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BA" w:rsidRPr="00EE7267" w:rsidRDefault="00081DBA" w:rsidP="00D04864">
      <w:pPr>
        <w:pStyle w:val="Title"/>
        <w:ind w:right="-410"/>
        <w:rPr>
          <w:rFonts w:ascii="Times New Roman" w:hAnsi="Times New Roman"/>
          <w:b w:val="0"/>
          <w:bCs w:val="0"/>
          <w:lang w:val="ru-RU"/>
        </w:rPr>
      </w:pPr>
      <w:r w:rsidRPr="00E3159C"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5" o:title=""/>
          </v:shape>
        </w:pict>
      </w:r>
    </w:p>
    <w:p w:rsidR="00081DBA" w:rsidRPr="00EE7267" w:rsidRDefault="00081DBA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81DBA" w:rsidRPr="00EE7267" w:rsidRDefault="00081DBA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81DBA" w:rsidRPr="00EE7267" w:rsidRDefault="00081DBA" w:rsidP="00B1437C">
      <w:pPr>
        <w:pStyle w:val="Title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81DBA" w:rsidRPr="00EE7267" w:rsidRDefault="00081DBA" w:rsidP="00B1437C">
      <w:pPr>
        <w:pStyle w:val="Title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81DBA" w:rsidRPr="009516F7" w:rsidRDefault="00081DBA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81DBA" w:rsidRDefault="00081DBA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>78200, Івано-Франківська 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>м. Коломия,</w:t>
      </w:r>
      <w:r w:rsidRPr="009516F7">
        <w:rPr>
          <w:lang w:val="uk-UA"/>
        </w:rPr>
        <w:t xml:space="preserve"> </w:t>
      </w:r>
      <w:r w:rsidRPr="009516F7">
        <w:t xml:space="preserve"> вул.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81DBA" w:rsidRPr="009516F7" w:rsidRDefault="00081DBA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142B34">
        <w:rPr>
          <w:lang w:val="en-US"/>
        </w:rPr>
        <w:t>-</w:t>
      </w:r>
      <w:r w:rsidRPr="009516F7">
        <w:rPr>
          <w:lang w:val="en-US"/>
        </w:rPr>
        <w:t>mail</w:t>
      </w:r>
      <w:r w:rsidRPr="00142B34">
        <w:rPr>
          <w:lang w:val="en-US"/>
        </w:rPr>
        <w:t xml:space="preserve">: </w:t>
      </w:r>
      <w:hyperlink r:id="rId6" w:history="1">
        <w:r w:rsidRPr="009516F7">
          <w:rPr>
            <w:rStyle w:val="Hyperlink"/>
            <w:lang w:val="en-US"/>
          </w:rPr>
          <w:t>crl</w:t>
        </w:r>
        <w:r w:rsidRPr="00142B34">
          <w:rPr>
            <w:rStyle w:val="Hyperlink"/>
            <w:lang w:val="en-US"/>
          </w:rPr>
          <w:t>_</w:t>
        </w:r>
        <w:r w:rsidRPr="009516F7">
          <w:rPr>
            <w:rStyle w:val="Hyperlink"/>
            <w:lang w:val="en-US"/>
          </w:rPr>
          <w:t>kol</w:t>
        </w:r>
        <w:r w:rsidRPr="00142B34">
          <w:rPr>
            <w:rStyle w:val="Hyperlink"/>
            <w:lang w:val="en-US"/>
          </w:rPr>
          <w:t>@</w:t>
        </w:r>
        <w:r w:rsidRPr="009516F7">
          <w:rPr>
            <w:rStyle w:val="Hyperlink"/>
            <w:lang w:val="en-US"/>
          </w:rPr>
          <w:t>i</w:t>
        </w:r>
        <w:r w:rsidRPr="00142B34">
          <w:rPr>
            <w:rStyle w:val="Hyperlink"/>
            <w:lang w:val="en-US"/>
          </w:rPr>
          <w:t>.</w:t>
        </w:r>
        <w:r w:rsidRPr="009516F7">
          <w:rPr>
            <w:rStyle w:val="Hyperlink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081DBA" w:rsidRDefault="00081DBA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81DBA" w:rsidRPr="00FC2768" w:rsidRDefault="00081DBA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81DBA" w:rsidRPr="00FC2768" w:rsidRDefault="00081DBA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81DBA" w:rsidRPr="00FC2768" w:rsidRDefault="00081DBA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81DBA" w:rsidRPr="00FC2768" w:rsidRDefault="00081DBA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081DBA" w:rsidRDefault="00081DBA" w:rsidP="003A34D7">
      <w:pPr>
        <w:pStyle w:val="NoSpacing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ru-RU"/>
        </w:rPr>
        <w:t>Розділ 1, колонка 8 (</w:t>
      </w:r>
      <w:r w:rsidRPr="0018731A">
        <w:rPr>
          <w:rFonts w:ascii="Times New Roman" w:hAnsi="Times New Roman"/>
          <w:b/>
          <w:sz w:val="28"/>
          <w:szCs w:val="28"/>
          <w:lang w:val="ru-RU"/>
        </w:rPr>
        <w:t>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:rsidR="00081DBA" w:rsidRDefault="00081DBA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81DBA" w:rsidRPr="004215E2" w:rsidRDefault="00081DBA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81DBA" w:rsidRDefault="00081DBA" w:rsidP="006F5CFA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від операційної діяльності, всього» 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5 445,0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2B79C8">
        <w:rPr>
          <w:rFonts w:ascii="Times New Roman" w:hAnsi="Times New Roman"/>
          <w:sz w:val="28"/>
          <w:szCs w:val="28"/>
          <w:lang w:val="ru-RU"/>
        </w:rPr>
        <w:t>:</w:t>
      </w:r>
    </w:p>
    <w:p w:rsidR="00081DBA" w:rsidRPr="00621033" w:rsidRDefault="00081DBA" w:rsidP="00C535E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5 134,0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з підписанням угоди з НСЗУ та збільшення суми послуг по деяких пакетах в тому числі</w:t>
      </w:r>
      <w:r w:rsidRPr="00621033">
        <w:rPr>
          <w:rFonts w:ascii="Times New Roman" w:hAnsi="Times New Roman"/>
          <w:sz w:val="28"/>
          <w:szCs w:val="28"/>
          <w:lang w:val="ru-RU"/>
        </w:rPr>
        <w:t>: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21033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«Медична реабілітація дорослих та дітей від трьох років з ураженням опорно-рухового аппарату» + 440,5 тис. грн.,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«Медична реабілітація дорослих та дітей від трьох років з ураженням нервової системи» + 255,1 тис. грн.,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-«Психіатрична допомога, яка надається мобільними мультидисциплінарними командами» + 151,6 тис. грн.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«Лікування пацієнтів методом перинатального діалізу в амбулаторних умовах» + 201,5 тис. грн.,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«Стоматологічна медична допомога в амбулаторних умовах» + 88,7 тис. грн.,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«Ведення вагітності в амбулаторних умовах» + 902,9 тис. грн.</w:t>
      </w:r>
    </w:p>
    <w:p w:rsidR="00081DBA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продовженням угоди з НСЗУ по пакету </w:t>
      </w:r>
      <w:r w:rsidRPr="00A63D19">
        <w:rPr>
          <w:rFonts w:ascii="Times New Roman" w:hAnsi="Times New Roman"/>
          <w:sz w:val="28"/>
          <w:szCs w:val="28"/>
          <w:lang w:val="ru-RU"/>
        </w:rPr>
        <w:t xml:space="preserve">«Стаціонарна медична допомога пацієнтам з гострою респіраторною хворобою  </w:t>
      </w:r>
      <w:r w:rsidRPr="00A63D19">
        <w:rPr>
          <w:rFonts w:ascii="Times New Roman" w:hAnsi="Times New Roman"/>
          <w:sz w:val="28"/>
          <w:szCs w:val="28"/>
          <w:lang w:val="en-US"/>
        </w:rPr>
        <w:t>COVID</w:t>
      </w:r>
      <w:r w:rsidRPr="00A63D19">
        <w:rPr>
          <w:rFonts w:ascii="Times New Roman" w:hAnsi="Times New Roman"/>
          <w:sz w:val="28"/>
          <w:szCs w:val="28"/>
          <w:lang w:val="ru-RU"/>
        </w:rPr>
        <w:t>-19»</w:t>
      </w:r>
      <w:r>
        <w:rPr>
          <w:rFonts w:ascii="Times New Roman" w:hAnsi="Times New Roman"/>
          <w:sz w:val="28"/>
          <w:szCs w:val="28"/>
          <w:lang w:val="ru-RU"/>
        </w:rPr>
        <w:t xml:space="preserve"> на вересень м</w:t>
      </w:r>
      <w:r>
        <w:rPr>
          <w:rFonts w:ascii="Times New Roman" w:hAnsi="Times New Roman"/>
          <w:sz w:val="28"/>
          <w:szCs w:val="28"/>
        </w:rPr>
        <w:t xml:space="preserve">ісяць на </w:t>
      </w:r>
      <w:r>
        <w:rPr>
          <w:rFonts w:ascii="Times New Roman" w:hAnsi="Times New Roman"/>
          <w:sz w:val="28"/>
          <w:szCs w:val="28"/>
          <w:lang w:val="ru-RU"/>
        </w:rPr>
        <w:t xml:space="preserve">суму 3 051,9 тис.грн. </w:t>
      </w:r>
    </w:p>
    <w:p w:rsidR="00081DBA" w:rsidRPr="00851C15" w:rsidRDefault="00081DBA" w:rsidP="00621033">
      <w:pPr>
        <w:pStyle w:val="NoSpacing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відшкодуванням коштів на заробітну плату лікарям-інтернам першого року навчання за   серпень 2021 року у зв</w:t>
      </w:r>
      <w:r w:rsidRPr="00011B3E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 xml:space="preserve">язку із збільшенням кількості інтернів  на суму </w:t>
      </w:r>
      <w:r w:rsidRPr="00011B3E">
        <w:rPr>
          <w:rFonts w:ascii="Times New Roman" w:hAnsi="Times New Roman"/>
          <w:sz w:val="28"/>
          <w:szCs w:val="28"/>
          <w:lang w:val="ru-RU"/>
        </w:rPr>
        <w:t>+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11B3E">
        <w:rPr>
          <w:rFonts w:ascii="Times New Roman" w:hAnsi="Times New Roman"/>
          <w:sz w:val="28"/>
          <w:szCs w:val="28"/>
          <w:lang w:val="ru-RU"/>
        </w:rPr>
        <w:t>41</w:t>
      </w:r>
      <w:r>
        <w:rPr>
          <w:rFonts w:ascii="Times New Roman" w:hAnsi="Times New Roman"/>
          <w:sz w:val="28"/>
          <w:szCs w:val="28"/>
          <w:lang w:val="ru-RU"/>
        </w:rPr>
        <w:t>,8 тис. грн.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:rsidR="00081DBA" w:rsidRDefault="00081DBA" w:rsidP="00D17433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  <w:lang w:val="ru-RU"/>
        </w:rPr>
        <w:t>надходження платних послуг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300</w:t>
      </w:r>
      <w:r w:rsidRPr="00156DB5"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збільшенням надходжень від платних послуг, періодичних медичних оглядів працівників організацій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:rsidR="00081DBA" w:rsidRDefault="00081DBA" w:rsidP="008C7DCF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  <w:lang w:val="ru-RU"/>
        </w:rPr>
        <w:t>операц</w:t>
      </w:r>
      <w:r>
        <w:rPr>
          <w:rFonts w:ascii="Times New Roman" w:hAnsi="Times New Roman"/>
          <w:sz w:val="28"/>
          <w:szCs w:val="28"/>
        </w:rPr>
        <w:t>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11,0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збільшенням надходжень від орендної плати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:rsidR="00081DBA" w:rsidRPr="006153C4" w:rsidRDefault="00081DBA" w:rsidP="001E5157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120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Податок на додану вартість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45,0 </w:t>
      </w:r>
      <w:r>
        <w:rPr>
          <w:rFonts w:ascii="Times New Roman" w:hAnsi="Times New Roman"/>
          <w:sz w:val="28"/>
          <w:szCs w:val="28"/>
          <w:lang w:val="ru-RU"/>
        </w:rPr>
        <w:t>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зростанням суми ПДВ, що підлягає відшкодуванню за рахунок збільшення доходів по оренді та надходжень від платних послуг.</w:t>
      </w:r>
    </w:p>
    <w:p w:rsidR="00081DBA" w:rsidRPr="006153C4" w:rsidRDefault="00081DBA" w:rsidP="0053577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Чистий дохід (виручка)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5 400,0 </w:t>
      </w:r>
      <w:r>
        <w:rPr>
          <w:rFonts w:ascii="Times New Roman" w:hAnsi="Times New Roman"/>
          <w:sz w:val="28"/>
          <w:szCs w:val="28"/>
          <w:lang w:val="ru-RU"/>
        </w:rPr>
        <w:t>тис. грн.,  (різниця між рядком 100 та 120).</w:t>
      </w:r>
    </w:p>
    <w:p w:rsidR="00081DBA" w:rsidRDefault="00081DBA" w:rsidP="00E344B6">
      <w:pPr>
        <w:pStyle w:val="NoSpacing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81DBA" w:rsidRPr="000C6F7B" w:rsidRDefault="00081DBA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( 3 квартал)</w:t>
      </w:r>
    </w:p>
    <w:p w:rsidR="00081DBA" w:rsidRPr="00997D34" w:rsidRDefault="00081DBA" w:rsidP="005E731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>
        <w:rPr>
          <w:rFonts w:ascii="Times New Roman" w:hAnsi="Times New Roman"/>
          <w:b/>
          <w:sz w:val="28"/>
          <w:szCs w:val="28"/>
          <w:lang w:val="ru-RU"/>
        </w:rPr>
        <w:t>5 850,0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081DBA" w:rsidRPr="003F6BA3" w:rsidRDefault="00081DBA" w:rsidP="00997D34">
      <w:pPr>
        <w:pStyle w:val="NoSpacing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081DBA" w:rsidRPr="00997D34" w:rsidRDefault="00081DBA" w:rsidP="00997D34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B4073">
        <w:rPr>
          <w:rFonts w:ascii="Times New Roman" w:hAnsi="Times New Roman"/>
          <w:sz w:val="28"/>
          <w:szCs w:val="28"/>
        </w:rPr>
        <w:t xml:space="preserve">рядок </w:t>
      </w:r>
      <w:r w:rsidRPr="000B4073">
        <w:rPr>
          <w:rFonts w:ascii="Times New Roman" w:hAnsi="Times New Roman"/>
          <w:b/>
          <w:sz w:val="28"/>
          <w:szCs w:val="28"/>
        </w:rPr>
        <w:t>140</w:t>
      </w:r>
      <w:r w:rsidRPr="000B4073">
        <w:rPr>
          <w:rFonts w:ascii="Times New Roman" w:hAnsi="Times New Roman"/>
          <w:sz w:val="28"/>
          <w:szCs w:val="28"/>
        </w:rPr>
        <w:t xml:space="preserve"> «Заробітна плата»  </w:t>
      </w:r>
      <w:r>
        <w:rPr>
          <w:rFonts w:ascii="Times New Roman" w:hAnsi="Times New Roman"/>
          <w:b/>
          <w:sz w:val="28"/>
          <w:szCs w:val="28"/>
          <w:lang w:val="ru-RU"/>
        </w:rPr>
        <w:t>+ 2 800,0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  <w:lang w:val="ru-RU"/>
        </w:rPr>
        <w:t xml:space="preserve">-    виплата </w:t>
      </w:r>
      <w:r w:rsidRPr="000B4073">
        <w:rPr>
          <w:rFonts w:ascii="Times New Roman" w:hAnsi="Times New Roman"/>
          <w:sz w:val="28"/>
          <w:szCs w:val="28"/>
        </w:rPr>
        <w:t>доплати медични</w:t>
      </w:r>
      <w:r>
        <w:rPr>
          <w:rFonts w:ascii="Times New Roman" w:hAnsi="Times New Roman"/>
          <w:sz w:val="28"/>
          <w:szCs w:val="28"/>
        </w:rPr>
        <w:t xml:space="preserve">м працівникам у розмірі до 300% </w:t>
      </w:r>
      <w:r w:rsidRPr="000B4073">
        <w:rPr>
          <w:rFonts w:ascii="Times New Roman" w:hAnsi="Times New Roman"/>
          <w:sz w:val="28"/>
          <w:szCs w:val="28"/>
        </w:rPr>
        <w:t xml:space="preserve"> в зв’язку з </w:t>
      </w:r>
      <w:r>
        <w:rPr>
          <w:rFonts w:ascii="Times New Roman" w:hAnsi="Times New Roman"/>
          <w:sz w:val="28"/>
          <w:szCs w:val="28"/>
        </w:rPr>
        <w:t xml:space="preserve">продовженням </w:t>
      </w:r>
      <w:r w:rsidRPr="000B4073">
        <w:rPr>
          <w:rFonts w:ascii="Times New Roman" w:hAnsi="Times New Roman"/>
          <w:sz w:val="28"/>
          <w:szCs w:val="28"/>
        </w:rPr>
        <w:t xml:space="preserve"> угоди з НСЗУ по </w:t>
      </w:r>
      <w:r w:rsidRPr="000B4073">
        <w:rPr>
          <w:rFonts w:ascii="Times New Roman" w:hAnsi="Times New Roman"/>
          <w:sz w:val="28"/>
          <w:szCs w:val="28"/>
          <w:lang w:val="en-US"/>
        </w:rPr>
        <w:t>COVID</w:t>
      </w:r>
      <w:r w:rsidRPr="000B4073">
        <w:rPr>
          <w:rFonts w:ascii="Times New Roman" w:hAnsi="Times New Roman"/>
          <w:sz w:val="28"/>
          <w:szCs w:val="28"/>
          <w:lang w:val="ru-RU"/>
        </w:rPr>
        <w:t>-19</w:t>
      </w:r>
      <w:r>
        <w:rPr>
          <w:rFonts w:ascii="Times New Roman" w:hAnsi="Times New Roman"/>
          <w:sz w:val="28"/>
          <w:szCs w:val="28"/>
          <w:lang w:val="ru-RU"/>
        </w:rPr>
        <w:t xml:space="preserve"> на вересень місяць, збільшенням суми відпускних працівникам, які надають допомогу хворим на ковід, виплатою матеріальної допомоги та відпусних працівникам, які перебувають у відпустках</w:t>
      </w:r>
      <w:r w:rsidRPr="004A24A2">
        <w:rPr>
          <w:rFonts w:ascii="Times New Roman" w:hAnsi="Times New Roman"/>
          <w:sz w:val="28"/>
          <w:szCs w:val="28"/>
          <w:lang w:val="ru-RU"/>
        </w:rPr>
        <w:t>;</w:t>
      </w:r>
    </w:p>
    <w:p w:rsidR="00081DBA" w:rsidRPr="00997D34" w:rsidRDefault="00081DBA" w:rsidP="00997D34">
      <w:pPr>
        <w:pStyle w:val="NoSpacing"/>
        <w:ind w:left="927" w:right="-284"/>
        <w:rPr>
          <w:rFonts w:ascii="Times New Roman" w:hAnsi="Times New Roman"/>
          <w:sz w:val="16"/>
          <w:szCs w:val="16"/>
        </w:rPr>
      </w:pPr>
    </w:p>
    <w:p w:rsidR="00081DBA" w:rsidRPr="00997D34" w:rsidRDefault="00081DBA" w:rsidP="00997D34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550,0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нарахування на заробітну плату 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ЄСВ</w:t>
      </w:r>
      <w:r w:rsidRPr="000C6F7B">
        <w:rPr>
          <w:rFonts w:ascii="Times New Roman" w:hAnsi="Times New Roman"/>
          <w:sz w:val="28"/>
          <w:szCs w:val="28"/>
        </w:rPr>
        <w:t>;</w:t>
      </w:r>
    </w:p>
    <w:p w:rsidR="00081DBA" w:rsidRPr="00997D34" w:rsidRDefault="00081DBA" w:rsidP="00997D34">
      <w:pPr>
        <w:pStyle w:val="NoSpacing"/>
        <w:ind w:right="-284"/>
        <w:rPr>
          <w:rFonts w:ascii="Times New Roman" w:hAnsi="Times New Roman"/>
          <w:sz w:val="16"/>
          <w:szCs w:val="16"/>
        </w:rPr>
      </w:pPr>
    </w:p>
    <w:p w:rsidR="00081DBA" w:rsidRPr="00997D34" w:rsidRDefault="00081DBA" w:rsidP="00997D34">
      <w:pPr>
        <w:pStyle w:val="NoSpacing"/>
        <w:ind w:right="-284"/>
        <w:rPr>
          <w:rFonts w:ascii="Times New Roman" w:hAnsi="Times New Roman"/>
          <w:sz w:val="16"/>
          <w:szCs w:val="16"/>
        </w:rPr>
      </w:pPr>
    </w:p>
    <w:p w:rsidR="00081DBA" w:rsidRPr="00997D34" w:rsidRDefault="00081DBA" w:rsidP="00742DA0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2 000,0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 w:rsidRPr="00810F82">
        <w:rPr>
          <w:rFonts w:ascii="Times New Roman" w:hAnsi="Times New Roman"/>
          <w:sz w:val="28"/>
          <w:szCs w:val="28"/>
        </w:rPr>
        <w:t>, З</w:t>
      </w:r>
      <w:r>
        <w:rPr>
          <w:rFonts w:ascii="Times New Roman" w:hAnsi="Times New Roman"/>
          <w:sz w:val="28"/>
          <w:szCs w:val="28"/>
        </w:rPr>
        <w:t>ІЗ та дезінфікуючих засобів  для забезпечення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відділень, хімічних реактивів для лабораторних досліджень, рентгенплівки (в т.ч. для забезпечення роботи ВЛК, фармацевтичної продукції  (ліків, медичних розчинів, рентгеноконтрастних речовин для забезпечення роботи комп</w:t>
      </w:r>
      <w:r w:rsidRPr="00810F82">
        <w:rPr>
          <w:rFonts w:ascii="Times New Roman" w:hAnsi="Times New Roman"/>
          <w:sz w:val="28"/>
          <w:szCs w:val="28"/>
        </w:rPr>
        <w:t>`</w:t>
      </w:r>
      <w:r>
        <w:rPr>
          <w:rFonts w:ascii="Times New Roman" w:hAnsi="Times New Roman"/>
          <w:sz w:val="28"/>
          <w:szCs w:val="28"/>
        </w:rPr>
        <w:t>ютерного томографа у зв</w:t>
      </w:r>
      <w:r w:rsidRPr="00AF16D7">
        <w:rPr>
          <w:rFonts w:ascii="Times New Roman" w:hAnsi="Times New Roman"/>
          <w:sz w:val="28"/>
          <w:szCs w:val="28"/>
        </w:rPr>
        <w:t>`язк</w:t>
      </w:r>
      <w:r>
        <w:rPr>
          <w:rFonts w:ascii="Times New Roman" w:hAnsi="Times New Roman"/>
          <w:sz w:val="28"/>
          <w:szCs w:val="28"/>
        </w:rPr>
        <w:t>у з проведенням тендерних закупі</w:t>
      </w:r>
      <w:r w:rsidRPr="00AF16D7">
        <w:rPr>
          <w:rFonts w:ascii="Times New Roman" w:hAnsi="Times New Roman"/>
          <w:sz w:val="28"/>
          <w:szCs w:val="28"/>
        </w:rPr>
        <w:t>вель</w:t>
      </w:r>
      <w:r>
        <w:rPr>
          <w:rFonts w:ascii="Times New Roman" w:hAnsi="Times New Roman"/>
          <w:sz w:val="28"/>
          <w:szCs w:val="28"/>
        </w:rPr>
        <w:t xml:space="preserve">) 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081DBA" w:rsidRPr="00997D34" w:rsidRDefault="00081DBA" w:rsidP="00997D34">
      <w:pPr>
        <w:pStyle w:val="NoSpacing"/>
        <w:ind w:right="-284"/>
        <w:rPr>
          <w:rFonts w:ascii="Times New Roman" w:hAnsi="Times New Roman"/>
          <w:b/>
          <w:sz w:val="16"/>
          <w:szCs w:val="16"/>
        </w:rPr>
      </w:pPr>
    </w:p>
    <w:p w:rsidR="00081DBA" w:rsidRPr="005D551E" w:rsidRDefault="00081DBA" w:rsidP="00997D34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рядок </w:t>
      </w:r>
      <w:r w:rsidRPr="005D551E">
        <w:rPr>
          <w:rFonts w:ascii="Times New Roman" w:hAnsi="Times New Roman"/>
          <w:b/>
          <w:sz w:val="28"/>
          <w:szCs w:val="28"/>
        </w:rPr>
        <w:t>190</w:t>
      </w:r>
      <w:r w:rsidRPr="005D551E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5D551E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50,0</w:t>
      </w:r>
      <w:r w:rsidRPr="005D551E">
        <w:rPr>
          <w:rFonts w:ascii="Times New Roman" w:hAnsi="Times New Roman"/>
          <w:sz w:val="28"/>
          <w:szCs w:val="28"/>
        </w:rPr>
        <w:t xml:space="preserve"> тис. грн. – забезпечення оплати послуг пов`язаних з СО</w:t>
      </w:r>
      <w:r w:rsidRPr="005D551E">
        <w:rPr>
          <w:rFonts w:ascii="Times New Roman" w:hAnsi="Times New Roman"/>
          <w:sz w:val="28"/>
          <w:szCs w:val="28"/>
          <w:lang w:val="en-US"/>
        </w:rPr>
        <w:t>VID</w:t>
      </w:r>
      <w:r w:rsidRPr="005D551E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на вересень місяць</w:t>
      </w:r>
      <w:r w:rsidRPr="005D551E">
        <w:rPr>
          <w:rFonts w:ascii="Times New Roman" w:hAnsi="Times New Roman"/>
          <w:sz w:val="28"/>
          <w:szCs w:val="28"/>
        </w:rPr>
        <w:t xml:space="preserve">  - транспортування кисню виділеного як гуманітарна допомога – 11,5 тис. грн., утилізація ков</w:t>
      </w:r>
      <w:r>
        <w:rPr>
          <w:rFonts w:ascii="Times New Roman" w:hAnsi="Times New Roman"/>
          <w:sz w:val="28"/>
          <w:szCs w:val="28"/>
        </w:rPr>
        <w:t>ідних відходів.</w:t>
      </w:r>
      <w:r w:rsidRPr="005D551E">
        <w:rPr>
          <w:rFonts w:ascii="Times New Roman" w:hAnsi="Times New Roman"/>
          <w:sz w:val="28"/>
          <w:szCs w:val="28"/>
        </w:rPr>
        <w:t xml:space="preserve"> </w:t>
      </w:r>
    </w:p>
    <w:p w:rsidR="00081DBA" w:rsidRPr="00C16060" w:rsidRDefault="00081DBA" w:rsidP="00C16060">
      <w:pPr>
        <w:pStyle w:val="NoSpacing"/>
        <w:ind w:left="1287" w:right="-284"/>
        <w:rPr>
          <w:rFonts w:ascii="Times New Roman" w:hAnsi="Times New Roman"/>
          <w:b/>
          <w:sz w:val="28"/>
          <w:szCs w:val="28"/>
        </w:rPr>
      </w:pPr>
    </w:p>
    <w:p w:rsidR="00081DBA" w:rsidRPr="00922451" w:rsidRDefault="00081DBA" w:rsidP="00C16060">
      <w:pPr>
        <w:pStyle w:val="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рядок</w:t>
      </w:r>
      <w:r w:rsidRPr="00DD3130">
        <w:rPr>
          <w:rFonts w:ascii="Times New Roman" w:hAnsi="Times New Roman"/>
          <w:b/>
          <w:sz w:val="28"/>
          <w:szCs w:val="28"/>
        </w:rPr>
        <w:t xml:space="preserve"> 250</w:t>
      </w:r>
      <w:r w:rsidRPr="00A068BE">
        <w:rPr>
          <w:rFonts w:ascii="Times New Roman" w:hAnsi="Times New Roman"/>
          <w:sz w:val="28"/>
          <w:szCs w:val="28"/>
        </w:rPr>
        <w:t xml:space="preserve"> «Амортизація» </w:t>
      </w:r>
      <w:r>
        <w:rPr>
          <w:rFonts w:ascii="Times New Roman" w:hAnsi="Times New Roman"/>
          <w:sz w:val="28"/>
          <w:szCs w:val="28"/>
        </w:rPr>
        <w:t xml:space="preserve"> + </w:t>
      </w:r>
      <w:r w:rsidRPr="00DD3130">
        <w:rPr>
          <w:rFonts w:ascii="Times New Roman" w:hAnsi="Times New Roman"/>
          <w:b/>
          <w:sz w:val="28"/>
          <w:szCs w:val="28"/>
        </w:rPr>
        <w:t xml:space="preserve">450,0 </w:t>
      </w:r>
      <w:r w:rsidRPr="00E754D5">
        <w:rPr>
          <w:rFonts w:ascii="Times New Roman" w:hAnsi="Times New Roman"/>
          <w:sz w:val="28"/>
          <w:szCs w:val="28"/>
        </w:rPr>
        <w:t>тис.грн</w:t>
      </w:r>
      <w:r w:rsidRPr="00A068BE">
        <w:rPr>
          <w:rFonts w:ascii="Times New Roman" w:hAnsi="Times New Roman"/>
          <w:sz w:val="28"/>
          <w:szCs w:val="28"/>
        </w:rPr>
        <w:t>., сума амортизації основних засобів</w:t>
      </w:r>
      <w:r>
        <w:rPr>
          <w:rFonts w:ascii="Times New Roman" w:hAnsi="Times New Roman"/>
          <w:sz w:val="28"/>
          <w:szCs w:val="28"/>
        </w:rPr>
        <w:t xml:space="preserve"> та інших нео</w:t>
      </w:r>
      <w:r>
        <w:rPr>
          <w:rFonts w:ascii="Times New Roman" w:hAnsi="Times New Roman"/>
          <w:sz w:val="28"/>
          <w:szCs w:val="28"/>
          <w:lang w:val="ru-RU"/>
        </w:rPr>
        <w:t>бо</w:t>
      </w:r>
      <w:r>
        <w:rPr>
          <w:rFonts w:ascii="Times New Roman" w:hAnsi="Times New Roman"/>
          <w:sz w:val="28"/>
          <w:szCs w:val="28"/>
        </w:rPr>
        <w:t>ротних матеріальних. Ріст амортизації відбувся у з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18614A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>язку з придбанням нових  основних засобів</w:t>
      </w:r>
      <w:r w:rsidRPr="003548B5">
        <w:rPr>
          <w:rFonts w:ascii="Times New Roman" w:hAnsi="Times New Roman"/>
          <w:sz w:val="28"/>
          <w:szCs w:val="28"/>
          <w:lang w:val="ru-RU"/>
        </w:rPr>
        <w:t>;</w:t>
      </w:r>
    </w:p>
    <w:p w:rsidR="00081DBA" w:rsidRPr="006E1D0B" w:rsidRDefault="00081DBA" w:rsidP="00C16060">
      <w:pPr>
        <w:pStyle w:val="NoSpacing"/>
        <w:ind w:left="927" w:right="-284"/>
        <w:rPr>
          <w:rFonts w:ascii="Times New Roman" w:hAnsi="Times New Roman"/>
          <w:b/>
          <w:sz w:val="28"/>
          <w:szCs w:val="28"/>
        </w:rPr>
      </w:pPr>
    </w:p>
    <w:p w:rsidR="00081DBA" w:rsidRPr="006E1D0B" w:rsidRDefault="00081DBA" w:rsidP="006E1D0B">
      <w:pPr>
        <w:pStyle w:val="NoSpacing"/>
        <w:ind w:right="-284"/>
        <w:rPr>
          <w:rFonts w:ascii="Times New Roman" w:hAnsi="Times New Roman"/>
          <w:b/>
          <w:sz w:val="16"/>
          <w:szCs w:val="16"/>
        </w:rPr>
      </w:pPr>
    </w:p>
    <w:p w:rsidR="00081DBA" w:rsidRPr="00FC2EE8" w:rsidRDefault="00081DBA" w:rsidP="00FB661F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EE8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ІІІ, колонка 8 (3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081DBA" w:rsidRPr="003C7DD3" w:rsidRDefault="00081DBA" w:rsidP="001512A6">
      <w:pPr>
        <w:pStyle w:val="NoSpacing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450,0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неопераційний дохід </w:t>
      </w:r>
      <w:r w:rsidRPr="003C7DD3">
        <w:rPr>
          <w:rFonts w:ascii="Times New Roman" w:hAnsi="Times New Roman"/>
          <w:sz w:val="28"/>
          <w:szCs w:val="28"/>
        </w:rPr>
        <w:t xml:space="preserve"> утворений  від  амартизації основних засобів та інших нематеріальних активів отриманих як цільове фінансування та безоплатно.</w:t>
      </w:r>
    </w:p>
    <w:p w:rsidR="00081DBA" w:rsidRPr="00FC2EE8" w:rsidRDefault="00081DBA" w:rsidP="00C15DAD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колонка 8 (3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081DBA" w:rsidRPr="000C6F7B" w:rsidRDefault="00081DBA" w:rsidP="003B38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00 «Усього доходів»     +  5 850,0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81DBA" w:rsidRPr="000229F2" w:rsidRDefault="00081DBA" w:rsidP="006D546B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5 850,0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081DBA" w:rsidRPr="001512A6" w:rsidRDefault="00081DBA" w:rsidP="0011297A">
      <w:pPr>
        <w:pStyle w:val="NoSpacing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081DBA" w:rsidRPr="000E7143" w:rsidRDefault="00081DBA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081DBA" w:rsidRPr="000C6F7B" w:rsidRDefault="00081DBA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081DBA" w:rsidRDefault="00081DBA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81DBA" w:rsidRPr="000C6F7B" w:rsidRDefault="00081DBA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81DBA" w:rsidRPr="000C6F7B" w:rsidRDefault="00081DBA" w:rsidP="004215E2">
      <w:pPr>
        <w:pStyle w:val="NoSpacing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81DBA" w:rsidRPr="000C6F7B" w:rsidSect="006F66F7"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693"/>
    <w:multiLevelType w:val="hybridMultilevel"/>
    <w:tmpl w:val="FD2AD2C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4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5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3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9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42D8D"/>
    <w:multiLevelType w:val="hybridMultilevel"/>
    <w:tmpl w:val="CADE439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4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0"/>
  </w:num>
  <w:num w:numId="4">
    <w:abstractNumId w:val="18"/>
  </w:num>
  <w:num w:numId="5">
    <w:abstractNumId w:val="2"/>
  </w:num>
  <w:num w:numId="6">
    <w:abstractNumId w:val="29"/>
  </w:num>
  <w:num w:numId="7">
    <w:abstractNumId w:val="4"/>
  </w:num>
  <w:num w:numId="8">
    <w:abstractNumId w:val="1"/>
  </w:num>
  <w:num w:numId="9">
    <w:abstractNumId w:val="34"/>
  </w:num>
  <w:num w:numId="10">
    <w:abstractNumId w:val="3"/>
  </w:num>
  <w:num w:numId="11">
    <w:abstractNumId w:val="27"/>
  </w:num>
  <w:num w:numId="12">
    <w:abstractNumId w:val="13"/>
  </w:num>
  <w:num w:numId="13">
    <w:abstractNumId w:val="30"/>
  </w:num>
  <w:num w:numId="14">
    <w:abstractNumId w:val="12"/>
  </w:num>
  <w:num w:numId="15">
    <w:abstractNumId w:val="21"/>
  </w:num>
  <w:num w:numId="16">
    <w:abstractNumId w:val="20"/>
  </w:num>
  <w:num w:numId="17">
    <w:abstractNumId w:val="23"/>
  </w:num>
  <w:num w:numId="18">
    <w:abstractNumId w:val="35"/>
  </w:num>
  <w:num w:numId="19">
    <w:abstractNumId w:val="16"/>
  </w:num>
  <w:num w:numId="20">
    <w:abstractNumId w:val="14"/>
  </w:num>
  <w:num w:numId="21">
    <w:abstractNumId w:val="7"/>
  </w:num>
  <w:num w:numId="22">
    <w:abstractNumId w:val="22"/>
  </w:num>
  <w:num w:numId="23">
    <w:abstractNumId w:val="5"/>
  </w:num>
  <w:num w:numId="24">
    <w:abstractNumId w:val="17"/>
  </w:num>
  <w:num w:numId="25">
    <w:abstractNumId w:val="19"/>
  </w:num>
  <w:num w:numId="26">
    <w:abstractNumId w:val="10"/>
  </w:num>
  <w:num w:numId="27">
    <w:abstractNumId w:val="31"/>
  </w:num>
  <w:num w:numId="28">
    <w:abstractNumId w:val="6"/>
  </w:num>
  <w:num w:numId="29">
    <w:abstractNumId w:val="15"/>
  </w:num>
  <w:num w:numId="30">
    <w:abstractNumId w:val="32"/>
  </w:num>
  <w:num w:numId="31">
    <w:abstractNumId w:val="8"/>
  </w:num>
  <w:num w:numId="32">
    <w:abstractNumId w:val="33"/>
  </w:num>
  <w:num w:numId="33">
    <w:abstractNumId w:val="28"/>
  </w:num>
  <w:num w:numId="34">
    <w:abstractNumId w:val="24"/>
  </w:num>
  <w:num w:numId="35">
    <w:abstractNumId w:val="9"/>
  </w:num>
  <w:num w:numId="36">
    <w:abstractNumId w:val="25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436"/>
    <w:rsid w:val="00005334"/>
    <w:rsid w:val="00007A43"/>
    <w:rsid w:val="00011992"/>
    <w:rsid w:val="00011B3E"/>
    <w:rsid w:val="000229F2"/>
    <w:rsid w:val="0003078E"/>
    <w:rsid w:val="00032D4A"/>
    <w:rsid w:val="000375D1"/>
    <w:rsid w:val="000376B9"/>
    <w:rsid w:val="00041ADA"/>
    <w:rsid w:val="00045698"/>
    <w:rsid w:val="00047EAA"/>
    <w:rsid w:val="0005158C"/>
    <w:rsid w:val="00051D88"/>
    <w:rsid w:val="00055973"/>
    <w:rsid w:val="00063B35"/>
    <w:rsid w:val="00067D4E"/>
    <w:rsid w:val="00081DBA"/>
    <w:rsid w:val="00084F6B"/>
    <w:rsid w:val="000924AB"/>
    <w:rsid w:val="00096431"/>
    <w:rsid w:val="000A4225"/>
    <w:rsid w:val="000B0483"/>
    <w:rsid w:val="000B1019"/>
    <w:rsid w:val="000B4073"/>
    <w:rsid w:val="000B5234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1256"/>
    <w:rsid w:val="000F72D6"/>
    <w:rsid w:val="0011297A"/>
    <w:rsid w:val="00114551"/>
    <w:rsid w:val="00120D37"/>
    <w:rsid w:val="00123DC0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D2E3B"/>
    <w:rsid w:val="001E0203"/>
    <w:rsid w:val="001E0C71"/>
    <w:rsid w:val="001E15D6"/>
    <w:rsid w:val="001E5157"/>
    <w:rsid w:val="00203E8E"/>
    <w:rsid w:val="00206DF1"/>
    <w:rsid w:val="002135D4"/>
    <w:rsid w:val="00214143"/>
    <w:rsid w:val="0023185A"/>
    <w:rsid w:val="0024364A"/>
    <w:rsid w:val="00244E84"/>
    <w:rsid w:val="00271914"/>
    <w:rsid w:val="00274469"/>
    <w:rsid w:val="00282CF4"/>
    <w:rsid w:val="00283C54"/>
    <w:rsid w:val="002908EE"/>
    <w:rsid w:val="00292804"/>
    <w:rsid w:val="002956D5"/>
    <w:rsid w:val="002A05DF"/>
    <w:rsid w:val="002A0D1A"/>
    <w:rsid w:val="002A3BE5"/>
    <w:rsid w:val="002B1C73"/>
    <w:rsid w:val="002B79C8"/>
    <w:rsid w:val="002D10D7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FE"/>
    <w:rsid w:val="0033405D"/>
    <w:rsid w:val="0034183E"/>
    <w:rsid w:val="003468D3"/>
    <w:rsid w:val="00346B29"/>
    <w:rsid w:val="003548B5"/>
    <w:rsid w:val="00367337"/>
    <w:rsid w:val="00367FAD"/>
    <w:rsid w:val="00370F7C"/>
    <w:rsid w:val="003772D2"/>
    <w:rsid w:val="00382BEB"/>
    <w:rsid w:val="00385357"/>
    <w:rsid w:val="00397193"/>
    <w:rsid w:val="003A34D7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11CBF"/>
    <w:rsid w:val="00414C3F"/>
    <w:rsid w:val="004215E2"/>
    <w:rsid w:val="00422DC9"/>
    <w:rsid w:val="0043494B"/>
    <w:rsid w:val="00441AA6"/>
    <w:rsid w:val="0045018E"/>
    <w:rsid w:val="004532CA"/>
    <w:rsid w:val="00454C22"/>
    <w:rsid w:val="0045700A"/>
    <w:rsid w:val="00474176"/>
    <w:rsid w:val="00490033"/>
    <w:rsid w:val="00492BA1"/>
    <w:rsid w:val="004A14FE"/>
    <w:rsid w:val="004A24A2"/>
    <w:rsid w:val="004A25D1"/>
    <w:rsid w:val="004B22C0"/>
    <w:rsid w:val="004C471F"/>
    <w:rsid w:val="004D1FDB"/>
    <w:rsid w:val="004E5A4C"/>
    <w:rsid w:val="004F4F4B"/>
    <w:rsid w:val="00501FA1"/>
    <w:rsid w:val="00504B00"/>
    <w:rsid w:val="00511AAF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7510C"/>
    <w:rsid w:val="005765AB"/>
    <w:rsid w:val="005869A6"/>
    <w:rsid w:val="005922BB"/>
    <w:rsid w:val="00593065"/>
    <w:rsid w:val="005A5BDC"/>
    <w:rsid w:val="005D0B5A"/>
    <w:rsid w:val="005D514E"/>
    <w:rsid w:val="005D5367"/>
    <w:rsid w:val="005D551E"/>
    <w:rsid w:val="005D66C0"/>
    <w:rsid w:val="005D7212"/>
    <w:rsid w:val="005E0695"/>
    <w:rsid w:val="005E5E7F"/>
    <w:rsid w:val="005E6071"/>
    <w:rsid w:val="005E7317"/>
    <w:rsid w:val="005F397A"/>
    <w:rsid w:val="005F4039"/>
    <w:rsid w:val="006045C7"/>
    <w:rsid w:val="006153C4"/>
    <w:rsid w:val="00621020"/>
    <w:rsid w:val="00621033"/>
    <w:rsid w:val="0062150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D4"/>
    <w:rsid w:val="00680FE7"/>
    <w:rsid w:val="00691365"/>
    <w:rsid w:val="00691B04"/>
    <w:rsid w:val="006927C7"/>
    <w:rsid w:val="006A2B17"/>
    <w:rsid w:val="006A438B"/>
    <w:rsid w:val="006B1655"/>
    <w:rsid w:val="006B1A2E"/>
    <w:rsid w:val="006B3387"/>
    <w:rsid w:val="006C0FD3"/>
    <w:rsid w:val="006C2023"/>
    <w:rsid w:val="006C20B6"/>
    <w:rsid w:val="006C7565"/>
    <w:rsid w:val="006D2F2B"/>
    <w:rsid w:val="006D546B"/>
    <w:rsid w:val="006E0FA3"/>
    <w:rsid w:val="006E1D0B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625B"/>
    <w:rsid w:val="00754A03"/>
    <w:rsid w:val="007600FB"/>
    <w:rsid w:val="00760CAD"/>
    <w:rsid w:val="00770D34"/>
    <w:rsid w:val="007906C4"/>
    <w:rsid w:val="007A5ACD"/>
    <w:rsid w:val="007B1455"/>
    <w:rsid w:val="007B5286"/>
    <w:rsid w:val="007B6333"/>
    <w:rsid w:val="007C600A"/>
    <w:rsid w:val="007D6FD2"/>
    <w:rsid w:val="007E2926"/>
    <w:rsid w:val="007E423C"/>
    <w:rsid w:val="007F3BB0"/>
    <w:rsid w:val="00800187"/>
    <w:rsid w:val="00803D60"/>
    <w:rsid w:val="00806688"/>
    <w:rsid w:val="00807A2F"/>
    <w:rsid w:val="008106A1"/>
    <w:rsid w:val="00810F82"/>
    <w:rsid w:val="00815807"/>
    <w:rsid w:val="00816DE4"/>
    <w:rsid w:val="00817FC5"/>
    <w:rsid w:val="00823310"/>
    <w:rsid w:val="008323E4"/>
    <w:rsid w:val="00832BE6"/>
    <w:rsid w:val="00843537"/>
    <w:rsid w:val="008467BC"/>
    <w:rsid w:val="008500C1"/>
    <w:rsid w:val="008504CB"/>
    <w:rsid w:val="00851C15"/>
    <w:rsid w:val="0086292D"/>
    <w:rsid w:val="00871A5F"/>
    <w:rsid w:val="0089054B"/>
    <w:rsid w:val="0089201A"/>
    <w:rsid w:val="008A6E1B"/>
    <w:rsid w:val="008A7232"/>
    <w:rsid w:val="008B1DC2"/>
    <w:rsid w:val="008B6424"/>
    <w:rsid w:val="008B7134"/>
    <w:rsid w:val="008C37C8"/>
    <w:rsid w:val="008C7DCF"/>
    <w:rsid w:val="008D255E"/>
    <w:rsid w:val="008D41DB"/>
    <w:rsid w:val="008E1EEE"/>
    <w:rsid w:val="008E28F4"/>
    <w:rsid w:val="008E3612"/>
    <w:rsid w:val="008F25B8"/>
    <w:rsid w:val="00903201"/>
    <w:rsid w:val="00913AAE"/>
    <w:rsid w:val="009149D2"/>
    <w:rsid w:val="009152CB"/>
    <w:rsid w:val="00922451"/>
    <w:rsid w:val="00924314"/>
    <w:rsid w:val="00926A11"/>
    <w:rsid w:val="00930E84"/>
    <w:rsid w:val="009422D5"/>
    <w:rsid w:val="00945B3D"/>
    <w:rsid w:val="009516F7"/>
    <w:rsid w:val="00954EB2"/>
    <w:rsid w:val="00971A2E"/>
    <w:rsid w:val="00996603"/>
    <w:rsid w:val="00997D34"/>
    <w:rsid w:val="009B14B0"/>
    <w:rsid w:val="009E12C8"/>
    <w:rsid w:val="009F008B"/>
    <w:rsid w:val="00A068BE"/>
    <w:rsid w:val="00A1283D"/>
    <w:rsid w:val="00A3504E"/>
    <w:rsid w:val="00A4055A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1EB3"/>
    <w:rsid w:val="00A7766A"/>
    <w:rsid w:val="00A77886"/>
    <w:rsid w:val="00A82030"/>
    <w:rsid w:val="00A94DBC"/>
    <w:rsid w:val="00AA01A4"/>
    <w:rsid w:val="00AA1108"/>
    <w:rsid w:val="00AA4404"/>
    <w:rsid w:val="00AB3372"/>
    <w:rsid w:val="00AB4AD5"/>
    <w:rsid w:val="00AB77B4"/>
    <w:rsid w:val="00AB7EE5"/>
    <w:rsid w:val="00AC141E"/>
    <w:rsid w:val="00AC34FC"/>
    <w:rsid w:val="00AC4551"/>
    <w:rsid w:val="00AD71A5"/>
    <w:rsid w:val="00AF16D7"/>
    <w:rsid w:val="00B02D81"/>
    <w:rsid w:val="00B13BFF"/>
    <w:rsid w:val="00B1437C"/>
    <w:rsid w:val="00B14B09"/>
    <w:rsid w:val="00B16CCB"/>
    <w:rsid w:val="00B253A4"/>
    <w:rsid w:val="00B462B0"/>
    <w:rsid w:val="00B5689A"/>
    <w:rsid w:val="00B71E96"/>
    <w:rsid w:val="00B733EB"/>
    <w:rsid w:val="00B75AFE"/>
    <w:rsid w:val="00B77C65"/>
    <w:rsid w:val="00B876D1"/>
    <w:rsid w:val="00B90D63"/>
    <w:rsid w:val="00B93E99"/>
    <w:rsid w:val="00BA3F95"/>
    <w:rsid w:val="00BA6D08"/>
    <w:rsid w:val="00BB4031"/>
    <w:rsid w:val="00BB64D6"/>
    <w:rsid w:val="00BD3368"/>
    <w:rsid w:val="00BD6DA8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A28A6"/>
    <w:rsid w:val="00CB4469"/>
    <w:rsid w:val="00CB66F8"/>
    <w:rsid w:val="00CB68BB"/>
    <w:rsid w:val="00CC1ED5"/>
    <w:rsid w:val="00CC57AA"/>
    <w:rsid w:val="00CD7F00"/>
    <w:rsid w:val="00CF0455"/>
    <w:rsid w:val="00CF4A20"/>
    <w:rsid w:val="00D04864"/>
    <w:rsid w:val="00D15739"/>
    <w:rsid w:val="00D17433"/>
    <w:rsid w:val="00D31505"/>
    <w:rsid w:val="00D33181"/>
    <w:rsid w:val="00D3535D"/>
    <w:rsid w:val="00D400E9"/>
    <w:rsid w:val="00D4607C"/>
    <w:rsid w:val="00D6690F"/>
    <w:rsid w:val="00D828AB"/>
    <w:rsid w:val="00D90B2A"/>
    <w:rsid w:val="00D917BE"/>
    <w:rsid w:val="00DB4C36"/>
    <w:rsid w:val="00DC3D97"/>
    <w:rsid w:val="00DC709F"/>
    <w:rsid w:val="00DD3130"/>
    <w:rsid w:val="00DE4ED3"/>
    <w:rsid w:val="00DE6879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54D5"/>
    <w:rsid w:val="00E806B3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23D8"/>
    <w:rsid w:val="00FC2768"/>
    <w:rsid w:val="00FC2EE8"/>
    <w:rsid w:val="00FC5B51"/>
    <w:rsid w:val="00FD5612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NoSpacing">
    <w:name w:val="No Spacing"/>
    <w:uiPriority w:val="99"/>
    <w:qFormat/>
    <w:rsid w:val="00154436"/>
    <w:rPr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semiHidden/>
    <w:rsid w:val="00D04864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ListParagraph">
    <w:name w:val="List Paragraph"/>
    <w:basedOn w:val="Normal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Без интервала1"/>
    <w:uiPriority w:val="99"/>
    <w:rsid w:val="00C15DAD"/>
    <w:rPr>
      <w:rFonts w:eastAsia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2026</TotalTime>
  <Pages>2</Pages>
  <Words>665</Words>
  <Characters>3795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WinStyle</cp:lastModifiedBy>
  <cp:revision>30</cp:revision>
  <cp:lastPrinted>2021-09-13T10:04:00Z</cp:lastPrinted>
  <dcterms:created xsi:type="dcterms:W3CDTF">2020-02-12T12:37:00Z</dcterms:created>
  <dcterms:modified xsi:type="dcterms:W3CDTF">2021-09-13T10:04:00Z</dcterms:modified>
</cp:coreProperties>
</file>