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D82" w:rsidRPr="00EE7267" w:rsidRDefault="00667D82" w:rsidP="00D04864">
      <w:pPr>
        <w:pStyle w:val="Title"/>
        <w:ind w:right="-410"/>
        <w:rPr>
          <w:rFonts w:ascii="Times New Roman" w:hAnsi="Times New Roman"/>
          <w:b w:val="0"/>
          <w:bCs w:val="0"/>
          <w:lang w:val="ru-RU"/>
        </w:rPr>
      </w:pPr>
      <w:r w:rsidRPr="008A6E1B">
        <w:rPr>
          <w:rFonts w:ascii="Times New Roman" w:hAnsi="Times New Roman"/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32.25pt;visibility:visible">
            <v:imagedata r:id="rId5" o:title=""/>
          </v:shape>
        </w:pict>
      </w:r>
    </w:p>
    <w:p w:rsidR="00667D82" w:rsidRPr="00EE7267" w:rsidRDefault="00667D82" w:rsidP="00D04864">
      <w:pPr>
        <w:pStyle w:val="Title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667D82" w:rsidRPr="00EE7267" w:rsidRDefault="00667D82" w:rsidP="00D04864">
      <w:pPr>
        <w:pStyle w:val="Title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667D82" w:rsidRPr="00EE7267" w:rsidRDefault="00667D82" w:rsidP="00B1437C">
      <w:pPr>
        <w:pStyle w:val="Title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667D82" w:rsidRPr="00EE7267" w:rsidRDefault="00667D82" w:rsidP="00B1437C">
      <w:pPr>
        <w:pStyle w:val="Title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МІСЬКОЇ </w:t>
      </w:r>
      <w:r w:rsidRPr="00EE7267">
        <w:rPr>
          <w:rFonts w:ascii="Times New Roman" w:hAnsi="Times New Roman"/>
          <w:bCs w:val="0"/>
        </w:rPr>
        <w:t xml:space="preserve"> РАДИ</w:t>
      </w:r>
    </w:p>
    <w:p w:rsidR="00667D82" w:rsidRPr="009516F7" w:rsidRDefault="00667D82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667D82" w:rsidRDefault="00667D82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>78200, Івано-Франківська обл</w:t>
      </w:r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 xml:space="preserve">, </w:t>
      </w:r>
      <w:r w:rsidRPr="009516F7">
        <w:t>м. Коломия,</w:t>
      </w:r>
      <w:r w:rsidRPr="009516F7">
        <w:rPr>
          <w:lang w:val="uk-UA"/>
        </w:rPr>
        <w:t xml:space="preserve"> </w:t>
      </w:r>
      <w:r w:rsidRPr="009516F7">
        <w:t xml:space="preserve"> вул.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667D82" w:rsidRPr="009516F7" w:rsidRDefault="00667D82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815807">
        <w:rPr>
          <w:lang w:val="en-US"/>
        </w:rPr>
        <w:t>-</w:t>
      </w:r>
      <w:r w:rsidRPr="009516F7">
        <w:rPr>
          <w:lang w:val="en-US"/>
        </w:rPr>
        <w:t>mail</w:t>
      </w:r>
      <w:r w:rsidRPr="00815807">
        <w:rPr>
          <w:lang w:val="en-US"/>
        </w:rPr>
        <w:t xml:space="preserve">: </w:t>
      </w:r>
      <w:hyperlink r:id="rId6" w:history="1">
        <w:r w:rsidRPr="009516F7">
          <w:rPr>
            <w:rStyle w:val="Hyperlink"/>
            <w:lang w:val="en-US"/>
          </w:rPr>
          <w:t>crl</w:t>
        </w:r>
        <w:r w:rsidRPr="00815807">
          <w:rPr>
            <w:rStyle w:val="Hyperlink"/>
            <w:lang w:val="en-US"/>
          </w:rPr>
          <w:t>_</w:t>
        </w:r>
        <w:r w:rsidRPr="009516F7">
          <w:rPr>
            <w:rStyle w:val="Hyperlink"/>
            <w:lang w:val="en-US"/>
          </w:rPr>
          <w:t>kol</w:t>
        </w:r>
        <w:r w:rsidRPr="00815807">
          <w:rPr>
            <w:rStyle w:val="Hyperlink"/>
            <w:lang w:val="en-US"/>
          </w:rPr>
          <w:t>@</w:t>
        </w:r>
        <w:r w:rsidRPr="009516F7">
          <w:rPr>
            <w:rStyle w:val="Hyperlink"/>
            <w:lang w:val="en-US"/>
          </w:rPr>
          <w:t>i</w:t>
        </w:r>
        <w:r w:rsidRPr="00815807">
          <w:rPr>
            <w:rStyle w:val="Hyperlink"/>
            <w:lang w:val="en-US"/>
          </w:rPr>
          <w:t>.</w:t>
        </w:r>
        <w:r w:rsidRPr="009516F7">
          <w:rPr>
            <w:rStyle w:val="Hyperlink"/>
            <w:lang w:val="en-US"/>
          </w:rPr>
          <w:t>ua</w:t>
        </w:r>
      </w:hyperlink>
      <w:r w:rsidRPr="009516F7">
        <w:rPr>
          <w:lang w:val="uk-UA"/>
        </w:rPr>
        <w:t xml:space="preserve">       Код ЄДРПОУ  25596594</w:t>
      </w:r>
    </w:p>
    <w:p w:rsidR="00667D82" w:rsidRDefault="00667D82" w:rsidP="00B1437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667D82" w:rsidRPr="00FC2768" w:rsidRDefault="00667D82" w:rsidP="00B1437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667D82" w:rsidRPr="00FC2768" w:rsidRDefault="00667D82" w:rsidP="00B1437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21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667D82" w:rsidRPr="00FC2768" w:rsidRDefault="00667D82" w:rsidP="00B1437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667D82" w:rsidRPr="00FC2768" w:rsidRDefault="00667D82" w:rsidP="00B1437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667D82" w:rsidRDefault="00667D82" w:rsidP="00B1437C">
      <w:pPr>
        <w:pStyle w:val="NoSpacing"/>
        <w:jc w:val="both"/>
        <w:rPr>
          <w:rFonts w:ascii="Times New Roman" w:hAnsi="Times New Roman"/>
        </w:rPr>
      </w:pPr>
    </w:p>
    <w:p w:rsidR="00667D82" w:rsidRDefault="00667D82" w:rsidP="00474176">
      <w:pPr>
        <w:pStyle w:val="NoSpacing"/>
        <w:ind w:left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 КНП «КОЛОМИЙСЬКА ЦРЛ» КМР просить внести зміни до фінансового плану підприємства </w:t>
      </w:r>
      <w:r>
        <w:rPr>
          <w:rFonts w:ascii="Times New Roman" w:hAnsi="Times New Roman"/>
          <w:b/>
          <w:sz w:val="28"/>
          <w:szCs w:val="28"/>
        </w:rPr>
        <w:t xml:space="preserve">на </w:t>
      </w:r>
      <w:r w:rsidRPr="008C7DC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202</w:t>
      </w:r>
      <w:r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рік в тому числі</w:t>
      </w:r>
      <w:r w:rsidRPr="00D828AB">
        <w:rPr>
          <w:rFonts w:ascii="Times New Roman" w:hAnsi="Times New Roman"/>
          <w:sz w:val="28"/>
          <w:szCs w:val="28"/>
          <w:lang w:val="ru-RU"/>
        </w:rPr>
        <w:t>:</w:t>
      </w:r>
    </w:p>
    <w:p w:rsidR="00667D82" w:rsidRDefault="00667D82" w:rsidP="00474176">
      <w:pPr>
        <w:pStyle w:val="NoSpacing"/>
        <w:ind w:left="18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67D82" w:rsidRDefault="00667D82" w:rsidP="00474176">
      <w:pPr>
        <w:pStyle w:val="NoSpacing"/>
        <w:ind w:left="180"/>
        <w:jc w:val="both"/>
        <w:rPr>
          <w:rFonts w:ascii="Times New Roman" w:hAnsi="Times New Roman"/>
          <w:sz w:val="28"/>
          <w:szCs w:val="28"/>
          <w:lang w:val="ru-RU"/>
        </w:rPr>
      </w:pPr>
      <w:r w:rsidRPr="003A34D7">
        <w:rPr>
          <w:rFonts w:ascii="Times New Roman" w:hAnsi="Times New Roman"/>
          <w:b/>
          <w:sz w:val="28"/>
          <w:szCs w:val="28"/>
          <w:lang w:val="ru-RU"/>
        </w:rPr>
        <w:t xml:space="preserve">     </w:t>
      </w:r>
      <w:smartTag w:uri="urn:schemas-microsoft-com:office:smarttags" w:element="place">
        <w:r w:rsidRPr="003A34D7">
          <w:rPr>
            <w:rFonts w:ascii="Times New Roman" w:hAnsi="Times New Roman"/>
            <w:b/>
            <w:sz w:val="28"/>
            <w:szCs w:val="28"/>
            <w:lang w:val="en-US"/>
          </w:rPr>
          <w:t>I</w:t>
        </w:r>
        <w:r w:rsidRPr="003A34D7">
          <w:rPr>
            <w:rFonts w:ascii="Times New Roman" w:hAnsi="Times New Roman"/>
            <w:b/>
            <w:sz w:val="28"/>
            <w:szCs w:val="28"/>
            <w:lang w:val="ru-RU"/>
          </w:rPr>
          <w:t>.</w:t>
        </w:r>
      </w:smartTag>
      <w:r w:rsidRPr="003A34D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C53A9">
        <w:rPr>
          <w:rFonts w:ascii="Times New Roman" w:hAnsi="Times New Roman"/>
          <w:b/>
          <w:sz w:val="28"/>
          <w:szCs w:val="28"/>
          <w:lang w:val="ru-RU"/>
        </w:rPr>
        <w:t>Колонка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3  (факт минулого року) рядки від 100 до 830</w:t>
      </w:r>
    </w:p>
    <w:p w:rsidR="00667D82" w:rsidRDefault="00667D82" w:rsidP="00AD71A5">
      <w:pPr>
        <w:pStyle w:val="NoSpacing"/>
        <w:ind w:left="180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Інформація наведена відповідно до  отриманих  річних показників згідно звіту про виконання фінансового плану підприємства за 2020 рік. </w:t>
      </w:r>
    </w:p>
    <w:p w:rsidR="00667D82" w:rsidRDefault="00667D82" w:rsidP="003A34D7">
      <w:pPr>
        <w:pStyle w:val="NoSpacing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EC53A9">
        <w:rPr>
          <w:rFonts w:ascii="Times New Roman" w:hAnsi="Times New Roman"/>
          <w:b/>
          <w:sz w:val="28"/>
          <w:szCs w:val="28"/>
          <w:lang w:val="ru-RU"/>
        </w:rPr>
        <w:t xml:space="preserve">       </w:t>
      </w:r>
    </w:p>
    <w:p w:rsidR="00667D82" w:rsidRDefault="00667D82" w:rsidP="003A34D7">
      <w:pPr>
        <w:pStyle w:val="NoSpacing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3A34D7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val="ru-RU"/>
        </w:rPr>
        <w:t>Розділ 1, колонка 6 (1 квартал)</w:t>
      </w:r>
    </w:p>
    <w:p w:rsidR="00667D82" w:rsidRPr="00FB661F" w:rsidRDefault="00667D82" w:rsidP="00055973">
      <w:pPr>
        <w:pStyle w:val="NoSpacing"/>
        <w:ind w:right="-284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667D82" w:rsidRPr="004215E2" w:rsidRDefault="00667D82" w:rsidP="00055973">
      <w:pPr>
        <w:pStyle w:val="NoSpacing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4215E2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667D82" w:rsidRPr="007E2926" w:rsidRDefault="00667D82" w:rsidP="006F5CFA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від операційної діяльності, всього» + </w:t>
      </w:r>
      <w:r>
        <w:rPr>
          <w:rFonts w:ascii="Times New Roman" w:hAnsi="Times New Roman"/>
          <w:b/>
          <w:sz w:val="28"/>
          <w:szCs w:val="28"/>
          <w:lang w:val="ru-RU"/>
        </w:rPr>
        <w:t>1 217,2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sz w:val="28"/>
          <w:szCs w:val="28"/>
          <w:lang w:val="ru-RU"/>
        </w:rPr>
        <w:t>тис. грн</w:t>
      </w:r>
      <w:r>
        <w:rPr>
          <w:rFonts w:ascii="Times New Roman" w:hAnsi="Times New Roman"/>
          <w:sz w:val="28"/>
          <w:szCs w:val="28"/>
          <w:lang w:val="ru-RU"/>
        </w:rPr>
        <w:t>. в т.ч.</w:t>
      </w:r>
      <w:r w:rsidRPr="008C7DCF">
        <w:rPr>
          <w:rFonts w:ascii="Times New Roman" w:hAnsi="Times New Roman"/>
          <w:sz w:val="28"/>
          <w:szCs w:val="28"/>
          <w:lang w:val="ru-RU"/>
        </w:rPr>
        <w:t>:</w:t>
      </w:r>
    </w:p>
    <w:p w:rsidR="00667D82" w:rsidRDefault="00667D82" w:rsidP="008C7DCF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</w:t>
      </w:r>
      <w:r w:rsidRPr="008C7DCF">
        <w:rPr>
          <w:rFonts w:ascii="Times New Roman" w:hAnsi="Times New Roman"/>
          <w:b/>
          <w:sz w:val="28"/>
          <w:szCs w:val="28"/>
          <w:lang w:val="ru-RU"/>
        </w:rPr>
        <w:t>9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від </w:t>
      </w:r>
      <w:r>
        <w:rPr>
          <w:rFonts w:ascii="Times New Roman" w:hAnsi="Times New Roman"/>
          <w:sz w:val="28"/>
          <w:szCs w:val="28"/>
          <w:lang w:val="ru-RU"/>
        </w:rPr>
        <w:t>операц</w:t>
      </w:r>
      <w:r>
        <w:rPr>
          <w:rFonts w:ascii="Times New Roman" w:hAnsi="Times New Roman"/>
          <w:sz w:val="28"/>
          <w:szCs w:val="28"/>
        </w:rPr>
        <w:t>ійної оренди активів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61,0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 із збільшенням надходжень від орендної плати</w:t>
      </w:r>
      <w:r w:rsidRPr="005D0B5A">
        <w:rPr>
          <w:rFonts w:ascii="Times New Roman" w:hAnsi="Times New Roman"/>
          <w:sz w:val="28"/>
          <w:szCs w:val="28"/>
          <w:lang w:val="ru-RU"/>
        </w:rPr>
        <w:t>;</w:t>
      </w:r>
    </w:p>
    <w:p w:rsidR="00667D82" w:rsidRDefault="00667D82" w:rsidP="005D0B5A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112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 xml:space="preserve">Надходження </w:t>
      </w:r>
      <w:r>
        <w:rPr>
          <w:rFonts w:ascii="Times New Roman" w:hAnsi="Times New Roman"/>
          <w:sz w:val="28"/>
          <w:szCs w:val="28"/>
        </w:rPr>
        <w:t>від орендарів за комунальні послуги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206,2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 із погашенням орендарями заборгованості за спожиті комунальні послуги</w:t>
      </w:r>
      <w:r w:rsidRPr="00AD71A5">
        <w:rPr>
          <w:rFonts w:ascii="Times New Roman" w:hAnsi="Times New Roman"/>
          <w:sz w:val="28"/>
          <w:szCs w:val="28"/>
          <w:lang w:val="ru-RU"/>
        </w:rPr>
        <w:t>;</w:t>
      </w:r>
    </w:p>
    <w:p w:rsidR="00667D82" w:rsidRPr="006153C4" w:rsidRDefault="00667D82" w:rsidP="00055973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113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 xml:space="preserve">Надходження </w:t>
      </w:r>
      <w:r>
        <w:rPr>
          <w:rFonts w:ascii="Times New Roman" w:hAnsi="Times New Roman"/>
          <w:sz w:val="28"/>
          <w:szCs w:val="28"/>
        </w:rPr>
        <w:t>благодійної та гуманітарної допомоги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400,0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 із надходженням більшої кількості благодійної та гуманітарної допомоги.</w:t>
      </w:r>
    </w:p>
    <w:p w:rsidR="00667D82" w:rsidRPr="006153C4" w:rsidRDefault="00667D82" w:rsidP="006153C4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114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>Централізовані постачання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550,0 </w:t>
      </w:r>
      <w:r>
        <w:rPr>
          <w:rFonts w:ascii="Times New Roman" w:hAnsi="Times New Roman"/>
          <w:sz w:val="28"/>
          <w:szCs w:val="28"/>
          <w:lang w:val="ru-RU"/>
        </w:rPr>
        <w:t>тис. грн. -  у 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 із надходженням більшої кількості централізованих постачань.</w:t>
      </w:r>
    </w:p>
    <w:p w:rsidR="00667D82" w:rsidRPr="006153C4" w:rsidRDefault="00667D82" w:rsidP="006153C4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120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>Податок на додану вартість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50,4 </w:t>
      </w:r>
      <w:r>
        <w:rPr>
          <w:rFonts w:ascii="Times New Roman" w:hAnsi="Times New Roman"/>
          <w:sz w:val="28"/>
          <w:szCs w:val="28"/>
          <w:lang w:val="ru-RU"/>
        </w:rPr>
        <w:t>тис. грн. -  у 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 із зростанням суми ПДВ, що підлягає відшкодуванню за рахунок збільшення доходів по оренді та надходжень від орендарів за комунальні послуги.</w:t>
      </w:r>
    </w:p>
    <w:p w:rsidR="00667D82" w:rsidRPr="006153C4" w:rsidRDefault="00667D82" w:rsidP="00535770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>Чистий дохід (виручка)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1 166,8 </w:t>
      </w:r>
      <w:r>
        <w:rPr>
          <w:rFonts w:ascii="Times New Roman" w:hAnsi="Times New Roman"/>
          <w:sz w:val="28"/>
          <w:szCs w:val="28"/>
          <w:lang w:val="ru-RU"/>
        </w:rPr>
        <w:t>тис. грн.,  (різниця між рядком 100 та 120).</w:t>
      </w:r>
    </w:p>
    <w:p w:rsidR="00667D82" w:rsidRDefault="00667D82" w:rsidP="00E344B6">
      <w:pPr>
        <w:pStyle w:val="NoSpacing"/>
        <w:ind w:left="927"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67D82" w:rsidRDefault="00667D82" w:rsidP="00055973">
      <w:pPr>
        <w:pStyle w:val="NoSpacing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67D82" w:rsidRDefault="00667D82" w:rsidP="00055973">
      <w:pPr>
        <w:pStyle w:val="NoSpacing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67D82" w:rsidRDefault="00667D82" w:rsidP="00055973">
      <w:pPr>
        <w:pStyle w:val="NoSpacing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67D82" w:rsidRPr="000C6F7B" w:rsidRDefault="00667D82" w:rsidP="00055973">
      <w:pPr>
        <w:pStyle w:val="NoSpacing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</w:p>
    <w:p w:rsidR="00667D82" w:rsidRPr="000C6F7B" w:rsidRDefault="00667D82" w:rsidP="005E7317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3</w:t>
      </w:r>
      <w:r w:rsidRPr="000C6F7B"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 w:rsidRPr="000C6F7B">
        <w:rPr>
          <w:rFonts w:ascii="Times New Roman" w:hAnsi="Times New Roman"/>
          <w:sz w:val="28"/>
          <w:szCs w:val="28"/>
          <w:lang w:val="ru-RU"/>
        </w:rPr>
        <w:t>Витрати</w:t>
      </w:r>
      <w:r w:rsidRPr="000C6F7B">
        <w:rPr>
          <w:rFonts w:ascii="Times New Roman" w:hAnsi="Times New Roman"/>
          <w:sz w:val="28"/>
          <w:szCs w:val="28"/>
        </w:rPr>
        <w:t xml:space="preserve">»  </w:t>
      </w:r>
      <w:r w:rsidRPr="000C6F7B">
        <w:rPr>
          <w:rFonts w:ascii="Times New Roman" w:hAnsi="Times New Roman"/>
          <w:sz w:val="28"/>
          <w:szCs w:val="28"/>
          <w:lang w:val="ru-RU"/>
        </w:rPr>
        <w:t xml:space="preserve">всього  + </w:t>
      </w:r>
      <w:r>
        <w:rPr>
          <w:rFonts w:ascii="Times New Roman" w:hAnsi="Times New Roman"/>
          <w:b/>
          <w:sz w:val="28"/>
          <w:szCs w:val="28"/>
          <w:lang w:val="ru-RU"/>
        </w:rPr>
        <w:t>3 279,6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</w:rPr>
        <w:t xml:space="preserve"> в т.ч</w:t>
      </w:r>
      <w:r w:rsidRPr="00F93742">
        <w:rPr>
          <w:rFonts w:ascii="Times New Roman" w:hAnsi="Times New Roman"/>
          <w:sz w:val="28"/>
          <w:szCs w:val="28"/>
          <w:lang w:val="ru-RU"/>
        </w:rPr>
        <w:t>:</w:t>
      </w:r>
    </w:p>
    <w:p w:rsidR="00667D82" w:rsidRPr="000C6F7B" w:rsidRDefault="00667D82" w:rsidP="005E7317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140</w:t>
      </w:r>
      <w:r w:rsidRPr="000C6F7B">
        <w:rPr>
          <w:rFonts w:ascii="Times New Roman" w:hAnsi="Times New Roman"/>
          <w:sz w:val="28"/>
          <w:szCs w:val="28"/>
        </w:rPr>
        <w:t xml:space="preserve"> «Заробітна плата»  </w:t>
      </w:r>
      <w:r w:rsidRPr="0015554B">
        <w:rPr>
          <w:rFonts w:ascii="Times New Roman" w:hAnsi="Times New Roman"/>
          <w:b/>
          <w:sz w:val="28"/>
          <w:szCs w:val="28"/>
          <w:lang w:val="ru-RU"/>
        </w:rPr>
        <w:t>- 3</w:t>
      </w:r>
      <w:r w:rsidRPr="0015554B">
        <w:rPr>
          <w:rFonts w:ascii="Times New Roman" w:hAnsi="Times New Roman"/>
          <w:b/>
          <w:sz w:val="28"/>
          <w:szCs w:val="28"/>
          <w:lang w:val="en-US"/>
        </w:rPr>
        <w:t> </w:t>
      </w:r>
      <w:r w:rsidRPr="0015554B">
        <w:rPr>
          <w:rFonts w:ascii="Times New Roman" w:hAnsi="Times New Roman"/>
          <w:b/>
          <w:sz w:val="28"/>
          <w:szCs w:val="28"/>
          <w:lang w:val="ru-RU"/>
        </w:rPr>
        <w:t xml:space="preserve">000,0 </w:t>
      </w:r>
      <w:r w:rsidRPr="0015554B"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sz w:val="28"/>
          <w:szCs w:val="28"/>
        </w:rPr>
        <w:t>тис. грн.</w:t>
      </w:r>
      <w:r w:rsidRPr="000C6F7B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 xml:space="preserve">перенесення </w:t>
      </w:r>
      <w:r w:rsidRPr="000C6F7B">
        <w:rPr>
          <w:rFonts w:ascii="Times New Roman" w:hAnsi="Times New Roman"/>
          <w:sz w:val="28"/>
          <w:szCs w:val="28"/>
          <w:lang w:val="ru-RU"/>
        </w:rPr>
        <w:t xml:space="preserve"> виплати прац</w:t>
      </w:r>
      <w:r w:rsidRPr="000C6F7B">
        <w:rPr>
          <w:rFonts w:ascii="Times New Roman" w:hAnsi="Times New Roman"/>
          <w:sz w:val="28"/>
          <w:szCs w:val="28"/>
        </w:rPr>
        <w:t xml:space="preserve">івникам КНП доплати </w:t>
      </w:r>
      <w:r w:rsidRPr="000C6F7B">
        <w:rPr>
          <w:rFonts w:ascii="Times New Roman" w:hAnsi="Times New Roman"/>
          <w:sz w:val="28"/>
          <w:szCs w:val="28"/>
          <w:lang w:val="ru-RU"/>
        </w:rPr>
        <w:t xml:space="preserve">медичним працівникам </w:t>
      </w:r>
      <w:r>
        <w:rPr>
          <w:rFonts w:ascii="Times New Roman" w:hAnsi="Times New Roman"/>
          <w:sz w:val="28"/>
          <w:szCs w:val="28"/>
          <w:lang w:val="ru-RU"/>
        </w:rPr>
        <w:t xml:space="preserve">згідно перехідного фінансового забезпечення </w:t>
      </w:r>
      <w:r>
        <w:rPr>
          <w:rFonts w:ascii="Times New Roman" w:hAnsi="Times New Roman"/>
          <w:sz w:val="28"/>
          <w:szCs w:val="28"/>
        </w:rPr>
        <w:t xml:space="preserve"> на квітень місяць</w:t>
      </w:r>
      <w:r w:rsidRPr="000C6F7B">
        <w:rPr>
          <w:rFonts w:ascii="Times New Roman" w:hAnsi="Times New Roman"/>
          <w:sz w:val="28"/>
          <w:szCs w:val="28"/>
        </w:rPr>
        <w:t>;</w:t>
      </w:r>
    </w:p>
    <w:p w:rsidR="00667D82" w:rsidRPr="000C6F7B" w:rsidRDefault="00667D82" w:rsidP="005E7317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150</w:t>
      </w:r>
      <w:r w:rsidRPr="000C6F7B">
        <w:rPr>
          <w:rFonts w:ascii="Times New Roman" w:hAnsi="Times New Roman"/>
          <w:sz w:val="28"/>
          <w:szCs w:val="28"/>
        </w:rPr>
        <w:t xml:space="preserve"> «Нарахування на заробітну плату»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71A2E">
        <w:rPr>
          <w:rFonts w:ascii="Times New Roman" w:hAnsi="Times New Roman"/>
          <w:b/>
          <w:sz w:val="28"/>
          <w:szCs w:val="28"/>
          <w:lang w:val="ru-RU"/>
        </w:rPr>
        <w:t>- 300,0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– нарахування на заробітну плату - </w:t>
      </w:r>
      <w:r w:rsidRPr="000C6F7B">
        <w:rPr>
          <w:rFonts w:ascii="Times New Roman" w:hAnsi="Times New Roman"/>
          <w:sz w:val="28"/>
          <w:szCs w:val="28"/>
          <w:lang w:val="ru-RU"/>
        </w:rPr>
        <w:t xml:space="preserve"> ЄСВ</w:t>
      </w:r>
      <w:r w:rsidRPr="000C6F7B">
        <w:rPr>
          <w:rFonts w:ascii="Times New Roman" w:hAnsi="Times New Roman"/>
          <w:sz w:val="28"/>
          <w:szCs w:val="28"/>
        </w:rPr>
        <w:t>;</w:t>
      </w:r>
    </w:p>
    <w:p w:rsidR="00667D82" w:rsidRPr="00742DA0" w:rsidRDefault="00667D82" w:rsidP="00742DA0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60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Предмети, матеріали, обладнання та інвентар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>+ 50,0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 придбання радіаторів для СП «Пологовий будинок», пульсоксиметрів для СО</w:t>
      </w:r>
      <w:r>
        <w:rPr>
          <w:rFonts w:ascii="Times New Roman" w:hAnsi="Times New Roman"/>
          <w:sz w:val="28"/>
          <w:szCs w:val="28"/>
          <w:lang w:val="en-US"/>
        </w:rPr>
        <w:t>VID</w:t>
      </w:r>
      <w:r w:rsidRPr="00742DA0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>, паталогоанатомічних мішків.</w:t>
      </w:r>
    </w:p>
    <w:p w:rsidR="00667D82" w:rsidRPr="00742DA0" w:rsidRDefault="00667D82" w:rsidP="00742DA0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742DA0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3 706,2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придбання та використанням медикаментів для забезпечення хворих на СО</w:t>
      </w:r>
      <w:r>
        <w:rPr>
          <w:rFonts w:ascii="Times New Roman" w:hAnsi="Times New Roman"/>
          <w:sz w:val="28"/>
          <w:szCs w:val="28"/>
          <w:lang w:val="en-US"/>
        </w:rPr>
        <w:t>VID</w:t>
      </w:r>
      <w:r w:rsidRPr="00742DA0">
        <w:rPr>
          <w:rFonts w:ascii="Times New Roman" w:hAnsi="Times New Roman"/>
          <w:sz w:val="28"/>
          <w:szCs w:val="28"/>
          <w:lang w:val="ru-RU"/>
        </w:rPr>
        <w:t>-19.</w:t>
      </w:r>
    </w:p>
    <w:p w:rsidR="00667D82" w:rsidRPr="00742DA0" w:rsidRDefault="00667D82" w:rsidP="00047EAA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047EAA">
        <w:rPr>
          <w:rFonts w:ascii="Times New Roman" w:hAnsi="Times New Roman"/>
          <w:b/>
          <w:sz w:val="28"/>
          <w:szCs w:val="28"/>
          <w:lang w:val="ru-RU"/>
        </w:rPr>
        <w:t>9</w:t>
      </w:r>
      <w:r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ru-RU"/>
        </w:rPr>
        <w:t>Продукти харчування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30,0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  <w:lang w:val="ru-RU"/>
        </w:rPr>
        <w:t>використання продуктів харчування в тому числі отриманих у вигляді гуманітарної допомоги.</w:t>
      </w:r>
    </w:p>
    <w:p w:rsidR="00667D82" w:rsidRPr="00742DA0" w:rsidRDefault="00667D82" w:rsidP="00047EAA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7EAA">
        <w:rPr>
          <w:rFonts w:ascii="Times New Roman" w:hAnsi="Times New Roman"/>
          <w:b/>
          <w:sz w:val="28"/>
          <w:szCs w:val="28"/>
        </w:rPr>
        <w:t>250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 w:rsidRPr="005273DD">
        <w:rPr>
          <w:rFonts w:ascii="Times New Roman" w:hAnsi="Times New Roman"/>
          <w:sz w:val="28"/>
          <w:szCs w:val="28"/>
        </w:rPr>
        <w:t>Оплата послуг (крім комунальних)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Pr="005273DD">
        <w:rPr>
          <w:rFonts w:ascii="Times New Roman" w:hAnsi="Times New Roman"/>
          <w:b/>
          <w:sz w:val="28"/>
          <w:szCs w:val="28"/>
        </w:rPr>
        <w:t>250,0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 </w:t>
      </w:r>
      <w:r w:rsidRPr="005273DD">
        <w:rPr>
          <w:rFonts w:ascii="Times New Roman" w:hAnsi="Times New Roman"/>
          <w:sz w:val="28"/>
          <w:szCs w:val="28"/>
        </w:rPr>
        <w:t>забезпечення оплати послуг пов`язаних з СО</w:t>
      </w:r>
      <w:r>
        <w:rPr>
          <w:rFonts w:ascii="Times New Roman" w:hAnsi="Times New Roman"/>
          <w:sz w:val="28"/>
          <w:szCs w:val="28"/>
          <w:lang w:val="en-US"/>
        </w:rPr>
        <w:t>VID</w:t>
      </w:r>
      <w:r w:rsidRPr="005273DD">
        <w:rPr>
          <w:rFonts w:ascii="Times New Roman" w:hAnsi="Times New Roman"/>
          <w:sz w:val="28"/>
          <w:szCs w:val="28"/>
        </w:rPr>
        <w:t>-19 (транспортування кисню виділеного як гуманітарна допомога, КТ грудної клітки хворих на короновірусну хворобу, утилізація ковідних відходів).</w:t>
      </w:r>
    </w:p>
    <w:p w:rsidR="00667D82" w:rsidRPr="00742DA0" w:rsidRDefault="00667D82" w:rsidP="00180757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230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Соціальне забезпечення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11,0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оплата відшкодування пільгових пенсій. Відшкодування проводиться на підставі проведеного перерахунку пенсійним фондом.</w:t>
      </w:r>
    </w:p>
    <w:p w:rsidR="00667D82" w:rsidRPr="003B38AA" w:rsidRDefault="00667D82" w:rsidP="003B38AA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240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Інші поточні видатки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Pr="000229F2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 w:rsidRPr="000229F2">
        <w:rPr>
          <w:rFonts w:ascii="Times New Roman" w:hAnsi="Times New Roman"/>
          <w:b/>
          <w:sz w:val="28"/>
          <w:szCs w:val="28"/>
        </w:rPr>
        <w:t>482,2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  <w:lang w:val="ru-RU"/>
        </w:rPr>
        <w:t>сума податків, судових зборів,  коштів утриманих по рішенню суду.</w:t>
      </w:r>
    </w:p>
    <w:p w:rsidR="00667D82" w:rsidRPr="00FB661F" w:rsidRDefault="00667D82" w:rsidP="00E47241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250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Амартизація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50</w:t>
      </w:r>
      <w:r w:rsidRPr="000229F2">
        <w:rPr>
          <w:rFonts w:ascii="Times New Roman" w:hAnsi="Times New Roman"/>
          <w:b/>
          <w:sz w:val="28"/>
          <w:szCs w:val="28"/>
        </w:rPr>
        <w:t>,2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  <w:lang w:val="ru-RU"/>
        </w:rPr>
        <w:t>сума амартизації нарахованої на основні засоби та інші матеріальні активи. Ріст амартизації пов</w:t>
      </w:r>
      <w:r w:rsidRPr="00FB661F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 xml:space="preserve">язаний з придбанням нового обладнання.  </w:t>
      </w:r>
    </w:p>
    <w:p w:rsidR="00667D82" w:rsidRDefault="00667D82" w:rsidP="00FB661F">
      <w:pPr>
        <w:pStyle w:val="NoSpacing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67D82" w:rsidRDefault="00667D82" w:rsidP="00FB661F">
      <w:pPr>
        <w:pStyle w:val="NoSpacing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Розділ </w:t>
      </w:r>
      <w:r>
        <w:rPr>
          <w:rFonts w:ascii="Times New Roman" w:hAnsi="Times New Roman"/>
          <w:b/>
          <w:sz w:val="28"/>
          <w:szCs w:val="28"/>
        </w:rPr>
        <w:t>ІІІ</w:t>
      </w:r>
      <w:r>
        <w:rPr>
          <w:rFonts w:ascii="Times New Roman" w:hAnsi="Times New Roman"/>
          <w:b/>
          <w:sz w:val="28"/>
          <w:szCs w:val="28"/>
          <w:lang w:val="ru-RU"/>
        </w:rPr>
        <w:t>, колонка 6 (1 квартал)</w:t>
      </w:r>
    </w:p>
    <w:p w:rsidR="00667D82" w:rsidRDefault="00667D82" w:rsidP="00FB661F">
      <w:pPr>
        <w:pStyle w:val="NoSpacing"/>
        <w:ind w:left="927" w:right="-284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 xml:space="preserve">2 112,8 </w:t>
      </w:r>
      <w:r w:rsidRPr="000C6F7B">
        <w:rPr>
          <w:rFonts w:ascii="Times New Roman" w:hAnsi="Times New Roman"/>
          <w:sz w:val="28"/>
          <w:szCs w:val="28"/>
        </w:rPr>
        <w:t>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неопераційний дохід </w:t>
      </w:r>
      <w:r>
        <w:rPr>
          <w:rFonts w:ascii="Times New Roman" w:hAnsi="Times New Roman"/>
          <w:sz w:val="28"/>
          <w:szCs w:val="28"/>
          <w:lang w:val="ru-RU"/>
        </w:rPr>
        <w:t xml:space="preserve"> утворений  від  амартизації по основних засобах та інших нематеріальних активів отриманих як цільове фінансування та безоплатно.</w:t>
      </w:r>
    </w:p>
    <w:p w:rsidR="00667D82" w:rsidRDefault="00667D82" w:rsidP="00FB661F">
      <w:pPr>
        <w:pStyle w:val="NoSpacing"/>
        <w:ind w:left="927" w:right="-284"/>
        <w:rPr>
          <w:rFonts w:ascii="Times New Roman" w:hAnsi="Times New Roman"/>
          <w:sz w:val="28"/>
          <w:szCs w:val="28"/>
        </w:rPr>
      </w:pPr>
    </w:p>
    <w:p w:rsidR="00667D82" w:rsidRDefault="00667D82" w:rsidP="00FB661F">
      <w:pPr>
        <w:pStyle w:val="NoSpacing"/>
        <w:ind w:left="927" w:right="-284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440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Придбання (виготовлення) основних засобів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 xml:space="preserve">25 441,0 </w:t>
      </w:r>
      <w:r w:rsidRPr="000C6F7B">
        <w:rPr>
          <w:rFonts w:ascii="Times New Roman" w:hAnsi="Times New Roman"/>
          <w:sz w:val="28"/>
          <w:szCs w:val="28"/>
        </w:rPr>
        <w:t>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</w:p>
    <w:p w:rsidR="00667D82" w:rsidRDefault="00667D82" w:rsidP="00AB3372">
      <w:pPr>
        <w:spacing w:before="0" w:beforeAutospacing="0" w:after="0" w:afterAutospacing="0"/>
        <w:rPr>
          <w:lang w:val="uk-UA"/>
        </w:rPr>
      </w:pPr>
      <w:r>
        <w:rPr>
          <w:b/>
          <w:sz w:val="28"/>
          <w:szCs w:val="28"/>
          <w:lang w:val="uk-UA"/>
        </w:rPr>
        <w:t xml:space="preserve">             Отримано</w:t>
      </w:r>
      <w:r w:rsidRPr="00397193">
        <w:rPr>
          <w:b/>
          <w:sz w:val="28"/>
          <w:szCs w:val="28"/>
          <w:lang w:val="uk-UA"/>
        </w:rPr>
        <w:t xml:space="preserve"> Основні засоби  </w:t>
      </w:r>
      <w:r>
        <w:rPr>
          <w:b/>
          <w:sz w:val="28"/>
          <w:szCs w:val="28"/>
          <w:lang w:val="uk-UA"/>
        </w:rPr>
        <w:t xml:space="preserve">по централізованих коштах </w:t>
      </w:r>
      <w:r w:rsidRPr="00397193">
        <w:rPr>
          <w:b/>
          <w:sz w:val="28"/>
          <w:szCs w:val="28"/>
          <w:lang w:val="uk-UA"/>
        </w:rPr>
        <w:t xml:space="preserve"> </w:t>
      </w:r>
    </w:p>
    <w:p w:rsidR="00667D82" w:rsidRPr="00C21A5F" w:rsidRDefault="00667D82" w:rsidP="00C21A5F">
      <w:pPr>
        <w:pStyle w:val="ListParagraph"/>
        <w:spacing w:after="0" w:line="240" w:lineRule="auto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Pr="00C21A5F">
        <w:rPr>
          <w:rFonts w:ascii="Times New Roman" w:hAnsi="Times New Roman"/>
          <w:sz w:val="28"/>
          <w:szCs w:val="28"/>
          <w:lang w:val="uk-UA"/>
        </w:rPr>
        <w:t>- Компютерний томограф   1 шт</w:t>
      </w:r>
      <w:r>
        <w:rPr>
          <w:rFonts w:ascii="Times New Roman" w:hAnsi="Times New Roman"/>
          <w:sz w:val="28"/>
          <w:szCs w:val="28"/>
          <w:lang w:val="uk-UA"/>
        </w:rPr>
        <w:t xml:space="preserve">. - </w:t>
      </w:r>
      <w:r w:rsidRPr="00C21A5F">
        <w:rPr>
          <w:rFonts w:ascii="Times New Roman" w:hAnsi="Times New Roman"/>
          <w:sz w:val="28"/>
          <w:szCs w:val="28"/>
          <w:lang w:val="uk-UA"/>
        </w:rPr>
        <w:t xml:space="preserve">  18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21A5F">
        <w:rPr>
          <w:rFonts w:ascii="Times New Roman" w:hAnsi="Times New Roman"/>
          <w:sz w:val="28"/>
          <w:szCs w:val="28"/>
          <w:lang w:val="uk-UA"/>
        </w:rPr>
        <w:t>40</w:t>
      </w:r>
      <w:r>
        <w:rPr>
          <w:rFonts w:ascii="Times New Roman" w:hAnsi="Times New Roman"/>
          <w:sz w:val="28"/>
          <w:szCs w:val="28"/>
          <w:lang w:val="uk-UA"/>
        </w:rPr>
        <w:t>0</w:t>
      </w:r>
      <w:r w:rsidRPr="00C21A5F">
        <w:rPr>
          <w:rFonts w:ascii="Times New Roman" w:hAnsi="Times New Roman"/>
          <w:sz w:val="28"/>
          <w:szCs w:val="28"/>
          <w:lang w:val="uk-UA"/>
        </w:rPr>
        <w:t xml:space="preserve">,0 тис.грн. </w:t>
      </w:r>
    </w:p>
    <w:p w:rsidR="00667D82" w:rsidRPr="00C21A5F" w:rsidRDefault="00667D82" w:rsidP="00C21A5F">
      <w:pPr>
        <w:spacing w:before="0" w:beforeAutospacing="0" w:after="0" w:afterAutospacing="0"/>
        <w:ind w:left="360"/>
        <w:rPr>
          <w:sz w:val="28"/>
          <w:szCs w:val="28"/>
          <w:lang w:val="uk-UA"/>
        </w:rPr>
      </w:pPr>
      <w:r w:rsidRPr="00C21A5F">
        <w:rPr>
          <w:sz w:val="28"/>
          <w:szCs w:val="28"/>
          <w:lang w:val="uk-UA"/>
        </w:rPr>
        <w:t xml:space="preserve">       - Апарат штучної вентиляції легень 1шт</w:t>
      </w:r>
      <w:r>
        <w:rPr>
          <w:sz w:val="28"/>
          <w:szCs w:val="28"/>
          <w:lang w:val="uk-UA"/>
        </w:rPr>
        <w:t xml:space="preserve">. - </w:t>
      </w:r>
      <w:r w:rsidRPr="00C21A5F">
        <w:rPr>
          <w:sz w:val="28"/>
          <w:szCs w:val="28"/>
          <w:lang w:val="uk-UA"/>
        </w:rPr>
        <w:t xml:space="preserve">    420,0 тис. грн.</w:t>
      </w:r>
    </w:p>
    <w:p w:rsidR="00667D82" w:rsidRPr="00C21A5F" w:rsidRDefault="00667D82" w:rsidP="00C21A5F">
      <w:pPr>
        <w:tabs>
          <w:tab w:val="left" w:pos="1110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C21A5F">
        <w:rPr>
          <w:sz w:val="28"/>
          <w:szCs w:val="28"/>
          <w:lang w:val="uk-UA"/>
        </w:rPr>
        <w:t>- Сканер ультразвуковий діагностичн</w:t>
      </w:r>
      <w:r>
        <w:rPr>
          <w:sz w:val="28"/>
          <w:szCs w:val="28"/>
          <w:lang w:val="uk-UA"/>
        </w:rPr>
        <w:t>ий НМ 70А 1</w:t>
      </w:r>
      <w:r w:rsidRPr="00C21A5F">
        <w:rPr>
          <w:sz w:val="28"/>
          <w:szCs w:val="28"/>
          <w:lang w:val="uk-UA"/>
        </w:rPr>
        <w:t>комп</w:t>
      </w:r>
      <w:r>
        <w:rPr>
          <w:sz w:val="28"/>
          <w:szCs w:val="28"/>
          <w:lang w:val="uk-UA"/>
        </w:rPr>
        <w:t xml:space="preserve">- </w:t>
      </w:r>
      <w:r w:rsidRPr="00C21A5F">
        <w:rPr>
          <w:sz w:val="28"/>
          <w:szCs w:val="28"/>
          <w:lang w:val="uk-UA"/>
        </w:rPr>
        <w:t xml:space="preserve">1 260,0 тис. </w:t>
      </w:r>
      <w:r>
        <w:rPr>
          <w:sz w:val="28"/>
          <w:szCs w:val="28"/>
          <w:lang w:val="uk-UA"/>
        </w:rPr>
        <w:t>грн.</w:t>
      </w:r>
    </w:p>
    <w:p w:rsidR="00667D82" w:rsidRPr="00C21A5F" w:rsidRDefault="00667D82" w:rsidP="00C21A5F">
      <w:pPr>
        <w:tabs>
          <w:tab w:val="left" w:pos="1200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C21A5F">
        <w:rPr>
          <w:sz w:val="28"/>
          <w:szCs w:val="28"/>
          <w:lang w:val="uk-UA"/>
        </w:rPr>
        <w:t xml:space="preserve">- Система рентгенографічна  </w:t>
      </w:r>
      <w:r w:rsidRPr="00C21A5F">
        <w:rPr>
          <w:sz w:val="28"/>
          <w:szCs w:val="28"/>
          <w:lang w:val="en-US"/>
        </w:rPr>
        <w:t>POLYRAD</w:t>
      </w:r>
      <w:r w:rsidRPr="00C21A5F">
        <w:rPr>
          <w:sz w:val="28"/>
          <w:szCs w:val="28"/>
          <w:lang w:val="uk-UA"/>
        </w:rPr>
        <w:t xml:space="preserve"> </w:t>
      </w:r>
      <w:r w:rsidRPr="00C21A5F">
        <w:rPr>
          <w:sz w:val="28"/>
          <w:szCs w:val="28"/>
          <w:lang w:val="en-US"/>
        </w:rPr>
        <w:t>SE</w:t>
      </w:r>
      <w:r w:rsidRPr="00C21A5F">
        <w:rPr>
          <w:sz w:val="28"/>
          <w:szCs w:val="28"/>
          <w:lang w:val="uk-UA"/>
        </w:rPr>
        <w:t xml:space="preserve">  1шт. – 4 850,0 тис. грн.</w:t>
      </w:r>
    </w:p>
    <w:p w:rsidR="00667D82" w:rsidRPr="00C21A5F" w:rsidRDefault="00667D82" w:rsidP="00AB3372">
      <w:pPr>
        <w:tabs>
          <w:tab w:val="left" w:pos="735"/>
          <w:tab w:val="left" w:pos="1200"/>
        </w:tabs>
        <w:spacing w:before="0" w:beforeAutospacing="0" w:after="0" w:afterAutospacing="0"/>
        <w:ind w:left="786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Pr="0086292D">
        <w:rPr>
          <w:b/>
          <w:sz w:val="28"/>
          <w:szCs w:val="28"/>
          <w:lang w:val="uk-UA"/>
        </w:rPr>
        <w:t xml:space="preserve">Отримано  Основні засоби  у вигляді  гуманітарної допомоги  </w:t>
      </w:r>
      <w:r w:rsidRPr="00C21A5F">
        <w:rPr>
          <w:sz w:val="28"/>
          <w:szCs w:val="28"/>
          <w:lang w:val="uk-UA"/>
        </w:rPr>
        <w:tab/>
      </w:r>
    </w:p>
    <w:p w:rsidR="00667D82" w:rsidRDefault="00667D82" w:rsidP="001403D6">
      <w:pPr>
        <w:spacing w:before="0" w:beforeAutospacing="0" w:after="0" w:afterAutospacing="0"/>
        <w:ind w:left="933"/>
        <w:rPr>
          <w:sz w:val="28"/>
          <w:szCs w:val="28"/>
          <w:lang w:val="uk-UA"/>
        </w:rPr>
      </w:pPr>
      <w:r w:rsidRPr="006A2B17">
        <w:rPr>
          <w:sz w:val="28"/>
          <w:szCs w:val="28"/>
          <w:lang w:val="uk-UA"/>
        </w:rPr>
        <w:t>- Концентратори кисневі    5шт</w:t>
      </w:r>
      <w:r>
        <w:rPr>
          <w:sz w:val="28"/>
          <w:szCs w:val="28"/>
          <w:lang w:val="uk-UA"/>
        </w:rPr>
        <w:t xml:space="preserve">.  -   150,0 тис. грн. в терапевтичне відділення для лікування хворих на </w:t>
      </w:r>
      <w:r>
        <w:rPr>
          <w:sz w:val="28"/>
          <w:szCs w:val="28"/>
          <w:lang w:val="en-US"/>
        </w:rPr>
        <w:t>COVID</w:t>
      </w:r>
      <w:r w:rsidRPr="00AB3372">
        <w:rPr>
          <w:sz w:val="28"/>
          <w:szCs w:val="28"/>
        </w:rPr>
        <w:t>-19</w:t>
      </w:r>
      <w:r>
        <w:rPr>
          <w:sz w:val="28"/>
          <w:szCs w:val="28"/>
        </w:rPr>
        <w:t>.</w:t>
      </w:r>
      <w:r w:rsidRPr="006A2B17">
        <w:rPr>
          <w:sz w:val="28"/>
          <w:szCs w:val="28"/>
          <w:lang w:val="uk-UA"/>
        </w:rPr>
        <w:t xml:space="preserve"> </w:t>
      </w:r>
    </w:p>
    <w:p w:rsidR="00667D82" w:rsidRDefault="00667D82" w:rsidP="00FB661F">
      <w:pPr>
        <w:pStyle w:val="NoSpacing"/>
        <w:ind w:left="927" w:right="-284"/>
        <w:rPr>
          <w:rFonts w:ascii="Times New Roman" w:hAnsi="Times New Roman"/>
          <w:b/>
          <w:sz w:val="28"/>
          <w:szCs w:val="28"/>
        </w:rPr>
      </w:pPr>
    </w:p>
    <w:p w:rsidR="00667D82" w:rsidRDefault="00667D82" w:rsidP="00FB661F">
      <w:pPr>
        <w:pStyle w:val="NoSpacing"/>
        <w:ind w:left="927" w:right="-284"/>
        <w:rPr>
          <w:rFonts w:ascii="Times New Roman" w:hAnsi="Times New Roman"/>
          <w:b/>
          <w:sz w:val="28"/>
          <w:szCs w:val="28"/>
          <w:lang w:val="ru-RU"/>
        </w:rPr>
      </w:pPr>
      <w:r w:rsidRPr="001403D6">
        <w:rPr>
          <w:rFonts w:ascii="Times New Roman" w:hAnsi="Times New Roman"/>
          <w:b/>
          <w:sz w:val="28"/>
          <w:szCs w:val="28"/>
        </w:rPr>
        <w:t>Придбанння Основних засобів  за рахунок коштів НСЗУ</w:t>
      </w:r>
    </w:p>
    <w:p w:rsidR="00667D82" w:rsidRPr="00527D5B" w:rsidRDefault="00667D82" w:rsidP="00FB661F">
      <w:pPr>
        <w:pStyle w:val="NoSpacing"/>
        <w:ind w:left="927" w:right="-284"/>
        <w:rPr>
          <w:rFonts w:ascii="Times New Roman" w:hAnsi="Times New Roman"/>
          <w:sz w:val="28"/>
          <w:szCs w:val="28"/>
        </w:rPr>
      </w:pPr>
      <w:r w:rsidRPr="00527D5B">
        <w:rPr>
          <w:rFonts w:ascii="Times New Roman" w:hAnsi="Times New Roman"/>
          <w:sz w:val="28"/>
          <w:szCs w:val="28"/>
          <w:lang w:val="ru-RU"/>
        </w:rPr>
        <w:t>- кисневі концентратори – 10 шт. – 361,0 тис. грн. в терапевтичне відділення для лікування хворих на С</w:t>
      </w:r>
      <w:r w:rsidRPr="00527D5B">
        <w:rPr>
          <w:rFonts w:ascii="Times New Roman" w:hAnsi="Times New Roman"/>
          <w:sz w:val="28"/>
          <w:szCs w:val="28"/>
          <w:lang w:val="en-US"/>
        </w:rPr>
        <w:t>OVID</w:t>
      </w:r>
      <w:r w:rsidRPr="00527D5B">
        <w:rPr>
          <w:rFonts w:ascii="Times New Roman" w:hAnsi="Times New Roman"/>
          <w:sz w:val="28"/>
          <w:szCs w:val="28"/>
          <w:lang w:val="ru-RU"/>
        </w:rPr>
        <w:t>-19</w:t>
      </w:r>
      <w:r w:rsidRPr="00527D5B">
        <w:rPr>
          <w:rFonts w:ascii="Times New Roman" w:hAnsi="Times New Roman"/>
          <w:sz w:val="28"/>
          <w:szCs w:val="28"/>
        </w:rPr>
        <w:t xml:space="preserve">   </w:t>
      </w:r>
    </w:p>
    <w:p w:rsidR="00667D82" w:rsidRDefault="00667D82" w:rsidP="00FB661F">
      <w:pPr>
        <w:pStyle w:val="NoSpacing"/>
        <w:ind w:left="927" w:right="-284"/>
        <w:rPr>
          <w:rFonts w:ascii="Times New Roman" w:hAnsi="Times New Roman"/>
          <w:sz w:val="28"/>
          <w:szCs w:val="28"/>
        </w:rPr>
      </w:pPr>
    </w:p>
    <w:p w:rsidR="00667D82" w:rsidRDefault="00667D82" w:rsidP="00FB661F">
      <w:pPr>
        <w:pStyle w:val="NoSpacing"/>
        <w:ind w:left="927"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</w:t>
      </w:r>
      <w:r w:rsidRPr="004E5A4C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Придбання (виготовлення) інших необоротних активів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</w:p>
    <w:p w:rsidR="00667D82" w:rsidRPr="00C21A5F" w:rsidRDefault="00667D82" w:rsidP="00FB661F">
      <w:pPr>
        <w:pStyle w:val="NoSpacing"/>
        <w:ind w:left="927" w:right="-284"/>
        <w:rPr>
          <w:rFonts w:ascii="Times New Roman" w:hAnsi="Times New Roman"/>
          <w:sz w:val="28"/>
          <w:szCs w:val="28"/>
        </w:rPr>
      </w:pP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 xml:space="preserve">354,9 </w:t>
      </w:r>
      <w:r w:rsidRPr="000C6F7B">
        <w:rPr>
          <w:rFonts w:ascii="Times New Roman" w:hAnsi="Times New Roman"/>
          <w:sz w:val="28"/>
          <w:szCs w:val="28"/>
        </w:rPr>
        <w:t>тис. грн</w:t>
      </w:r>
    </w:p>
    <w:p w:rsidR="00667D82" w:rsidRPr="0086292D" w:rsidRDefault="00667D82" w:rsidP="0086292D">
      <w:pPr>
        <w:spacing w:before="0" w:beforeAutospacing="0" w:after="0" w:afterAutospacing="0"/>
        <w:rPr>
          <w:b/>
          <w:sz w:val="28"/>
          <w:szCs w:val="28"/>
          <w:lang w:val="uk-UA"/>
        </w:rPr>
      </w:pPr>
      <w:r w:rsidRPr="0086292D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       </w:t>
      </w:r>
      <w:r w:rsidRPr="0086292D">
        <w:rPr>
          <w:sz w:val="28"/>
          <w:szCs w:val="28"/>
          <w:lang w:val="uk-UA"/>
        </w:rPr>
        <w:t xml:space="preserve"> </w:t>
      </w:r>
      <w:r w:rsidRPr="0086292D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У</w:t>
      </w:r>
      <w:r w:rsidRPr="0086292D">
        <w:rPr>
          <w:b/>
          <w:sz w:val="28"/>
          <w:szCs w:val="28"/>
          <w:lang w:val="uk-UA"/>
        </w:rPr>
        <w:t xml:space="preserve"> вигляді  гуманітарної допомоги  </w:t>
      </w:r>
    </w:p>
    <w:p w:rsidR="00667D82" w:rsidRPr="00815807" w:rsidRDefault="00667D82" w:rsidP="0086292D">
      <w:p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- </w:t>
      </w:r>
      <w:r w:rsidRPr="0086292D">
        <w:rPr>
          <w:sz w:val="28"/>
          <w:szCs w:val="28"/>
          <w:lang w:val="uk-UA"/>
        </w:rPr>
        <w:t xml:space="preserve">Балони кисневі ємкістю </w:t>
      </w:r>
      <w:smartTag w:uri="urn:schemas-microsoft-com:office:smarttags" w:element="metricconverter">
        <w:smartTagPr>
          <w:attr w:name="ProductID" w:val="50 л"/>
        </w:smartTagPr>
        <w:r w:rsidRPr="0086292D">
          <w:rPr>
            <w:sz w:val="28"/>
            <w:szCs w:val="28"/>
            <w:lang w:val="uk-UA"/>
          </w:rPr>
          <w:t>50 л</w:t>
        </w:r>
      </w:smartTag>
      <w:r>
        <w:rPr>
          <w:sz w:val="28"/>
          <w:szCs w:val="28"/>
          <w:lang w:val="uk-UA"/>
        </w:rPr>
        <w:t>.   54 шт, -  270,8 тис. грн.</w:t>
      </w:r>
      <w:r w:rsidRPr="00815807">
        <w:rPr>
          <w:sz w:val="28"/>
          <w:szCs w:val="28"/>
        </w:rPr>
        <w:t>;</w:t>
      </w:r>
    </w:p>
    <w:p w:rsidR="00667D82" w:rsidRDefault="00667D82" w:rsidP="0086292D">
      <w:pPr>
        <w:pStyle w:val="ListParagraph"/>
        <w:spacing w:after="0" w:line="240" w:lineRule="auto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- </w:t>
      </w:r>
      <w:r w:rsidRPr="00A4055A">
        <w:rPr>
          <w:rFonts w:ascii="Times New Roman" w:hAnsi="Times New Roman"/>
          <w:sz w:val="28"/>
          <w:szCs w:val="28"/>
          <w:lang w:val="uk-UA"/>
        </w:rPr>
        <w:t>Шафа 3-х дверна</w:t>
      </w:r>
      <w:r>
        <w:rPr>
          <w:rFonts w:ascii="Times New Roman" w:hAnsi="Times New Roman"/>
          <w:sz w:val="28"/>
          <w:szCs w:val="28"/>
          <w:lang w:val="uk-UA"/>
        </w:rPr>
        <w:t xml:space="preserve">   1 шт. -  5,0 тис. грн. для педіатричного відділення </w:t>
      </w:r>
    </w:p>
    <w:p w:rsidR="00667D82" w:rsidRPr="00815807" w:rsidRDefault="00667D82" w:rsidP="0086292D">
      <w:pPr>
        <w:pStyle w:val="ListParagraph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Дитячої лікарні</w:t>
      </w:r>
      <w:r w:rsidRPr="00815807">
        <w:rPr>
          <w:rFonts w:ascii="Times New Roman" w:hAnsi="Times New Roman"/>
          <w:sz w:val="28"/>
          <w:szCs w:val="28"/>
        </w:rPr>
        <w:t>;</w:t>
      </w:r>
    </w:p>
    <w:p w:rsidR="00667D82" w:rsidRDefault="00667D82" w:rsidP="006A2B17">
      <w:pPr>
        <w:spacing w:before="0" w:beforeAutospacing="0" w:after="0" w:afterAutospacing="0"/>
        <w:ind w:left="93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86292D">
        <w:rPr>
          <w:sz w:val="28"/>
          <w:szCs w:val="28"/>
          <w:lang w:val="uk-UA"/>
        </w:rPr>
        <w:t>Бактерицидний рециркулятор  1 шт</w:t>
      </w:r>
      <w:r>
        <w:rPr>
          <w:sz w:val="28"/>
          <w:szCs w:val="28"/>
          <w:lang w:val="uk-UA"/>
        </w:rPr>
        <w:t>. – 4,0 тис.грн. для педіатричного</w:t>
      </w:r>
    </w:p>
    <w:p w:rsidR="00667D82" w:rsidRPr="00815807" w:rsidRDefault="00667D82" w:rsidP="006A2B17">
      <w:pPr>
        <w:spacing w:before="0" w:beforeAutospacing="0" w:after="0" w:afterAutospacing="0"/>
        <w:ind w:left="933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відділення Дитячої лікарні</w:t>
      </w:r>
      <w:r w:rsidRPr="00815807">
        <w:rPr>
          <w:sz w:val="28"/>
          <w:szCs w:val="28"/>
        </w:rPr>
        <w:t>;</w:t>
      </w:r>
    </w:p>
    <w:p w:rsidR="00667D82" w:rsidRDefault="00667D82" w:rsidP="005F4039">
      <w:pPr>
        <w:spacing w:before="0" w:beforeAutospacing="0" w:after="0" w:afterAutospacing="0"/>
        <w:rPr>
          <w:b/>
          <w:sz w:val="28"/>
          <w:szCs w:val="28"/>
          <w:lang w:val="uk-UA"/>
        </w:rPr>
      </w:pPr>
      <w:r>
        <w:rPr>
          <w:lang w:val="uk-UA"/>
        </w:rPr>
        <w:t xml:space="preserve">             </w:t>
      </w:r>
      <w:r w:rsidRPr="005F4039">
        <w:rPr>
          <w:b/>
          <w:sz w:val="28"/>
          <w:szCs w:val="28"/>
          <w:lang w:val="uk-UA"/>
        </w:rPr>
        <w:t xml:space="preserve">Придбано </w:t>
      </w:r>
      <w:r>
        <w:rPr>
          <w:b/>
          <w:sz w:val="28"/>
          <w:szCs w:val="28"/>
          <w:lang w:val="uk-UA"/>
        </w:rPr>
        <w:t xml:space="preserve">за рахунок благодійних коштів </w:t>
      </w:r>
    </w:p>
    <w:p w:rsidR="00667D82" w:rsidRDefault="00667D82" w:rsidP="005F4039">
      <w:p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- </w:t>
      </w:r>
      <w:r>
        <w:rPr>
          <w:sz w:val="28"/>
          <w:szCs w:val="28"/>
          <w:lang w:val="uk-UA"/>
        </w:rPr>
        <w:t xml:space="preserve">Шафа   6 шт. – 24,0 тис.грн. для педіатричного відділення Дитячої </w:t>
      </w:r>
    </w:p>
    <w:p w:rsidR="00667D82" w:rsidRPr="006B3387" w:rsidRDefault="00667D82" w:rsidP="005F4039">
      <w:p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лікарні</w:t>
      </w:r>
      <w:r w:rsidRPr="006B3387">
        <w:rPr>
          <w:sz w:val="28"/>
          <w:szCs w:val="28"/>
          <w:lang w:val="uk-UA"/>
        </w:rPr>
        <w:t>;</w:t>
      </w:r>
    </w:p>
    <w:p w:rsidR="00667D82" w:rsidRPr="0086292D" w:rsidRDefault="00667D82" w:rsidP="006B1655">
      <w:pPr>
        <w:spacing w:before="0" w:beforeAutospacing="0" w:after="0" w:afterAutospacing="0"/>
        <w:ind w:left="720"/>
        <w:rPr>
          <w:b/>
          <w:sz w:val="28"/>
          <w:szCs w:val="28"/>
          <w:lang w:val="uk-UA"/>
        </w:rPr>
      </w:pPr>
      <w:bookmarkStart w:id="0" w:name="_GoBack"/>
      <w:r>
        <w:rPr>
          <w:b/>
          <w:sz w:val="28"/>
          <w:szCs w:val="28"/>
          <w:lang w:val="uk-UA"/>
        </w:rPr>
        <w:t xml:space="preserve"> Придбано </w:t>
      </w:r>
      <w:r w:rsidRPr="0086292D">
        <w:rPr>
          <w:b/>
          <w:sz w:val="28"/>
          <w:szCs w:val="28"/>
          <w:lang w:val="uk-UA"/>
        </w:rPr>
        <w:t xml:space="preserve"> за рахунок коштів НСЗУ   </w:t>
      </w:r>
    </w:p>
    <w:p w:rsidR="00667D82" w:rsidRPr="006B1655" w:rsidRDefault="00667D82" w:rsidP="00E21B33">
      <w:pPr>
        <w:spacing w:before="0" w:beforeAutospacing="0" w:after="0" w:afterAutospacing="0"/>
        <w:ind w:left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6B1655">
        <w:rPr>
          <w:sz w:val="28"/>
          <w:szCs w:val="28"/>
          <w:lang w:val="uk-UA"/>
        </w:rPr>
        <w:t xml:space="preserve">Матраси медичні для  2-х секційного ліжка  10 шт для педіатричного </w:t>
      </w:r>
      <w:r>
        <w:rPr>
          <w:sz w:val="28"/>
          <w:szCs w:val="28"/>
          <w:lang w:val="uk-UA"/>
        </w:rPr>
        <w:t xml:space="preserve"> </w:t>
      </w:r>
      <w:r w:rsidRPr="006B1655">
        <w:rPr>
          <w:sz w:val="28"/>
          <w:szCs w:val="28"/>
          <w:lang w:val="uk-UA"/>
        </w:rPr>
        <w:t>відділення дитячої лікарня – 28,0 тис. грн.</w:t>
      </w:r>
      <w:r w:rsidRPr="00283C54">
        <w:rPr>
          <w:sz w:val="28"/>
          <w:szCs w:val="28"/>
        </w:rPr>
        <w:t>;</w:t>
      </w:r>
    </w:p>
    <w:p w:rsidR="00667D82" w:rsidRDefault="00667D82" w:rsidP="00067D4E">
      <w:pPr>
        <w:spacing w:before="0" w:beforeAutospacing="0" w:after="0" w:afterAutospacing="0"/>
        <w:rPr>
          <w:sz w:val="28"/>
          <w:szCs w:val="28"/>
          <w:lang w:val="uk-UA"/>
        </w:rPr>
      </w:pPr>
      <w:r w:rsidRPr="006B1655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       - </w:t>
      </w:r>
      <w:r w:rsidRPr="006B1655">
        <w:rPr>
          <w:sz w:val="28"/>
          <w:szCs w:val="28"/>
          <w:lang w:val="uk-UA"/>
        </w:rPr>
        <w:t>Калібровочний шприц до апарату ВТ</w:t>
      </w:r>
      <w:r w:rsidRPr="006B1655">
        <w:rPr>
          <w:sz w:val="28"/>
          <w:szCs w:val="28"/>
          <w:lang w:val="en-US"/>
        </w:rPr>
        <w:t>L</w:t>
      </w:r>
      <w:r w:rsidRPr="006B1655">
        <w:rPr>
          <w:sz w:val="28"/>
          <w:szCs w:val="28"/>
          <w:lang w:val="uk-UA"/>
        </w:rPr>
        <w:t xml:space="preserve">   1 шт. для УЗД відділення в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</w:t>
      </w:r>
    </w:p>
    <w:p w:rsidR="00667D82" w:rsidRPr="00815807" w:rsidRDefault="00667D82" w:rsidP="00067D4E">
      <w:p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поліклініці – 14,5 тис. грн.</w:t>
      </w:r>
      <w:r w:rsidRPr="00815807">
        <w:rPr>
          <w:sz w:val="28"/>
          <w:szCs w:val="28"/>
        </w:rPr>
        <w:t>;</w:t>
      </w:r>
    </w:p>
    <w:p w:rsidR="00667D82" w:rsidRPr="0086292D" w:rsidRDefault="00667D82" w:rsidP="00B02D81">
      <w:pPr>
        <w:spacing w:before="0" w:beforeAutospacing="0" w:after="0" w:afterAutospacing="0"/>
        <w:ind w:left="72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Придбано </w:t>
      </w:r>
      <w:r w:rsidRPr="0086292D">
        <w:rPr>
          <w:b/>
          <w:sz w:val="28"/>
          <w:szCs w:val="28"/>
          <w:lang w:val="uk-UA"/>
        </w:rPr>
        <w:t xml:space="preserve"> за рахунок </w:t>
      </w:r>
      <w:r>
        <w:rPr>
          <w:b/>
          <w:sz w:val="28"/>
          <w:szCs w:val="28"/>
          <w:lang w:val="uk-UA"/>
        </w:rPr>
        <w:t>власних надходжень</w:t>
      </w:r>
      <w:r w:rsidRPr="0086292D">
        <w:rPr>
          <w:b/>
          <w:sz w:val="28"/>
          <w:szCs w:val="28"/>
          <w:lang w:val="uk-UA"/>
        </w:rPr>
        <w:t xml:space="preserve">   </w:t>
      </w:r>
    </w:p>
    <w:bookmarkEnd w:id="0"/>
    <w:p w:rsidR="00667D82" w:rsidRPr="00B02D81" w:rsidRDefault="00667D82" w:rsidP="00B02D81">
      <w:pPr>
        <w:pStyle w:val="NoSpacing"/>
        <w:numPr>
          <w:ilvl w:val="0"/>
          <w:numId w:val="18"/>
        </w:numPr>
        <w:ind w:right="-284"/>
        <w:rPr>
          <w:rFonts w:ascii="Times New Roman" w:hAnsi="Times New Roman"/>
          <w:sz w:val="28"/>
          <w:szCs w:val="28"/>
        </w:rPr>
      </w:pPr>
      <w:r w:rsidRPr="00B02D81">
        <w:rPr>
          <w:rFonts w:ascii="Times New Roman" w:hAnsi="Times New Roman"/>
          <w:sz w:val="28"/>
          <w:szCs w:val="28"/>
        </w:rPr>
        <w:t>шафа офісна – 4,8 тис. грн.</w:t>
      </w:r>
      <w:r w:rsidRPr="00283C54">
        <w:rPr>
          <w:rFonts w:ascii="Times New Roman" w:hAnsi="Times New Roman"/>
          <w:sz w:val="28"/>
          <w:szCs w:val="28"/>
        </w:rPr>
        <w:t xml:space="preserve"> - пол</w:t>
      </w:r>
      <w:r>
        <w:rPr>
          <w:rFonts w:ascii="Times New Roman" w:hAnsi="Times New Roman"/>
          <w:sz w:val="28"/>
          <w:szCs w:val="28"/>
        </w:rPr>
        <w:t>іклініка</w:t>
      </w:r>
      <w:r w:rsidRPr="00283C54">
        <w:rPr>
          <w:rFonts w:ascii="Times New Roman" w:hAnsi="Times New Roman"/>
          <w:sz w:val="28"/>
          <w:szCs w:val="28"/>
        </w:rPr>
        <w:t>;</w:t>
      </w:r>
    </w:p>
    <w:p w:rsidR="00667D82" w:rsidRPr="00B02D81" w:rsidRDefault="00667D82" w:rsidP="00B02D81">
      <w:pPr>
        <w:pStyle w:val="NoSpacing"/>
        <w:numPr>
          <w:ilvl w:val="0"/>
          <w:numId w:val="18"/>
        </w:numPr>
        <w:ind w:right="-284"/>
        <w:rPr>
          <w:rFonts w:ascii="Times New Roman" w:hAnsi="Times New Roman"/>
          <w:sz w:val="28"/>
          <w:szCs w:val="28"/>
        </w:rPr>
      </w:pPr>
      <w:r w:rsidRPr="00B02D81">
        <w:rPr>
          <w:rFonts w:ascii="Times New Roman" w:hAnsi="Times New Roman"/>
          <w:sz w:val="28"/>
          <w:szCs w:val="28"/>
        </w:rPr>
        <w:t>стіл комп</w:t>
      </w:r>
      <w:r w:rsidRPr="00B02D81">
        <w:rPr>
          <w:rFonts w:ascii="Times New Roman" w:hAnsi="Times New Roman"/>
          <w:sz w:val="28"/>
          <w:szCs w:val="28"/>
          <w:lang w:val="ru-RU"/>
        </w:rPr>
        <w:t>`</w:t>
      </w:r>
      <w:r w:rsidRPr="00B02D81">
        <w:rPr>
          <w:rFonts w:ascii="Times New Roman" w:hAnsi="Times New Roman"/>
          <w:sz w:val="28"/>
          <w:szCs w:val="28"/>
        </w:rPr>
        <w:t xml:space="preserve">ютерний </w:t>
      </w:r>
      <w:r w:rsidRPr="00B02D81">
        <w:rPr>
          <w:rFonts w:ascii="Times New Roman" w:hAnsi="Times New Roman"/>
          <w:sz w:val="28"/>
          <w:szCs w:val="28"/>
          <w:lang w:val="ru-RU"/>
        </w:rPr>
        <w:t>– 3,8 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- поліклініка</w:t>
      </w:r>
      <w:r w:rsidRPr="00283C54">
        <w:rPr>
          <w:rFonts w:ascii="Times New Roman" w:hAnsi="Times New Roman"/>
          <w:sz w:val="28"/>
          <w:szCs w:val="28"/>
          <w:lang w:val="ru-RU"/>
        </w:rPr>
        <w:t>;</w:t>
      </w:r>
    </w:p>
    <w:p w:rsidR="00667D82" w:rsidRPr="00B02D81" w:rsidRDefault="00667D82" w:rsidP="00B02D81">
      <w:pPr>
        <w:pStyle w:val="NoSpacing"/>
        <w:ind w:right="-284"/>
        <w:rPr>
          <w:rFonts w:ascii="Times New Roman" w:hAnsi="Times New Roman"/>
          <w:sz w:val="28"/>
          <w:szCs w:val="28"/>
        </w:rPr>
      </w:pPr>
    </w:p>
    <w:p w:rsidR="00667D82" w:rsidRPr="000C6F7B" w:rsidRDefault="00667D82" w:rsidP="003B38AA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00 «Усього доходів»   + </w:t>
      </w:r>
      <w:r>
        <w:rPr>
          <w:rFonts w:ascii="Times New Roman" w:hAnsi="Times New Roman"/>
          <w:b/>
          <w:sz w:val="28"/>
          <w:szCs w:val="28"/>
          <w:lang w:val="ru-RU"/>
        </w:rPr>
        <w:t>3 279,6</w:t>
      </w:r>
      <w:r w:rsidRPr="000C6F7B">
        <w:rPr>
          <w:rFonts w:ascii="Times New Roman" w:hAnsi="Times New Roman"/>
          <w:b/>
          <w:sz w:val="28"/>
          <w:szCs w:val="28"/>
        </w:rPr>
        <w:t xml:space="preserve"> тис. гривень.</w:t>
      </w:r>
    </w:p>
    <w:p w:rsidR="00667D82" w:rsidRPr="000229F2" w:rsidRDefault="00667D82" w:rsidP="006D546B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7</w:t>
      </w:r>
      <w:r w:rsidRPr="000C6F7B">
        <w:rPr>
          <w:rFonts w:ascii="Times New Roman" w:hAnsi="Times New Roman"/>
          <w:b/>
          <w:sz w:val="28"/>
          <w:szCs w:val="28"/>
        </w:rPr>
        <w:t xml:space="preserve">00 «Усього витрат»    +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3 279,6 </w:t>
      </w:r>
      <w:r w:rsidRPr="000C6F7B">
        <w:rPr>
          <w:rFonts w:ascii="Times New Roman" w:hAnsi="Times New Roman"/>
          <w:b/>
          <w:sz w:val="28"/>
          <w:szCs w:val="28"/>
        </w:rPr>
        <w:t>тис. гривень.</w:t>
      </w:r>
    </w:p>
    <w:p w:rsidR="00667D82" w:rsidRPr="004215E2" w:rsidRDefault="00667D82" w:rsidP="00B1437C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667D82" w:rsidRDefault="00667D82" w:rsidP="00B1437C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667D82" w:rsidRDefault="00667D82" w:rsidP="00312F27">
      <w:pPr>
        <w:pStyle w:val="NoSpacing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Розділ </w:t>
      </w:r>
      <w:r>
        <w:rPr>
          <w:rFonts w:ascii="Times New Roman" w:hAnsi="Times New Roman"/>
          <w:b/>
          <w:sz w:val="28"/>
          <w:szCs w:val="28"/>
        </w:rPr>
        <w:t>ІІІ</w:t>
      </w:r>
      <w:r>
        <w:rPr>
          <w:rFonts w:ascii="Times New Roman" w:hAnsi="Times New Roman"/>
          <w:b/>
          <w:sz w:val="28"/>
          <w:szCs w:val="28"/>
          <w:lang w:val="ru-RU"/>
        </w:rPr>
        <w:t>, колонка 7 (2 квартал)</w:t>
      </w:r>
    </w:p>
    <w:p w:rsidR="00667D82" w:rsidRDefault="00667D82" w:rsidP="00312F27">
      <w:pPr>
        <w:pStyle w:val="NoSpacing"/>
        <w:ind w:left="927"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440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Придбання (виготовлення) основних засобів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 xml:space="preserve">784,3 </w:t>
      </w:r>
      <w:r w:rsidRPr="000C6F7B">
        <w:rPr>
          <w:rFonts w:ascii="Times New Roman" w:hAnsi="Times New Roman"/>
          <w:sz w:val="28"/>
          <w:szCs w:val="28"/>
        </w:rPr>
        <w:t>тис. грн.</w:t>
      </w:r>
    </w:p>
    <w:p w:rsidR="00667D82" w:rsidRDefault="00667D82" w:rsidP="00312F27">
      <w:pPr>
        <w:pStyle w:val="NoSpacing"/>
        <w:ind w:left="92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- придбання джерела (генератора) безперебійного живлення за рахунок коштів НСЗУ.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</w:p>
    <w:p w:rsidR="00667D82" w:rsidRPr="00312F27" w:rsidRDefault="00667D82" w:rsidP="00B1437C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667D82" w:rsidRDefault="00667D82" w:rsidP="00B1437C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667D82" w:rsidRPr="000E7143" w:rsidRDefault="00667D82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Генеральний</w:t>
      </w:r>
      <w:r w:rsidRPr="000E7143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667D82" w:rsidRPr="000C6F7B" w:rsidRDefault="00667D82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</w:t>
      </w:r>
      <w:r>
        <w:rPr>
          <w:rFonts w:ascii="Times New Roman" w:hAnsi="Times New Roman"/>
          <w:b/>
          <w:sz w:val="28"/>
          <w:szCs w:val="28"/>
        </w:rPr>
        <w:t xml:space="preserve">         Андрій КОШКІН</w:t>
      </w:r>
    </w:p>
    <w:p w:rsidR="00667D82" w:rsidRPr="000C6F7B" w:rsidRDefault="00667D82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667D82" w:rsidRPr="000C6F7B" w:rsidRDefault="00667D82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667D82" w:rsidRPr="000C6F7B" w:rsidRDefault="00667D82" w:rsidP="004215E2">
      <w:pPr>
        <w:pStyle w:val="NoSpacing"/>
        <w:ind w:firstLine="567"/>
        <w:jc w:val="both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>Р                       Лілія ФЕДІРКО</w:t>
      </w:r>
    </w:p>
    <w:sectPr w:rsidR="00667D82" w:rsidRPr="000C6F7B" w:rsidSect="008905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5693"/>
    <w:multiLevelType w:val="hybridMultilevel"/>
    <w:tmpl w:val="810067D4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08485FEA"/>
    <w:multiLevelType w:val="hybridMultilevel"/>
    <w:tmpl w:val="09D0D072"/>
    <w:lvl w:ilvl="0" w:tplc="1EE49C2E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">
    <w:nsid w:val="08BF3549"/>
    <w:multiLevelType w:val="hybridMultilevel"/>
    <w:tmpl w:val="0BF0558C"/>
    <w:lvl w:ilvl="0" w:tplc="2452B30A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>
    <w:nsid w:val="092E52B6"/>
    <w:multiLevelType w:val="hybridMultilevel"/>
    <w:tmpl w:val="C504A148"/>
    <w:lvl w:ilvl="0" w:tplc="04190001">
      <w:start w:val="1"/>
      <w:numFmt w:val="bullet"/>
      <w:lvlText w:val=""/>
      <w:lvlJc w:val="left"/>
      <w:pPr>
        <w:tabs>
          <w:tab w:val="num" w:pos="1158"/>
        </w:tabs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8"/>
        </w:tabs>
        <w:ind w:left="187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8"/>
        </w:tabs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8"/>
        </w:tabs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8"/>
        </w:tabs>
        <w:ind w:left="403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8"/>
        </w:tabs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8"/>
        </w:tabs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8"/>
        </w:tabs>
        <w:ind w:left="619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8"/>
        </w:tabs>
        <w:ind w:left="6918" w:hanging="360"/>
      </w:pPr>
      <w:rPr>
        <w:rFonts w:ascii="Wingdings" w:hAnsi="Wingdings" w:hint="default"/>
      </w:rPr>
    </w:lvl>
  </w:abstractNum>
  <w:abstractNum w:abstractNumId="4">
    <w:nsid w:val="09CD2E2D"/>
    <w:multiLevelType w:val="hybridMultilevel"/>
    <w:tmpl w:val="82BE4312"/>
    <w:lvl w:ilvl="0" w:tplc="2452B30A">
      <w:numFmt w:val="bullet"/>
      <w:lvlText w:val="-"/>
      <w:lvlJc w:val="left"/>
      <w:pPr>
        <w:tabs>
          <w:tab w:val="num" w:pos="840"/>
        </w:tabs>
        <w:ind w:left="840" w:hanging="84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BF137A"/>
    <w:multiLevelType w:val="hybridMultilevel"/>
    <w:tmpl w:val="BF6E976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17677774"/>
    <w:multiLevelType w:val="hybridMultilevel"/>
    <w:tmpl w:val="105AA98A"/>
    <w:lvl w:ilvl="0" w:tplc="0A98B26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7">
    <w:nsid w:val="2B1A47BA"/>
    <w:multiLevelType w:val="hybridMultilevel"/>
    <w:tmpl w:val="028AC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CE626C4"/>
    <w:multiLevelType w:val="hybridMultilevel"/>
    <w:tmpl w:val="CA84C202"/>
    <w:lvl w:ilvl="0" w:tplc="04190001">
      <w:start w:val="1"/>
      <w:numFmt w:val="bullet"/>
      <w:lvlText w:val=""/>
      <w:lvlJc w:val="left"/>
      <w:pPr>
        <w:tabs>
          <w:tab w:val="num" w:pos="1221"/>
        </w:tabs>
        <w:ind w:left="12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1"/>
        </w:tabs>
        <w:ind w:left="19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1"/>
        </w:tabs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1"/>
        </w:tabs>
        <w:ind w:left="41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1"/>
        </w:tabs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1"/>
        </w:tabs>
        <w:ind w:left="62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1"/>
        </w:tabs>
        <w:ind w:left="6981" w:hanging="360"/>
      </w:pPr>
      <w:rPr>
        <w:rFonts w:ascii="Wingdings" w:hAnsi="Wingdings" w:hint="default"/>
      </w:rPr>
    </w:lvl>
  </w:abstractNum>
  <w:abstractNum w:abstractNumId="9">
    <w:nsid w:val="2EDF50CE"/>
    <w:multiLevelType w:val="hybridMultilevel"/>
    <w:tmpl w:val="A998E0BC"/>
    <w:lvl w:ilvl="0" w:tplc="FD6228E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0">
    <w:nsid w:val="3DA3441C"/>
    <w:multiLevelType w:val="hybridMultilevel"/>
    <w:tmpl w:val="0A84EE38"/>
    <w:lvl w:ilvl="0" w:tplc="B1EC4C4A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1">
    <w:nsid w:val="47321F32"/>
    <w:multiLevelType w:val="hybridMultilevel"/>
    <w:tmpl w:val="196CB43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473633E9"/>
    <w:multiLevelType w:val="hybridMultilevel"/>
    <w:tmpl w:val="DECA9C9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">
    <w:nsid w:val="4BBD4A68"/>
    <w:multiLevelType w:val="hybridMultilevel"/>
    <w:tmpl w:val="3ED85BB6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>
    <w:nsid w:val="535405F1"/>
    <w:multiLevelType w:val="hybridMultilevel"/>
    <w:tmpl w:val="839A1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62B0AD5"/>
    <w:multiLevelType w:val="hybridMultilevel"/>
    <w:tmpl w:val="D0909B3C"/>
    <w:lvl w:ilvl="0" w:tplc="4530D534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6">
    <w:nsid w:val="5B550DDD"/>
    <w:multiLevelType w:val="hybridMultilevel"/>
    <w:tmpl w:val="12DCCFCA"/>
    <w:lvl w:ilvl="0" w:tplc="BFFE1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5F7723C7"/>
    <w:multiLevelType w:val="hybridMultilevel"/>
    <w:tmpl w:val="62B88CC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744574F"/>
    <w:multiLevelType w:val="hybridMultilevel"/>
    <w:tmpl w:val="8528EECE"/>
    <w:lvl w:ilvl="0" w:tplc="0419000F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  <w:rPr>
        <w:rFonts w:cs="Times New Roman"/>
      </w:rPr>
    </w:lvl>
  </w:abstractNum>
  <w:abstractNum w:abstractNumId="20">
    <w:nsid w:val="6C524235"/>
    <w:multiLevelType w:val="hybridMultilevel"/>
    <w:tmpl w:val="D7D8FF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9AF0EE3"/>
    <w:multiLevelType w:val="hybridMultilevel"/>
    <w:tmpl w:val="8530E0F8"/>
    <w:lvl w:ilvl="0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22">
    <w:nsid w:val="7CC26DE2"/>
    <w:multiLevelType w:val="hybridMultilevel"/>
    <w:tmpl w:val="38F47826"/>
    <w:lvl w:ilvl="0" w:tplc="83443DAC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0"/>
  </w:num>
  <w:num w:numId="4">
    <w:abstractNumId w:val="12"/>
  </w:num>
  <w:num w:numId="5">
    <w:abstractNumId w:val="2"/>
  </w:num>
  <w:num w:numId="6">
    <w:abstractNumId w:val="19"/>
  </w:num>
  <w:num w:numId="7">
    <w:abstractNumId w:val="4"/>
  </w:num>
  <w:num w:numId="8">
    <w:abstractNumId w:val="1"/>
  </w:num>
  <w:num w:numId="9">
    <w:abstractNumId w:val="21"/>
  </w:num>
  <w:num w:numId="10">
    <w:abstractNumId w:val="3"/>
  </w:num>
  <w:num w:numId="11">
    <w:abstractNumId w:val="18"/>
  </w:num>
  <w:num w:numId="12">
    <w:abstractNumId w:val="8"/>
  </w:num>
  <w:num w:numId="13">
    <w:abstractNumId w:val="20"/>
  </w:num>
  <w:num w:numId="14">
    <w:abstractNumId w:val="7"/>
  </w:num>
  <w:num w:numId="15">
    <w:abstractNumId w:val="14"/>
  </w:num>
  <w:num w:numId="16">
    <w:abstractNumId w:val="13"/>
  </w:num>
  <w:num w:numId="17">
    <w:abstractNumId w:val="16"/>
  </w:num>
  <w:num w:numId="18">
    <w:abstractNumId w:val="22"/>
  </w:num>
  <w:num w:numId="19">
    <w:abstractNumId w:val="10"/>
  </w:num>
  <w:num w:numId="20">
    <w:abstractNumId w:val="9"/>
  </w:num>
  <w:num w:numId="21">
    <w:abstractNumId w:val="6"/>
  </w:num>
  <w:num w:numId="22">
    <w:abstractNumId w:val="15"/>
  </w:num>
  <w:num w:numId="23">
    <w:abstractNumId w:val="5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436"/>
    <w:rsid w:val="00007A43"/>
    <w:rsid w:val="00011992"/>
    <w:rsid w:val="000229F2"/>
    <w:rsid w:val="000375D1"/>
    <w:rsid w:val="000376B9"/>
    <w:rsid w:val="00041ADA"/>
    <w:rsid w:val="00047EAA"/>
    <w:rsid w:val="00055973"/>
    <w:rsid w:val="00063B35"/>
    <w:rsid w:val="00067D4E"/>
    <w:rsid w:val="00084F6B"/>
    <w:rsid w:val="000924AB"/>
    <w:rsid w:val="00096431"/>
    <w:rsid w:val="000A4225"/>
    <w:rsid w:val="000B0483"/>
    <w:rsid w:val="000B5234"/>
    <w:rsid w:val="000B5EAB"/>
    <w:rsid w:val="000C6F7B"/>
    <w:rsid w:val="000E3E7E"/>
    <w:rsid w:val="000E7143"/>
    <w:rsid w:val="000F1256"/>
    <w:rsid w:val="00114551"/>
    <w:rsid w:val="00120D37"/>
    <w:rsid w:val="00134DEF"/>
    <w:rsid w:val="001403D6"/>
    <w:rsid w:val="0014280F"/>
    <w:rsid w:val="001449B9"/>
    <w:rsid w:val="00154436"/>
    <w:rsid w:val="001549AA"/>
    <w:rsid w:val="0015554B"/>
    <w:rsid w:val="00172AEA"/>
    <w:rsid w:val="00180757"/>
    <w:rsid w:val="00186F58"/>
    <w:rsid w:val="001900BA"/>
    <w:rsid w:val="001A23E3"/>
    <w:rsid w:val="001E15D6"/>
    <w:rsid w:val="00214143"/>
    <w:rsid w:val="0023185A"/>
    <w:rsid w:val="00274469"/>
    <w:rsid w:val="00282CF4"/>
    <w:rsid w:val="00283C54"/>
    <w:rsid w:val="00292804"/>
    <w:rsid w:val="002A0D1A"/>
    <w:rsid w:val="002A3BE5"/>
    <w:rsid w:val="002B1C73"/>
    <w:rsid w:val="002D4697"/>
    <w:rsid w:val="002E7D7E"/>
    <w:rsid w:val="002F2011"/>
    <w:rsid w:val="00307CFF"/>
    <w:rsid w:val="00312F27"/>
    <w:rsid w:val="0032664A"/>
    <w:rsid w:val="0032758C"/>
    <w:rsid w:val="003334FE"/>
    <w:rsid w:val="0033405D"/>
    <w:rsid w:val="00367FAD"/>
    <w:rsid w:val="00370F7C"/>
    <w:rsid w:val="003772D2"/>
    <w:rsid w:val="00397193"/>
    <w:rsid w:val="003A34D7"/>
    <w:rsid w:val="003B2543"/>
    <w:rsid w:val="003B38AA"/>
    <w:rsid w:val="003B5296"/>
    <w:rsid w:val="003C3FD0"/>
    <w:rsid w:val="003F1808"/>
    <w:rsid w:val="003F36B7"/>
    <w:rsid w:val="003F37BD"/>
    <w:rsid w:val="00411CBF"/>
    <w:rsid w:val="004215E2"/>
    <w:rsid w:val="0043494B"/>
    <w:rsid w:val="0045018E"/>
    <w:rsid w:val="004532CA"/>
    <w:rsid w:val="00474176"/>
    <w:rsid w:val="00490033"/>
    <w:rsid w:val="00492BA1"/>
    <w:rsid w:val="004B22C0"/>
    <w:rsid w:val="004C471F"/>
    <w:rsid w:val="004D1FDB"/>
    <w:rsid w:val="004E5A4C"/>
    <w:rsid w:val="00501FA1"/>
    <w:rsid w:val="00511AAF"/>
    <w:rsid w:val="005273DD"/>
    <w:rsid w:val="00527D5B"/>
    <w:rsid w:val="00532B06"/>
    <w:rsid w:val="00535770"/>
    <w:rsid w:val="005420D6"/>
    <w:rsid w:val="00547355"/>
    <w:rsid w:val="00553D60"/>
    <w:rsid w:val="00555753"/>
    <w:rsid w:val="0055610B"/>
    <w:rsid w:val="005869A6"/>
    <w:rsid w:val="005922BB"/>
    <w:rsid w:val="005A5BDC"/>
    <w:rsid w:val="005D0B5A"/>
    <w:rsid w:val="005D514E"/>
    <w:rsid w:val="005D5367"/>
    <w:rsid w:val="005E0695"/>
    <w:rsid w:val="005E6071"/>
    <w:rsid w:val="005E7317"/>
    <w:rsid w:val="005F4039"/>
    <w:rsid w:val="006153C4"/>
    <w:rsid w:val="00644AF2"/>
    <w:rsid w:val="006647E4"/>
    <w:rsid w:val="00666AC0"/>
    <w:rsid w:val="00667D82"/>
    <w:rsid w:val="00680FE7"/>
    <w:rsid w:val="006A2B17"/>
    <w:rsid w:val="006A438B"/>
    <w:rsid w:val="006B1655"/>
    <w:rsid w:val="006B3387"/>
    <w:rsid w:val="006C0FD3"/>
    <w:rsid w:val="006C7565"/>
    <w:rsid w:val="006D546B"/>
    <w:rsid w:val="006E0FA3"/>
    <w:rsid w:val="006F0D67"/>
    <w:rsid w:val="006F5CFA"/>
    <w:rsid w:val="00705F70"/>
    <w:rsid w:val="00732349"/>
    <w:rsid w:val="00732EE3"/>
    <w:rsid w:val="00742DA0"/>
    <w:rsid w:val="00743645"/>
    <w:rsid w:val="0074625B"/>
    <w:rsid w:val="00754A03"/>
    <w:rsid w:val="007600FB"/>
    <w:rsid w:val="00760CAD"/>
    <w:rsid w:val="00770D34"/>
    <w:rsid w:val="007906C4"/>
    <w:rsid w:val="007A5ACD"/>
    <w:rsid w:val="007B5286"/>
    <w:rsid w:val="007C600A"/>
    <w:rsid w:val="007E2926"/>
    <w:rsid w:val="007F3BB0"/>
    <w:rsid w:val="00803D60"/>
    <w:rsid w:val="00815807"/>
    <w:rsid w:val="008323E4"/>
    <w:rsid w:val="008467BC"/>
    <w:rsid w:val="008500C1"/>
    <w:rsid w:val="0086292D"/>
    <w:rsid w:val="00871A5F"/>
    <w:rsid w:val="0089054B"/>
    <w:rsid w:val="008A6E1B"/>
    <w:rsid w:val="008A7232"/>
    <w:rsid w:val="008B1DC2"/>
    <w:rsid w:val="008B6424"/>
    <w:rsid w:val="008C7DCF"/>
    <w:rsid w:val="008D255E"/>
    <w:rsid w:val="008D41DB"/>
    <w:rsid w:val="008E28F4"/>
    <w:rsid w:val="008E3612"/>
    <w:rsid w:val="00903201"/>
    <w:rsid w:val="00913AAE"/>
    <w:rsid w:val="009152CB"/>
    <w:rsid w:val="00930E84"/>
    <w:rsid w:val="00945B3D"/>
    <w:rsid w:val="009516F7"/>
    <w:rsid w:val="00971A2E"/>
    <w:rsid w:val="00A1283D"/>
    <w:rsid w:val="00A4055A"/>
    <w:rsid w:val="00A42B5E"/>
    <w:rsid w:val="00A53DD4"/>
    <w:rsid w:val="00A54293"/>
    <w:rsid w:val="00A5711A"/>
    <w:rsid w:val="00A7766A"/>
    <w:rsid w:val="00A77886"/>
    <w:rsid w:val="00A82030"/>
    <w:rsid w:val="00AA4404"/>
    <w:rsid w:val="00AB3372"/>
    <w:rsid w:val="00AB4AD5"/>
    <w:rsid w:val="00AC4551"/>
    <w:rsid w:val="00AD71A5"/>
    <w:rsid w:val="00B02D81"/>
    <w:rsid w:val="00B13BFF"/>
    <w:rsid w:val="00B1437C"/>
    <w:rsid w:val="00B16CCB"/>
    <w:rsid w:val="00B462B0"/>
    <w:rsid w:val="00B71E96"/>
    <w:rsid w:val="00B733EB"/>
    <w:rsid w:val="00B75AFE"/>
    <w:rsid w:val="00B77C65"/>
    <w:rsid w:val="00B876D1"/>
    <w:rsid w:val="00B90D63"/>
    <w:rsid w:val="00B93E99"/>
    <w:rsid w:val="00BB4031"/>
    <w:rsid w:val="00BB64D6"/>
    <w:rsid w:val="00BD3368"/>
    <w:rsid w:val="00BD6DA8"/>
    <w:rsid w:val="00C02DF7"/>
    <w:rsid w:val="00C20ABB"/>
    <w:rsid w:val="00C21A5F"/>
    <w:rsid w:val="00C22667"/>
    <w:rsid w:val="00C243DE"/>
    <w:rsid w:val="00C55DB0"/>
    <w:rsid w:val="00CA28A6"/>
    <w:rsid w:val="00CB4469"/>
    <w:rsid w:val="00CB66F8"/>
    <w:rsid w:val="00CB68BB"/>
    <w:rsid w:val="00CC1ED5"/>
    <w:rsid w:val="00CC57AA"/>
    <w:rsid w:val="00CD7F00"/>
    <w:rsid w:val="00CF4A20"/>
    <w:rsid w:val="00D04864"/>
    <w:rsid w:val="00D31505"/>
    <w:rsid w:val="00D400E9"/>
    <w:rsid w:val="00D4607C"/>
    <w:rsid w:val="00D828AB"/>
    <w:rsid w:val="00D90B2A"/>
    <w:rsid w:val="00DC3D97"/>
    <w:rsid w:val="00DC709F"/>
    <w:rsid w:val="00DF664D"/>
    <w:rsid w:val="00E01E31"/>
    <w:rsid w:val="00E06BBE"/>
    <w:rsid w:val="00E0787F"/>
    <w:rsid w:val="00E20816"/>
    <w:rsid w:val="00E21B33"/>
    <w:rsid w:val="00E312D3"/>
    <w:rsid w:val="00E344B6"/>
    <w:rsid w:val="00E402A0"/>
    <w:rsid w:val="00E47241"/>
    <w:rsid w:val="00E52887"/>
    <w:rsid w:val="00E6522B"/>
    <w:rsid w:val="00E711B0"/>
    <w:rsid w:val="00E806B3"/>
    <w:rsid w:val="00E92595"/>
    <w:rsid w:val="00EA1812"/>
    <w:rsid w:val="00EA4F3C"/>
    <w:rsid w:val="00EC53A9"/>
    <w:rsid w:val="00EE7267"/>
    <w:rsid w:val="00F37439"/>
    <w:rsid w:val="00F51BE3"/>
    <w:rsid w:val="00F73F78"/>
    <w:rsid w:val="00F93742"/>
    <w:rsid w:val="00FA40EF"/>
    <w:rsid w:val="00FB661F"/>
    <w:rsid w:val="00FC2768"/>
    <w:rsid w:val="00FC5B51"/>
    <w:rsid w:val="00FD5612"/>
    <w:rsid w:val="00FE78F3"/>
    <w:rsid w:val="00FF0508"/>
    <w:rsid w:val="00FF7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NoSpacing">
    <w:name w:val="No Spacing"/>
    <w:uiPriority w:val="99"/>
    <w:qFormat/>
    <w:rsid w:val="00154436"/>
    <w:rPr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Hyperlink">
    <w:name w:val="Hyperlink"/>
    <w:basedOn w:val="DefaultParagraphFont"/>
    <w:uiPriority w:val="99"/>
    <w:semiHidden/>
    <w:rsid w:val="00D04864"/>
    <w:rPr>
      <w:rFonts w:cs="Times New Roman"/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styleId="ListParagraph">
    <w:name w:val="List Paragraph"/>
    <w:basedOn w:val="Normal"/>
    <w:uiPriority w:val="99"/>
    <w:qFormat/>
    <w:rsid w:val="00067D4E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28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4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rl_kol@i.u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1014</TotalTime>
  <Pages>3</Pages>
  <Words>910</Words>
  <Characters>5193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WinStyle</cp:lastModifiedBy>
  <cp:revision>8</cp:revision>
  <cp:lastPrinted>2021-04-09T08:10:00Z</cp:lastPrinted>
  <dcterms:created xsi:type="dcterms:W3CDTF">2020-02-12T12:37:00Z</dcterms:created>
  <dcterms:modified xsi:type="dcterms:W3CDTF">2021-04-09T08:12:00Z</dcterms:modified>
</cp:coreProperties>
</file>