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A63" w:rsidRDefault="00283A63" w:rsidP="006D4F57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283A63" w:rsidRDefault="00283A63" w:rsidP="006D4F57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283A63" w:rsidRDefault="00283A63" w:rsidP="006D4F5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283A63" w:rsidRDefault="00283A63" w:rsidP="006D4F5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83A63" w:rsidRDefault="00283A63" w:rsidP="006D4F57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83A63" w:rsidRPr="006B6790" w:rsidRDefault="00283A63" w:rsidP="006B6790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bookmarkStart w:id="0" w:name="_GoBack"/>
      <w:bookmarkEnd w:id="0"/>
      <w:r w:rsidRPr="0066085A">
        <w:rPr>
          <w:rStyle w:val="CharStyle7"/>
          <w:b/>
          <w:sz w:val="28"/>
          <w:szCs w:val="28"/>
          <w:lang w:eastAsia="ru-RU"/>
        </w:rPr>
        <w:t>Електронна реєстрація та облік дітей для влаштування в заклади дошкільної освіти Коломийської ОТГ</w:t>
      </w:r>
    </w:p>
    <w:p w:rsidR="00283A63" w:rsidRPr="006B6790" w:rsidRDefault="00283A63" w:rsidP="006B6790">
      <w:pPr>
        <w:jc w:val="center"/>
        <w:rPr>
          <w:b/>
          <w:sz w:val="28"/>
          <w:szCs w:val="28"/>
          <w:u w:val="single"/>
          <w:lang w:eastAsia="uk-UA"/>
        </w:rPr>
      </w:pPr>
      <w:r>
        <w:rPr>
          <w:b/>
          <w:sz w:val="28"/>
          <w:szCs w:val="28"/>
          <w:u w:val="single"/>
          <w:lang w:eastAsia="uk-UA"/>
        </w:rPr>
        <w:t>У</w:t>
      </w:r>
      <w:r w:rsidRPr="0066085A">
        <w:rPr>
          <w:b/>
          <w:sz w:val="28"/>
          <w:szCs w:val="28"/>
          <w:u w:val="single"/>
          <w:lang w:eastAsia="uk-UA"/>
        </w:rPr>
        <w:t>правління «Центр надання адміністративних послуг»</w:t>
      </w:r>
      <w:r>
        <w:rPr>
          <w:b/>
          <w:sz w:val="28"/>
          <w:szCs w:val="28"/>
          <w:u w:val="single"/>
          <w:lang w:eastAsia="uk-UA"/>
        </w:rPr>
        <w:t xml:space="preserve"> </w:t>
      </w:r>
      <w:r w:rsidRPr="000600FB">
        <w:rPr>
          <w:b/>
          <w:sz w:val="28"/>
          <w:szCs w:val="28"/>
          <w:u w:val="single"/>
          <w:lang w:eastAsia="uk-UA"/>
        </w:rPr>
        <w:t>Коломийської міської ради</w:t>
      </w:r>
    </w:p>
    <w:p w:rsidR="00283A63" w:rsidRPr="00050DEC" w:rsidRDefault="00283A63" w:rsidP="00164F9B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283A63" w:rsidRPr="007B2515" w:rsidRDefault="00283A63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283A63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3A63" w:rsidRPr="00FF439E" w:rsidRDefault="00283A63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283A63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В день </w:t>
            </w:r>
            <w:r w:rsidRPr="00FF439E">
              <w:rPr>
                <w:color w:val="000000"/>
              </w:rPr>
              <w:t>звернення</w:t>
            </w:r>
          </w:p>
        </w:tc>
      </w:tr>
      <w:tr w:rsidR="00283A63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В день </w:t>
            </w:r>
            <w:r w:rsidRPr="00FF439E">
              <w:rPr>
                <w:color w:val="000000"/>
              </w:rPr>
              <w:t>звернення</w:t>
            </w:r>
          </w:p>
        </w:tc>
      </w:tr>
      <w:tr w:rsidR="00283A63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283A63" w:rsidRPr="00FF439E" w:rsidRDefault="00283A63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037134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037134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83A63" w:rsidRPr="00FF439E" w:rsidRDefault="00283A63" w:rsidP="008058C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В день </w:t>
            </w:r>
            <w:r w:rsidRPr="00FF439E">
              <w:rPr>
                <w:color w:val="000000"/>
              </w:rPr>
              <w:t>звернення</w:t>
            </w:r>
          </w:p>
        </w:tc>
      </w:tr>
      <w:tr w:rsidR="00283A63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A63" w:rsidRPr="00FF439E" w:rsidRDefault="00283A63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В день </w:t>
            </w:r>
            <w:r w:rsidRPr="00FF439E">
              <w:rPr>
                <w:color w:val="000000"/>
              </w:rPr>
              <w:t>звернення</w:t>
            </w:r>
          </w:p>
        </w:tc>
      </w:tr>
      <w:tr w:rsidR="00283A63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A47B8E" w:rsidRDefault="00283A63" w:rsidP="00430C86">
            <w:pPr>
              <w:spacing w:before="60" w:after="60"/>
              <w:ind w:firstLine="24"/>
              <w:rPr>
                <w:color w:val="FF0000"/>
              </w:rPr>
            </w:pPr>
            <w:r w:rsidRPr="006B6790">
              <w:t>1 день</w:t>
            </w:r>
          </w:p>
        </w:tc>
      </w:tr>
      <w:tr w:rsidR="00283A63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FF439E" w:rsidRDefault="00283A63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63" w:rsidRPr="00A47B8E" w:rsidRDefault="00283A63" w:rsidP="00430C86">
            <w:pPr>
              <w:spacing w:before="60" w:after="60"/>
              <w:ind w:firstLine="24"/>
              <w:rPr>
                <w:color w:val="FF0000"/>
              </w:rPr>
            </w:pPr>
            <w:r w:rsidRPr="006B6790">
              <w:t>1 день</w:t>
            </w:r>
          </w:p>
        </w:tc>
      </w:tr>
    </w:tbl>
    <w:p w:rsidR="00283A63" w:rsidRDefault="00283A63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83A63" w:rsidRDefault="00283A63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283A63" w:rsidRDefault="00283A63">
      <w:pPr>
        <w:spacing w:after="200" w:line="276" w:lineRule="auto"/>
        <w:rPr>
          <w:rStyle w:val="Strong"/>
          <w:b w:val="0"/>
          <w:bCs/>
        </w:rPr>
      </w:pPr>
    </w:p>
    <w:sectPr w:rsidR="00283A63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37134"/>
    <w:rsid w:val="00050DEC"/>
    <w:rsid w:val="000600FB"/>
    <w:rsid w:val="00164F9B"/>
    <w:rsid w:val="00234574"/>
    <w:rsid w:val="00266660"/>
    <w:rsid w:val="00283A63"/>
    <w:rsid w:val="003E018B"/>
    <w:rsid w:val="00430C86"/>
    <w:rsid w:val="00533CA2"/>
    <w:rsid w:val="0066085A"/>
    <w:rsid w:val="006B6790"/>
    <w:rsid w:val="006D4F57"/>
    <w:rsid w:val="007300A0"/>
    <w:rsid w:val="007B2515"/>
    <w:rsid w:val="007E1674"/>
    <w:rsid w:val="008058C5"/>
    <w:rsid w:val="00A47B8E"/>
    <w:rsid w:val="00CA6E78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6B6790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74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197</Words>
  <Characters>1126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5</cp:revision>
  <dcterms:created xsi:type="dcterms:W3CDTF">2020-11-29T14:06:00Z</dcterms:created>
  <dcterms:modified xsi:type="dcterms:W3CDTF">2021-01-05T11:40:00Z</dcterms:modified>
</cp:coreProperties>
</file>