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496" w:rsidRDefault="003A3496" w:rsidP="00E12C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3A3496" w:rsidRDefault="003A3496" w:rsidP="00E12C1A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3A3496" w:rsidRDefault="003A3496" w:rsidP="00E12C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3A3496" w:rsidRDefault="003A3496" w:rsidP="00E12C1A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3A3496" w:rsidRDefault="003A3496" w:rsidP="00E12C1A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3A3496" w:rsidRDefault="003A3496" w:rsidP="000B0699">
      <w:pPr>
        <w:jc w:val="center"/>
        <w:rPr>
          <w:rStyle w:val="CharStyle7"/>
          <w:b/>
          <w:sz w:val="28"/>
          <w:szCs w:val="28"/>
          <w:lang w:eastAsia="ru-RU"/>
        </w:rPr>
      </w:pPr>
      <w:bookmarkStart w:id="0" w:name="_GoBack"/>
      <w:bookmarkEnd w:id="0"/>
      <w:r>
        <w:rPr>
          <w:rStyle w:val="CharStyle7"/>
          <w:b/>
          <w:sz w:val="28"/>
          <w:szCs w:val="28"/>
          <w:lang w:eastAsia="ru-RU"/>
        </w:rPr>
        <w:t>В</w:t>
      </w:r>
      <w:r w:rsidRPr="005B73B2">
        <w:rPr>
          <w:rStyle w:val="CharStyle7"/>
          <w:b/>
          <w:sz w:val="28"/>
          <w:szCs w:val="28"/>
          <w:lang w:eastAsia="ru-RU"/>
        </w:rPr>
        <w:t>идача спеціального дозволу на заготівлю деревини під</w:t>
      </w:r>
      <w:r>
        <w:rPr>
          <w:rStyle w:val="CharStyle7"/>
          <w:b/>
          <w:sz w:val="28"/>
          <w:szCs w:val="28"/>
          <w:lang w:eastAsia="ru-RU"/>
        </w:rPr>
        <w:t xml:space="preserve"> </w:t>
      </w:r>
      <w:r w:rsidRPr="005B73B2">
        <w:rPr>
          <w:rStyle w:val="CharStyle7"/>
          <w:b/>
          <w:sz w:val="28"/>
          <w:szCs w:val="28"/>
          <w:lang w:eastAsia="ru-RU"/>
        </w:rPr>
        <w:t>час проведення рубок головного користування</w:t>
      </w:r>
      <w:r>
        <w:rPr>
          <w:rStyle w:val="CharStyle7"/>
          <w:b/>
          <w:sz w:val="28"/>
          <w:szCs w:val="28"/>
          <w:lang w:eastAsia="ru-RU"/>
        </w:rPr>
        <w:t xml:space="preserve"> </w:t>
      </w:r>
      <w:r w:rsidRPr="005B73B2">
        <w:rPr>
          <w:rStyle w:val="CharStyle7"/>
          <w:b/>
          <w:sz w:val="28"/>
          <w:szCs w:val="28"/>
          <w:lang w:eastAsia="ru-RU"/>
        </w:rPr>
        <w:t>(лісорубний квиток)</w:t>
      </w:r>
    </w:p>
    <w:p w:rsidR="003A3496" w:rsidRDefault="003A3496" w:rsidP="000B0699">
      <w:pPr>
        <w:jc w:val="center"/>
        <w:rPr>
          <w:b/>
          <w:sz w:val="28"/>
          <w:szCs w:val="28"/>
          <w:u w:val="single"/>
          <w:lang w:eastAsia="uk-UA"/>
        </w:rPr>
      </w:pPr>
      <w:r w:rsidRPr="005B73B2">
        <w:rPr>
          <w:b/>
          <w:sz w:val="28"/>
          <w:szCs w:val="28"/>
          <w:u w:val="single"/>
          <w:lang w:eastAsia="uk-UA"/>
        </w:rPr>
        <w:t xml:space="preserve">Івано-Франківське обласне управління лісового та мисливського господарства </w:t>
      </w:r>
    </w:p>
    <w:p w:rsidR="003A3496" w:rsidRPr="00050DEC" w:rsidRDefault="003A3496" w:rsidP="000B0699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3A3496" w:rsidRPr="007B2515" w:rsidRDefault="003A3496" w:rsidP="0023457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3A3496" w:rsidRPr="007B2515" w:rsidTr="00FF439E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3496" w:rsidRPr="00FF439E" w:rsidRDefault="003A3496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3A3496" w:rsidRPr="00FF439E" w:rsidRDefault="003A3496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3496" w:rsidRPr="00FF439E" w:rsidRDefault="003A3496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3496" w:rsidRPr="00FF439E" w:rsidRDefault="003A3496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3496" w:rsidRPr="00FF439E" w:rsidRDefault="003A3496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3496" w:rsidRPr="00FF439E" w:rsidRDefault="003A3496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3A3496" w:rsidRPr="00FF439E" w:rsidRDefault="003A3496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A3496" w:rsidRPr="00FF439E" w:rsidRDefault="003A3496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3A3496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3496" w:rsidRPr="00FF439E" w:rsidRDefault="003A3496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left="170" w:right="170" w:hanging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3496" w:rsidRPr="00FF439E" w:rsidRDefault="003A349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3496" w:rsidRPr="00FF439E" w:rsidRDefault="003A349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3496" w:rsidRPr="00FF439E" w:rsidRDefault="003A349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3496" w:rsidRPr="00FF439E" w:rsidRDefault="003A349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A3496" w:rsidRPr="00FF439E" w:rsidRDefault="003A349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3A3496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3496" w:rsidRPr="00FF439E" w:rsidRDefault="003A3496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3496" w:rsidRPr="00FF439E" w:rsidRDefault="003A3496" w:rsidP="007300A0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3496" w:rsidRPr="00FF439E" w:rsidRDefault="003A349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3496" w:rsidRPr="00FF439E" w:rsidRDefault="003A349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3496" w:rsidRPr="00FF439E" w:rsidRDefault="003A349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A3496" w:rsidRPr="00FF439E" w:rsidRDefault="003A349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Не пізніше наступного дня після прийняття заяви</w:t>
            </w:r>
          </w:p>
        </w:tc>
      </w:tr>
      <w:tr w:rsidR="003A3496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3496" w:rsidRPr="00FF439E" w:rsidRDefault="003A3496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3496" w:rsidRPr="00FF439E" w:rsidRDefault="003A3496" w:rsidP="008058C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3A3496" w:rsidRPr="00FF439E" w:rsidRDefault="003A3496" w:rsidP="008058C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3496" w:rsidRPr="00FF439E" w:rsidRDefault="003A3496" w:rsidP="00430C8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3496" w:rsidRPr="00FF439E" w:rsidRDefault="003A3496" w:rsidP="00430C8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3496" w:rsidRPr="000B0699" w:rsidRDefault="003A3496" w:rsidP="00430C86">
            <w:pPr>
              <w:spacing w:before="60" w:after="60"/>
              <w:ind w:firstLine="24"/>
            </w:pPr>
            <w:r w:rsidRPr="000B0699"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A3496" w:rsidRPr="000B0699" w:rsidRDefault="003A3496" w:rsidP="008058C5">
            <w:pPr>
              <w:spacing w:before="60" w:after="60"/>
              <w:ind w:firstLine="24"/>
            </w:pPr>
            <w:r w:rsidRPr="000B0699">
              <w:t xml:space="preserve">30 </w:t>
            </w:r>
            <w:r w:rsidRPr="000B0699">
              <w:rPr>
                <w:lang w:eastAsia="uk-UA"/>
              </w:rPr>
              <w:t>календарних днів</w:t>
            </w:r>
          </w:p>
        </w:tc>
      </w:tr>
      <w:tr w:rsidR="003A3496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3496" w:rsidRPr="00FF439E" w:rsidRDefault="003A3496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3496" w:rsidRPr="00FF439E" w:rsidRDefault="003A349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3496" w:rsidRPr="00FF439E" w:rsidRDefault="003A349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3496" w:rsidRPr="00FF439E" w:rsidRDefault="003A349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3496" w:rsidRPr="00FF439E" w:rsidRDefault="003A349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A3496" w:rsidRPr="00FF439E" w:rsidRDefault="003A349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3A3496" w:rsidRPr="007B2515" w:rsidTr="00FF439E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3496" w:rsidRPr="00FF439E" w:rsidRDefault="003A349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3496" w:rsidRPr="000B0699" w:rsidRDefault="003A3496" w:rsidP="00430C86">
            <w:pPr>
              <w:spacing w:before="60" w:after="60"/>
              <w:ind w:firstLine="24"/>
            </w:pPr>
            <w:r w:rsidRPr="000B0699">
              <w:t xml:space="preserve">30 </w:t>
            </w:r>
            <w:r w:rsidRPr="000B0699">
              <w:rPr>
                <w:lang w:eastAsia="uk-UA"/>
              </w:rPr>
              <w:t>календарних днів</w:t>
            </w:r>
          </w:p>
        </w:tc>
      </w:tr>
      <w:tr w:rsidR="003A3496" w:rsidRPr="007B2515" w:rsidTr="00FF439E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3496" w:rsidRPr="00FF439E" w:rsidRDefault="003A349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3496" w:rsidRPr="000B0699" w:rsidRDefault="003A3496" w:rsidP="00430C86">
            <w:pPr>
              <w:spacing w:before="60" w:after="60"/>
              <w:ind w:firstLine="24"/>
            </w:pPr>
            <w:r w:rsidRPr="000B0699">
              <w:t xml:space="preserve">30 </w:t>
            </w:r>
            <w:r w:rsidRPr="000B0699">
              <w:rPr>
                <w:lang w:eastAsia="uk-UA"/>
              </w:rPr>
              <w:t>календарних днів</w:t>
            </w:r>
          </w:p>
        </w:tc>
      </w:tr>
    </w:tbl>
    <w:p w:rsidR="003A3496" w:rsidRDefault="003A3496" w:rsidP="00164F9B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3A3496" w:rsidRDefault="003A3496" w:rsidP="00164F9B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3A3496" w:rsidRPr="007300A0" w:rsidRDefault="003A3496" w:rsidP="000B0699">
      <w:pPr>
        <w:spacing w:after="200" w:line="276" w:lineRule="auto"/>
        <w:rPr>
          <w:rStyle w:val="Strong"/>
          <w:b w:val="0"/>
          <w:bCs/>
        </w:rPr>
      </w:pPr>
    </w:p>
    <w:sectPr w:rsidR="003A3496" w:rsidRPr="007300A0" w:rsidSect="0023457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A0B5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4F9B"/>
    <w:rsid w:val="00050DEC"/>
    <w:rsid w:val="000B0699"/>
    <w:rsid w:val="00164F9B"/>
    <w:rsid w:val="00234574"/>
    <w:rsid w:val="002A32F0"/>
    <w:rsid w:val="003A3496"/>
    <w:rsid w:val="003E018B"/>
    <w:rsid w:val="00430C86"/>
    <w:rsid w:val="00466F45"/>
    <w:rsid w:val="005B73B2"/>
    <w:rsid w:val="007300A0"/>
    <w:rsid w:val="00772476"/>
    <w:rsid w:val="007B2515"/>
    <w:rsid w:val="008058C5"/>
    <w:rsid w:val="008379FB"/>
    <w:rsid w:val="00960245"/>
    <w:rsid w:val="00A47B8E"/>
    <w:rsid w:val="00E12C1A"/>
    <w:rsid w:val="00ED289B"/>
    <w:rsid w:val="00FF4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F9B"/>
    <w:rPr>
      <w:rFonts w:ascii="Times New Roman" w:eastAsia="Times New Roman" w:hAnsi="Times New Roman"/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title">
    <w:name w:val="11title"/>
    <w:basedOn w:val="Normal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styleId="Strong">
    <w:name w:val="Strong"/>
    <w:basedOn w:val="DefaultParagraphFont"/>
    <w:uiPriority w:val="99"/>
    <w:qFormat/>
    <w:rsid w:val="00164F9B"/>
    <w:rPr>
      <w:rFonts w:cs="Times New Roman"/>
      <w:b/>
    </w:rPr>
  </w:style>
  <w:style w:type="paragraph" w:styleId="Footer">
    <w:name w:val="footer"/>
    <w:basedOn w:val="Normal"/>
    <w:link w:val="FooterChar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64F9B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234574"/>
    <w:rPr>
      <w:rFonts w:cs="Times New Roman"/>
    </w:rPr>
  </w:style>
  <w:style w:type="paragraph" w:styleId="NormalWeb">
    <w:name w:val="Normal (Web)"/>
    <w:basedOn w:val="Normal"/>
    <w:uiPriority w:val="99"/>
    <w:rsid w:val="00234574"/>
    <w:pPr>
      <w:spacing w:before="100" w:beforeAutospacing="1" w:after="100" w:afterAutospacing="1"/>
    </w:pPr>
    <w:rPr>
      <w:lang w:eastAsia="uk-UA"/>
    </w:rPr>
  </w:style>
  <w:style w:type="paragraph" w:styleId="ListParagraph">
    <w:name w:val="List Paragraph"/>
    <w:basedOn w:val="Normal"/>
    <w:uiPriority w:val="99"/>
    <w:qFormat/>
    <w:rsid w:val="00234574"/>
    <w:pPr>
      <w:ind w:left="720"/>
      <w:contextualSpacing/>
    </w:pPr>
    <w:rPr>
      <w:lang w:val="ru-RU"/>
    </w:rPr>
  </w:style>
  <w:style w:type="character" w:customStyle="1" w:styleId="CharStyle7">
    <w:name w:val="CharStyle7"/>
    <w:basedOn w:val="DefaultParagraphFont"/>
    <w:uiPriority w:val="99"/>
    <w:rsid w:val="000B0699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648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209</Words>
  <Characters>1197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5</cp:revision>
  <dcterms:created xsi:type="dcterms:W3CDTF">2020-11-29T14:02:00Z</dcterms:created>
  <dcterms:modified xsi:type="dcterms:W3CDTF">2021-01-05T11:38:00Z</dcterms:modified>
</cp:coreProperties>
</file>