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AFE" w:rsidRPr="00F479C9" w:rsidRDefault="00C33AFE" w:rsidP="00F479C9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F479C9">
        <w:rPr>
          <w:b/>
          <w:caps/>
          <w:sz w:val="28"/>
          <w:szCs w:val="28"/>
          <w:lang w:eastAsia="uk-UA"/>
        </w:rPr>
        <w:t>ЗАТВЕРДЖЕНО</w:t>
      </w:r>
    </w:p>
    <w:p w:rsidR="00C33AFE" w:rsidRPr="00F479C9" w:rsidRDefault="00C33AFE" w:rsidP="00F479C9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F479C9">
        <w:rPr>
          <w:b/>
          <w:sz w:val="28"/>
          <w:szCs w:val="28"/>
          <w:lang w:eastAsia="uk-UA"/>
        </w:rPr>
        <w:t>розпорядженням міського голови</w:t>
      </w:r>
    </w:p>
    <w:p w:rsidR="00C33AFE" w:rsidRPr="00F479C9" w:rsidRDefault="00C33AFE" w:rsidP="00F479C9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lang w:val="uk-UA"/>
        </w:rPr>
      </w:pPr>
      <w:r w:rsidRPr="00F479C9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F479C9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C33AFE" w:rsidRPr="00F479C9" w:rsidRDefault="00C33AFE" w:rsidP="00F479C9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3AFE" w:rsidRPr="00F479C9" w:rsidRDefault="00C33AFE" w:rsidP="00F479C9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F479C9">
        <w:rPr>
          <w:b/>
          <w:bCs/>
          <w:lang w:val="uk-UA"/>
        </w:rPr>
        <w:t xml:space="preserve">ТЕХНОЛОГІЧНА КАРТКА </w:t>
      </w:r>
      <w:r w:rsidRPr="00F479C9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33AFE" w:rsidRPr="00F479C9" w:rsidRDefault="00C33AFE" w:rsidP="00F479C9">
      <w:pPr>
        <w:widowControl w:val="0"/>
        <w:suppressAutoHyphens/>
        <w:autoSpaceDN w:val="0"/>
        <w:ind w:left="180"/>
        <w:jc w:val="center"/>
        <w:textAlignment w:val="baseline"/>
        <w:rPr>
          <w:b/>
          <w:bCs/>
          <w:kern w:val="3"/>
          <w:sz w:val="28"/>
          <w:szCs w:val="28"/>
          <w:lang w:eastAsia="zh-CN" w:bidi="hi-IN"/>
        </w:rPr>
      </w:pPr>
      <w:r w:rsidRPr="00F479C9">
        <w:rPr>
          <w:b/>
          <w:bCs/>
          <w:kern w:val="3"/>
          <w:sz w:val="28"/>
          <w:szCs w:val="28"/>
          <w:lang w:eastAsia="zh-CN" w:bidi="hi-IN"/>
        </w:rPr>
        <w:t>Взяття громадян на квартирний облік за місцем проживання</w:t>
      </w:r>
    </w:p>
    <w:p w:rsidR="00C33AFE" w:rsidRPr="00F479C9" w:rsidRDefault="00C33AFE" w:rsidP="00F479C9">
      <w:pPr>
        <w:widowControl w:val="0"/>
        <w:suppressAutoHyphens/>
        <w:autoSpaceDN w:val="0"/>
        <w:ind w:left="180"/>
        <w:jc w:val="center"/>
        <w:textAlignment w:val="baseline"/>
        <w:rPr>
          <w:kern w:val="3"/>
          <w:sz w:val="28"/>
          <w:szCs w:val="28"/>
          <w:lang w:eastAsia="zh-CN" w:bidi="hi-IN"/>
        </w:rPr>
      </w:pPr>
    </w:p>
    <w:p w:rsidR="00C33AFE" w:rsidRPr="00F479C9" w:rsidRDefault="00C33AFE" w:rsidP="00F479C9">
      <w:pPr>
        <w:jc w:val="center"/>
        <w:rPr>
          <w:sz w:val="28"/>
          <w:szCs w:val="28"/>
          <w:lang w:eastAsia="uk-UA"/>
        </w:rPr>
      </w:pPr>
      <w:r w:rsidRPr="00F479C9">
        <w:rPr>
          <w:b/>
          <w:sz w:val="28"/>
          <w:szCs w:val="28"/>
          <w:u w:val="single"/>
          <w:lang w:eastAsia="uk-UA"/>
        </w:rPr>
        <w:t>Відділ з питань майна комунальної власності Коломийської міської ради</w:t>
      </w:r>
      <w:r w:rsidRPr="00F479C9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33AFE" w:rsidRPr="00F479C9" w:rsidRDefault="00C33AFE" w:rsidP="00F479C9">
      <w:pPr>
        <w:jc w:val="center"/>
        <w:rPr>
          <w:sz w:val="28"/>
          <w:szCs w:val="28"/>
          <w:lang w:eastAsia="uk-UA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2552"/>
        <w:gridCol w:w="1984"/>
        <w:gridCol w:w="1701"/>
        <w:gridCol w:w="709"/>
        <w:gridCol w:w="1558"/>
      </w:tblGrid>
      <w:tr w:rsidR="00C33AFE" w:rsidRPr="00F479C9" w:rsidTr="00160319"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№</w:t>
            </w:r>
          </w:p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Дія</w:t>
            </w:r>
          </w:p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5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C33AFE" w:rsidRPr="00F479C9" w:rsidTr="00160319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pStyle w:val="ListParagraph"/>
              <w:numPr>
                <w:ilvl w:val="0"/>
                <w:numId w:val="1"/>
              </w:numPr>
              <w:ind w:left="170" w:right="170" w:hanging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 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У момент звернення</w:t>
            </w:r>
          </w:p>
        </w:tc>
      </w:tr>
      <w:tr w:rsidR="00C33AFE" w:rsidRPr="00F479C9" w:rsidTr="00160319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pStyle w:val="ListParagraph"/>
              <w:numPr>
                <w:ilvl w:val="0"/>
                <w:numId w:val="1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В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 xml:space="preserve">Не пізніше наступного дня з моменту прийому заяви </w:t>
            </w:r>
          </w:p>
        </w:tc>
      </w:tr>
      <w:tr w:rsidR="00C33AFE" w:rsidRPr="00F479C9" w:rsidTr="00F479C9">
        <w:trPr>
          <w:trHeight w:val="141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pStyle w:val="ListParagraph"/>
              <w:numPr>
                <w:ilvl w:val="0"/>
                <w:numId w:val="1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3"/>
              <w:rPr>
                <w:color w:val="000000"/>
              </w:rPr>
            </w:pPr>
            <w:r w:rsidRPr="00F479C9">
              <w:rPr>
                <w:color w:val="000000"/>
              </w:rPr>
              <w:t>Опрацювання заяви та поданих документів.</w:t>
            </w:r>
          </w:p>
          <w:p w:rsidR="00C33AFE" w:rsidRPr="00F479C9" w:rsidRDefault="00C33AFE" w:rsidP="00F479C9">
            <w:pPr>
              <w:ind w:firstLine="23"/>
              <w:rPr>
                <w:color w:val="000000"/>
              </w:rPr>
            </w:pPr>
            <w:r w:rsidRPr="00F479C9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Посадова особа  </w:t>
            </w:r>
            <w:r w:rsidRPr="00F479C9">
              <w:rPr>
                <w:lang w:eastAsia="uk-UA"/>
              </w:rPr>
              <w:t>СНАП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lang w:eastAsia="uk-UA"/>
              </w:rPr>
              <w:t>Відділ з питань майна комунальної власності Коломийської міської ради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 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Протягом  30 робочих днів</w:t>
            </w:r>
          </w:p>
        </w:tc>
      </w:tr>
      <w:tr w:rsidR="00C33AFE" w:rsidRPr="00F479C9" w:rsidTr="00160319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pStyle w:val="ListParagraph"/>
              <w:numPr>
                <w:ilvl w:val="0"/>
                <w:numId w:val="1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 В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30 робочих днів</w:t>
            </w:r>
          </w:p>
        </w:tc>
      </w:tr>
      <w:tr w:rsidR="00C33AFE" w:rsidRPr="00F479C9" w:rsidTr="00160319">
        <w:tc>
          <w:tcPr>
            <w:tcW w:w="680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Загальна кількість днів надання послуги</w:t>
            </w:r>
            <w:r w:rsidRPr="00F479C9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FF0000"/>
              </w:rPr>
            </w:pPr>
            <w:r w:rsidRPr="00F479C9">
              <w:rPr>
                <w:color w:val="000000"/>
              </w:rPr>
              <w:t>30 робочих днів</w:t>
            </w:r>
          </w:p>
        </w:tc>
      </w:tr>
      <w:tr w:rsidR="00C33AFE" w:rsidRPr="00F479C9" w:rsidTr="00160319">
        <w:tc>
          <w:tcPr>
            <w:tcW w:w="680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Загальна кількість днів (передбачена законодавством)</w:t>
            </w:r>
            <w:r w:rsidRPr="00F479C9">
              <w:rPr>
                <w:rStyle w:val="apple-converted-space"/>
                <w:color w:val="000000"/>
              </w:rPr>
              <w:t> </w:t>
            </w:r>
            <w:r w:rsidRPr="00F479C9">
              <w:rPr>
                <w:color w:val="000000"/>
              </w:rPr>
              <w:t>-</w:t>
            </w:r>
          </w:p>
        </w:tc>
        <w:tc>
          <w:tcPr>
            <w:tcW w:w="2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FF0000"/>
              </w:rPr>
            </w:pPr>
            <w:r w:rsidRPr="00F479C9">
              <w:rPr>
                <w:color w:val="000000"/>
              </w:rPr>
              <w:t>30 робочих днів</w:t>
            </w:r>
          </w:p>
        </w:tc>
      </w:tr>
    </w:tbl>
    <w:p w:rsidR="00C33AFE" w:rsidRPr="00F479C9" w:rsidRDefault="00C33AFE" w:rsidP="00F479C9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3AFE" w:rsidRPr="00F479C9" w:rsidRDefault="00C33AFE" w:rsidP="00F479C9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F479C9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33AFE" w:rsidRPr="00F479C9" w:rsidRDefault="00C33AFE" w:rsidP="00F479C9">
      <w:r w:rsidRPr="00F479C9">
        <w:br w:type="page"/>
      </w:r>
    </w:p>
    <w:p w:rsidR="00C33AFE" w:rsidRPr="00F479C9" w:rsidRDefault="00C33AFE" w:rsidP="00F479C9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F479C9">
        <w:rPr>
          <w:b/>
          <w:caps/>
          <w:sz w:val="28"/>
          <w:szCs w:val="28"/>
          <w:lang w:eastAsia="uk-UA"/>
        </w:rPr>
        <w:t>ЗАТВЕРДЖЕНО</w:t>
      </w:r>
    </w:p>
    <w:p w:rsidR="00C33AFE" w:rsidRPr="00F479C9" w:rsidRDefault="00C33AFE" w:rsidP="00F479C9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F479C9">
        <w:rPr>
          <w:b/>
          <w:sz w:val="28"/>
          <w:szCs w:val="28"/>
          <w:lang w:eastAsia="uk-UA"/>
        </w:rPr>
        <w:t>розпорядженням міського голови</w:t>
      </w:r>
    </w:p>
    <w:p w:rsidR="00C33AFE" w:rsidRPr="00F479C9" w:rsidRDefault="00C33AFE" w:rsidP="00F479C9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lang w:val="uk-UA"/>
        </w:rPr>
      </w:pPr>
      <w:r w:rsidRPr="00F479C9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F479C9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C33AFE" w:rsidRPr="00F479C9" w:rsidRDefault="00C33AFE" w:rsidP="00F479C9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3AFE" w:rsidRPr="00F479C9" w:rsidRDefault="00C33AFE" w:rsidP="00F479C9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F479C9">
        <w:rPr>
          <w:b/>
          <w:bCs/>
          <w:lang w:val="uk-UA"/>
        </w:rPr>
        <w:t xml:space="preserve">ТЕХНОЛОГІЧНА КАРТКА </w:t>
      </w:r>
      <w:r w:rsidRPr="00F479C9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33AFE" w:rsidRPr="00F479C9" w:rsidRDefault="00C33AFE" w:rsidP="00F479C9">
      <w:pPr>
        <w:jc w:val="center"/>
        <w:rPr>
          <w:b/>
          <w:sz w:val="28"/>
          <w:szCs w:val="28"/>
          <w:lang w:eastAsia="uk-UA"/>
        </w:rPr>
      </w:pPr>
      <w:r w:rsidRPr="00F479C9">
        <w:rPr>
          <w:b/>
          <w:sz w:val="28"/>
          <w:szCs w:val="28"/>
          <w:lang w:eastAsia="uk-UA"/>
        </w:rPr>
        <w:t>Взяття громадян на соціальний квартирний облік</w:t>
      </w:r>
    </w:p>
    <w:p w:rsidR="00C33AFE" w:rsidRPr="00F479C9" w:rsidRDefault="00C33AFE" w:rsidP="00F479C9">
      <w:pPr>
        <w:widowControl w:val="0"/>
        <w:suppressAutoHyphens/>
        <w:autoSpaceDN w:val="0"/>
        <w:ind w:left="180"/>
        <w:jc w:val="center"/>
        <w:textAlignment w:val="baseline"/>
        <w:rPr>
          <w:kern w:val="3"/>
          <w:sz w:val="28"/>
          <w:szCs w:val="28"/>
          <w:lang w:eastAsia="zh-CN" w:bidi="hi-IN"/>
        </w:rPr>
      </w:pPr>
    </w:p>
    <w:p w:rsidR="00C33AFE" w:rsidRPr="00F479C9" w:rsidRDefault="00C33AFE" w:rsidP="00F479C9">
      <w:pPr>
        <w:jc w:val="center"/>
        <w:rPr>
          <w:sz w:val="28"/>
          <w:szCs w:val="28"/>
          <w:lang w:eastAsia="uk-UA"/>
        </w:rPr>
      </w:pPr>
      <w:r w:rsidRPr="00F479C9">
        <w:rPr>
          <w:b/>
          <w:sz w:val="28"/>
          <w:szCs w:val="28"/>
          <w:u w:val="single"/>
          <w:lang w:eastAsia="uk-UA"/>
        </w:rPr>
        <w:t>Відділ з питань майна комунальної власності Коломийської міської ради</w:t>
      </w:r>
      <w:r w:rsidRPr="00F479C9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33AFE" w:rsidRPr="00F479C9" w:rsidRDefault="00C33AFE" w:rsidP="00F479C9">
      <w:pPr>
        <w:jc w:val="center"/>
        <w:rPr>
          <w:sz w:val="28"/>
          <w:szCs w:val="28"/>
          <w:lang w:eastAsia="uk-UA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2552"/>
        <w:gridCol w:w="1984"/>
        <w:gridCol w:w="1701"/>
        <w:gridCol w:w="709"/>
        <w:gridCol w:w="1558"/>
      </w:tblGrid>
      <w:tr w:rsidR="00C33AFE" w:rsidRPr="00F479C9" w:rsidTr="00160319"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№</w:t>
            </w:r>
          </w:p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Дія</w:t>
            </w:r>
          </w:p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5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C33AFE" w:rsidRPr="00F479C9" w:rsidTr="00160319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pStyle w:val="ListParagraph"/>
              <w:numPr>
                <w:ilvl w:val="0"/>
                <w:numId w:val="2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 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У момент звернення</w:t>
            </w:r>
          </w:p>
        </w:tc>
      </w:tr>
      <w:tr w:rsidR="00C33AFE" w:rsidRPr="00F479C9" w:rsidTr="00160319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pStyle w:val="ListParagraph"/>
              <w:numPr>
                <w:ilvl w:val="0"/>
                <w:numId w:val="2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В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 xml:space="preserve">Не пізніше наступного дня з моменту прийому заяви </w:t>
            </w:r>
          </w:p>
        </w:tc>
      </w:tr>
      <w:tr w:rsidR="00C33AFE" w:rsidRPr="00F479C9" w:rsidTr="00F479C9">
        <w:trPr>
          <w:trHeight w:val="1268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pStyle w:val="ListParagraph"/>
              <w:numPr>
                <w:ilvl w:val="0"/>
                <w:numId w:val="2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3"/>
              <w:rPr>
                <w:color w:val="000000"/>
              </w:rPr>
            </w:pPr>
            <w:r w:rsidRPr="00F479C9">
              <w:rPr>
                <w:color w:val="000000"/>
              </w:rPr>
              <w:t>Опрацювання заяви та поданих документів.</w:t>
            </w:r>
          </w:p>
          <w:p w:rsidR="00C33AFE" w:rsidRPr="00F479C9" w:rsidRDefault="00C33AFE" w:rsidP="00F479C9">
            <w:pPr>
              <w:ind w:firstLine="23"/>
              <w:rPr>
                <w:color w:val="000000"/>
              </w:rPr>
            </w:pPr>
            <w:r w:rsidRPr="00F479C9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Посадова особа  </w:t>
            </w:r>
            <w:r w:rsidRPr="00F479C9">
              <w:rPr>
                <w:lang w:eastAsia="uk-UA"/>
              </w:rPr>
              <w:t>СНАП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lang w:eastAsia="uk-UA"/>
              </w:rPr>
              <w:t>Відділ з питань майна комунальної власності Коломийської міської ради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 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Протягом  30 робочих днів</w:t>
            </w:r>
          </w:p>
        </w:tc>
      </w:tr>
      <w:tr w:rsidR="00C33AFE" w:rsidRPr="00F479C9" w:rsidTr="00160319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pStyle w:val="ListParagraph"/>
              <w:numPr>
                <w:ilvl w:val="0"/>
                <w:numId w:val="2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 В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30 робочих днів</w:t>
            </w:r>
          </w:p>
        </w:tc>
      </w:tr>
      <w:tr w:rsidR="00C33AFE" w:rsidRPr="00F479C9" w:rsidTr="00160319">
        <w:tc>
          <w:tcPr>
            <w:tcW w:w="680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Загальна кількість днів надання послуги</w:t>
            </w:r>
            <w:r w:rsidRPr="00F479C9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FF0000"/>
              </w:rPr>
            </w:pPr>
            <w:r w:rsidRPr="00F479C9">
              <w:rPr>
                <w:color w:val="000000"/>
              </w:rPr>
              <w:t>30 робочих днів</w:t>
            </w:r>
          </w:p>
        </w:tc>
      </w:tr>
      <w:tr w:rsidR="00C33AFE" w:rsidRPr="00F479C9" w:rsidTr="00160319">
        <w:tc>
          <w:tcPr>
            <w:tcW w:w="680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Загальна кількість днів (передбачена законодавством)</w:t>
            </w:r>
            <w:r w:rsidRPr="00F479C9">
              <w:rPr>
                <w:rStyle w:val="apple-converted-space"/>
                <w:color w:val="000000"/>
              </w:rPr>
              <w:t> </w:t>
            </w:r>
            <w:r w:rsidRPr="00F479C9">
              <w:rPr>
                <w:color w:val="000000"/>
              </w:rPr>
              <w:t>-</w:t>
            </w:r>
          </w:p>
        </w:tc>
        <w:tc>
          <w:tcPr>
            <w:tcW w:w="2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FF0000"/>
              </w:rPr>
            </w:pPr>
            <w:r w:rsidRPr="00F479C9">
              <w:rPr>
                <w:color w:val="000000"/>
              </w:rPr>
              <w:t>30 робочих днів</w:t>
            </w:r>
          </w:p>
        </w:tc>
      </w:tr>
    </w:tbl>
    <w:p w:rsidR="00C33AFE" w:rsidRPr="00F479C9" w:rsidRDefault="00C33AFE" w:rsidP="00F479C9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3AFE" w:rsidRPr="00F479C9" w:rsidRDefault="00C33AFE" w:rsidP="00F479C9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F479C9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33AFE" w:rsidRPr="00F479C9" w:rsidRDefault="00C33AFE" w:rsidP="00F479C9">
      <w:r w:rsidRPr="00F479C9">
        <w:br w:type="page"/>
      </w:r>
    </w:p>
    <w:p w:rsidR="00C33AFE" w:rsidRPr="00F479C9" w:rsidRDefault="00C33AFE" w:rsidP="00F479C9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F479C9">
        <w:rPr>
          <w:b/>
          <w:caps/>
          <w:sz w:val="28"/>
          <w:szCs w:val="28"/>
          <w:lang w:eastAsia="uk-UA"/>
        </w:rPr>
        <w:t>ЗАТВЕРДЖЕНО</w:t>
      </w:r>
    </w:p>
    <w:p w:rsidR="00C33AFE" w:rsidRPr="00F479C9" w:rsidRDefault="00C33AFE" w:rsidP="00F479C9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F479C9">
        <w:rPr>
          <w:b/>
          <w:sz w:val="28"/>
          <w:szCs w:val="28"/>
          <w:lang w:eastAsia="uk-UA"/>
        </w:rPr>
        <w:t>розпорядженням міського голови</w:t>
      </w:r>
    </w:p>
    <w:p w:rsidR="00C33AFE" w:rsidRPr="00F479C9" w:rsidRDefault="00C33AFE" w:rsidP="00F479C9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F479C9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C33AFE" w:rsidRPr="00F479C9" w:rsidRDefault="00C33AFE" w:rsidP="00F479C9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3AFE" w:rsidRPr="00F479C9" w:rsidRDefault="00C33AFE" w:rsidP="00F479C9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F479C9">
        <w:rPr>
          <w:b/>
          <w:bCs/>
          <w:lang w:val="uk-UA"/>
        </w:rPr>
        <w:t xml:space="preserve">ТЕХНОЛОГІЧНА КАРТКА </w:t>
      </w:r>
      <w:r w:rsidRPr="00F479C9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33AFE" w:rsidRPr="00F479C9" w:rsidRDefault="00C33AFE" w:rsidP="00F479C9">
      <w:pPr>
        <w:widowControl w:val="0"/>
        <w:suppressAutoHyphens/>
        <w:autoSpaceDN w:val="0"/>
        <w:ind w:left="180"/>
        <w:jc w:val="center"/>
        <w:textAlignment w:val="baseline"/>
        <w:rPr>
          <w:kern w:val="3"/>
          <w:sz w:val="28"/>
          <w:szCs w:val="28"/>
          <w:lang w:eastAsia="zh-CN" w:bidi="hi-IN"/>
        </w:rPr>
      </w:pPr>
      <w:r w:rsidRPr="00F479C9">
        <w:rPr>
          <w:b/>
          <w:kern w:val="3"/>
          <w:sz w:val="28"/>
          <w:szCs w:val="28"/>
          <w:lang w:eastAsia="zh-CN"/>
        </w:rPr>
        <w:t>Надання жилого приміщення  громадянам, які перебувають на квартирному обліку за місцем проживання</w:t>
      </w:r>
    </w:p>
    <w:p w:rsidR="00C33AFE" w:rsidRPr="00F479C9" w:rsidRDefault="00C33AFE" w:rsidP="00F479C9">
      <w:pPr>
        <w:widowControl w:val="0"/>
        <w:suppressAutoHyphens/>
        <w:autoSpaceDN w:val="0"/>
        <w:ind w:left="180"/>
        <w:jc w:val="center"/>
        <w:textAlignment w:val="baseline"/>
        <w:rPr>
          <w:kern w:val="3"/>
          <w:sz w:val="28"/>
          <w:szCs w:val="28"/>
          <w:lang w:eastAsia="zh-CN" w:bidi="hi-IN"/>
        </w:rPr>
      </w:pPr>
    </w:p>
    <w:p w:rsidR="00C33AFE" w:rsidRPr="00F479C9" w:rsidRDefault="00C33AFE" w:rsidP="00F479C9">
      <w:pPr>
        <w:jc w:val="center"/>
        <w:rPr>
          <w:sz w:val="28"/>
          <w:szCs w:val="28"/>
          <w:lang w:eastAsia="uk-UA"/>
        </w:rPr>
      </w:pPr>
      <w:r w:rsidRPr="00F479C9">
        <w:rPr>
          <w:b/>
          <w:sz w:val="28"/>
          <w:szCs w:val="28"/>
          <w:u w:val="single"/>
          <w:lang w:eastAsia="uk-UA"/>
        </w:rPr>
        <w:t>Відділ з питань майна комунальної власності Коломийської міської ради</w:t>
      </w:r>
      <w:r w:rsidRPr="00F479C9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33AFE" w:rsidRPr="00F479C9" w:rsidRDefault="00C33AFE" w:rsidP="00F479C9">
      <w:pPr>
        <w:jc w:val="center"/>
        <w:rPr>
          <w:sz w:val="28"/>
          <w:szCs w:val="28"/>
          <w:lang w:eastAsia="uk-UA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2552"/>
        <w:gridCol w:w="1984"/>
        <w:gridCol w:w="1701"/>
        <w:gridCol w:w="709"/>
        <w:gridCol w:w="1558"/>
      </w:tblGrid>
      <w:tr w:rsidR="00C33AFE" w:rsidRPr="00F479C9" w:rsidTr="00160319"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№</w:t>
            </w:r>
          </w:p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Дія</w:t>
            </w:r>
          </w:p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5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C33AFE" w:rsidRPr="00F479C9" w:rsidTr="00160319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pStyle w:val="ListParagraph"/>
              <w:numPr>
                <w:ilvl w:val="0"/>
                <w:numId w:val="3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 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У момент звернення</w:t>
            </w:r>
          </w:p>
        </w:tc>
      </w:tr>
      <w:tr w:rsidR="00C33AFE" w:rsidRPr="00F479C9" w:rsidTr="00160319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pStyle w:val="ListParagraph"/>
              <w:numPr>
                <w:ilvl w:val="0"/>
                <w:numId w:val="3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В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 xml:space="preserve">Не пізніше наступного дня з моменту прийому заяви </w:t>
            </w:r>
          </w:p>
        </w:tc>
      </w:tr>
      <w:tr w:rsidR="00C33AFE" w:rsidRPr="00F479C9" w:rsidTr="00F479C9">
        <w:trPr>
          <w:trHeight w:val="107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pStyle w:val="ListParagraph"/>
              <w:numPr>
                <w:ilvl w:val="0"/>
                <w:numId w:val="3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3"/>
              <w:rPr>
                <w:color w:val="000000"/>
              </w:rPr>
            </w:pPr>
            <w:r w:rsidRPr="00F479C9">
              <w:rPr>
                <w:color w:val="000000"/>
              </w:rPr>
              <w:t>Опрацювання заяви та поданих документів.</w:t>
            </w:r>
          </w:p>
          <w:p w:rsidR="00C33AFE" w:rsidRPr="00F479C9" w:rsidRDefault="00C33AFE" w:rsidP="00F479C9">
            <w:pPr>
              <w:ind w:firstLine="23"/>
              <w:rPr>
                <w:color w:val="000000"/>
              </w:rPr>
            </w:pPr>
            <w:r w:rsidRPr="00F479C9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Посадова особа  </w:t>
            </w:r>
            <w:r w:rsidRPr="00F479C9">
              <w:rPr>
                <w:lang w:eastAsia="uk-UA"/>
              </w:rPr>
              <w:t>СНАП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lang w:eastAsia="uk-UA"/>
              </w:rPr>
              <w:t>Відділ з питань майна комунальної власності Коломийської міської ради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 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Протягом  30 робочих днів</w:t>
            </w:r>
          </w:p>
        </w:tc>
      </w:tr>
      <w:tr w:rsidR="00C33AFE" w:rsidRPr="00F479C9" w:rsidTr="00160319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pStyle w:val="ListParagraph"/>
              <w:numPr>
                <w:ilvl w:val="0"/>
                <w:numId w:val="3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 В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30 робочих днів</w:t>
            </w:r>
          </w:p>
        </w:tc>
      </w:tr>
      <w:tr w:rsidR="00C33AFE" w:rsidRPr="00F479C9" w:rsidTr="00160319">
        <w:tc>
          <w:tcPr>
            <w:tcW w:w="680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Загальна кількість днів надання послуги</w:t>
            </w:r>
            <w:r w:rsidRPr="00F479C9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FF0000"/>
              </w:rPr>
            </w:pPr>
            <w:r w:rsidRPr="00F479C9">
              <w:rPr>
                <w:color w:val="000000"/>
              </w:rPr>
              <w:t>30 робочих днів</w:t>
            </w:r>
          </w:p>
        </w:tc>
      </w:tr>
      <w:tr w:rsidR="00C33AFE" w:rsidRPr="00F479C9" w:rsidTr="00160319">
        <w:tc>
          <w:tcPr>
            <w:tcW w:w="680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Загальна кількість днів (передбачена законодавством)</w:t>
            </w:r>
            <w:r w:rsidRPr="00F479C9">
              <w:rPr>
                <w:rStyle w:val="apple-converted-space"/>
                <w:color w:val="000000"/>
              </w:rPr>
              <w:t> </w:t>
            </w:r>
            <w:r w:rsidRPr="00F479C9">
              <w:rPr>
                <w:color w:val="000000"/>
              </w:rPr>
              <w:t>-</w:t>
            </w:r>
          </w:p>
        </w:tc>
        <w:tc>
          <w:tcPr>
            <w:tcW w:w="2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FF0000"/>
              </w:rPr>
            </w:pPr>
            <w:r w:rsidRPr="00F479C9">
              <w:rPr>
                <w:color w:val="000000"/>
              </w:rPr>
              <w:t>30 робочих днів</w:t>
            </w:r>
          </w:p>
        </w:tc>
      </w:tr>
    </w:tbl>
    <w:p w:rsidR="00C33AFE" w:rsidRPr="00F479C9" w:rsidRDefault="00C33AFE" w:rsidP="00F479C9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3AFE" w:rsidRPr="00F479C9" w:rsidRDefault="00C33AFE" w:rsidP="00F479C9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F479C9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33AFE" w:rsidRPr="00F479C9" w:rsidRDefault="00C33AFE" w:rsidP="00F479C9">
      <w:r w:rsidRPr="00F479C9">
        <w:br w:type="page"/>
      </w:r>
    </w:p>
    <w:p w:rsidR="00C33AFE" w:rsidRPr="00F479C9" w:rsidRDefault="00C33AFE" w:rsidP="00F479C9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F479C9">
        <w:rPr>
          <w:b/>
          <w:caps/>
          <w:sz w:val="28"/>
          <w:szCs w:val="28"/>
          <w:lang w:eastAsia="uk-UA"/>
        </w:rPr>
        <w:t>ЗАТВЕРДЖЕНО</w:t>
      </w:r>
    </w:p>
    <w:p w:rsidR="00C33AFE" w:rsidRPr="00F479C9" w:rsidRDefault="00C33AFE" w:rsidP="00F479C9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F479C9">
        <w:rPr>
          <w:b/>
          <w:sz w:val="28"/>
          <w:szCs w:val="28"/>
          <w:lang w:eastAsia="uk-UA"/>
        </w:rPr>
        <w:t>розпорядженням міського голови</w:t>
      </w:r>
    </w:p>
    <w:p w:rsidR="00C33AFE" w:rsidRPr="00F479C9" w:rsidRDefault="00C33AFE" w:rsidP="00F479C9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lang w:val="uk-UA"/>
        </w:rPr>
      </w:pPr>
      <w:r w:rsidRPr="00F479C9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F479C9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C33AFE" w:rsidRPr="00F479C9" w:rsidRDefault="00C33AFE" w:rsidP="00F479C9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3AFE" w:rsidRPr="00F479C9" w:rsidRDefault="00C33AFE" w:rsidP="00F479C9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F479C9">
        <w:rPr>
          <w:b/>
          <w:bCs/>
          <w:lang w:val="uk-UA"/>
        </w:rPr>
        <w:t xml:space="preserve">ТЕХНОЛОГІЧНА КАРТКА </w:t>
      </w:r>
      <w:r w:rsidRPr="00F479C9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33AFE" w:rsidRPr="00F479C9" w:rsidRDefault="00C33AFE" w:rsidP="00F479C9">
      <w:pPr>
        <w:jc w:val="center"/>
        <w:rPr>
          <w:b/>
          <w:caps/>
          <w:sz w:val="28"/>
          <w:szCs w:val="28"/>
          <w:lang w:eastAsia="uk-UA"/>
        </w:rPr>
      </w:pPr>
      <w:r w:rsidRPr="00F479C9">
        <w:rPr>
          <w:b/>
          <w:sz w:val="28"/>
          <w:szCs w:val="28"/>
          <w:lang w:eastAsia="uk-UA"/>
        </w:rPr>
        <w:t>Надання службового житла</w:t>
      </w:r>
    </w:p>
    <w:p w:rsidR="00C33AFE" w:rsidRPr="00F479C9" w:rsidRDefault="00C33AFE" w:rsidP="00F479C9">
      <w:pPr>
        <w:widowControl w:val="0"/>
        <w:suppressAutoHyphens/>
        <w:autoSpaceDN w:val="0"/>
        <w:ind w:left="180"/>
        <w:jc w:val="center"/>
        <w:textAlignment w:val="baseline"/>
        <w:rPr>
          <w:kern w:val="3"/>
          <w:sz w:val="28"/>
          <w:szCs w:val="28"/>
          <w:lang w:eastAsia="zh-CN" w:bidi="hi-IN"/>
        </w:rPr>
      </w:pPr>
    </w:p>
    <w:p w:rsidR="00C33AFE" w:rsidRPr="00F479C9" w:rsidRDefault="00C33AFE" w:rsidP="00F479C9">
      <w:pPr>
        <w:jc w:val="center"/>
        <w:rPr>
          <w:sz w:val="28"/>
          <w:szCs w:val="28"/>
          <w:lang w:eastAsia="uk-UA"/>
        </w:rPr>
      </w:pPr>
      <w:r w:rsidRPr="00F479C9">
        <w:rPr>
          <w:b/>
          <w:sz w:val="28"/>
          <w:szCs w:val="28"/>
          <w:u w:val="single"/>
          <w:lang w:eastAsia="uk-UA"/>
        </w:rPr>
        <w:t>Відділ з питань майна комунальної власності Коломийської міської ради</w:t>
      </w:r>
      <w:r w:rsidRPr="00F479C9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33AFE" w:rsidRPr="00F479C9" w:rsidRDefault="00C33AFE" w:rsidP="00F479C9">
      <w:pPr>
        <w:jc w:val="center"/>
        <w:rPr>
          <w:sz w:val="28"/>
          <w:szCs w:val="28"/>
          <w:lang w:eastAsia="uk-UA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2552"/>
        <w:gridCol w:w="1984"/>
        <w:gridCol w:w="1701"/>
        <w:gridCol w:w="709"/>
        <w:gridCol w:w="1558"/>
      </w:tblGrid>
      <w:tr w:rsidR="00C33AFE" w:rsidRPr="00F479C9" w:rsidTr="00160319"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№</w:t>
            </w:r>
          </w:p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Дія</w:t>
            </w:r>
          </w:p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5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C33AFE" w:rsidRPr="00F479C9" w:rsidTr="00160319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pStyle w:val="ListParagraph"/>
              <w:numPr>
                <w:ilvl w:val="0"/>
                <w:numId w:val="4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У момент звернення</w:t>
            </w:r>
          </w:p>
        </w:tc>
      </w:tr>
      <w:tr w:rsidR="00C33AFE" w:rsidRPr="00F479C9" w:rsidTr="00160319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pStyle w:val="ListParagraph"/>
              <w:numPr>
                <w:ilvl w:val="0"/>
                <w:numId w:val="4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В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 xml:space="preserve">Не пізніше наступного дня з моменту прийому заяви </w:t>
            </w:r>
          </w:p>
        </w:tc>
      </w:tr>
      <w:tr w:rsidR="00C33AFE" w:rsidRPr="00F479C9" w:rsidTr="00F479C9">
        <w:trPr>
          <w:trHeight w:val="1976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pStyle w:val="ListParagraph"/>
              <w:numPr>
                <w:ilvl w:val="0"/>
                <w:numId w:val="4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3"/>
              <w:rPr>
                <w:color w:val="000000"/>
              </w:rPr>
            </w:pPr>
            <w:r w:rsidRPr="00F479C9">
              <w:rPr>
                <w:color w:val="000000"/>
              </w:rPr>
              <w:t>Опрацювання заяви та поданих документів.</w:t>
            </w:r>
          </w:p>
          <w:p w:rsidR="00C33AFE" w:rsidRPr="00F479C9" w:rsidRDefault="00C33AFE" w:rsidP="00F479C9">
            <w:pPr>
              <w:ind w:firstLine="23"/>
              <w:rPr>
                <w:color w:val="000000"/>
              </w:rPr>
            </w:pPr>
            <w:r w:rsidRPr="00F479C9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Посадова особа  </w:t>
            </w:r>
            <w:r w:rsidRPr="00F479C9">
              <w:rPr>
                <w:lang w:eastAsia="uk-UA"/>
              </w:rPr>
              <w:t>СНАП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lang w:eastAsia="uk-UA"/>
              </w:rPr>
              <w:t>Відділ з питань майна комунальної власності Коломийської міської ради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Протягом  30 робочих днів</w:t>
            </w:r>
          </w:p>
        </w:tc>
      </w:tr>
      <w:tr w:rsidR="00C33AFE" w:rsidRPr="00F479C9" w:rsidTr="00160319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pStyle w:val="ListParagraph"/>
              <w:numPr>
                <w:ilvl w:val="0"/>
                <w:numId w:val="4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30 робочих днів</w:t>
            </w:r>
          </w:p>
        </w:tc>
      </w:tr>
      <w:tr w:rsidR="00C33AFE" w:rsidRPr="00F479C9" w:rsidTr="00160319">
        <w:tc>
          <w:tcPr>
            <w:tcW w:w="680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Загальна кількість днів надання послуги</w:t>
            </w:r>
            <w:r w:rsidRPr="00F479C9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FF0000"/>
              </w:rPr>
            </w:pPr>
            <w:r w:rsidRPr="00F479C9">
              <w:rPr>
                <w:color w:val="000000"/>
              </w:rPr>
              <w:t>30 робочих днів</w:t>
            </w:r>
          </w:p>
        </w:tc>
      </w:tr>
      <w:tr w:rsidR="00C33AFE" w:rsidRPr="00F479C9" w:rsidTr="00160319">
        <w:tc>
          <w:tcPr>
            <w:tcW w:w="680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Загальна кількість днів (передбачена законодавством)</w:t>
            </w:r>
            <w:r w:rsidRPr="00F479C9">
              <w:rPr>
                <w:rStyle w:val="apple-converted-space"/>
                <w:color w:val="000000"/>
              </w:rPr>
              <w:t> </w:t>
            </w:r>
            <w:r w:rsidRPr="00F479C9">
              <w:rPr>
                <w:color w:val="000000"/>
              </w:rPr>
              <w:t>-</w:t>
            </w:r>
          </w:p>
        </w:tc>
        <w:tc>
          <w:tcPr>
            <w:tcW w:w="2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FF0000"/>
              </w:rPr>
            </w:pPr>
            <w:r w:rsidRPr="00F479C9">
              <w:rPr>
                <w:color w:val="000000"/>
              </w:rPr>
              <w:t>30 робочих днів</w:t>
            </w:r>
          </w:p>
        </w:tc>
      </w:tr>
    </w:tbl>
    <w:p w:rsidR="00C33AFE" w:rsidRPr="00F479C9" w:rsidRDefault="00C33AFE" w:rsidP="00F479C9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3AFE" w:rsidRPr="00F479C9" w:rsidRDefault="00C33AFE" w:rsidP="00F479C9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F479C9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33AFE" w:rsidRPr="00F479C9" w:rsidRDefault="00C33AFE" w:rsidP="00F479C9">
      <w:r w:rsidRPr="00F479C9">
        <w:br w:type="page"/>
      </w:r>
    </w:p>
    <w:p w:rsidR="00C33AFE" w:rsidRPr="00F479C9" w:rsidRDefault="00C33AFE" w:rsidP="00F479C9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F479C9">
        <w:rPr>
          <w:b/>
          <w:caps/>
          <w:sz w:val="28"/>
          <w:szCs w:val="28"/>
          <w:lang w:eastAsia="uk-UA"/>
        </w:rPr>
        <w:t>ЗАТВЕРДЖЕНО</w:t>
      </w:r>
    </w:p>
    <w:p w:rsidR="00C33AFE" w:rsidRPr="00F479C9" w:rsidRDefault="00C33AFE" w:rsidP="00F479C9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F479C9">
        <w:rPr>
          <w:b/>
          <w:sz w:val="28"/>
          <w:szCs w:val="28"/>
          <w:lang w:eastAsia="uk-UA"/>
        </w:rPr>
        <w:t>розпорядженням міського голови</w:t>
      </w:r>
    </w:p>
    <w:p w:rsidR="00C33AFE" w:rsidRPr="00F479C9" w:rsidRDefault="00C33AFE" w:rsidP="00F479C9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F479C9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C33AFE" w:rsidRPr="00F479C9" w:rsidRDefault="00C33AFE" w:rsidP="00F479C9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3AFE" w:rsidRPr="00F479C9" w:rsidRDefault="00C33AFE" w:rsidP="00F479C9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F479C9">
        <w:rPr>
          <w:b/>
          <w:bCs/>
          <w:lang w:val="uk-UA"/>
        </w:rPr>
        <w:t xml:space="preserve">ТЕХНОЛОГІЧНА КАРТКА </w:t>
      </w:r>
      <w:r w:rsidRPr="00F479C9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33AFE" w:rsidRPr="00F479C9" w:rsidRDefault="00C33AFE" w:rsidP="00F479C9">
      <w:pPr>
        <w:widowControl w:val="0"/>
        <w:suppressAutoHyphens/>
        <w:autoSpaceDN w:val="0"/>
        <w:ind w:left="180"/>
        <w:jc w:val="center"/>
        <w:textAlignment w:val="baseline"/>
        <w:rPr>
          <w:kern w:val="3"/>
          <w:sz w:val="28"/>
          <w:szCs w:val="28"/>
          <w:lang w:eastAsia="zh-CN" w:bidi="hi-IN"/>
        </w:rPr>
      </w:pPr>
      <w:r w:rsidRPr="00F479C9">
        <w:rPr>
          <w:b/>
          <w:kern w:val="3"/>
          <w:sz w:val="28"/>
          <w:szCs w:val="28"/>
          <w:lang w:eastAsia="zh-CN"/>
        </w:rPr>
        <w:t>Виключення квартири  з числа службового житла</w:t>
      </w:r>
    </w:p>
    <w:p w:rsidR="00C33AFE" w:rsidRPr="00F479C9" w:rsidRDefault="00C33AFE" w:rsidP="00F479C9">
      <w:pPr>
        <w:widowControl w:val="0"/>
        <w:suppressAutoHyphens/>
        <w:autoSpaceDN w:val="0"/>
        <w:ind w:left="180"/>
        <w:jc w:val="center"/>
        <w:textAlignment w:val="baseline"/>
        <w:rPr>
          <w:kern w:val="3"/>
          <w:sz w:val="28"/>
          <w:szCs w:val="28"/>
          <w:lang w:eastAsia="zh-CN" w:bidi="hi-IN"/>
        </w:rPr>
      </w:pPr>
    </w:p>
    <w:p w:rsidR="00C33AFE" w:rsidRPr="00F479C9" w:rsidRDefault="00C33AFE" w:rsidP="00F479C9">
      <w:pPr>
        <w:jc w:val="center"/>
        <w:rPr>
          <w:sz w:val="28"/>
          <w:szCs w:val="28"/>
          <w:lang w:eastAsia="uk-UA"/>
        </w:rPr>
      </w:pPr>
      <w:r w:rsidRPr="00F479C9">
        <w:rPr>
          <w:b/>
          <w:sz w:val="28"/>
          <w:szCs w:val="28"/>
          <w:u w:val="single"/>
          <w:lang w:eastAsia="uk-UA"/>
        </w:rPr>
        <w:t>Відділ з питань майна комунальної власності Коломийської міської ради</w:t>
      </w:r>
      <w:r w:rsidRPr="00F479C9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33AFE" w:rsidRPr="00F479C9" w:rsidRDefault="00C33AFE" w:rsidP="00F479C9">
      <w:pPr>
        <w:jc w:val="center"/>
        <w:rPr>
          <w:sz w:val="28"/>
          <w:szCs w:val="28"/>
          <w:lang w:eastAsia="uk-UA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2552"/>
        <w:gridCol w:w="1984"/>
        <w:gridCol w:w="1701"/>
        <w:gridCol w:w="709"/>
        <w:gridCol w:w="1558"/>
      </w:tblGrid>
      <w:tr w:rsidR="00C33AFE" w:rsidRPr="00F479C9" w:rsidTr="00160319"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№</w:t>
            </w:r>
          </w:p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Дія</w:t>
            </w:r>
          </w:p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5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C33AFE" w:rsidRPr="00F479C9" w:rsidTr="00160319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pStyle w:val="ListParagraph"/>
              <w:numPr>
                <w:ilvl w:val="0"/>
                <w:numId w:val="5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 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У момент звернення</w:t>
            </w:r>
          </w:p>
        </w:tc>
      </w:tr>
      <w:tr w:rsidR="00C33AFE" w:rsidRPr="00F479C9" w:rsidTr="00160319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pStyle w:val="ListParagraph"/>
              <w:numPr>
                <w:ilvl w:val="0"/>
                <w:numId w:val="5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В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 xml:space="preserve">Не пізніше наступного дня з моменту прийому заяви </w:t>
            </w:r>
          </w:p>
        </w:tc>
      </w:tr>
      <w:tr w:rsidR="00C33AFE" w:rsidRPr="00F479C9" w:rsidTr="00F479C9">
        <w:trPr>
          <w:trHeight w:val="1126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pStyle w:val="ListParagraph"/>
              <w:numPr>
                <w:ilvl w:val="0"/>
                <w:numId w:val="5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3"/>
              <w:rPr>
                <w:color w:val="000000"/>
              </w:rPr>
            </w:pPr>
            <w:r w:rsidRPr="00F479C9">
              <w:rPr>
                <w:color w:val="000000"/>
              </w:rPr>
              <w:t>Опрацювання заяви та поданих документів.</w:t>
            </w:r>
          </w:p>
          <w:p w:rsidR="00C33AFE" w:rsidRPr="00F479C9" w:rsidRDefault="00C33AFE" w:rsidP="00F479C9">
            <w:pPr>
              <w:ind w:firstLine="23"/>
              <w:rPr>
                <w:color w:val="000000"/>
              </w:rPr>
            </w:pPr>
            <w:r w:rsidRPr="00F479C9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Посадова особа  </w:t>
            </w:r>
            <w:r w:rsidRPr="00F479C9">
              <w:rPr>
                <w:lang w:eastAsia="uk-UA"/>
              </w:rPr>
              <w:t>СНАП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lang w:eastAsia="uk-UA"/>
              </w:rPr>
              <w:t>Відділ з питань майна комунальної власності Коломийської міської ради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 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Протягом  30 робочих днів</w:t>
            </w:r>
          </w:p>
        </w:tc>
      </w:tr>
      <w:tr w:rsidR="00C33AFE" w:rsidRPr="00F479C9" w:rsidTr="00160319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pStyle w:val="ListParagraph"/>
              <w:numPr>
                <w:ilvl w:val="0"/>
                <w:numId w:val="5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 В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30 робочих днів</w:t>
            </w:r>
          </w:p>
        </w:tc>
      </w:tr>
      <w:tr w:rsidR="00C33AFE" w:rsidRPr="00F479C9" w:rsidTr="00160319">
        <w:tc>
          <w:tcPr>
            <w:tcW w:w="680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Загальна кількість днів надання послуги</w:t>
            </w:r>
            <w:r w:rsidRPr="00F479C9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FF0000"/>
              </w:rPr>
            </w:pPr>
            <w:r w:rsidRPr="00F479C9">
              <w:rPr>
                <w:color w:val="000000"/>
              </w:rPr>
              <w:t>30 робочих днів</w:t>
            </w:r>
          </w:p>
        </w:tc>
      </w:tr>
      <w:tr w:rsidR="00C33AFE" w:rsidRPr="00F479C9" w:rsidTr="00160319">
        <w:tc>
          <w:tcPr>
            <w:tcW w:w="680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Загальна кількість днів (передбачена законодавством)</w:t>
            </w:r>
            <w:r w:rsidRPr="00F479C9">
              <w:rPr>
                <w:rStyle w:val="apple-converted-space"/>
                <w:color w:val="000000"/>
              </w:rPr>
              <w:t> </w:t>
            </w:r>
            <w:r w:rsidRPr="00F479C9">
              <w:rPr>
                <w:color w:val="000000"/>
              </w:rPr>
              <w:t>-</w:t>
            </w:r>
          </w:p>
        </w:tc>
        <w:tc>
          <w:tcPr>
            <w:tcW w:w="2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FF0000"/>
              </w:rPr>
            </w:pPr>
            <w:r w:rsidRPr="00F479C9">
              <w:rPr>
                <w:color w:val="000000"/>
              </w:rPr>
              <w:t>30 робочих днів</w:t>
            </w:r>
          </w:p>
        </w:tc>
      </w:tr>
    </w:tbl>
    <w:p w:rsidR="00C33AFE" w:rsidRPr="00F479C9" w:rsidRDefault="00C33AFE" w:rsidP="00F479C9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3AFE" w:rsidRPr="00F479C9" w:rsidRDefault="00C33AFE" w:rsidP="00F479C9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F479C9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33AFE" w:rsidRPr="00F479C9" w:rsidRDefault="00C33AFE" w:rsidP="00F479C9">
      <w:r w:rsidRPr="00F479C9">
        <w:br w:type="page"/>
      </w:r>
    </w:p>
    <w:p w:rsidR="00C33AFE" w:rsidRPr="00F479C9" w:rsidRDefault="00C33AFE" w:rsidP="00F479C9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F479C9">
        <w:rPr>
          <w:b/>
          <w:caps/>
          <w:sz w:val="28"/>
          <w:szCs w:val="28"/>
          <w:lang w:eastAsia="uk-UA"/>
        </w:rPr>
        <w:t>ЗАТВЕРДЖЕНО</w:t>
      </w:r>
    </w:p>
    <w:p w:rsidR="00C33AFE" w:rsidRPr="00F479C9" w:rsidRDefault="00C33AFE" w:rsidP="00F479C9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F479C9">
        <w:rPr>
          <w:b/>
          <w:sz w:val="28"/>
          <w:szCs w:val="28"/>
          <w:lang w:eastAsia="uk-UA"/>
        </w:rPr>
        <w:t>розпорядженням міського голови</w:t>
      </w:r>
    </w:p>
    <w:p w:rsidR="00C33AFE" w:rsidRPr="00F479C9" w:rsidRDefault="00C33AFE" w:rsidP="00F479C9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lang w:val="uk-UA"/>
        </w:rPr>
      </w:pPr>
      <w:r w:rsidRPr="00F479C9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F479C9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C33AFE" w:rsidRPr="00F479C9" w:rsidRDefault="00C33AFE" w:rsidP="00F479C9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3AFE" w:rsidRPr="00F479C9" w:rsidRDefault="00C33AFE" w:rsidP="00F479C9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F479C9">
        <w:rPr>
          <w:b/>
          <w:bCs/>
          <w:lang w:val="uk-UA"/>
        </w:rPr>
        <w:t xml:space="preserve">ТЕХНОЛОГІЧНА КАРТКА </w:t>
      </w:r>
      <w:r w:rsidRPr="00F479C9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33AFE" w:rsidRPr="00F479C9" w:rsidRDefault="00C33AFE" w:rsidP="00F479C9">
      <w:pPr>
        <w:widowControl w:val="0"/>
        <w:suppressAutoHyphens/>
        <w:autoSpaceDN w:val="0"/>
        <w:ind w:left="180"/>
        <w:jc w:val="center"/>
        <w:textAlignment w:val="baseline"/>
        <w:rPr>
          <w:kern w:val="3"/>
          <w:sz w:val="28"/>
          <w:szCs w:val="28"/>
          <w:lang w:eastAsia="zh-CN" w:bidi="hi-IN"/>
        </w:rPr>
      </w:pPr>
      <w:r w:rsidRPr="00F479C9">
        <w:rPr>
          <w:b/>
          <w:kern w:val="3"/>
          <w:sz w:val="28"/>
          <w:szCs w:val="28"/>
          <w:lang w:eastAsia="zh-CN"/>
        </w:rPr>
        <w:t>Видача ордера на житло</w:t>
      </w:r>
    </w:p>
    <w:p w:rsidR="00C33AFE" w:rsidRPr="00F479C9" w:rsidRDefault="00C33AFE" w:rsidP="00F479C9">
      <w:pPr>
        <w:widowControl w:val="0"/>
        <w:suppressAutoHyphens/>
        <w:autoSpaceDN w:val="0"/>
        <w:ind w:left="180"/>
        <w:jc w:val="center"/>
        <w:textAlignment w:val="baseline"/>
        <w:rPr>
          <w:kern w:val="3"/>
          <w:sz w:val="28"/>
          <w:szCs w:val="28"/>
          <w:lang w:eastAsia="zh-CN" w:bidi="hi-IN"/>
        </w:rPr>
      </w:pPr>
    </w:p>
    <w:p w:rsidR="00C33AFE" w:rsidRPr="00F479C9" w:rsidRDefault="00C33AFE" w:rsidP="00F479C9">
      <w:pPr>
        <w:jc w:val="center"/>
        <w:rPr>
          <w:sz w:val="28"/>
          <w:szCs w:val="28"/>
          <w:lang w:eastAsia="uk-UA"/>
        </w:rPr>
      </w:pPr>
      <w:r w:rsidRPr="00F479C9">
        <w:rPr>
          <w:b/>
          <w:sz w:val="28"/>
          <w:szCs w:val="28"/>
          <w:u w:val="single"/>
          <w:lang w:eastAsia="uk-UA"/>
        </w:rPr>
        <w:t>Відділ з питань майна комунальної власності Коломийської міської ради</w:t>
      </w:r>
      <w:r w:rsidRPr="00F479C9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33AFE" w:rsidRPr="00F479C9" w:rsidRDefault="00C33AFE" w:rsidP="00F479C9">
      <w:pPr>
        <w:jc w:val="center"/>
        <w:rPr>
          <w:sz w:val="28"/>
          <w:szCs w:val="28"/>
          <w:lang w:eastAsia="uk-UA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2552"/>
        <w:gridCol w:w="1984"/>
        <w:gridCol w:w="1701"/>
        <w:gridCol w:w="709"/>
        <w:gridCol w:w="1558"/>
      </w:tblGrid>
      <w:tr w:rsidR="00C33AFE" w:rsidRPr="00F479C9" w:rsidTr="00160319"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№</w:t>
            </w:r>
          </w:p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Дія</w:t>
            </w:r>
          </w:p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5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C33AFE" w:rsidRPr="00F479C9" w:rsidTr="00160319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pStyle w:val="ListParagraph"/>
              <w:numPr>
                <w:ilvl w:val="0"/>
                <w:numId w:val="6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 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У момент звернення</w:t>
            </w:r>
          </w:p>
        </w:tc>
      </w:tr>
      <w:tr w:rsidR="00C33AFE" w:rsidRPr="00F479C9" w:rsidTr="00160319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pStyle w:val="ListParagraph"/>
              <w:numPr>
                <w:ilvl w:val="0"/>
                <w:numId w:val="6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В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 xml:space="preserve">Не пізніше наступного дня з моменту прийому заяви </w:t>
            </w:r>
          </w:p>
        </w:tc>
      </w:tr>
      <w:tr w:rsidR="00C33AFE" w:rsidRPr="00F479C9" w:rsidTr="00F479C9">
        <w:trPr>
          <w:trHeight w:val="1126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pStyle w:val="ListParagraph"/>
              <w:numPr>
                <w:ilvl w:val="0"/>
                <w:numId w:val="6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3"/>
              <w:rPr>
                <w:color w:val="000000"/>
              </w:rPr>
            </w:pPr>
            <w:r w:rsidRPr="00F479C9">
              <w:rPr>
                <w:color w:val="000000"/>
              </w:rPr>
              <w:t>Опрацювання заяви та поданих документів.</w:t>
            </w:r>
          </w:p>
          <w:p w:rsidR="00C33AFE" w:rsidRPr="00F479C9" w:rsidRDefault="00C33AFE" w:rsidP="00F479C9">
            <w:pPr>
              <w:ind w:firstLine="23"/>
              <w:rPr>
                <w:color w:val="000000"/>
              </w:rPr>
            </w:pPr>
            <w:r w:rsidRPr="00F479C9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Посадова особа  </w:t>
            </w:r>
            <w:r w:rsidRPr="00F479C9">
              <w:rPr>
                <w:lang w:eastAsia="uk-UA"/>
              </w:rPr>
              <w:t>СНАП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lang w:eastAsia="uk-UA"/>
              </w:rPr>
              <w:t>Відділ з питань майна комунальної власності Коломийської міської ради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 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Протягом  30 робочих днів</w:t>
            </w:r>
          </w:p>
        </w:tc>
      </w:tr>
      <w:tr w:rsidR="00C33AFE" w:rsidRPr="00F479C9" w:rsidTr="00160319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pStyle w:val="ListParagraph"/>
              <w:numPr>
                <w:ilvl w:val="0"/>
                <w:numId w:val="6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 В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30 робочих днів</w:t>
            </w:r>
          </w:p>
        </w:tc>
      </w:tr>
      <w:tr w:rsidR="00C33AFE" w:rsidRPr="00F479C9" w:rsidTr="00160319">
        <w:tc>
          <w:tcPr>
            <w:tcW w:w="680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Загальна кількість днів надання послуги</w:t>
            </w:r>
            <w:r w:rsidRPr="00F479C9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FF0000"/>
              </w:rPr>
            </w:pPr>
            <w:r w:rsidRPr="00F479C9">
              <w:rPr>
                <w:color w:val="000000"/>
              </w:rPr>
              <w:t>30 робочих днів</w:t>
            </w:r>
          </w:p>
        </w:tc>
      </w:tr>
      <w:tr w:rsidR="00C33AFE" w:rsidRPr="00F479C9" w:rsidTr="00160319">
        <w:tc>
          <w:tcPr>
            <w:tcW w:w="680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Загальна кількість днів (передбачена законодавством)</w:t>
            </w:r>
            <w:r w:rsidRPr="00F479C9">
              <w:rPr>
                <w:rStyle w:val="apple-converted-space"/>
                <w:color w:val="000000"/>
              </w:rPr>
              <w:t> </w:t>
            </w:r>
            <w:r w:rsidRPr="00F479C9">
              <w:rPr>
                <w:color w:val="000000"/>
              </w:rPr>
              <w:t>-</w:t>
            </w:r>
          </w:p>
        </w:tc>
        <w:tc>
          <w:tcPr>
            <w:tcW w:w="2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FF0000"/>
              </w:rPr>
            </w:pPr>
            <w:r w:rsidRPr="00F479C9">
              <w:rPr>
                <w:color w:val="000000"/>
              </w:rPr>
              <w:t>30 робочих днів</w:t>
            </w:r>
          </w:p>
        </w:tc>
      </w:tr>
    </w:tbl>
    <w:p w:rsidR="00C33AFE" w:rsidRPr="00F479C9" w:rsidRDefault="00C33AFE" w:rsidP="00F479C9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3AFE" w:rsidRPr="00F479C9" w:rsidRDefault="00C33AFE" w:rsidP="00F479C9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F479C9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C33AFE" w:rsidRPr="00F479C9" w:rsidRDefault="00C33AFE" w:rsidP="00F479C9">
      <w:pPr>
        <w:rPr>
          <w:rStyle w:val="Strong"/>
          <w:b w:val="0"/>
          <w:bCs/>
        </w:rPr>
      </w:pPr>
      <w:r w:rsidRPr="00F479C9">
        <w:rPr>
          <w:rStyle w:val="Strong"/>
          <w:b w:val="0"/>
          <w:bCs/>
        </w:rPr>
        <w:br w:type="page"/>
      </w:r>
    </w:p>
    <w:p w:rsidR="00C33AFE" w:rsidRPr="00F479C9" w:rsidRDefault="00C33AFE" w:rsidP="00F479C9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F479C9">
        <w:rPr>
          <w:b/>
          <w:caps/>
          <w:sz w:val="28"/>
          <w:szCs w:val="28"/>
          <w:lang w:eastAsia="uk-UA"/>
        </w:rPr>
        <w:t>ЗАТВЕРДЖЕНО</w:t>
      </w:r>
    </w:p>
    <w:p w:rsidR="00C33AFE" w:rsidRPr="00F479C9" w:rsidRDefault="00C33AFE" w:rsidP="00F479C9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F479C9">
        <w:rPr>
          <w:b/>
          <w:sz w:val="28"/>
          <w:szCs w:val="28"/>
          <w:lang w:eastAsia="uk-UA"/>
        </w:rPr>
        <w:t>розпорядженням міського голови</w:t>
      </w:r>
    </w:p>
    <w:p w:rsidR="00C33AFE" w:rsidRPr="00F479C9" w:rsidRDefault="00C33AFE" w:rsidP="00F479C9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lang w:val="uk-UA"/>
        </w:rPr>
      </w:pPr>
      <w:r w:rsidRPr="00F479C9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F479C9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C33AFE" w:rsidRPr="00F479C9" w:rsidRDefault="00C33AFE" w:rsidP="00F479C9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3AFE" w:rsidRPr="00F479C9" w:rsidRDefault="00C33AFE" w:rsidP="00F479C9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F479C9">
        <w:rPr>
          <w:b/>
          <w:bCs/>
          <w:lang w:val="uk-UA"/>
        </w:rPr>
        <w:t xml:space="preserve">ТЕХНОЛОГІЧНА КАРТКА </w:t>
      </w:r>
      <w:r w:rsidRPr="00F479C9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C33AFE" w:rsidRPr="00F479C9" w:rsidRDefault="00C33AFE" w:rsidP="00F479C9">
      <w:pPr>
        <w:widowControl w:val="0"/>
        <w:suppressAutoHyphens/>
        <w:autoSpaceDN w:val="0"/>
        <w:ind w:left="180"/>
        <w:jc w:val="center"/>
        <w:textAlignment w:val="baseline"/>
        <w:rPr>
          <w:b/>
          <w:bCs/>
          <w:kern w:val="3"/>
          <w:sz w:val="28"/>
          <w:szCs w:val="28"/>
          <w:lang w:eastAsia="zh-CN" w:bidi="hi-IN"/>
        </w:rPr>
      </w:pPr>
      <w:r w:rsidRPr="00F479C9">
        <w:rPr>
          <w:b/>
          <w:iCs/>
          <w:kern w:val="3"/>
          <w:sz w:val="28"/>
          <w:szCs w:val="28"/>
          <w:lang w:eastAsia="zh-CN"/>
        </w:rPr>
        <w:t>Взяття на облік</w:t>
      </w:r>
      <w:r w:rsidRPr="00F479C9">
        <w:rPr>
          <w:b/>
          <w:bCs/>
          <w:kern w:val="3"/>
          <w:sz w:val="28"/>
          <w:szCs w:val="28"/>
          <w:lang w:eastAsia="zh-CN" w:bidi="hi-IN"/>
        </w:rPr>
        <w:t xml:space="preserve"> внутрішньо переміщених осіб, які потребують надання житлового приміщення для тимчасового проживання з фонду житла для тимчасового проживання внутрішньо переміщених осіб</w:t>
      </w:r>
    </w:p>
    <w:p w:rsidR="00C33AFE" w:rsidRPr="00F479C9" w:rsidRDefault="00C33AFE" w:rsidP="00F479C9">
      <w:pPr>
        <w:widowControl w:val="0"/>
        <w:suppressAutoHyphens/>
        <w:autoSpaceDN w:val="0"/>
        <w:ind w:left="180"/>
        <w:jc w:val="center"/>
        <w:textAlignment w:val="baseline"/>
        <w:rPr>
          <w:kern w:val="3"/>
          <w:sz w:val="28"/>
          <w:szCs w:val="28"/>
          <w:lang w:eastAsia="zh-CN" w:bidi="hi-IN"/>
        </w:rPr>
      </w:pPr>
    </w:p>
    <w:p w:rsidR="00C33AFE" w:rsidRPr="00F479C9" w:rsidRDefault="00C33AFE" w:rsidP="00F479C9">
      <w:pPr>
        <w:jc w:val="center"/>
        <w:rPr>
          <w:sz w:val="28"/>
          <w:szCs w:val="28"/>
          <w:lang w:eastAsia="uk-UA"/>
        </w:rPr>
      </w:pPr>
      <w:r w:rsidRPr="00F479C9">
        <w:rPr>
          <w:b/>
          <w:sz w:val="28"/>
          <w:szCs w:val="28"/>
          <w:u w:val="single"/>
          <w:lang w:eastAsia="uk-UA"/>
        </w:rPr>
        <w:t>Відділ з питань майна комунальної власності Коломийської міської ради</w:t>
      </w:r>
      <w:r w:rsidRPr="00F479C9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C33AFE" w:rsidRPr="00F479C9" w:rsidRDefault="00C33AFE" w:rsidP="00F479C9">
      <w:pPr>
        <w:jc w:val="center"/>
        <w:rPr>
          <w:sz w:val="28"/>
          <w:szCs w:val="28"/>
          <w:lang w:eastAsia="uk-UA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2552"/>
        <w:gridCol w:w="1984"/>
        <w:gridCol w:w="1701"/>
        <w:gridCol w:w="709"/>
        <w:gridCol w:w="1558"/>
      </w:tblGrid>
      <w:tr w:rsidR="00C33AFE" w:rsidRPr="00F479C9" w:rsidTr="00160319"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№</w:t>
            </w:r>
          </w:p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Дія</w:t>
            </w:r>
          </w:p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5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33AFE" w:rsidRPr="00F479C9" w:rsidRDefault="00C33AFE" w:rsidP="00F479C9">
            <w:pPr>
              <w:ind w:firstLine="24"/>
              <w:jc w:val="both"/>
              <w:rPr>
                <w:color w:val="000000"/>
              </w:rPr>
            </w:pPr>
            <w:r w:rsidRPr="00F479C9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C33AFE" w:rsidRPr="00F479C9" w:rsidTr="00160319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pStyle w:val="ListParagraph"/>
              <w:numPr>
                <w:ilvl w:val="0"/>
                <w:numId w:val="7"/>
              </w:numPr>
              <w:ind w:right="170"/>
              <w:jc w:val="both"/>
              <w:rPr>
                <w:color w:val="000000"/>
                <w:lang w:val="uk-UA"/>
              </w:rPr>
            </w:pPr>
            <w:bookmarkStart w:id="0" w:name="_GoBack"/>
            <w:bookmarkEnd w:id="0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 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У момент звернення</w:t>
            </w:r>
          </w:p>
        </w:tc>
      </w:tr>
      <w:tr w:rsidR="00C33AFE" w:rsidRPr="00F479C9" w:rsidTr="00160319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pStyle w:val="ListParagraph"/>
              <w:numPr>
                <w:ilvl w:val="0"/>
                <w:numId w:val="7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В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 xml:space="preserve">Не пізніше наступного дня з моменту прийому заяви </w:t>
            </w:r>
          </w:p>
        </w:tc>
      </w:tr>
      <w:tr w:rsidR="00C33AFE" w:rsidRPr="00F479C9" w:rsidTr="00F479C9">
        <w:trPr>
          <w:trHeight w:val="13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pStyle w:val="ListParagraph"/>
              <w:numPr>
                <w:ilvl w:val="0"/>
                <w:numId w:val="7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3"/>
              <w:rPr>
                <w:color w:val="000000"/>
              </w:rPr>
            </w:pPr>
            <w:r w:rsidRPr="00F479C9">
              <w:rPr>
                <w:color w:val="000000"/>
              </w:rPr>
              <w:t>Опрацювання заяви та поданих документів.</w:t>
            </w:r>
          </w:p>
          <w:p w:rsidR="00C33AFE" w:rsidRPr="00F479C9" w:rsidRDefault="00C33AFE" w:rsidP="00F479C9">
            <w:pPr>
              <w:ind w:firstLine="23"/>
              <w:rPr>
                <w:color w:val="000000"/>
              </w:rPr>
            </w:pPr>
            <w:r w:rsidRPr="00F479C9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Посадова особа  </w:t>
            </w:r>
            <w:r w:rsidRPr="00F479C9">
              <w:rPr>
                <w:lang w:eastAsia="uk-UA"/>
              </w:rPr>
              <w:t>СНАП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lang w:eastAsia="uk-UA"/>
              </w:rPr>
              <w:t>Відділ з питань майна комунальної власності Коломийської міської ради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 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Протягом  30 робочих днів</w:t>
            </w:r>
          </w:p>
        </w:tc>
      </w:tr>
      <w:tr w:rsidR="00C33AFE" w:rsidRPr="00F479C9" w:rsidTr="00160319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3AFE" w:rsidRPr="00F479C9" w:rsidRDefault="00C33AFE" w:rsidP="00F479C9">
            <w:pPr>
              <w:pStyle w:val="ListParagraph"/>
              <w:numPr>
                <w:ilvl w:val="0"/>
                <w:numId w:val="7"/>
              </w:numPr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 В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30 робочих днів</w:t>
            </w:r>
          </w:p>
        </w:tc>
      </w:tr>
      <w:tr w:rsidR="00C33AFE" w:rsidRPr="00F479C9" w:rsidTr="00160319">
        <w:tc>
          <w:tcPr>
            <w:tcW w:w="680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Загальна кількість днів надання послуги</w:t>
            </w:r>
            <w:r w:rsidRPr="00F479C9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FF0000"/>
              </w:rPr>
            </w:pPr>
            <w:r w:rsidRPr="00F479C9">
              <w:rPr>
                <w:color w:val="000000"/>
              </w:rPr>
              <w:t>30 робочих днів</w:t>
            </w:r>
          </w:p>
        </w:tc>
      </w:tr>
      <w:tr w:rsidR="00C33AFE" w:rsidRPr="00F479C9" w:rsidTr="00160319">
        <w:tc>
          <w:tcPr>
            <w:tcW w:w="680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000000"/>
              </w:rPr>
            </w:pPr>
            <w:r w:rsidRPr="00F479C9">
              <w:rPr>
                <w:color w:val="000000"/>
              </w:rPr>
              <w:t>Загальна кількість днів (передбачена законодавством)</w:t>
            </w:r>
            <w:r w:rsidRPr="00F479C9">
              <w:rPr>
                <w:rStyle w:val="apple-converted-space"/>
                <w:color w:val="000000"/>
              </w:rPr>
              <w:t> </w:t>
            </w:r>
            <w:r w:rsidRPr="00F479C9">
              <w:rPr>
                <w:color w:val="000000"/>
              </w:rPr>
              <w:t>-</w:t>
            </w:r>
          </w:p>
        </w:tc>
        <w:tc>
          <w:tcPr>
            <w:tcW w:w="2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AFE" w:rsidRPr="00F479C9" w:rsidRDefault="00C33AFE" w:rsidP="00F479C9">
            <w:pPr>
              <w:ind w:firstLine="24"/>
              <w:rPr>
                <w:color w:val="FF0000"/>
              </w:rPr>
            </w:pPr>
            <w:r w:rsidRPr="00F479C9">
              <w:rPr>
                <w:color w:val="000000"/>
              </w:rPr>
              <w:t>30 робочих днів</w:t>
            </w:r>
          </w:p>
        </w:tc>
      </w:tr>
    </w:tbl>
    <w:p w:rsidR="00C33AFE" w:rsidRPr="00F479C9" w:rsidRDefault="00C33AFE" w:rsidP="00F479C9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C33AFE" w:rsidRPr="00F479C9" w:rsidRDefault="00C33AFE" w:rsidP="00F479C9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F479C9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sectPr w:rsidR="00C33AFE" w:rsidRPr="00F479C9" w:rsidSect="0046772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15A33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26001A4A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37CA052C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53DB30D5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271559C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641A0B50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732659C6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3D6F"/>
    <w:rsid w:val="00160319"/>
    <w:rsid w:val="001A5EC0"/>
    <w:rsid w:val="001C6BC1"/>
    <w:rsid w:val="002B748A"/>
    <w:rsid w:val="0046772F"/>
    <w:rsid w:val="006A7D33"/>
    <w:rsid w:val="006B747D"/>
    <w:rsid w:val="00883389"/>
    <w:rsid w:val="009A3136"/>
    <w:rsid w:val="009C270A"/>
    <w:rsid w:val="00C33AFE"/>
    <w:rsid w:val="00C53D6F"/>
    <w:rsid w:val="00DD3163"/>
    <w:rsid w:val="00F479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3136"/>
    <w:rPr>
      <w:rFonts w:ascii="Times New Roman" w:eastAsia="Times New Roman" w:hAnsi="Times New Roman"/>
      <w:sz w:val="24"/>
      <w:szCs w:val="24"/>
      <w:lang w:val="uk-UA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title">
    <w:name w:val="11title"/>
    <w:basedOn w:val="Normal"/>
    <w:uiPriority w:val="99"/>
    <w:rsid w:val="009A3136"/>
    <w:pPr>
      <w:spacing w:before="100" w:beforeAutospacing="1" w:after="100" w:afterAutospacing="1"/>
    </w:pPr>
    <w:rPr>
      <w:lang w:val="ru-RU"/>
    </w:rPr>
  </w:style>
  <w:style w:type="character" w:styleId="Strong">
    <w:name w:val="Strong"/>
    <w:basedOn w:val="DefaultParagraphFont"/>
    <w:uiPriority w:val="99"/>
    <w:qFormat/>
    <w:rsid w:val="009A3136"/>
    <w:rPr>
      <w:rFonts w:cs="Times New Roman"/>
      <w:b/>
    </w:rPr>
  </w:style>
  <w:style w:type="paragraph" w:styleId="Footer">
    <w:name w:val="footer"/>
    <w:basedOn w:val="Normal"/>
    <w:link w:val="FooterChar"/>
    <w:uiPriority w:val="99"/>
    <w:rsid w:val="009A3136"/>
    <w:pPr>
      <w:spacing w:before="100" w:beforeAutospacing="1" w:after="100" w:afterAutospacing="1"/>
    </w:pPr>
    <w:rPr>
      <w:lang w:val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9A3136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9A3136"/>
    <w:rPr>
      <w:rFonts w:cs="Times New Roman"/>
    </w:rPr>
  </w:style>
  <w:style w:type="paragraph" w:styleId="ListParagraph">
    <w:name w:val="List Paragraph"/>
    <w:basedOn w:val="Normal"/>
    <w:uiPriority w:val="99"/>
    <w:qFormat/>
    <w:rsid w:val="009A3136"/>
    <w:pPr>
      <w:ind w:left="720"/>
      <w:contextualSpacing/>
    </w:pPr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7</Pages>
  <Words>1479</Words>
  <Characters>8432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cnap</dc:creator>
  <cp:keywords/>
  <dc:description/>
  <cp:lastModifiedBy>Drukarky</cp:lastModifiedBy>
  <cp:revision>4</cp:revision>
  <dcterms:created xsi:type="dcterms:W3CDTF">2020-12-01T09:07:00Z</dcterms:created>
  <dcterms:modified xsi:type="dcterms:W3CDTF">2021-01-05T11:35:00Z</dcterms:modified>
</cp:coreProperties>
</file>