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39C" w:rsidRDefault="0011039C" w:rsidP="00E96C05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11039C" w:rsidRDefault="0011039C" w:rsidP="00E96C05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11039C" w:rsidRDefault="0011039C" w:rsidP="00E96C05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11039C" w:rsidRDefault="0011039C" w:rsidP="00E96C05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11039C" w:rsidRDefault="0011039C" w:rsidP="00E96C05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11039C" w:rsidRPr="001B5027" w:rsidRDefault="0011039C" w:rsidP="00081AA4">
      <w:pPr>
        <w:jc w:val="center"/>
        <w:rPr>
          <w:b/>
          <w:kern w:val="3"/>
          <w:sz w:val="28"/>
          <w:szCs w:val="28"/>
          <w:lang w:eastAsia="zh-CN"/>
        </w:rPr>
      </w:pPr>
      <w:r w:rsidRPr="001B5027">
        <w:rPr>
          <w:b/>
          <w:kern w:val="3"/>
          <w:sz w:val="28"/>
          <w:szCs w:val="28"/>
          <w:lang w:eastAsia="zh-CN"/>
        </w:rPr>
        <w:t>Прийом документів по програмі співфінансування проведення капітальних</w:t>
      </w:r>
    </w:p>
    <w:p w:rsidR="0011039C" w:rsidRPr="001B5027" w:rsidRDefault="0011039C" w:rsidP="00081AA4">
      <w:pPr>
        <w:jc w:val="center"/>
        <w:rPr>
          <w:b/>
          <w:kern w:val="3"/>
          <w:sz w:val="28"/>
          <w:szCs w:val="28"/>
          <w:lang w:eastAsia="zh-CN"/>
        </w:rPr>
      </w:pPr>
      <w:r w:rsidRPr="001B5027">
        <w:rPr>
          <w:b/>
          <w:kern w:val="3"/>
          <w:sz w:val="28"/>
          <w:szCs w:val="28"/>
          <w:lang w:eastAsia="zh-CN"/>
        </w:rPr>
        <w:t>ремонтів в житлових будинках ОСББ м. Коломия на 2018-2022 роки</w:t>
      </w:r>
    </w:p>
    <w:p w:rsidR="0011039C" w:rsidRDefault="0011039C" w:rsidP="00081AA4">
      <w:pPr>
        <w:jc w:val="center"/>
        <w:rPr>
          <w:b/>
          <w:sz w:val="28"/>
          <w:szCs w:val="28"/>
          <w:u w:val="single"/>
          <w:lang w:eastAsia="uk-UA"/>
        </w:rPr>
      </w:pPr>
      <w:r w:rsidRPr="001B5027">
        <w:rPr>
          <w:b/>
          <w:sz w:val="28"/>
          <w:szCs w:val="28"/>
          <w:u w:val="single"/>
          <w:lang w:eastAsia="uk-UA"/>
        </w:rPr>
        <w:t xml:space="preserve">Відділ економіки Коломийської міської ради </w:t>
      </w:r>
    </w:p>
    <w:p w:rsidR="0011039C" w:rsidRPr="00AF4BEB" w:rsidRDefault="0011039C" w:rsidP="00081AA4">
      <w:pPr>
        <w:jc w:val="center"/>
        <w:rPr>
          <w:sz w:val="20"/>
          <w:szCs w:val="28"/>
          <w:lang w:eastAsia="uk-UA"/>
        </w:rPr>
      </w:pPr>
      <w:r w:rsidRPr="00AF4BEB">
        <w:rPr>
          <w:sz w:val="20"/>
          <w:szCs w:val="28"/>
          <w:lang w:eastAsia="uk-UA"/>
        </w:rPr>
        <w:t>(найменування суб’єкта надання адміністративної послуги)</w:t>
      </w:r>
    </w:p>
    <w:p w:rsidR="0011039C" w:rsidRPr="000600FB" w:rsidRDefault="0011039C" w:rsidP="00081AA4">
      <w:pPr>
        <w:jc w:val="center"/>
        <w:rPr>
          <w:sz w:val="28"/>
          <w:szCs w:val="28"/>
          <w:lang w:eastAsia="uk-UA"/>
        </w:rPr>
      </w:pPr>
    </w:p>
    <w:tbl>
      <w:tblPr>
        <w:tblW w:w="9496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2977"/>
        <w:gridCol w:w="1984"/>
        <w:gridCol w:w="1701"/>
        <w:gridCol w:w="709"/>
        <w:gridCol w:w="1558"/>
      </w:tblGrid>
      <w:tr w:rsidR="0011039C" w:rsidRPr="007B2515" w:rsidTr="00AF4BEB"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39C" w:rsidRPr="00FF439E" w:rsidRDefault="0011039C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11039C" w:rsidRPr="00FF439E" w:rsidRDefault="0011039C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39C" w:rsidRPr="00FF439E" w:rsidRDefault="0011039C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39C" w:rsidRPr="00FF439E" w:rsidRDefault="0011039C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39C" w:rsidRPr="00FF439E" w:rsidRDefault="0011039C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39C" w:rsidRPr="00FF439E" w:rsidRDefault="0011039C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11039C" w:rsidRPr="00FF439E" w:rsidRDefault="0011039C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1039C" w:rsidRPr="00FF439E" w:rsidRDefault="0011039C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11039C" w:rsidRPr="007B2515" w:rsidTr="00AF4BEB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39C" w:rsidRPr="00FF439E" w:rsidRDefault="0011039C" w:rsidP="00160319">
            <w:pPr>
              <w:pStyle w:val="ListParagraph"/>
              <w:numPr>
                <w:ilvl w:val="0"/>
                <w:numId w:val="1"/>
              </w:numPr>
              <w:spacing w:before="60" w:after="60"/>
              <w:ind w:left="170" w:right="170" w:hanging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FF439E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FF439E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FF439E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FF439E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039C" w:rsidRPr="00FF439E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У момент звернення</w:t>
            </w:r>
          </w:p>
        </w:tc>
      </w:tr>
      <w:tr w:rsidR="0011039C" w:rsidRPr="007B2515" w:rsidTr="00AF4BEB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39C" w:rsidRPr="00FF439E" w:rsidRDefault="0011039C" w:rsidP="00160319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FF439E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FF439E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FF439E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FF439E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039C" w:rsidRPr="00FF439E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Не пізніше наступного дня </w:t>
            </w:r>
            <w:r>
              <w:rPr>
                <w:color w:val="000000"/>
              </w:rPr>
              <w:t xml:space="preserve">з моменту прийому заяви </w:t>
            </w:r>
          </w:p>
        </w:tc>
      </w:tr>
      <w:tr w:rsidR="0011039C" w:rsidRPr="007B2515" w:rsidTr="00F8415D">
        <w:trPr>
          <w:trHeight w:val="146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39C" w:rsidRPr="00FF439E" w:rsidRDefault="0011039C" w:rsidP="00160319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FF439E" w:rsidRDefault="0011039C" w:rsidP="00160319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11039C" w:rsidRPr="00FF439E" w:rsidRDefault="0011039C" w:rsidP="00160319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F3740F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 w:rsidRPr="00F3740F">
              <w:rPr>
                <w:color w:val="000000"/>
              </w:rPr>
              <w:t>Посадова особа  </w:t>
            </w:r>
            <w:r>
              <w:rPr>
                <w:lang w:eastAsia="uk-UA"/>
              </w:rPr>
              <w:t>СНАП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F3740F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 w:rsidRPr="00C27583">
              <w:rPr>
                <w:lang w:eastAsia="uk-UA"/>
              </w:rPr>
              <w:t xml:space="preserve">Відділ економіки Коломийської міської ради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F3740F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 w:rsidRPr="00F3740F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039C" w:rsidRPr="00FF439E" w:rsidRDefault="0011039C" w:rsidP="00081AA4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Протягом 1 місяця</w:t>
            </w:r>
          </w:p>
        </w:tc>
      </w:tr>
      <w:tr w:rsidR="0011039C" w:rsidRPr="007B2515" w:rsidTr="00AF4BEB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39C" w:rsidRPr="00FF439E" w:rsidRDefault="0011039C" w:rsidP="00160319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FF439E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FF439E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FF439E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FF439E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039C" w:rsidRPr="00FF439E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Протягом 1 місяця</w:t>
            </w:r>
          </w:p>
        </w:tc>
      </w:tr>
      <w:tr w:rsidR="0011039C" w:rsidRPr="007B2515" w:rsidTr="00AF4BEB">
        <w:tc>
          <w:tcPr>
            <w:tcW w:w="72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FF439E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A47B8E" w:rsidRDefault="0011039C" w:rsidP="00160319">
            <w:pPr>
              <w:spacing w:before="60" w:after="60"/>
              <w:ind w:firstLine="24"/>
              <w:rPr>
                <w:color w:val="FF0000"/>
              </w:rPr>
            </w:pPr>
            <w:r>
              <w:rPr>
                <w:color w:val="000000"/>
              </w:rPr>
              <w:t>1 місяць</w:t>
            </w:r>
          </w:p>
        </w:tc>
      </w:tr>
      <w:tr w:rsidR="0011039C" w:rsidRPr="007B2515" w:rsidTr="00AF4BEB">
        <w:tc>
          <w:tcPr>
            <w:tcW w:w="72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FF439E" w:rsidRDefault="0011039C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39C" w:rsidRPr="00A47B8E" w:rsidRDefault="0011039C" w:rsidP="00081AA4">
            <w:pPr>
              <w:spacing w:before="60" w:after="60"/>
              <w:ind w:firstLine="24"/>
              <w:rPr>
                <w:color w:val="FF0000"/>
              </w:rPr>
            </w:pPr>
            <w:r>
              <w:rPr>
                <w:color w:val="000000"/>
              </w:rPr>
              <w:t>1 місяць</w:t>
            </w:r>
          </w:p>
        </w:tc>
      </w:tr>
    </w:tbl>
    <w:p w:rsidR="0011039C" w:rsidRDefault="0011039C" w:rsidP="00081AA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11039C" w:rsidRDefault="0011039C" w:rsidP="00081AA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 xml:space="preserve">Умовні </w:t>
      </w:r>
      <w:bookmarkStart w:id="0" w:name="_GoBack"/>
      <w:bookmarkEnd w:id="0"/>
      <w:r w:rsidRPr="007300A0">
        <w:rPr>
          <w:rStyle w:val="Strong"/>
          <w:b w:val="0"/>
          <w:bCs/>
          <w:lang w:val="uk-UA"/>
        </w:rPr>
        <w:t>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sectPr w:rsidR="0011039C" w:rsidSect="00AF4BE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63D3"/>
    <w:rsid w:val="000600FB"/>
    <w:rsid w:val="00081AA4"/>
    <w:rsid w:val="0011039C"/>
    <w:rsid w:val="00160319"/>
    <w:rsid w:val="001B5027"/>
    <w:rsid w:val="00335CAA"/>
    <w:rsid w:val="006A1C18"/>
    <w:rsid w:val="006A7D33"/>
    <w:rsid w:val="007300A0"/>
    <w:rsid w:val="00767425"/>
    <w:rsid w:val="007B2515"/>
    <w:rsid w:val="009A0C2F"/>
    <w:rsid w:val="00A47B8E"/>
    <w:rsid w:val="00AF4BEB"/>
    <w:rsid w:val="00C27583"/>
    <w:rsid w:val="00C963D3"/>
    <w:rsid w:val="00E96C05"/>
    <w:rsid w:val="00F3740F"/>
    <w:rsid w:val="00F8415D"/>
    <w:rsid w:val="00FF4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1AA4"/>
    <w:rPr>
      <w:rFonts w:ascii="Times New Roman" w:eastAsia="Times New Roman" w:hAnsi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title">
    <w:name w:val="11title"/>
    <w:basedOn w:val="Normal"/>
    <w:uiPriority w:val="99"/>
    <w:rsid w:val="00081AA4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99"/>
    <w:qFormat/>
    <w:rsid w:val="00081AA4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081AA4"/>
    <w:pPr>
      <w:spacing w:before="100" w:beforeAutospacing="1" w:after="100" w:afterAutospacing="1"/>
    </w:pPr>
    <w:rPr>
      <w:lang w:val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81AA4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081AA4"/>
    <w:rPr>
      <w:rFonts w:cs="Times New Roman"/>
    </w:rPr>
  </w:style>
  <w:style w:type="paragraph" w:styleId="ListParagraph">
    <w:name w:val="List Paragraph"/>
    <w:basedOn w:val="Normal"/>
    <w:uiPriority w:val="99"/>
    <w:qFormat/>
    <w:rsid w:val="00081AA4"/>
    <w:pPr>
      <w:ind w:left="720"/>
      <w:contextualSpacing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6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209</Words>
  <Characters>1197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7</cp:revision>
  <dcterms:created xsi:type="dcterms:W3CDTF">2020-11-29T13:40:00Z</dcterms:created>
  <dcterms:modified xsi:type="dcterms:W3CDTF">2021-01-05T11:33:00Z</dcterms:modified>
</cp:coreProperties>
</file>