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39B" w:rsidRPr="004B7A8A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4B7A8A">
        <w:rPr>
          <w:b/>
          <w:caps/>
          <w:sz w:val="28"/>
          <w:szCs w:val="28"/>
          <w:lang w:eastAsia="uk-UA"/>
        </w:rPr>
        <w:t>ЗАТВЕРДЖЕНО</w:t>
      </w:r>
    </w:p>
    <w:p w:rsidR="00C6339B" w:rsidRPr="004B7A8A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4B7A8A">
        <w:rPr>
          <w:b/>
          <w:sz w:val="28"/>
          <w:szCs w:val="28"/>
          <w:lang w:eastAsia="uk-UA"/>
        </w:rPr>
        <w:t>розпорядженням міського голови</w:t>
      </w:r>
    </w:p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 w:rsidRPr="004B7A8A">
        <w:rPr>
          <w:b/>
          <w:sz w:val="28"/>
          <w:szCs w:val="28"/>
          <w:lang w:val="uk-UA"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</w:t>
      </w:r>
      <w:r w:rsidRPr="004B7A8A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Pr="004B7A8A" w:rsidRDefault="00C6339B" w:rsidP="004B7A8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4B7A8A">
        <w:rPr>
          <w:b/>
          <w:bCs/>
          <w:lang w:val="uk-UA"/>
        </w:rPr>
        <w:t xml:space="preserve">ТЕХНОЛОГІЧНА КАРТКА </w:t>
      </w:r>
      <w:r w:rsidRPr="004B7A8A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C6339B" w:rsidRPr="004B7A8A" w:rsidRDefault="00C6339B" w:rsidP="004B7A8A">
      <w:pPr>
        <w:widowControl w:val="0"/>
        <w:suppressAutoHyphens/>
        <w:autoSpaceDN w:val="0"/>
        <w:ind w:left="180"/>
        <w:jc w:val="center"/>
        <w:textAlignment w:val="baseline"/>
        <w:rPr>
          <w:b/>
          <w:kern w:val="3"/>
          <w:sz w:val="28"/>
          <w:szCs w:val="28"/>
          <w:lang w:eastAsia="zh-CN" w:bidi="hi-IN"/>
        </w:rPr>
      </w:pPr>
      <w:r w:rsidRPr="004B7A8A">
        <w:rPr>
          <w:b/>
          <w:kern w:val="3"/>
          <w:sz w:val="28"/>
          <w:szCs w:val="28"/>
          <w:lang w:eastAsia="zh-CN" w:bidi="hi-IN"/>
        </w:rPr>
        <w:t>Державна реєстрація статуту територіальної громади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Південно-Західне міжрегіональне управління Міністерства юстиції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(м. Івано-Франківськ)</w:t>
      </w:r>
    </w:p>
    <w:p w:rsidR="00C6339B" w:rsidRPr="004B7A8A" w:rsidRDefault="00C6339B" w:rsidP="004B7A8A">
      <w:pPr>
        <w:jc w:val="center"/>
        <w:rPr>
          <w:sz w:val="28"/>
          <w:szCs w:val="28"/>
          <w:lang w:eastAsia="uk-UA"/>
        </w:rPr>
      </w:pPr>
      <w:r w:rsidRPr="004B7A8A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C6339B" w:rsidRPr="004B7A8A" w:rsidRDefault="00C6339B" w:rsidP="004B7A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C6339B" w:rsidRPr="004B7A8A" w:rsidTr="00FF439E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№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Дія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Термін виконання (днів)</w:t>
            </w:r>
          </w:p>
        </w:tc>
      </w:tr>
      <w:tr w:rsidR="00C6339B" w:rsidRPr="004B7A8A" w:rsidTr="00FF439E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1"/>
              </w:numPr>
              <w:ind w:left="170" w:right="170" w:hanging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FF439E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1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Не пізніше наступного дня після прийняття заяви</w:t>
            </w:r>
          </w:p>
        </w:tc>
      </w:tr>
      <w:tr w:rsidR="00C6339B" w:rsidRPr="004B7A8A" w:rsidTr="00FF439E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1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3"/>
            </w:pPr>
            <w:r w:rsidRPr="004B7A8A">
              <w:t>Опрацювання заяви та поданих документів.</w:t>
            </w:r>
          </w:p>
          <w:p w:rsidR="00C6339B" w:rsidRPr="004B7A8A" w:rsidRDefault="00C6339B" w:rsidP="004B7A8A">
            <w:pPr>
              <w:ind w:firstLine="23"/>
            </w:pPr>
            <w:r w:rsidRPr="004B7A8A"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Протягом 30</w:t>
            </w:r>
            <w:r w:rsidRPr="004B7A8A">
              <w:rPr>
                <w:lang w:eastAsia="uk-UA"/>
              </w:rPr>
              <w:t xml:space="preserve"> робочих  днів</w:t>
            </w:r>
          </w:p>
        </w:tc>
      </w:tr>
      <w:tr w:rsidR="00C6339B" w:rsidRPr="004B7A8A" w:rsidTr="00FF439E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1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FF439E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надання послуги</w:t>
            </w:r>
            <w:r w:rsidRPr="004B7A8A">
              <w:rPr>
                <w:rStyle w:val="apple-converted-space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30 </w:t>
            </w:r>
            <w:r w:rsidRPr="004B7A8A">
              <w:rPr>
                <w:lang w:eastAsia="uk-UA"/>
              </w:rPr>
              <w:t>робочих  днів</w:t>
            </w:r>
          </w:p>
        </w:tc>
      </w:tr>
      <w:tr w:rsidR="00C6339B" w:rsidRPr="004B7A8A" w:rsidTr="00FF439E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(передбачена законодавством)</w:t>
            </w:r>
            <w:r w:rsidRPr="004B7A8A">
              <w:rPr>
                <w:rStyle w:val="apple-converted-space"/>
              </w:rPr>
              <w:t> </w:t>
            </w:r>
            <w:r w:rsidRPr="004B7A8A"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30 </w:t>
            </w:r>
            <w:r w:rsidRPr="004B7A8A">
              <w:rPr>
                <w:lang w:eastAsia="uk-UA"/>
              </w:rPr>
              <w:t>робочих  днів</w:t>
            </w:r>
          </w:p>
        </w:tc>
      </w:tr>
    </w:tbl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4B7A8A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C6339B" w:rsidRPr="004B7A8A" w:rsidRDefault="00C6339B" w:rsidP="004B7A8A">
      <w:pPr>
        <w:rPr>
          <w:rStyle w:val="Strong"/>
          <w:b w:val="0"/>
          <w:bCs/>
        </w:rPr>
      </w:pPr>
      <w:r w:rsidRPr="004B7A8A">
        <w:rPr>
          <w:rStyle w:val="Strong"/>
          <w:b w:val="0"/>
          <w:bCs/>
        </w:rPr>
        <w:br w:type="page"/>
      </w:r>
    </w:p>
    <w:p w:rsidR="00C6339B" w:rsidRPr="004B7A8A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4B7A8A">
        <w:rPr>
          <w:b/>
          <w:caps/>
          <w:sz w:val="28"/>
          <w:szCs w:val="28"/>
          <w:lang w:eastAsia="uk-UA"/>
        </w:rPr>
        <w:t>ЗАТВЕРДЖЕНО</w:t>
      </w:r>
    </w:p>
    <w:p w:rsidR="00C6339B" w:rsidRPr="004B7A8A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4B7A8A">
        <w:rPr>
          <w:b/>
          <w:sz w:val="28"/>
          <w:szCs w:val="28"/>
          <w:lang w:eastAsia="uk-UA"/>
        </w:rPr>
        <w:t>розпорядженням міського голови</w:t>
      </w:r>
    </w:p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</w:t>
      </w:r>
      <w:r w:rsidRPr="004B7A8A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Pr="004B7A8A" w:rsidRDefault="00C6339B" w:rsidP="004B7A8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4B7A8A">
        <w:rPr>
          <w:b/>
          <w:bCs/>
          <w:lang w:val="uk-UA"/>
        </w:rPr>
        <w:t xml:space="preserve">ТЕХНОЛОГІЧНА КАРТКА </w:t>
      </w:r>
      <w:r w:rsidRPr="004B7A8A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C6339B" w:rsidRPr="004B7A8A" w:rsidRDefault="00C6339B" w:rsidP="004B7A8A">
      <w:pPr>
        <w:widowControl w:val="0"/>
        <w:suppressAutoHyphens/>
        <w:autoSpaceDN w:val="0"/>
        <w:ind w:left="180"/>
        <w:jc w:val="center"/>
        <w:textAlignment w:val="baseline"/>
        <w:rPr>
          <w:b/>
          <w:kern w:val="3"/>
          <w:sz w:val="28"/>
          <w:szCs w:val="28"/>
          <w:lang w:eastAsia="zh-CN" w:bidi="hi-IN"/>
        </w:rPr>
      </w:pPr>
      <w:r w:rsidRPr="004B7A8A">
        <w:rPr>
          <w:b/>
          <w:sz w:val="28"/>
          <w:szCs w:val="28"/>
        </w:rPr>
        <w:t>Державна реєстрація змін до статуту територіальної громади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Південно-Західне міжрегіональне управління Міністерства юстиції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(м. Івано-Франківськ)</w:t>
      </w:r>
    </w:p>
    <w:p w:rsidR="00C6339B" w:rsidRPr="004B7A8A" w:rsidRDefault="00C6339B" w:rsidP="004B7A8A">
      <w:pPr>
        <w:jc w:val="center"/>
        <w:rPr>
          <w:sz w:val="28"/>
          <w:szCs w:val="28"/>
          <w:lang w:eastAsia="uk-UA"/>
        </w:rPr>
      </w:pPr>
      <w:r w:rsidRPr="004B7A8A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C6339B" w:rsidRPr="004B7A8A" w:rsidRDefault="00C6339B" w:rsidP="004B7A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C6339B" w:rsidRPr="004B7A8A" w:rsidTr="008834C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№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Дія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Термін виконання (днів)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2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2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Не пізніше наступного дня після прийняття заяви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2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3"/>
            </w:pPr>
            <w:r w:rsidRPr="004B7A8A">
              <w:t>Опрацювання заяви та поданих документів.</w:t>
            </w:r>
          </w:p>
          <w:p w:rsidR="00C6339B" w:rsidRPr="004B7A8A" w:rsidRDefault="00C6339B" w:rsidP="004B7A8A">
            <w:pPr>
              <w:ind w:firstLine="23"/>
            </w:pPr>
            <w:r w:rsidRPr="004B7A8A"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Протягом 30</w:t>
            </w:r>
            <w:r w:rsidRPr="004B7A8A">
              <w:rPr>
                <w:lang w:eastAsia="uk-UA"/>
              </w:rPr>
              <w:t xml:space="preserve"> робочих  днів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2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надання послуги</w:t>
            </w:r>
            <w:r w:rsidRPr="004B7A8A">
              <w:rPr>
                <w:rStyle w:val="apple-converted-space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30 </w:t>
            </w:r>
            <w:r w:rsidRPr="004B7A8A">
              <w:rPr>
                <w:lang w:eastAsia="uk-UA"/>
              </w:rPr>
              <w:t>робочих  днів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(передбачена законодавством)</w:t>
            </w:r>
            <w:r w:rsidRPr="004B7A8A">
              <w:rPr>
                <w:rStyle w:val="apple-converted-space"/>
              </w:rPr>
              <w:t> </w:t>
            </w:r>
            <w:r w:rsidRPr="004B7A8A"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30 </w:t>
            </w:r>
            <w:r w:rsidRPr="004B7A8A">
              <w:rPr>
                <w:lang w:eastAsia="uk-UA"/>
              </w:rPr>
              <w:t>робочих  днів</w:t>
            </w:r>
          </w:p>
        </w:tc>
      </w:tr>
    </w:tbl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4B7A8A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C6339B" w:rsidRPr="004B7A8A" w:rsidRDefault="00C6339B" w:rsidP="004B7A8A">
      <w:pPr>
        <w:rPr>
          <w:rStyle w:val="Strong"/>
          <w:b w:val="0"/>
          <w:bCs/>
        </w:rPr>
      </w:pPr>
      <w:r w:rsidRPr="004B7A8A">
        <w:rPr>
          <w:rStyle w:val="Strong"/>
          <w:b w:val="0"/>
          <w:bCs/>
        </w:rPr>
        <w:br w:type="page"/>
      </w:r>
    </w:p>
    <w:p w:rsidR="00C6339B" w:rsidRPr="004B7A8A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4B7A8A">
        <w:rPr>
          <w:b/>
          <w:caps/>
          <w:sz w:val="28"/>
          <w:szCs w:val="28"/>
          <w:lang w:eastAsia="uk-UA"/>
        </w:rPr>
        <w:t>ЗАТВЕРДЖЕНО</w:t>
      </w:r>
    </w:p>
    <w:p w:rsidR="00C6339B" w:rsidRPr="004B7A8A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4B7A8A">
        <w:rPr>
          <w:b/>
          <w:sz w:val="28"/>
          <w:szCs w:val="28"/>
          <w:lang w:eastAsia="uk-UA"/>
        </w:rPr>
        <w:t>розпорядженням міського голови</w:t>
      </w:r>
    </w:p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 w:rsidRPr="004B7A8A">
        <w:rPr>
          <w:b/>
          <w:sz w:val="28"/>
          <w:szCs w:val="28"/>
          <w:lang w:val="uk-UA"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</w:t>
      </w:r>
      <w:r w:rsidRPr="004B7A8A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Pr="004B7A8A" w:rsidRDefault="00C6339B" w:rsidP="004B7A8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4B7A8A">
        <w:rPr>
          <w:b/>
          <w:bCs/>
          <w:lang w:val="uk-UA"/>
        </w:rPr>
        <w:t xml:space="preserve">ТЕХНОЛОГІЧНА КАРТКА </w:t>
      </w:r>
      <w:r w:rsidRPr="004B7A8A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C6339B" w:rsidRPr="004B7A8A" w:rsidRDefault="00C6339B" w:rsidP="004B7A8A">
      <w:pPr>
        <w:widowControl w:val="0"/>
        <w:suppressAutoHyphens/>
        <w:autoSpaceDN w:val="0"/>
        <w:ind w:left="180"/>
        <w:jc w:val="center"/>
        <w:textAlignment w:val="baseline"/>
        <w:rPr>
          <w:b/>
          <w:kern w:val="3"/>
          <w:sz w:val="28"/>
          <w:szCs w:val="28"/>
          <w:lang w:eastAsia="zh-CN" w:bidi="hi-IN"/>
        </w:rPr>
      </w:pPr>
      <w:r w:rsidRPr="004B7A8A">
        <w:rPr>
          <w:b/>
          <w:sz w:val="28"/>
          <w:szCs w:val="28"/>
        </w:rPr>
        <w:t>Скасування державної реєстрації статуту територіальної громади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Південно-Західне міжрегіональне управління Міністерства юстиції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(м. Івано-Франківськ)</w:t>
      </w:r>
    </w:p>
    <w:p w:rsidR="00C6339B" w:rsidRPr="004B7A8A" w:rsidRDefault="00C6339B" w:rsidP="004B7A8A">
      <w:pPr>
        <w:jc w:val="center"/>
        <w:rPr>
          <w:sz w:val="28"/>
          <w:szCs w:val="28"/>
          <w:lang w:eastAsia="uk-UA"/>
        </w:rPr>
      </w:pPr>
      <w:r w:rsidRPr="004B7A8A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C6339B" w:rsidRPr="004B7A8A" w:rsidRDefault="00C6339B" w:rsidP="004B7A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C6339B" w:rsidRPr="004B7A8A" w:rsidTr="008834C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№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Дія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Термін виконання (днів)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3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3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Не пізніше наступного дня після прийняття заяви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3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3"/>
            </w:pPr>
            <w:r w:rsidRPr="004B7A8A">
              <w:t>Опрацювання заяви та поданих документів.</w:t>
            </w:r>
          </w:p>
          <w:p w:rsidR="00C6339B" w:rsidRPr="004B7A8A" w:rsidRDefault="00C6339B" w:rsidP="004B7A8A">
            <w:pPr>
              <w:ind w:firstLine="23"/>
            </w:pPr>
            <w:r w:rsidRPr="004B7A8A"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Протягом 30</w:t>
            </w:r>
            <w:r w:rsidRPr="004B7A8A">
              <w:rPr>
                <w:lang w:eastAsia="uk-UA"/>
              </w:rPr>
              <w:t xml:space="preserve"> робочих  днів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3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надання послуги</w:t>
            </w:r>
            <w:r w:rsidRPr="004B7A8A">
              <w:rPr>
                <w:rStyle w:val="apple-converted-space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30 </w:t>
            </w:r>
            <w:r w:rsidRPr="004B7A8A">
              <w:rPr>
                <w:lang w:eastAsia="uk-UA"/>
              </w:rPr>
              <w:t>робочих  днів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(передбачена законодавством)</w:t>
            </w:r>
            <w:r w:rsidRPr="004B7A8A">
              <w:rPr>
                <w:rStyle w:val="apple-converted-space"/>
              </w:rPr>
              <w:t> </w:t>
            </w:r>
            <w:r w:rsidRPr="004B7A8A"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30 </w:t>
            </w:r>
            <w:r w:rsidRPr="004B7A8A">
              <w:rPr>
                <w:lang w:eastAsia="uk-UA"/>
              </w:rPr>
              <w:t>робочих  днів</w:t>
            </w:r>
          </w:p>
        </w:tc>
      </w:tr>
    </w:tbl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4B7A8A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C6339B" w:rsidRPr="004B7A8A" w:rsidRDefault="00C6339B" w:rsidP="004B7A8A">
      <w:pPr>
        <w:rPr>
          <w:rStyle w:val="Strong"/>
          <w:b w:val="0"/>
          <w:bCs/>
        </w:rPr>
      </w:pPr>
      <w:r w:rsidRPr="004B7A8A">
        <w:rPr>
          <w:rStyle w:val="Strong"/>
          <w:b w:val="0"/>
          <w:bCs/>
        </w:rPr>
        <w:br w:type="page"/>
      </w:r>
    </w:p>
    <w:p w:rsidR="00C6339B" w:rsidRPr="004B7A8A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4B7A8A">
        <w:rPr>
          <w:b/>
          <w:caps/>
          <w:sz w:val="28"/>
          <w:szCs w:val="28"/>
          <w:lang w:eastAsia="uk-UA"/>
        </w:rPr>
        <w:t>ЗАТВЕРДЖЕНО</w:t>
      </w:r>
    </w:p>
    <w:p w:rsidR="00C6339B" w:rsidRPr="004B7A8A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4B7A8A">
        <w:rPr>
          <w:b/>
          <w:sz w:val="28"/>
          <w:szCs w:val="28"/>
          <w:lang w:eastAsia="uk-UA"/>
        </w:rPr>
        <w:t>розпорядженням міського голови</w:t>
      </w:r>
    </w:p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 w:rsidRPr="004B7A8A">
        <w:rPr>
          <w:b/>
          <w:sz w:val="28"/>
          <w:szCs w:val="28"/>
          <w:lang w:val="uk-UA"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</w:t>
      </w:r>
      <w:r w:rsidRPr="004B7A8A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Pr="004B7A8A" w:rsidRDefault="00C6339B" w:rsidP="004B7A8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4B7A8A">
        <w:rPr>
          <w:b/>
          <w:bCs/>
          <w:lang w:val="uk-UA"/>
        </w:rPr>
        <w:t xml:space="preserve">ТЕХНОЛОГІЧНА КАРТКА </w:t>
      </w:r>
      <w:r w:rsidRPr="004B7A8A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C6339B" w:rsidRPr="004B7A8A" w:rsidRDefault="00C6339B" w:rsidP="004B7A8A">
      <w:pPr>
        <w:widowControl w:val="0"/>
        <w:suppressAutoHyphens/>
        <w:autoSpaceDN w:val="0"/>
        <w:ind w:left="180"/>
        <w:jc w:val="center"/>
        <w:textAlignment w:val="baseline"/>
        <w:rPr>
          <w:b/>
          <w:kern w:val="3"/>
          <w:sz w:val="28"/>
          <w:szCs w:val="28"/>
          <w:lang w:eastAsia="zh-CN" w:bidi="hi-IN"/>
        </w:rPr>
      </w:pPr>
      <w:r w:rsidRPr="004B7A8A">
        <w:rPr>
          <w:b/>
          <w:sz w:val="28"/>
          <w:szCs w:val="28"/>
        </w:rPr>
        <w:t>Видача дублікату свідоцтва про державну реєстрацію статуту територіальної громади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Південно-Західне міжрегіональне управління Міністерства юстиції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(м. Івано-Франківськ)</w:t>
      </w:r>
    </w:p>
    <w:p w:rsidR="00C6339B" w:rsidRPr="004B7A8A" w:rsidRDefault="00C6339B" w:rsidP="004B7A8A">
      <w:pPr>
        <w:jc w:val="center"/>
        <w:rPr>
          <w:sz w:val="28"/>
          <w:szCs w:val="28"/>
          <w:lang w:eastAsia="uk-UA"/>
        </w:rPr>
      </w:pPr>
      <w:r w:rsidRPr="004B7A8A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C6339B" w:rsidRPr="004B7A8A" w:rsidRDefault="00C6339B" w:rsidP="004B7A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C6339B" w:rsidRPr="004B7A8A" w:rsidTr="008834C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№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Дія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Термін виконання (днів)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4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4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Не пізніше наступного дня після прийняття заяви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4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3"/>
            </w:pPr>
            <w:r w:rsidRPr="004B7A8A">
              <w:t>Опрацювання заяви та поданих документів.</w:t>
            </w:r>
          </w:p>
          <w:p w:rsidR="00C6339B" w:rsidRPr="004B7A8A" w:rsidRDefault="00C6339B" w:rsidP="004B7A8A">
            <w:pPr>
              <w:ind w:firstLine="23"/>
            </w:pPr>
            <w:r w:rsidRPr="004B7A8A"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Протягом 30</w:t>
            </w:r>
            <w:r w:rsidRPr="004B7A8A">
              <w:rPr>
                <w:lang w:eastAsia="uk-UA"/>
              </w:rPr>
              <w:t xml:space="preserve"> робочих  днів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4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надання послуги</w:t>
            </w:r>
            <w:r w:rsidRPr="004B7A8A">
              <w:rPr>
                <w:rStyle w:val="apple-converted-space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30 </w:t>
            </w:r>
            <w:r w:rsidRPr="004B7A8A">
              <w:rPr>
                <w:lang w:eastAsia="uk-UA"/>
              </w:rPr>
              <w:t>робочих  днів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(передбачена законодавством)</w:t>
            </w:r>
            <w:r w:rsidRPr="004B7A8A">
              <w:rPr>
                <w:rStyle w:val="apple-converted-space"/>
              </w:rPr>
              <w:t> </w:t>
            </w:r>
            <w:r w:rsidRPr="004B7A8A"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30 </w:t>
            </w:r>
            <w:r w:rsidRPr="004B7A8A">
              <w:rPr>
                <w:lang w:eastAsia="uk-UA"/>
              </w:rPr>
              <w:t>робочих  днів</w:t>
            </w:r>
          </w:p>
        </w:tc>
      </w:tr>
    </w:tbl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4B7A8A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C6339B" w:rsidRPr="004B7A8A" w:rsidRDefault="00C6339B" w:rsidP="004B7A8A">
      <w:pPr>
        <w:rPr>
          <w:rStyle w:val="Strong"/>
          <w:b w:val="0"/>
          <w:bCs/>
        </w:rPr>
      </w:pPr>
      <w:r w:rsidRPr="004B7A8A">
        <w:rPr>
          <w:rStyle w:val="Strong"/>
          <w:b w:val="0"/>
          <w:bCs/>
        </w:rPr>
        <w:br w:type="page"/>
      </w:r>
    </w:p>
    <w:p w:rsidR="00C6339B" w:rsidRPr="004B7A8A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4B7A8A">
        <w:rPr>
          <w:b/>
          <w:caps/>
          <w:sz w:val="28"/>
          <w:szCs w:val="28"/>
          <w:lang w:eastAsia="uk-UA"/>
        </w:rPr>
        <w:t>ЗАТВЕРДЖЕНО</w:t>
      </w:r>
    </w:p>
    <w:p w:rsidR="00C6339B" w:rsidRPr="004B7A8A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4B7A8A">
        <w:rPr>
          <w:b/>
          <w:sz w:val="28"/>
          <w:szCs w:val="28"/>
          <w:lang w:eastAsia="uk-UA"/>
        </w:rPr>
        <w:t>розпорядженням міського голови</w:t>
      </w:r>
    </w:p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 w:rsidRPr="004B7A8A">
        <w:rPr>
          <w:b/>
          <w:sz w:val="28"/>
          <w:szCs w:val="28"/>
          <w:lang w:val="uk-UA"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</w:t>
      </w:r>
      <w:r w:rsidRPr="004B7A8A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Pr="004B7A8A" w:rsidRDefault="00C6339B" w:rsidP="004B7A8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4B7A8A">
        <w:rPr>
          <w:b/>
          <w:bCs/>
          <w:lang w:val="uk-UA"/>
        </w:rPr>
        <w:t xml:space="preserve">ТЕХНОЛОГІЧНА КАРТКА </w:t>
      </w:r>
      <w:r w:rsidRPr="004B7A8A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C6339B" w:rsidRPr="004B7A8A" w:rsidRDefault="00C6339B" w:rsidP="004B7A8A">
      <w:pPr>
        <w:widowControl w:val="0"/>
        <w:suppressAutoHyphens/>
        <w:autoSpaceDN w:val="0"/>
        <w:ind w:left="180"/>
        <w:jc w:val="center"/>
        <w:textAlignment w:val="baseline"/>
        <w:rPr>
          <w:b/>
          <w:kern w:val="3"/>
          <w:sz w:val="28"/>
          <w:szCs w:val="28"/>
          <w:lang w:eastAsia="zh-CN" w:bidi="hi-IN"/>
        </w:rPr>
      </w:pPr>
      <w:r w:rsidRPr="004B7A8A">
        <w:rPr>
          <w:b/>
          <w:sz w:val="28"/>
          <w:szCs w:val="28"/>
        </w:rPr>
        <w:t>Державна реєстрація створення творчої спілки, територіального осередку творчої спілки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Південно-Західне міжрегіональне управління Міністерства юстиції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(м. Івано-Франківськ)</w:t>
      </w:r>
    </w:p>
    <w:p w:rsidR="00C6339B" w:rsidRPr="004B7A8A" w:rsidRDefault="00C6339B" w:rsidP="004B7A8A">
      <w:pPr>
        <w:jc w:val="center"/>
        <w:rPr>
          <w:sz w:val="28"/>
          <w:szCs w:val="28"/>
          <w:lang w:eastAsia="uk-UA"/>
        </w:rPr>
      </w:pPr>
      <w:r w:rsidRPr="004B7A8A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C6339B" w:rsidRPr="004B7A8A" w:rsidRDefault="00C6339B" w:rsidP="004B7A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C6339B" w:rsidRPr="004B7A8A" w:rsidTr="008834C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№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Дія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Термін виконання (днів)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5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5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Не пізніше наступного дня після прийняття заяви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5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3"/>
            </w:pPr>
            <w:r w:rsidRPr="004B7A8A">
              <w:t>Опрацювання заяви та поданих документів.</w:t>
            </w:r>
          </w:p>
          <w:p w:rsidR="00C6339B" w:rsidRPr="004B7A8A" w:rsidRDefault="00C6339B" w:rsidP="004B7A8A">
            <w:pPr>
              <w:ind w:firstLine="23"/>
            </w:pPr>
            <w:r w:rsidRPr="004B7A8A"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Протягом 30</w:t>
            </w:r>
            <w:r w:rsidRPr="004B7A8A">
              <w:rPr>
                <w:lang w:eastAsia="uk-UA"/>
              </w:rPr>
              <w:t xml:space="preserve"> робочих  днів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5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надання послуги</w:t>
            </w:r>
            <w:r w:rsidRPr="004B7A8A">
              <w:rPr>
                <w:rStyle w:val="apple-converted-space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30 </w:t>
            </w:r>
            <w:r w:rsidRPr="004B7A8A">
              <w:rPr>
                <w:lang w:eastAsia="uk-UA"/>
              </w:rPr>
              <w:t>робочих  днів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(передбачена законодавством)</w:t>
            </w:r>
            <w:r w:rsidRPr="004B7A8A">
              <w:rPr>
                <w:rStyle w:val="apple-converted-space"/>
              </w:rPr>
              <w:t> </w:t>
            </w:r>
            <w:r w:rsidRPr="004B7A8A"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30 </w:t>
            </w:r>
            <w:r w:rsidRPr="004B7A8A">
              <w:rPr>
                <w:lang w:eastAsia="uk-UA"/>
              </w:rPr>
              <w:t>робочих  днів</w:t>
            </w:r>
          </w:p>
        </w:tc>
      </w:tr>
    </w:tbl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4B7A8A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C6339B" w:rsidRPr="004B7A8A" w:rsidRDefault="00C6339B" w:rsidP="004B7A8A">
      <w:pPr>
        <w:rPr>
          <w:rStyle w:val="Strong"/>
          <w:b w:val="0"/>
          <w:bCs/>
        </w:rPr>
      </w:pPr>
      <w:r w:rsidRPr="004B7A8A">
        <w:rPr>
          <w:rStyle w:val="Strong"/>
          <w:b w:val="0"/>
          <w:bCs/>
        </w:rPr>
        <w:br w:type="page"/>
      </w:r>
    </w:p>
    <w:p w:rsidR="00C6339B" w:rsidRPr="004B7A8A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4B7A8A">
        <w:rPr>
          <w:b/>
          <w:caps/>
          <w:sz w:val="28"/>
          <w:szCs w:val="28"/>
          <w:lang w:eastAsia="uk-UA"/>
        </w:rPr>
        <w:t>ЗАТВЕРДЖЕНО</w:t>
      </w:r>
    </w:p>
    <w:p w:rsidR="00C6339B" w:rsidRPr="004B7A8A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4B7A8A">
        <w:rPr>
          <w:b/>
          <w:sz w:val="28"/>
          <w:szCs w:val="28"/>
          <w:lang w:eastAsia="uk-UA"/>
        </w:rPr>
        <w:t>розпорядженням міського голови</w:t>
      </w:r>
    </w:p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</w:t>
      </w:r>
      <w:r w:rsidRPr="004B7A8A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Pr="004B7A8A" w:rsidRDefault="00C6339B" w:rsidP="004B7A8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4B7A8A">
        <w:rPr>
          <w:b/>
          <w:bCs/>
          <w:lang w:val="uk-UA"/>
        </w:rPr>
        <w:t xml:space="preserve">ТЕХНОЛОГІЧНА КАРТКА </w:t>
      </w:r>
      <w:r w:rsidRPr="004B7A8A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C6339B" w:rsidRPr="004B7A8A" w:rsidRDefault="00C6339B" w:rsidP="004B7A8A">
      <w:pPr>
        <w:widowControl w:val="0"/>
        <w:suppressAutoHyphens/>
        <w:autoSpaceDN w:val="0"/>
        <w:ind w:left="180"/>
        <w:jc w:val="center"/>
        <w:textAlignment w:val="baseline"/>
        <w:rPr>
          <w:b/>
          <w:kern w:val="3"/>
          <w:sz w:val="28"/>
          <w:szCs w:val="28"/>
          <w:lang w:eastAsia="zh-CN" w:bidi="hi-IN"/>
        </w:rPr>
      </w:pPr>
      <w:r w:rsidRPr="004B7A8A">
        <w:rPr>
          <w:b/>
          <w:sz w:val="28"/>
          <w:szCs w:val="28"/>
        </w:rPr>
        <w:t>Державна реєстрація включення відомостей про творчу спілку, територіальний осередок творчої спілки</w:t>
      </w:r>
      <w:hyperlink r:id="rId5" w:history="1">
        <w:r w:rsidRPr="004B7A8A">
          <w:rPr>
            <w:b/>
            <w:sz w:val="28"/>
            <w:szCs w:val="28"/>
          </w:rPr>
          <w:t>, зареєстровані до 01 липня 2004 року, відомості про які не містяться в Єдиному державному реєстрі юридичних осіб, фізичних осіб – підприємців та громадських формувань</w:t>
        </w:r>
      </w:hyperlink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Південно-Західне міжрегіональне управління Міністерства юстиції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(м. Івано-Франківськ)</w:t>
      </w:r>
    </w:p>
    <w:p w:rsidR="00C6339B" w:rsidRPr="004B7A8A" w:rsidRDefault="00C6339B" w:rsidP="004B7A8A">
      <w:pPr>
        <w:jc w:val="center"/>
        <w:rPr>
          <w:sz w:val="28"/>
          <w:szCs w:val="28"/>
          <w:lang w:eastAsia="uk-UA"/>
        </w:rPr>
      </w:pPr>
      <w:r w:rsidRPr="004B7A8A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C6339B" w:rsidRPr="004B7A8A" w:rsidRDefault="00C6339B" w:rsidP="004B7A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C6339B" w:rsidRPr="004B7A8A" w:rsidTr="008834C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№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Дія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Термін виконання (днів)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6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6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Не пізніше наступного дня після прийняття заяви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6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3"/>
            </w:pPr>
            <w:r w:rsidRPr="004B7A8A">
              <w:t>Опрацювання заяви та поданих документів.</w:t>
            </w:r>
          </w:p>
          <w:p w:rsidR="00C6339B" w:rsidRPr="004B7A8A" w:rsidRDefault="00C6339B" w:rsidP="004B7A8A">
            <w:pPr>
              <w:ind w:firstLine="23"/>
            </w:pPr>
            <w:r w:rsidRPr="004B7A8A"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Протягом 30</w:t>
            </w:r>
            <w:r w:rsidRPr="004B7A8A">
              <w:rPr>
                <w:lang w:eastAsia="uk-UA"/>
              </w:rPr>
              <w:t xml:space="preserve"> робочих  днів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6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надання послуги</w:t>
            </w:r>
            <w:r w:rsidRPr="004B7A8A">
              <w:rPr>
                <w:rStyle w:val="apple-converted-space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30 </w:t>
            </w:r>
            <w:r w:rsidRPr="004B7A8A">
              <w:rPr>
                <w:lang w:eastAsia="uk-UA"/>
              </w:rPr>
              <w:t>робочих  днів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(передбачена законодавством)</w:t>
            </w:r>
            <w:r w:rsidRPr="004B7A8A">
              <w:rPr>
                <w:rStyle w:val="apple-converted-space"/>
              </w:rPr>
              <w:t> </w:t>
            </w:r>
            <w:r w:rsidRPr="004B7A8A"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30 </w:t>
            </w:r>
            <w:r w:rsidRPr="004B7A8A">
              <w:rPr>
                <w:lang w:eastAsia="uk-UA"/>
              </w:rPr>
              <w:t>робочих  днів</w:t>
            </w:r>
          </w:p>
        </w:tc>
      </w:tr>
    </w:tbl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4B7A8A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C6339B" w:rsidRPr="004B7A8A" w:rsidRDefault="00C6339B" w:rsidP="004B7A8A">
      <w:pPr>
        <w:rPr>
          <w:rStyle w:val="Strong"/>
          <w:b w:val="0"/>
          <w:bCs/>
        </w:rPr>
      </w:pPr>
      <w:r w:rsidRPr="004B7A8A">
        <w:rPr>
          <w:rStyle w:val="Strong"/>
          <w:b w:val="0"/>
          <w:bCs/>
        </w:rPr>
        <w:br w:type="page"/>
      </w:r>
    </w:p>
    <w:p w:rsidR="00C6339B" w:rsidRPr="004B7A8A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4B7A8A">
        <w:rPr>
          <w:b/>
          <w:caps/>
          <w:sz w:val="28"/>
          <w:szCs w:val="28"/>
          <w:lang w:eastAsia="uk-UA"/>
        </w:rPr>
        <w:t>ЗАТВЕРДЖЕНО</w:t>
      </w:r>
    </w:p>
    <w:p w:rsidR="00C6339B" w:rsidRPr="004B7A8A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4B7A8A">
        <w:rPr>
          <w:b/>
          <w:sz w:val="28"/>
          <w:szCs w:val="28"/>
          <w:lang w:eastAsia="uk-UA"/>
        </w:rPr>
        <w:t>розпорядженням міського голови</w:t>
      </w:r>
    </w:p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 w:rsidRPr="004B7A8A">
        <w:rPr>
          <w:b/>
          <w:sz w:val="28"/>
          <w:szCs w:val="28"/>
          <w:lang w:val="uk-UA"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18.12.2020 р. № 379-р</w:t>
      </w:r>
    </w:p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Pr="004B7A8A" w:rsidRDefault="00C6339B" w:rsidP="004B7A8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4B7A8A">
        <w:rPr>
          <w:b/>
          <w:bCs/>
          <w:lang w:val="uk-UA"/>
        </w:rPr>
        <w:t xml:space="preserve">ТЕХНОЛОГІЧНА КАРТКА </w:t>
      </w:r>
      <w:r w:rsidRPr="004B7A8A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C6339B" w:rsidRPr="004B7A8A" w:rsidRDefault="00C6339B" w:rsidP="004B7A8A">
      <w:pPr>
        <w:widowControl w:val="0"/>
        <w:suppressAutoHyphens/>
        <w:autoSpaceDN w:val="0"/>
        <w:ind w:left="180"/>
        <w:jc w:val="center"/>
        <w:textAlignment w:val="baseline"/>
        <w:rPr>
          <w:b/>
          <w:kern w:val="3"/>
          <w:sz w:val="28"/>
          <w:szCs w:val="28"/>
          <w:lang w:eastAsia="zh-CN" w:bidi="hi-IN"/>
        </w:rPr>
      </w:pPr>
      <w:r w:rsidRPr="004B7A8A">
        <w:rPr>
          <w:b/>
          <w:sz w:val="28"/>
          <w:szCs w:val="28"/>
        </w:rPr>
        <w:t>Державна реєстрація змін до відомостей про творчу спілку, територіальний осередок творчої спілки, що містяться в Єдиному державному реєстрі юридичних осіб, фізичних осіб-підприємців та громадських формувань, у тому числі змін до установчих документів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Південно-Західне міжрегіональне управління Міністерства юстиції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(м. Івано-Франківськ)</w:t>
      </w:r>
    </w:p>
    <w:p w:rsidR="00C6339B" w:rsidRPr="004B7A8A" w:rsidRDefault="00C6339B" w:rsidP="004B7A8A">
      <w:pPr>
        <w:jc w:val="center"/>
        <w:rPr>
          <w:sz w:val="28"/>
          <w:szCs w:val="28"/>
          <w:lang w:eastAsia="uk-UA"/>
        </w:rPr>
      </w:pPr>
      <w:r w:rsidRPr="004B7A8A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C6339B" w:rsidRPr="004B7A8A" w:rsidRDefault="00C6339B" w:rsidP="004B7A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C6339B" w:rsidRPr="004B7A8A" w:rsidTr="008834C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№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Дія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Термін виконання (днів)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7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7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Не пізніше наступного дня після прийняття заяви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7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3"/>
            </w:pPr>
            <w:r w:rsidRPr="004B7A8A">
              <w:t>Опрацювання заяви та поданих документів.</w:t>
            </w:r>
          </w:p>
          <w:p w:rsidR="00C6339B" w:rsidRPr="004B7A8A" w:rsidRDefault="00C6339B" w:rsidP="004B7A8A">
            <w:pPr>
              <w:ind w:firstLine="23"/>
            </w:pPr>
            <w:r w:rsidRPr="004B7A8A"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Протягом 30</w:t>
            </w:r>
            <w:r w:rsidRPr="004B7A8A">
              <w:rPr>
                <w:lang w:eastAsia="uk-UA"/>
              </w:rPr>
              <w:t xml:space="preserve"> робочих  днів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7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надання послуги</w:t>
            </w:r>
            <w:r w:rsidRPr="004B7A8A">
              <w:rPr>
                <w:rStyle w:val="apple-converted-space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30 </w:t>
            </w:r>
            <w:r w:rsidRPr="004B7A8A">
              <w:rPr>
                <w:lang w:eastAsia="uk-UA"/>
              </w:rPr>
              <w:t>робочих  днів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(передбачена законодавством)</w:t>
            </w:r>
            <w:r w:rsidRPr="004B7A8A">
              <w:rPr>
                <w:rStyle w:val="apple-converted-space"/>
              </w:rPr>
              <w:t> </w:t>
            </w:r>
            <w:r w:rsidRPr="004B7A8A"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30 </w:t>
            </w:r>
            <w:r w:rsidRPr="004B7A8A">
              <w:rPr>
                <w:lang w:eastAsia="uk-UA"/>
              </w:rPr>
              <w:t>робочих  днів</w:t>
            </w:r>
          </w:p>
        </w:tc>
      </w:tr>
    </w:tbl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4B7A8A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C6339B" w:rsidRPr="004B7A8A" w:rsidRDefault="00C6339B" w:rsidP="004B7A8A">
      <w:pPr>
        <w:rPr>
          <w:rStyle w:val="Strong"/>
          <w:b w:val="0"/>
          <w:bCs/>
        </w:rPr>
      </w:pPr>
      <w:r w:rsidRPr="004B7A8A">
        <w:rPr>
          <w:rStyle w:val="Strong"/>
          <w:b w:val="0"/>
          <w:bCs/>
        </w:rPr>
        <w:br w:type="page"/>
      </w:r>
    </w:p>
    <w:p w:rsidR="00C6339B" w:rsidRPr="004B7A8A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4B7A8A">
        <w:rPr>
          <w:b/>
          <w:caps/>
          <w:sz w:val="28"/>
          <w:szCs w:val="28"/>
          <w:lang w:eastAsia="uk-UA"/>
        </w:rPr>
        <w:t>ЗАТВЕРДЖЕНО</w:t>
      </w:r>
    </w:p>
    <w:p w:rsidR="00C6339B" w:rsidRPr="004B7A8A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4B7A8A">
        <w:rPr>
          <w:b/>
          <w:sz w:val="28"/>
          <w:szCs w:val="28"/>
          <w:lang w:eastAsia="uk-UA"/>
        </w:rPr>
        <w:t>розпорядженням міського голови</w:t>
      </w:r>
    </w:p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</w:t>
      </w:r>
      <w:r w:rsidRPr="004B7A8A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Pr="004B7A8A" w:rsidRDefault="00C6339B" w:rsidP="004B7A8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4B7A8A">
        <w:rPr>
          <w:b/>
          <w:bCs/>
          <w:lang w:val="uk-UA"/>
        </w:rPr>
        <w:t xml:space="preserve">ТЕХНОЛОГІЧНА КАРТКА </w:t>
      </w:r>
      <w:r w:rsidRPr="004B7A8A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C6339B" w:rsidRPr="004B7A8A" w:rsidRDefault="00C6339B" w:rsidP="004B7A8A">
      <w:pPr>
        <w:widowControl w:val="0"/>
        <w:suppressAutoHyphens/>
        <w:autoSpaceDN w:val="0"/>
        <w:ind w:left="180"/>
        <w:jc w:val="center"/>
        <w:textAlignment w:val="baseline"/>
        <w:rPr>
          <w:b/>
          <w:kern w:val="3"/>
          <w:sz w:val="28"/>
          <w:szCs w:val="28"/>
          <w:lang w:eastAsia="zh-CN" w:bidi="hi-IN"/>
        </w:rPr>
      </w:pPr>
      <w:r w:rsidRPr="004B7A8A">
        <w:rPr>
          <w:b/>
          <w:sz w:val="28"/>
          <w:szCs w:val="28"/>
        </w:rPr>
        <w:t>Державна реєстрація рішення про припинення творчої спілки, територіального осередку творчої спілки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Південно-Західне міжрегіональне управління Міністерства юстиції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(м. Івано-Франківськ)</w:t>
      </w:r>
    </w:p>
    <w:p w:rsidR="00C6339B" w:rsidRPr="004B7A8A" w:rsidRDefault="00C6339B" w:rsidP="004B7A8A">
      <w:pPr>
        <w:jc w:val="center"/>
        <w:rPr>
          <w:sz w:val="28"/>
          <w:szCs w:val="28"/>
          <w:lang w:eastAsia="uk-UA"/>
        </w:rPr>
      </w:pPr>
      <w:r w:rsidRPr="004B7A8A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C6339B" w:rsidRPr="004B7A8A" w:rsidRDefault="00C6339B" w:rsidP="004B7A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C6339B" w:rsidRPr="004B7A8A" w:rsidTr="008834C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№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Дія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Термін виконання (днів)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8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8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Не пізніше наступного дня після прийняття заяви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8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3"/>
            </w:pPr>
            <w:r w:rsidRPr="004B7A8A">
              <w:t>Опрацювання заяви та поданих документів.</w:t>
            </w:r>
          </w:p>
          <w:p w:rsidR="00C6339B" w:rsidRPr="004B7A8A" w:rsidRDefault="00C6339B" w:rsidP="004B7A8A">
            <w:pPr>
              <w:ind w:firstLine="23"/>
            </w:pPr>
            <w:r w:rsidRPr="004B7A8A"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Протягом 30</w:t>
            </w:r>
            <w:r w:rsidRPr="004B7A8A">
              <w:rPr>
                <w:lang w:eastAsia="uk-UA"/>
              </w:rPr>
              <w:t xml:space="preserve"> робочих  днів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8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надання послуги</w:t>
            </w:r>
            <w:r w:rsidRPr="004B7A8A">
              <w:rPr>
                <w:rStyle w:val="apple-converted-space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30 </w:t>
            </w:r>
            <w:r w:rsidRPr="004B7A8A">
              <w:rPr>
                <w:lang w:eastAsia="uk-UA"/>
              </w:rPr>
              <w:t>робочих  днів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(передбачена законодавством)</w:t>
            </w:r>
            <w:r w:rsidRPr="004B7A8A">
              <w:rPr>
                <w:rStyle w:val="apple-converted-space"/>
              </w:rPr>
              <w:t> </w:t>
            </w:r>
            <w:r w:rsidRPr="004B7A8A"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30 </w:t>
            </w:r>
            <w:r w:rsidRPr="004B7A8A">
              <w:rPr>
                <w:lang w:eastAsia="uk-UA"/>
              </w:rPr>
              <w:t>робочих  днів</w:t>
            </w:r>
          </w:p>
        </w:tc>
      </w:tr>
    </w:tbl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4B7A8A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C6339B" w:rsidRPr="004B7A8A" w:rsidRDefault="00C6339B" w:rsidP="004B7A8A">
      <w:pPr>
        <w:rPr>
          <w:rStyle w:val="Strong"/>
          <w:b w:val="0"/>
          <w:bCs/>
        </w:rPr>
      </w:pPr>
      <w:r w:rsidRPr="004B7A8A">
        <w:rPr>
          <w:rStyle w:val="Strong"/>
          <w:b w:val="0"/>
          <w:bCs/>
        </w:rPr>
        <w:br w:type="page"/>
      </w:r>
    </w:p>
    <w:p w:rsidR="00C6339B" w:rsidRPr="004B7A8A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4B7A8A">
        <w:rPr>
          <w:b/>
          <w:caps/>
          <w:sz w:val="28"/>
          <w:szCs w:val="28"/>
          <w:lang w:eastAsia="uk-UA"/>
        </w:rPr>
        <w:t>ЗАТВЕРДЖЕНО</w:t>
      </w:r>
    </w:p>
    <w:p w:rsidR="00C6339B" w:rsidRPr="004B7A8A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4B7A8A">
        <w:rPr>
          <w:b/>
          <w:sz w:val="28"/>
          <w:szCs w:val="28"/>
          <w:lang w:eastAsia="uk-UA"/>
        </w:rPr>
        <w:t>розпорядженням міського голови</w:t>
      </w:r>
    </w:p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</w:t>
      </w:r>
      <w:r w:rsidRPr="004B7A8A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Pr="004B7A8A" w:rsidRDefault="00C6339B" w:rsidP="004B7A8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4B7A8A">
        <w:rPr>
          <w:b/>
          <w:bCs/>
          <w:lang w:val="uk-UA"/>
        </w:rPr>
        <w:t xml:space="preserve">ТЕХНОЛОГІЧНА КАРТКА </w:t>
      </w:r>
      <w:r w:rsidRPr="004B7A8A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C6339B" w:rsidRPr="004B7A8A" w:rsidRDefault="00C6339B" w:rsidP="004B7A8A">
      <w:pPr>
        <w:widowControl w:val="0"/>
        <w:suppressAutoHyphens/>
        <w:autoSpaceDN w:val="0"/>
        <w:ind w:left="180"/>
        <w:jc w:val="center"/>
        <w:textAlignment w:val="baseline"/>
        <w:rPr>
          <w:b/>
          <w:kern w:val="3"/>
          <w:sz w:val="28"/>
          <w:szCs w:val="28"/>
          <w:lang w:eastAsia="zh-CN" w:bidi="hi-IN"/>
        </w:rPr>
      </w:pPr>
      <w:r w:rsidRPr="004B7A8A">
        <w:rPr>
          <w:b/>
          <w:sz w:val="28"/>
          <w:szCs w:val="28"/>
        </w:rPr>
        <w:t>Державна реєстрація зміни складу комісії з припинення (комісії з реорганізації, ліквідаційної комісії) творчої спілки, територіального осередку творчої спілки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Південно-Західне міжрегіональне управління Міністерства юстиції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(м. Івано-Франківськ)</w:t>
      </w:r>
    </w:p>
    <w:p w:rsidR="00C6339B" w:rsidRPr="004B7A8A" w:rsidRDefault="00C6339B" w:rsidP="004B7A8A">
      <w:pPr>
        <w:jc w:val="center"/>
        <w:rPr>
          <w:sz w:val="28"/>
          <w:szCs w:val="28"/>
          <w:lang w:eastAsia="uk-UA"/>
        </w:rPr>
      </w:pPr>
      <w:r w:rsidRPr="004B7A8A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C6339B" w:rsidRPr="004B7A8A" w:rsidRDefault="00C6339B" w:rsidP="004B7A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C6339B" w:rsidRPr="004B7A8A" w:rsidTr="008834C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№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Дія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Термін виконання (днів)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9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9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Не пізніше наступного дня після прийняття заяви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9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3"/>
            </w:pPr>
            <w:r w:rsidRPr="004B7A8A">
              <w:t>Опрацювання заяви та поданих документів.</w:t>
            </w:r>
          </w:p>
          <w:p w:rsidR="00C6339B" w:rsidRPr="004B7A8A" w:rsidRDefault="00C6339B" w:rsidP="004B7A8A">
            <w:pPr>
              <w:ind w:firstLine="23"/>
            </w:pPr>
            <w:r w:rsidRPr="004B7A8A"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Протягом 30</w:t>
            </w:r>
            <w:r w:rsidRPr="004B7A8A">
              <w:rPr>
                <w:lang w:eastAsia="uk-UA"/>
              </w:rPr>
              <w:t xml:space="preserve"> робочих  днів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9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надання послуги</w:t>
            </w:r>
            <w:r w:rsidRPr="004B7A8A">
              <w:rPr>
                <w:rStyle w:val="apple-converted-space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30 </w:t>
            </w:r>
            <w:r w:rsidRPr="004B7A8A">
              <w:rPr>
                <w:lang w:eastAsia="uk-UA"/>
              </w:rPr>
              <w:t>робочих  днів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(передбачена законодавством)</w:t>
            </w:r>
            <w:r w:rsidRPr="004B7A8A">
              <w:rPr>
                <w:rStyle w:val="apple-converted-space"/>
              </w:rPr>
              <w:t> </w:t>
            </w:r>
            <w:r w:rsidRPr="004B7A8A"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30 </w:t>
            </w:r>
            <w:r w:rsidRPr="004B7A8A">
              <w:rPr>
                <w:lang w:eastAsia="uk-UA"/>
              </w:rPr>
              <w:t>робочих  днів</w:t>
            </w:r>
          </w:p>
        </w:tc>
      </w:tr>
    </w:tbl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4B7A8A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C6339B" w:rsidRPr="004B7A8A" w:rsidRDefault="00C6339B" w:rsidP="004B7A8A">
      <w:pPr>
        <w:rPr>
          <w:rStyle w:val="Strong"/>
          <w:b w:val="0"/>
          <w:bCs/>
        </w:rPr>
      </w:pPr>
      <w:r w:rsidRPr="004B7A8A">
        <w:rPr>
          <w:rStyle w:val="Strong"/>
          <w:b w:val="0"/>
          <w:bCs/>
        </w:rPr>
        <w:br w:type="page"/>
      </w:r>
    </w:p>
    <w:p w:rsidR="00C6339B" w:rsidRPr="004B7A8A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4B7A8A">
        <w:rPr>
          <w:b/>
          <w:caps/>
          <w:sz w:val="28"/>
          <w:szCs w:val="28"/>
          <w:lang w:eastAsia="uk-UA"/>
        </w:rPr>
        <w:t>ЗАТВЕРДЖЕНО</w:t>
      </w:r>
    </w:p>
    <w:p w:rsidR="00C6339B" w:rsidRPr="004B7A8A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4B7A8A">
        <w:rPr>
          <w:b/>
          <w:sz w:val="28"/>
          <w:szCs w:val="28"/>
          <w:lang w:eastAsia="uk-UA"/>
        </w:rPr>
        <w:t>розпорядженням міського голови</w:t>
      </w:r>
    </w:p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 w:rsidRPr="004B7A8A">
        <w:rPr>
          <w:b/>
          <w:sz w:val="28"/>
          <w:szCs w:val="28"/>
          <w:lang w:val="uk-UA"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</w:t>
      </w:r>
      <w:r w:rsidRPr="004B7A8A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Pr="004B7A8A" w:rsidRDefault="00C6339B" w:rsidP="004B7A8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4B7A8A">
        <w:rPr>
          <w:b/>
          <w:bCs/>
          <w:lang w:val="uk-UA"/>
        </w:rPr>
        <w:t xml:space="preserve">ТЕХНОЛОГІЧНА КАРТКА </w:t>
      </w:r>
      <w:r w:rsidRPr="004B7A8A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C6339B" w:rsidRPr="004B7A8A" w:rsidRDefault="00C6339B" w:rsidP="004B7A8A">
      <w:pPr>
        <w:widowControl w:val="0"/>
        <w:suppressAutoHyphens/>
        <w:autoSpaceDN w:val="0"/>
        <w:ind w:left="180"/>
        <w:jc w:val="center"/>
        <w:textAlignment w:val="baseline"/>
        <w:rPr>
          <w:b/>
          <w:kern w:val="3"/>
          <w:sz w:val="28"/>
          <w:szCs w:val="28"/>
          <w:lang w:eastAsia="zh-CN" w:bidi="hi-IN"/>
        </w:rPr>
      </w:pPr>
      <w:r w:rsidRPr="004B7A8A">
        <w:rPr>
          <w:b/>
          <w:sz w:val="28"/>
          <w:szCs w:val="28"/>
        </w:rPr>
        <w:t>Державна реєстрація припинення творчої спілки, територіального осередку творчої спілки в результаті ліквідації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Південно-Західне міжрегіональне управління Міністерства юстиції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(м. Івано-Франківськ)</w:t>
      </w:r>
    </w:p>
    <w:p w:rsidR="00C6339B" w:rsidRPr="004B7A8A" w:rsidRDefault="00C6339B" w:rsidP="004B7A8A">
      <w:pPr>
        <w:jc w:val="center"/>
        <w:rPr>
          <w:sz w:val="28"/>
          <w:szCs w:val="28"/>
          <w:lang w:eastAsia="uk-UA"/>
        </w:rPr>
      </w:pPr>
      <w:r w:rsidRPr="004B7A8A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C6339B" w:rsidRPr="004B7A8A" w:rsidRDefault="00C6339B" w:rsidP="004B7A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C6339B" w:rsidRPr="004B7A8A" w:rsidTr="008834C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№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Дія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Термін виконання (днів)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10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10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Не пізніше наступного дня після прийняття заяви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10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3"/>
            </w:pPr>
            <w:r w:rsidRPr="004B7A8A">
              <w:t>Опрацювання заяви та поданих документів.</w:t>
            </w:r>
          </w:p>
          <w:p w:rsidR="00C6339B" w:rsidRPr="004B7A8A" w:rsidRDefault="00C6339B" w:rsidP="004B7A8A">
            <w:pPr>
              <w:ind w:firstLine="23"/>
            </w:pPr>
            <w:r w:rsidRPr="004B7A8A"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Протягом 30</w:t>
            </w:r>
            <w:r w:rsidRPr="004B7A8A">
              <w:rPr>
                <w:lang w:eastAsia="uk-UA"/>
              </w:rPr>
              <w:t xml:space="preserve"> робочих  днів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10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надання послуги</w:t>
            </w:r>
            <w:r w:rsidRPr="004B7A8A">
              <w:rPr>
                <w:rStyle w:val="apple-converted-space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30 </w:t>
            </w:r>
            <w:r w:rsidRPr="004B7A8A">
              <w:rPr>
                <w:lang w:eastAsia="uk-UA"/>
              </w:rPr>
              <w:t>робочих  днів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(передбачена законодавством)</w:t>
            </w:r>
            <w:r w:rsidRPr="004B7A8A">
              <w:rPr>
                <w:rStyle w:val="apple-converted-space"/>
              </w:rPr>
              <w:t> </w:t>
            </w:r>
            <w:r w:rsidRPr="004B7A8A"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30 </w:t>
            </w:r>
            <w:r w:rsidRPr="004B7A8A">
              <w:rPr>
                <w:lang w:eastAsia="uk-UA"/>
              </w:rPr>
              <w:t>робочих  днів</w:t>
            </w:r>
          </w:p>
        </w:tc>
      </w:tr>
    </w:tbl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4B7A8A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C6339B" w:rsidRPr="004B7A8A" w:rsidRDefault="00C6339B" w:rsidP="004B7A8A">
      <w:pPr>
        <w:rPr>
          <w:rStyle w:val="Strong"/>
          <w:b w:val="0"/>
          <w:bCs/>
        </w:rPr>
      </w:pPr>
      <w:r w:rsidRPr="004B7A8A">
        <w:rPr>
          <w:rStyle w:val="Strong"/>
          <w:b w:val="0"/>
          <w:bCs/>
        </w:rPr>
        <w:br w:type="page"/>
      </w:r>
    </w:p>
    <w:p w:rsidR="00C6339B" w:rsidRPr="004B7A8A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4B7A8A">
        <w:rPr>
          <w:b/>
          <w:caps/>
          <w:sz w:val="28"/>
          <w:szCs w:val="28"/>
          <w:lang w:eastAsia="uk-UA"/>
        </w:rPr>
        <w:t>ЗАТВЕРДЖЕНО</w:t>
      </w:r>
    </w:p>
    <w:p w:rsidR="00C6339B" w:rsidRPr="004B7A8A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4B7A8A">
        <w:rPr>
          <w:b/>
          <w:sz w:val="28"/>
          <w:szCs w:val="28"/>
          <w:lang w:eastAsia="uk-UA"/>
        </w:rPr>
        <w:t>розпорядженням міського голови</w:t>
      </w:r>
    </w:p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 w:rsidRPr="004B7A8A">
        <w:rPr>
          <w:b/>
          <w:sz w:val="28"/>
          <w:szCs w:val="28"/>
          <w:lang w:val="uk-UA"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</w:t>
      </w:r>
      <w:r w:rsidRPr="004B7A8A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Pr="004B7A8A" w:rsidRDefault="00C6339B" w:rsidP="004B7A8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4B7A8A">
        <w:rPr>
          <w:b/>
          <w:bCs/>
          <w:lang w:val="uk-UA"/>
        </w:rPr>
        <w:t xml:space="preserve">ТЕХНОЛОГІЧНА КАРТКА </w:t>
      </w:r>
      <w:r w:rsidRPr="004B7A8A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C6339B" w:rsidRPr="004B7A8A" w:rsidRDefault="00C6339B" w:rsidP="004B7A8A">
      <w:pPr>
        <w:widowControl w:val="0"/>
        <w:suppressAutoHyphens/>
        <w:autoSpaceDN w:val="0"/>
        <w:ind w:left="180"/>
        <w:jc w:val="center"/>
        <w:textAlignment w:val="baseline"/>
        <w:rPr>
          <w:b/>
          <w:kern w:val="3"/>
          <w:sz w:val="28"/>
          <w:szCs w:val="28"/>
          <w:lang w:eastAsia="zh-CN" w:bidi="hi-IN"/>
        </w:rPr>
      </w:pPr>
      <w:r w:rsidRPr="004B7A8A">
        <w:rPr>
          <w:b/>
          <w:sz w:val="28"/>
          <w:szCs w:val="28"/>
        </w:rPr>
        <w:t>Державна реєстрація припинення творчої спілки, територіального осередку творчої спілки в результаті реорганізації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Південно-Західне міжрегіональне управління Міністерства юстиції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(м. Івано-Франківськ)</w:t>
      </w:r>
    </w:p>
    <w:p w:rsidR="00C6339B" w:rsidRPr="004B7A8A" w:rsidRDefault="00C6339B" w:rsidP="004B7A8A">
      <w:pPr>
        <w:jc w:val="center"/>
        <w:rPr>
          <w:sz w:val="28"/>
          <w:szCs w:val="28"/>
          <w:lang w:eastAsia="uk-UA"/>
        </w:rPr>
      </w:pPr>
      <w:r w:rsidRPr="004B7A8A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C6339B" w:rsidRPr="004B7A8A" w:rsidRDefault="00C6339B" w:rsidP="004B7A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C6339B" w:rsidRPr="004B7A8A" w:rsidTr="008834C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№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Дія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Термін виконання (днів)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11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11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Не пізніше наступного дня після прийняття заяви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11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3"/>
            </w:pPr>
            <w:r w:rsidRPr="004B7A8A">
              <w:t>Опрацювання заяви та поданих документів.</w:t>
            </w:r>
          </w:p>
          <w:p w:rsidR="00C6339B" w:rsidRPr="004B7A8A" w:rsidRDefault="00C6339B" w:rsidP="004B7A8A">
            <w:pPr>
              <w:ind w:firstLine="23"/>
            </w:pPr>
            <w:r w:rsidRPr="004B7A8A"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Протягом 30</w:t>
            </w:r>
            <w:r w:rsidRPr="004B7A8A">
              <w:rPr>
                <w:lang w:eastAsia="uk-UA"/>
              </w:rPr>
              <w:t xml:space="preserve"> робочих  днів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11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надання послуги</w:t>
            </w:r>
            <w:r w:rsidRPr="004B7A8A">
              <w:rPr>
                <w:rStyle w:val="apple-converted-space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30 </w:t>
            </w:r>
            <w:r w:rsidRPr="004B7A8A">
              <w:rPr>
                <w:lang w:eastAsia="uk-UA"/>
              </w:rPr>
              <w:t>робочих  днів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(передбачена законодавством)</w:t>
            </w:r>
            <w:r w:rsidRPr="004B7A8A">
              <w:rPr>
                <w:rStyle w:val="apple-converted-space"/>
              </w:rPr>
              <w:t> </w:t>
            </w:r>
            <w:r w:rsidRPr="004B7A8A"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30 </w:t>
            </w:r>
            <w:r w:rsidRPr="004B7A8A">
              <w:rPr>
                <w:lang w:eastAsia="uk-UA"/>
              </w:rPr>
              <w:t>робочих  днів</w:t>
            </w:r>
          </w:p>
        </w:tc>
      </w:tr>
    </w:tbl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4B7A8A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C6339B" w:rsidRPr="004B7A8A" w:rsidRDefault="00C6339B" w:rsidP="004B7A8A">
      <w:pPr>
        <w:rPr>
          <w:rStyle w:val="Strong"/>
          <w:b w:val="0"/>
          <w:bCs/>
        </w:rPr>
      </w:pPr>
      <w:r w:rsidRPr="004B7A8A">
        <w:rPr>
          <w:rStyle w:val="Strong"/>
          <w:b w:val="0"/>
          <w:bCs/>
        </w:rPr>
        <w:br w:type="page"/>
      </w:r>
    </w:p>
    <w:p w:rsidR="00C6339B" w:rsidRPr="004B7A8A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4B7A8A">
        <w:rPr>
          <w:b/>
          <w:caps/>
          <w:sz w:val="28"/>
          <w:szCs w:val="28"/>
          <w:lang w:eastAsia="uk-UA"/>
        </w:rPr>
        <w:t>ЗАТВЕРДЖЕНО</w:t>
      </w:r>
    </w:p>
    <w:p w:rsidR="00C6339B" w:rsidRPr="004B7A8A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4B7A8A">
        <w:rPr>
          <w:b/>
          <w:sz w:val="28"/>
          <w:szCs w:val="28"/>
          <w:lang w:eastAsia="uk-UA"/>
        </w:rPr>
        <w:t>розпорядженням міського голови</w:t>
      </w:r>
    </w:p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 w:rsidRPr="004B7A8A">
        <w:rPr>
          <w:b/>
          <w:sz w:val="28"/>
          <w:szCs w:val="28"/>
          <w:lang w:val="uk-UA"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</w:t>
      </w:r>
      <w:r w:rsidRPr="004B7A8A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Pr="004B7A8A" w:rsidRDefault="00C6339B" w:rsidP="004B7A8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4B7A8A">
        <w:rPr>
          <w:b/>
          <w:bCs/>
          <w:lang w:val="uk-UA"/>
        </w:rPr>
        <w:t xml:space="preserve">ТЕХНОЛОГІЧНА КАРТКА </w:t>
      </w:r>
      <w:r w:rsidRPr="004B7A8A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C6339B" w:rsidRPr="004B7A8A" w:rsidRDefault="00C6339B" w:rsidP="004B7A8A">
      <w:pPr>
        <w:widowControl w:val="0"/>
        <w:suppressAutoHyphens/>
        <w:autoSpaceDN w:val="0"/>
        <w:ind w:left="180"/>
        <w:jc w:val="center"/>
        <w:textAlignment w:val="baseline"/>
        <w:rPr>
          <w:b/>
          <w:kern w:val="3"/>
          <w:sz w:val="28"/>
          <w:szCs w:val="28"/>
          <w:lang w:eastAsia="zh-CN" w:bidi="hi-IN"/>
        </w:rPr>
      </w:pPr>
      <w:r w:rsidRPr="004B7A8A">
        <w:rPr>
          <w:b/>
          <w:sz w:val="28"/>
          <w:szCs w:val="28"/>
        </w:rPr>
        <w:t>Державна реєстрація створення професійної спілки, організації професійних спілок, об’єднання професійних спілок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Південно-Західне міжрегіональне управління Міністерства юстиції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(м. Івано-Франківськ)</w:t>
      </w:r>
    </w:p>
    <w:p w:rsidR="00C6339B" w:rsidRPr="004B7A8A" w:rsidRDefault="00C6339B" w:rsidP="004B7A8A">
      <w:pPr>
        <w:jc w:val="center"/>
        <w:rPr>
          <w:sz w:val="28"/>
          <w:szCs w:val="28"/>
          <w:lang w:eastAsia="uk-UA"/>
        </w:rPr>
      </w:pPr>
      <w:r w:rsidRPr="004B7A8A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C6339B" w:rsidRPr="004B7A8A" w:rsidRDefault="00C6339B" w:rsidP="004B7A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C6339B" w:rsidRPr="004B7A8A" w:rsidTr="008834C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№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Дія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Термін виконання (днів)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12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12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Не пізніше наступного дня після прийняття заяви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12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3"/>
            </w:pPr>
            <w:r w:rsidRPr="004B7A8A">
              <w:t>Опрацювання заяви та поданих документів.</w:t>
            </w:r>
          </w:p>
          <w:p w:rsidR="00C6339B" w:rsidRPr="004B7A8A" w:rsidRDefault="00C6339B" w:rsidP="004B7A8A">
            <w:pPr>
              <w:ind w:firstLine="23"/>
            </w:pPr>
            <w:r w:rsidRPr="004B7A8A"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Протягом 30</w:t>
            </w:r>
            <w:r w:rsidRPr="004B7A8A">
              <w:rPr>
                <w:lang w:eastAsia="uk-UA"/>
              </w:rPr>
              <w:t xml:space="preserve"> робочих  днів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12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надання послуги</w:t>
            </w:r>
            <w:r w:rsidRPr="004B7A8A">
              <w:rPr>
                <w:rStyle w:val="apple-converted-space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30 </w:t>
            </w:r>
            <w:r w:rsidRPr="004B7A8A">
              <w:rPr>
                <w:lang w:eastAsia="uk-UA"/>
              </w:rPr>
              <w:t>робочих  днів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(передбачена законодавством)</w:t>
            </w:r>
            <w:r w:rsidRPr="004B7A8A">
              <w:rPr>
                <w:rStyle w:val="apple-converted-space"/>
              </w:rPr>
              <w:t> </w:t>
            </w:r>
            <w:r w:rsidRPr="004B7A8A"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30 </w:t>
            </w:r>
            <w:r w:rsidRPr="004B7A8A">
              <w:rPr>
                <w:lang w:eastAsia="uk-UA"/>
              </w:rPr>
              <w:t>робочих  днів</w:t>
            </w:r>
          </w:p>
        </w:tc>
      </w:tr>
    </w:tbl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4B7A8A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C6339B" w:rsidRPr="004B7A8A" w:rsidRDefault="00C6339B" w:rsidP="004B7A8A">
      <w:pPr>
        <w:rPr>
          <w:rStyle w:val="Strong"/>
          <w:b w:val="0"/>
          <w:bCs/>
        </w:rPr>
      </w:pPr>
      <w:r w:rsidRPr="004B7A8A">
        <w:rPr>
          <w:rStyle w:val="Strong"/>
          <w:b w:val="0"/>
          <w:bCs/>
        </w:rPr>
        <w:br w:type="page"/>
      </w:r>
    </w:p>
    <w:p w:rsidR="00C6339B" w:rsidRPr="004B7A8A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4B7A8A">
        <w:rPr>
          <w:b/>
          <w:caps/>
          <w:sz w:val="28"/>
          <w:szCs w:val="28"/>
          <w:lang w:eastAsia="uk-UA"/>
        </w:rPr>
        <w:t>ЗАТВЕРДЖЕНО</w:t>
      </w:r>
    </w:p>
    <w:p w:rsidR="00C6339B" w:rsidRPr="004B7A8A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4B7A8A">
        <w:rPr>
          <w:b/>
          <w:sz w:val="28"/>
          <w:szCs w:val="28"/>
          <w:lang w:eastAsia="uk-UA"/>
        </w:rPr>
        <w:t>розпорядженням міського голови</w:t>
      </w:r>
    </w:p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 w:rsidRPr="004B7A8A">
        <w:rPr>
          <w:b/>
          <w:sz w:val="28"/>
          <w:szCs w:val="28"/>
          <w:lang w:val="uk-UA"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</w:t>
      </w:r>
      <w:r w:rsidRPr="004B7A8A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Pr="004B7A8A" w:rsidRDefault="00C6339B" w:rsidP="004B7A8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4B7A8A">
        <w:rPr>
          <w:b/>
          <w:bCs/>
          <w:lang w:val="uk-UA"/>
        </w:rPr>
        <w:t xml:space="preserve">ТЕХНОЛОГІЧНА КАРТКА </w:t>
      </w:r>
      <w:r w:rsidRPr="004B7A8A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C6339B" w:rsidRPr="004B7A8A" w:rsidRDefault="00C6339B" w:rsidP="004B7A8A">
      <w:pPr>
        <w:widowControl w:val="0"/>
        <w:suppressAutoHyphens/>
        <w:autoSpaceDN w:val="0"/>
        <w:ind w:left="180"/>
        <w:jc w:val="center"/>
        <w:textAlignment w:val="baseline"/>
        <w:rPr>
          <w:b/>
          <w:kern w:val="3"/>
          <w:sz w:val="28"/>
          <w:szCs w:val="28"/>
          <w:lang w:eastAsia="zh-CN" w:bidi="hi-IN"/>
        </w:rPr>
      </w:pPr>
      <w:r w:rsidRPr="004B7A8A">
        <w:rPr>
          <w:b/>
          <w:sz w:val="28"/>
          <w:szCs w:val="28"/>
        </w:rPr>
        <w:t>Державна реєстрація включення відомостей про професійну спілку, об’єднання професійних спілок, організацію професійних спілок, зареєстровані до 01 липня 2004 року, відомості про які не містяться в Єдиному державному реєстрі юридичних осіб, фізичних осіб-підприємців та громадських формувань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Південно-Західне міжрегіональне управління Міністерства юстиції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(м. Івано-Франківськ)</w:t>
      </w:r>
    </w:p>
    <w:p w:rsidR="00C6339B" w:rsidRPr="004B7A8A" w:rsidRDefault="00C6339B" w:rsidP="004B7A8A">
      <w:pPr>
        <w:jc w:val="center"/>
        <w:rPr>
          <w:sz w:val="28"/>
          <w:szCs w:val="28"/>
          <w:lang w:eastAsia="uk-UA"/>
        </w:rPr>
      </w:pPr>
      <w:r w:rsidRPr="004B7A8A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C6339B" w:rsidRPr="004B7A8A" w:rsidRDefault="00C6339B" w:rsidP="004B7A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C6339B" w:rsidRPr="004B7A8A" w:rsidTr="008834C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№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Дія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Термін виконання (днів)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13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13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Не пізніше наступного дня після прийняття заяви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13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3"/>
            </w:pPr>
            <w:r w:rsidRPr="004B7A8A">
              <w:t>Опрацювання заяви та поданих документів.</w:t>
            </w:r>
          </w:p>
          <w:p w:rsidR="00C6339B" w:rsidRPr="004B7A8A" w:rsidRDefault="00C6339B" w:rsidP="004B7A8A">
            <w:pPr>
              <w:ind w:firstLine="23"/>
            </w:pPr>
            <w:r w:rsidRPr="004B7A8A"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Протягом 15</w:t>
            </w:r>
            <w:r w:rsidRPr="004B7A8A">
              <w:rPr>
                <w:lang w:eastAsia="uk-UA"/>
              </w:rPr>
              <w:t xml:space="preserve"> робочих  днів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13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надання послуги</w:t>
            </w:r>
            <w:r w:rsidRPr="004B7A8A">
              <w:rPr>
                <w:rStyle w:val="apple-converted-space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15 </w:t>
            </w:r>
            <w:r w:rsidRPr="004B7A8A">
              <w:rPr>
                <w:lang w:eastAsia="uk-UA"/>
              </w:rPr>
              <w:t>робочих  днів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(передбачена законодавством)</w:t>
            </w:r>
            <w:r w:rsidRPr="004B7A8A">
              <w:rPr>
                <w:rStyle w:val="apple-converted-space"/>
              </w:rPr>
              <w:t> </w:t>
            </w:r>
            <w:r w:rsidRPr="004B7A8A"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15 </w:t>
            </w:r>
            <w:r w:rsidRPr="004B7A8A">
              <w:rPr>
                <w:lang w:eastAsia="uk-UA"/>
              </w:rPr>
              <w:t>робочих  днів</w:t>
            </w:r>
          </w:p>
        </w:tc>
      </w:tr>
    </w:tbl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4B7A8A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C6339B" w:rsidRPr="004B7A8A" w:rsidRDefault="00C6339B" w:rsidP="004B7A8A">
      <w:pPr>
        <w:rPr>
          <w:rStyle w:val="Strong"/>
          <w:b w:val="0"/>
          <w:bCs/>
        </w:rPr>
      </w:pPr>
      <w:r w:rsidRPr="004B7A8A">
        <w:rPr>
          <w:rStyle w:val="Strong"/>
          <w:b w:val="0"/>
          <w:bCs/>
        </w:rPr>
        <w:br w:type="page"/>
      </w:r>
    </w:p>
    <w:p w:rsidR="00C6339B" w:rsidRPr="004B7A8A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4B7A8A">
        <w:rPr>
          <w:b/>
          <w:caps/>
          <w:sz w:val="28"/>
          <w:szCs w:val="28"/>
          <w:lang w:eastAsia="uk-UA"/>
        </w:rPr>
        <w:t>ЗАТВЕРДЖЕНО</w:t>
      </w:r>
    </w:p>
    <w:p w:rsidR="00C6339B" w:rsidRPr="004B7A8A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4B7A8A">
        <w:rPr>
          <w:b/>
          <w:sz w:val="28"/>
          <w:szCs w:val="28"/>
          <w:lang w:eastAsia="uk-UA"/>
        </w:rPr>
        <w:t>розпорядженням міського голови</w:t>
      </w:r>
    </w:p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 w:rsidRPr="004B7A8A">
        <w:rPr>
          <w:b/>
          <w:sz w:val="28"/>
          <w:szCs w:val="28"/>
          <w:lang w:val="uk-UA"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</w:t>
      </w:r>
      <w:r w:rsidRPr="004B7A8A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Pr="004B7A8A" w:rsidRDefault="00C6339B" w:rsidP="004B7A8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4B7A8A">
        <w:rPr>
          <w:b/>
          <w:bCs/>
          <w:lang w:val="uk-UA"/>
        </w:rPr>
        <w:t xml:space="preserve">ТЕХНОЛОГІЧНА КАРТКА </w:t>
      </w:r>
      <w:r w:rsidRPr="004B7A8A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C6339B" w:rsidRPr="004B7A8A" w:rsidRDefault="00C6339B" w:rsidP="004B7A8A">
      <w:pPr>
        <w:widowControl w:val="0"/>
        <w:suppressAutoHyphens/>
        <w:autoSpaceDN w:val="0"/>
        <w:ind w:left="180"/>
        <w:jc w:val="center"/>
        <w:textAlignment w:val="baseline"/>
        <w:rPr>
          <w:b/>
          <w:kern w:val="3"/>
          <w:sz w:val="28"/>
          <w:lang w:eastAsia="zh-CN" w:bidi="hi-IN"/>
        </w:rPr>
      </w:pPr>
      <w:r w:rsidRPr="004B7A8A">
        <w:rPr>
          <w:b/>
          <w:sz w:val="28"/>
        </w:rPr>
        <w:t>Державна реєстрація рішення про припинення професійної спілки, організації професійних спілок, об’єднання професійних спілок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Південно-Західне міжрегіональне управління Міністерства юстиції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(м. Івано-Франківськ)</w:t>
      </w:r>
    </w:p>
    <w:p w:rsidR="00C6339B" w:rsidRPr="004B7A8A" w:rsidRDefault="00C6339B" w:rsidP="004B7A8A">
      <w:pPr>
        <w:jc w:val="center"/>
        <w:rPr>
          <w:sz w:val="28"/>
          <w:szCs w:val="28"/>
          <w:lang w:eastAsia="uk-UA"/>
        </w:rPr>
      </w:pPr>
      <w:r w:rsidRPr="004B7A8A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C6339B" w:rsidRPr="004B7A8A" w:rsidRDefault="00C6339B" w:rsidP="004B7A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C6339B" w:rsidRPr="004B7A8A" w:rsidTr="008834C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№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Дія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Термін виконання (днів)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14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14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Не пізніше наступного дня після прийняття заяви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14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3"/>
            </w:pPr>
            <w:r w:rsidRPr="004B7A8A">
              <w:t>Опрацювання заяви та поданих документів.</w:t>
            </w:r>
          </w:p>
          <w:p w:rsidR="00C6339B" w:rsidRPr="004B7A8A" w:rsidRDefault="00C6339B" w:rsidP="004B7A8A">
            <w:pPr>
              <w:ind w:firstLine="23"/>
            </w:pPr>
            <w:r w:rsidRPr="004B7A8A"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Протягом 15</w:t>
            </w:r>
            <w:r w:rsidRPr="004B7A8A">
              <w:rPr>
                <w:lang w:eastAsia="uk-UA"/>
              </w:rPr>
              <w:t xml:space="preserve"> робочих  днів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14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надання послуги</w:t>
            </w:r>
            <w:r w:rsidRPr="004B7A8A">
              <w:rPr>
                <w:rStyle w:val="apple-converted-space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15 </w:t>
            </w:r>
            <w:r w:rsidRPr="004B7A8A">
              <w:rPr>
                <w:lang w:eastAsia="uk-UA"/>
              </w:rPr>
              <w:t>робочих  днів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(передбачена законодавством)</w:t>
            </w:r>
            <w:r w:rsidRPr="004B7A8A">
              <w:rPr>
                <w:rStyle w:val="apple-converted-space"/>
              </w:rPr>
              <w:t> </w:t>
            </w:r>
            <w:r w:rsidRPr="004B7A8A"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15 </w:t>
            </w:r>
            <w:r w:rsidRPr="004B7A8A">
              <w:rPr>
                <w:lang w:eastAsia="uk-UA"/>
              </w:rPr>
              <w:t>робочих  днів</w:t>
            </w:r>
          </w:p>
        </w:tc>
      </w:tr>
    </w:tbl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4B7A8A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C6339B" w:rsidRPr="004B7A8A" w:rsidRDefault="00C6339B" w:rsidP="004B7A8A">
      <w:pPr>
        <w:rPr>
          <w:rStyle w:val="Strong"/>
          <w:b w:val="0"/>
          <w:bCs/>
        </w:rPr>
      </w:pPr>
      <w:r w:rsidRPr="004B7A8A">
        <w:rPr>
          <w:rStyle w:val="Strong"/>
          <w:b w:val="0"/>
          <w:bCs/>
        </w:rPr>
        <w:br w:type="page"/>
      </w:r>
    </w:p>
    <w:p w:rsidR="00C6339B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C6339B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C6339B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C6339B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Pr="004B7A8A" w:rsidRDefault="00C6339B" w:rsidP="004B7A8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C6339B" w:rsidRPr="004B7A8A" w:rsidRDefault="00C6339B" w:rsidP="004B7A8A">
      <w:pPr>
        <w:widowControl w:val="0"/>
        <w:suppressAutoHyphens/>
        <w:autoSpaceDN w:val="0"/>
        <w:ind w:left="180"/>
        <w:jc w:val="center"/>
        <w:textAlignment w:val="baseline"/>
        <w:rPr>
          <w:b/>
          <w:kern w:val="3"/>
          <w:sz w:val="28"/>
          <w:szCs w:val="28"/>
          <w:lang w:eastAsia="zh-CN" w:bidi="hi-IN"/>
        </w:rPr>
      </w:pPr>
      <w:r w:rsidRPr="004B7A8A">
        <w:rPr>
          <w:b/>
          <w:sz w:val="28"/>
          <w:szCs w:val="28"/>
        </w:rPr>
        <w:t>Державна реєстрація зміни складу комісії з припинення (комісії з реорганізації, ліквідаційної комісії) професійної спілки, організації професійних спілок, об’єднання професійних спілок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Південно-Західне міжрегіональне управління Міністерства юстиції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(м. Івано-Франківськ)</w:t>
      </w:r>
    </w:p>
    <w:p w:rsidR="00C6339B" w:rsidRPr="004B7A8A" w:rsidRDefault="00C6339B" w:rsidP="004B7A8A">
      <w:pPr>
        <w:jc w:val="center"/>
        <w:rPr>
          <w:sz w:val="28"/>
          <w:szCs w:val="28"/>
          <w:lang w:eastAsia="uk-UA"/>
        </w:rPr>
      </w:pPr>
      <w:r w:rsidRPr="004B7A8A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C6339B" w:rsidRPr="004B7A8A" w:rsidRDefault="00C6339B" w:rsidP="004B7A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C6339B" w:rsidRPr="004B7A8A" w:rsidTr="008834C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№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Дія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Термін виконання (днів)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15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15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Не пізніше наступного дня після прийняття заяви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15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3"/>
            </w:pPr>
            <w:r w:rsidRPr="004B7A8A">
              <w:t>Опрацювання заяви та поданих документів.</w:t>
            </w:r>
          </w:p>
          <w:p w:rsidR="00C6339B" w:rsidRPr="004B7A8A" w:rsidRDefault="00C6339B" w:rsidP="004B7A8A">
            <w:pPr>
              <w:ind w:firstLine="23"/>
            </w:pPr>
            <w:r w:rsidRPr="004B7A8A"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Протягом 15</w:t>
            </w:r>
            <w:r w:rsidRPr="004B7A8A">
              <w:rPr>
                <w:lang w:eastAsia="uk-UA"/>
              </w:rPr>
              <w:t xml:space="preserve"> робочих  днів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15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надання послуги</w:t>
            </w:r>
            <w:r w:rsidRPr="004B7A8A">
              <w:rPr>
                <w:rStyle w:val="apple-converted-space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15 </w:t>
            </w:r>
            <w:r w:rsidRPr="004B7A8A">
              <w:rPr>
                <w:lang w:eastAsia="uk-UA"/>
              </w:rPr>
              <w:t>робочих  днів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(передбачена законодавством)</w:t>
            </w:r>
            <w:r w:rsidRPr="004B7A8A">
              <w:rPr>
                <w:rStyle w:val="apple-converted-space"/>
              </w:rPr>
              <w:t> </w:t>
            </w:r>
            <w:r w:rsidRPr="004B7A8A"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15 </w:t>
            </w:r>
            <w:r w:rsidRPr="004B7A8A">
              <w:rPr>
                <w:lang w:eastAsia="uk-UA"/>
              </w:rPr>
              <w:t>робочих  днів</w:t>
            </w:r>
          </w:p>
        </w:tc>
      </w:tr>
    </w:tbl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4B7A8A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C6339B" w:rsidRPr="004B7A8A" w:rsidRDefault="00C6339B" w:rsidP="004B7A8A">
      <w:pPr>
        <w:rPr>
          <w:rStyle w:val="Strong"/>
          <w:b w:val="0"/>
          <w:bCs/>
        </w:rPr>
      </w:pPr>
      <w:r w:rsidRPr="004B7A8A">
        <w:rPr>
          <w:rStyle w:val="Strong"/>
          <w:b w:val="0"/>
          <w:bCs/>
        </w:rPr>
        <w:br w:type="page"/>
      </w:r>
    </w:p>
    <w:p w:rsidR="00C6339B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C6339B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C6339B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C6339B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Pr="004B7A8A" w:rsidRDefault="00C6339B" w:rsidP="004B7A8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C6339B" w:rsidRPr="004B7A8A" w:rsidRDefault="00C6339B" w:rsidP="004B7A8A">
      <w:pPr>
        <w:widowControl w:val="0"/>
        <w:suppressAutoHyphens/>
        <w:autoSpaceDN w:val="0"/>
        <w:ind w:left="180"/>
        <w:jc w:val="center"/>
        <w:textAlignment w:val="baseline"/>
        <w:rPr>
          <w:b/>
          <w:kern w:val="3"/>
          <w:sz w:val="28"/>
          <w:szCs w:val="28"/>
          <w:lang w:eastAsia="zh-CN" w:bidi="hi-IN"/>
        </w:rPr>
      </w:pPr>
      <w:r w:rsidRPr="004B7A8A">
        <w:rPr>
          <w:b/>
          <w:sz w:val="28"/>
          <w:szCs w:val="28"/>
        </w:rPr>
        <w:t>Державна реєстрація припинення професійної спілки, організації професійних спілок, об’єднання професійних спілок в результаті ліквідації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Південно-Західне міжрегіональне управління Міністерства юстиції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(м. Івано-Франківськ)</w:t>
      </w:r>
    </w:p>
    <w:p w:rsidR="00C6339B" w:rsidRPr="004B7A8A" w:rsidRDefault="00C6339B" w:rsidP="004B7A8A">
      <w:pPr>
        <w:jc w:val="center"/>
        <w:rPr>
          <w:sz w:val="28"/>
          <w:szCs w:val="28"/>
          <w:lang w:eastAsia="uk-UA"/>
        </w:rPr>
      </w:pPr>
      <w:r w:rsidRPr="004B7A8A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C6339B" w:rsidRPr="004B7A8A" w:rsidRDefault="00C6339B" w:rsidP="004B7A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C6339B" w:rsidRPr="004B7A8A" w:rsidTr="008834C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№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Дія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Термін виконання (днів)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16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16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Не пізніше наступного дня після прийняття заяви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16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3"/>
            </w:pPr>
            <w:r w:rsidRPr="004B7A8A">
              <w:t>Опрацювання заяви та поданих документів.</w:t>
            </w:r>
          </w:p>
          <w:p w:rsidR="00C6339B" w:rsidRPr="004B7A8A" w:rsidRDefault="00C6339B" w:rsidP="004B7A8A">
            <w:pPr>
              <w:ind w:firstLine="23"/>
            </w:pPr>
            <w:r w:rsidRPr="004B7A8A"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Протягом 15</w:t>
            </w:r>
            <w:r w:rsidRPr="004B7A8A">
              <w:rPr>
                <w:lang w:eastAsia="uk-UA"/>
              </w:rPr>
              <w:t xml:space="preserve"> робочих  днів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16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надання послуги</w:t>
            </w:r>
            <w:r w:rsidRPr="004B7A8A">
              <w:rPr>
                <w:rStyle w:val="apple-converted-space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r w:rsidRPr="004B7A8A">
              <w:t xml:space="preserve">15 </w:t>
            </w:r>
            <w:r w:rsidRPr="004B7A8A">
              <w:rPr>
                <w:lang w:eastAsia="uk-UA"/>
              </w:rPr>
              <w:t>робочих  днів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(передбачена законодавством)</w:t>
            </w:r>
            <w:r w:rsidRPr="004B7A8A">
              <w:rPr>
                <w:rStyle w:val="apple-converted-space"/>
              </w:rPr>
              <w:t> </w:t>
            </w:r>
            <w:r w:rsidRPr="004B7A8A"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r w:rsidRPr="004B7A8A">
              <w:t xml:space="preserve">15 </w:t>
            </w:r>
            <w:r w:rsidRPr="004B7A8A">
              <w:rPr>
                <w:lang w:eastAsia="uk-UA"/>
              </w:rPr>
              <w:t>робочих  днів</w:t>
            </w:r>
          </w:p>
        </w:tc>
      </w:tr>
    </w:tbl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4B7A8A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C6339B" w:rsidRPr="004B7A8A" w:rsidRDefault="00C6339B" w:rsidP="004B7A8A">
      <w:pPr>
        <w:rPr>
          <w:rStyle w:val="Strong"/>
          <w:b w:val="0"/>
          <w:bCs/>
        </w:rPr>
      </w:pPr>
      <w:r w:rsidRPr="004B7A8A">
        <w:rPr>
          <w:rStyle w:val="Strong"/>
          <w:b w:val="0"/>
          <w:bCs/>
        </w:rPr>
        <w:br w:type="page"/>
      </w:r>
    </w:p>
    <w:p w:rsidR="00C6339B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C6339B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C6339B" w:rsidRPr="008A48E3" w:rsidRDefault="00C6339B" w:rsidP="008A48E3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sz w:val="28"/>
          <w:szCs w:val="28"/>
          <w:lang w:val="uk-UA" w:eastAsia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C6339B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Pr="004B7A8A" w:rsidRDefault="00C6339B" w:rsidP="004B7A8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C6339B" w:rsidRPr="004B7A8A" w:rsidRDefault="00C6339B" w:rsidP="004B7A8A">
      <w:pPr>
        <w:widowControl w:val="0"/>
        <w:suppressAutoHyphens/>
        <w:autoSpaceDN w:val="0"/>
        <w:ind w:left="180"/>
        <w:jc w:val="center"/>
        <w:textAlignment w:val="baseline"/>
        <w:rPr>
          <w:b/>
          <w:kern w:val="3"/>
          <w:sz w:val="28"/>
          <w:szCs w:val="28"/>
          <w:lang w:eastAsia="zh-CN" w:bidi="hi-IN"/>
        </w:rPr>
      </w:pPr>
      <w:r w:rsidRPr="004B7A8A">
        <w:rPr>
          <w:b/>
          <w:sz w:val="28"/>
          <w:szCs w:val="28"/>
        </w:rPr>
        <w:t>Державна реєстрація припинення професійної спілки, організації професійних спілок, об’єднання професійних спілок в результаті реорганізації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Південно-Західне міжрегіональне управління Міністерства юстиції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(м. Івано-Франківськ)</w:t>
      </w:r>
    </w:p>
    <w:p w:rsidR="00C6339B" w:rsidRPr="004B7A8A" w:rsidRDefault="00C6339B" w:rsidP="004B7A8A">
      <w:pPr>
        <w:jc w:val="center"/>
        <w:rPr>
          <w:sz w:val="28"/>
          <w:szCs w:val="28"/>
          <w:lang w:eastAsia="uk-UA"/>
        </w:rPr>
      </w:pPr>
      <w:r w:rsidRPr="004B7A8A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C6339B" w:rsidRPr="004B7A8A" w:rsidRDefault="00C6339B" w:rsidP="004B7A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C6339B" w:rsidRPr="004B7A8A" w:rsidTr="008834C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№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Дія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Термін виконання (днів)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17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17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Не пізніше наступного дня після прийняття заяви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17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3"/>
            </w:pPr>
            <w:r w:rsidRPr="004B7A8A">
              <w:t>Опрацювання заяви та поданих документів.</w:t>
            </w:r>
          </w:p>
          <w:p w:rsidR="00C6339B" w:rsidRPr="004B7A8A" w:rsidRDefault="00C6339B" w:rsidP="004B7A8A">
            <w:pPr>
              <w:ind w:firstLine="23"/>
            </w:pPr>
            <w:r w:rsidRPr="004B7A8A"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Протягом 15</w:t>
            </w:r>
            <w:r w:rsidRPr="004B7A8A">
              <w:rPr>
                <w:lang w:eastAsia="uk-UA"/>
              </w:rPr>
              <w:t xml:space="preserve"> робочих  днів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17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надання послуги</w:t>
            </w:r>
            <w:r w:rsidRPr="004B7A8A">
              <w:rPr>
                <w:rStyle w:val="apple-converted-space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15 </w:t>
            </w:r>
            <w:r w:rsidRPr="004B7A8A">
              <w:rPr>
                <w:lang w:eastAsia="uk-UA"/>
              </w:rPr>
              <w:t>робочих  днів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(передбачена законодавством)</w:t>
            </w:r>
            <w:r w:rsidRPr="004B7A8A">
              <w:rPr>
                <w:rStyle w:val="apple-converted-space"/>
              </w:rPr>
              <w:t> </w:t>
            </w:r>
            <w:r w:rsidRPr="004B7A8A"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15 </w:t>
            </w:r>
            <w:r w:rsidRPr="004B7A8A">
              <w:rPr>
                <w:lang w:eastAsia="uk-UA"/>
              </w:rPr>
              <w:t>робочих  днів</w:t>
            </w:r>
          </w:p>
        </w:tc>
      </w:tr>
    </w:tbl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4B7A8A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C6339B" w:rsidRPr="004B7A8A" w:rsidRDefault="00C6339B" w:rsidP="004B7A8A">
      <w:pPr>
        <w:rPr>
          <w:rStyle w:val="Strong"/>
          <w:b w:val="0"/>
          <w:bCs/>
        </w:rPr>
      </w:pPr>
      <w:r w:rsidRPr="004B7A8A">
        <w:rPr>
          <w:rStyle w:val="Strong"/>
          <w:b w:val="0"/>
          <w:bCs/>
        </w:rPr>
        <w:br w:type="page"/>
      </w:r>
    </w:p>
    <w:p w:rsidR="00C6339B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C6339B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C6339B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C6339B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Pr="004B7A8A" w:rsidRDefault="00C6339B" w:rsidP="004B7A8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C6339B" w:rsidRPr="004B7A8A" w:rsidRDefault="00C6339B" w:rsidP="004B7A8A">
      <w:pPr>
        <w:widowControl w:val="0"/>
        <w:suppressAutoHyphens/>
        <w:autoSpaceDN w:val="0"/>
        <w:ind w:left="180"/>
        <w:jc w:val="center"/>
        <w:textAlignment w:val="baseline"/>
        <w:rPr>
          <w:b/>
          <w:kern w:val="3"/>
          <w:sz w:val="28"/>
          <w:szCs w:val="28"/>
          <w:lang w:eastAsia="zh-CN" w:bidi="hi-IN"/>
        </w:rPr>
      </w:pPr>
      <w:r w:rsidRPr="004B7A8A">
        <w:rPr>
          <w:b/>
          <w:sz w:val="28"/>
          <w:szCs w:val="28"/>
        </w:rPr>
        <w:t>Державна реєстрація створення організації роботодавців, об’єднання організацій роботодавців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Південно-Західне міжрегіональне управління Міністерства юстиції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(м. Івано-Франківськ)</w:t>
      </w:r>
    </w:p>
    <w:p w:rsidR="00C6339B" w:rsidRPr="004B7A8A" w:rsidRDefault="00C6339B" w:rsidP="004B7A8A">
      <w:pPr>
        <w:jc w:val="center"/>
        <w:rPr>
          <w:sz w:val="28"/>
          <w:szCs w:val="28"/>
          <w:lang w:eastAsia="uk-UA"/>
        </w:rPr>
      </w:pPr>
      <w:r w:rsidRPr="004B7A8A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C6339B" w:rsidRPr="004B7A8A" w:rsidRDefault="00C6339B" w:rsidP="004B7A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C6339B" w:rsidRPr="004B7A8A" w:rsidTr="008834C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№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Дія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Термін виконання (днів)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18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18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Не пізніше наступного дня після прийняття заяви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18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3"/>
            </w:pPr>
            <w:r w:rsidRPr="004B7A8A">
              <w:t>Опрацювання заяви та поданих документів.</w:t>
            </w:r>
          </w:p>
          <w:p w:rsidR="00C6339B" w:rsidRPr="004B7A8A" w:rsidRDefault="00C6339B" w:rsidP="004B7A8A">
            <w:pPr>
              <w:ind w:firstLine="23"/>
            </w:pPr>
            <w:r w:rsidRPr="004B7A8A"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Протягом 15</w:t>
            </w:r>
            <w:r w:rsidRPr="004B7A8A">
              <w:rPr>
                <w:lang w:eastAsia="uk-UA"/>
              </w:rPr>
              <w:t xml:space="preserve"> робочих  днів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18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надання послуги</w:t>
            </w:r>
            <w:r w:rsidRPr="004B7A8A">
              <w:rPr>
                <w:rStyle w:val="apple-converted-space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15 </w:t>
            </w:r>
            <w:r w:rsidRPr="004B7A8A">
              <w:rPr>
                <w:lang w:eastAsia="uk-UA"/>
              </w:rPr>
              <w:t>робочих  днів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(передбачена законодавством)</w:t>
            </w:r>
            <w:r w:rsidRPr="004B7A8A">
              <w:rPr>
                <w:rStyle w:val="apple-converted-space"/>
              </w:rPr>
              <w:t> </w:t>
            </w:r>
            <w:r w:rsidRPr="004B7A8A"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15 </w:t>
            </w:r>
            <w:r w:rsidRPr="004B7A8A">
              <w:rPr>
                <w:lang w:eastAsia="uk-UA"/>
              </w:rPr>
              <w:t>робочих  днів</w:t>
            </w:r>
          </w:p>
        </w:tc>
      </w:tr>
    </w:tbl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4B7A8A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C6339B" w:rsidRPr="004B7A8A" w:rsidRDefault="00C6339B" w:rsidP="004B7A8A">
      <w:pPr>
        <w:rPr>
          <w:rStyle w:val="Strong"/>
          <w:b w:val="0"/>
          <w:bCs/>
        </w:rPr>
      </w:pPr>
      <w:r w:rsidRPr="004B7A8A">
        <w:rPr>
          <w:rStyle w:val="Strong"/>
          <w:b w:val="0"/>
          <w:bCs/>
        </w:rPr>
        <w:br w:type="page"/>
      </w:r>
    </w:p>
    <w:p w:rsidR="00C6339B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C6339B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C6339B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C6339B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Pr="004B7A8A" w:rsidRDefault="00C6339B" w:rsidP="004B7A8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C6339B" w:rsidRPr="004B7A8A" w:rsidRDefault="00C6339B" w:rsidP="004B7A8A">
      <w:pPr>
        <w:widowControl w:val="0"/>
        <w:suppressAutoHyphens/>
        <w:autoSpaceDN w:val="0"/>
        <w:ind w:left="180"/>
        <w:jc w:val="center"/>
        <w:textAlignment w:val="baseline"/>
        <w:rPr>
          <w:b/>
          <w:kern w:val="3"/>
          <w:sz w:val="28"/>
          <w:szCs w:val="28"/>
          <w:lang w:eastAsia="zh-CN" w:bidi="hi-IN"/>
        </w:rPr>
      </w:pPr>
      <w:r w:rsidRPr="004B7A8A">
        <w:rPr>
          <w:b/>
          <w:sz w:val="28"/>
          <w:szCs w:val="28"/>
        </w:rPr>
        <w:t>Державна реєстрація включення відомостей про організацію роботодавців, об’єднання організацій роботодавців, зареєстровані до 01 липня 2004 року, відомості про які не містяться в Єдиному державному реєстрі юридичних осіб, фізичних осіб-підприємців та громадських формувань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Південно-Західне міжрегіональне управління Міністерства юстиції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(м. Івано-Франківськ)</w:t>
      </w:r>
    </w:p>
    <w:p w:rsidR="00C6339B" w:rsidRPr="004B7A8A" w:rsidRDefault="00C6339B" w:rsidP="004B7A8A">
      <w:pPr>
        <w:jc w:val="center"/>
        <w:rPr>
          <w:sz w:val="28"/>
          <w:szCs w:val="28"/>
          <w:lang w:eastAsia="uk-UA"/>
        </w:rPr>
      </w:pPr>
      <w:r w:rsidRPr="004B7A8A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C6339B" w:rsidRPr="004B7A8A" w:rsidRDefault="00C6339B" w:rsidP="004B7A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C6339B" w:rsidRPr="004B7A8A" w:rsidTr="008834C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№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Дія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Термін виконання (днів)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19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19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Не пізніше наступного дня після прийняття заяви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19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3"/>
            </w:pPr>
            <w:r w:rsidRPr="004B7A8A">
              <w:t>Опрацювання заяви та поданих документів.</w:t>
            </w:r>
          </w:p>
          <w:p w:rsidR="00C6339B" w:rsidRPr="004B7A8A" w:rsidRDefault="00C6339B" w:rsidP="004B7A8A">
            <w:pPr>
              <w:ind w:firstLine="23"/>
            </w:pPr>
            <w:r w:rsidRPr="004B7A8A"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Протягом 15</w:t>
            </w:r>
            <w:r w:rsidRPr="004B7A8A">
              <w:rPr>
                <w:lang w:eastAsia="uk-UA"/>
              </w:rPr>
              <w:t xml:space="preserve"> робочих  днів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19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надання послуги</w:t>
            </w:r>
            <w:r w:rsidRPr="004B7A8A">
              <w:rPr>
                <w:rStyle w:val="apple-converted-space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15 </w:t>
            </w:r>
            <w:r w:rsidRPr="004B7A8A">
              <w:rPr>
                <w:lang w:eastAsia="uk-UA"/>
              </w:rPr>
              <w:t>робочих  днів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(передбачена законодавством)</w:t>
            </w:r>
            <w:r w:rsidRPr="004B7A8A">
              <w:rPr>
                <w:rStyle w:val="apple-converted-space"/>
              </w:rPr>
              <w:t> </w:t>
            </w:r>
            <w:r w:rsidRPr="004B7A8A"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15 </w:t>
            </w:r>
            <w:r w:rsidRPr="004B7A8A">
              <w:rPr>
                <w:lang w:eastAsia="uk-UA"/>
              </w:rPr>
              <w:t>робочих  днів</w:t>
            </w:r>
          </w:p>
        </w:tc>
      </w:tr>
    </w:tbl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4B7A8A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C6339B" w:rsidRPr="004B7A8A" w:rsidRDefault="00C6339B" w:rsidP="004B7A8A">
      <w:pPr>
        <w:rPr>
          <w:rStyle w:val="Strong"/>
          <w:b w:val="0"/>
          <w:bCs/>
        </w:rPr>
      </w:pPr>
      <w:r w:rsidRPr="004B7A8A">
        <w:rPr>
          <w:rStyle w:val="Strong"/>
          <w:b w:val="0"/>
          <w:bCs/>
        </w:rPr>
        <w:br w:type="page"/>
      </w:r>
    </w:p>
    <w:p w:rsidR="00C6339B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C6339B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C6339B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C6339B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Pr="004B7A8A" w:rsidRDefault="00C6339B" w:rsidP="004B7A8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C6339B" w:rsidRPr="004B7A8A" w:rsidRDefault="00C6339B" w:rsidP="004B7A8A">
      <w:pPr>
        <w:widowControl w:val="0"/>
        <w:suppressAutoHyphens/>
        <w:autoSpaceDN w:val="0"/>
        <w:ind w:left="180"/>
        <w:jc w:val="center"/>
        <w:textAlignment w:val="baseline"/>
        <w:rPr>
          <w:b/>
          <w:kern w:val="3"/>
          <w:sz w:val="28"/>
          <w:szCs w:val="28"/>
          <w:lang w:eastAsia="zh-CN" w:bidi="hi-IN"/>
        </w:rPr>
      </w:pPr>
      <w:r w:rsidRPr="004B7A8A">
        <w:rPr>
          <w:b/>
          <w:sz w:val="28"/>
          <w:szCs w:val="28"/>
        </w:rPr>
        <w:t>Державна реєстрація змін до відомостей про організацію роботодавців, об’єднання організацій роботодавців, що містяться в Єдиному державному реєстрі юридичних осіб, фізичних осіб-підприємців та громадських формувань, у тому числі змін до установчих документів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Південно-Західне міжрегіональне управління Міністерства юстиції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(м. Івано-Франківськ)</w:t>
      </w:r>
    </w:p>
    <w:p w:rsidR="00C6339B" w:rsidRPr="004B7A8A" w:rsidRDefault="00C6339B" w:rsidP="004B7A8A">
      <w:pPr>
        <w:jc w:val="center"/>
        <w:rPr>
          <w:sz w:val="28"/>
          <w:szCs w:val="28"/>
          <w:lang w:eastAsia="uk-UA"/>
        </w:rPr>
      </w:pPr>
      <w:r w:rsidRPr="004B7A8A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C6339B" w:rsidRPr="004B7A8A" w:rsidRDefault="00C6339B" w:rsidP="004B7A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C6339B" w:rsidRPr="004B7A8A" w:rsidTr="008834C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№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Дія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Термін виконання (днів)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20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20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Не пізніше наступного дня після прийняття заяви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20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3"/>
            </w:pPr>
            <w:r w:rsidRPr="004B7A8A">
              <w:t>Опрацювання заяви та поданих документів.</w:t>
            </w:r>
          </w:p>
          <w:p w:rsidR="00C6339B" w:rsidRPr="004B7A8A" w:rsidRDefault="00C6339B" w:rsidP="004B7A8A">
            <w:pPr>
              <w:ind w:firstLine="23"/>
            </w:pPr>
            <w:r w:rsidRPr="004B7A8A"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Протягом 15</w:t>
            </w:r>
            <w:r w:rsidRPr="004B7A8A">
              <w:rPr>
                <w:lang w:eastAsia="uk-UA"/>
              </w:rPr>
              <w:t xml:space="preserve"> робочих  днів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20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надання послуги</w:t>
            </w:r>
            <w:r w:rsidRPr="004B7A8A">
              <w:rPr>
                <w:rStyle w:val="apple-converted-space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15 </w:t>
            </w:r>
            <w:r w:rsidRPr="004B7A8A">
              <w:rPr>
                <w:lang w:eastAsia="uk-UA"/>
              </w:rPr>
              <w:t>робочих  днів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(передбачена законодавством)</w:t>
            </w:r>
            <w:r w:rsidRPr="004B7A8A">
              <w:rPr>
                <w:rStyle w:val="apple-converted-space"/>
              </w:rPr>
              <w:t> </w:t>
            </w:r>
            <w:r w:rsidRPr="004B7A8A"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15 </w:t>
            </w:r>
            <w:r w:rsidRPr="004B7A8A">
              <w:rPr>
                <w:lang w:eastAsia="uk-UA"/>
              </w:rPr>
              <w:t>робочих  днів</w:t>
            </w:r>
          </w:p>
        </w:tc>
      </w:tr>
    </w:tbl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4B7A8A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C6339B" w:rsidRPr="004B7A8A" w:rsidRDefault="00C6339B" w:rsidP="004B7A8A">
      <w:pPr>
        <w:rPr>
          <w:rStyle w:val="Strong"/>
          <w:b w:val="0"/>
          <w:bCs/>
        </w:rPr>
      </w:pPr>
      <w:r w:rsidRPr="004B7A8A">
        <w:rPr>
          <w:rStyle w:val="Strong"/>
          <w:b w:val="0"/>
          <w:bCs/>
        </w:rPr>
        <w:br w:type="page"/>
      </w:r>
    </w:p>
    <w:p w:rsidR="00C6339B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C6339B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C6339B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C6339B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Pr="004B7A8A" w:rsidRDefault="00C6339B" w:rsidP="004B7A8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C6339B" w:rsidRPr="004B7A8A" w:rsidRDefault="00C6339B" w:rsidP="004B7A8A">
      <w:pPr>
        <w:widowControl w:val="0"/>
        <w:suppressAutoHyphens/>
        <w:autoSpaceDN w:val="0"/>
        <w:ind w:left="180"/>
        <w:jc w:val="center"/>
        <w:textAlignment w:val="baseline"/>
        <w:rPr>
          <w:b/>
          <w:kern w:val="3"/>
          <w:sz w:val="28"/>
          <w:szCs w:val="28"/>
          <w:lang w:eastAsia="zh-CN" w:bidi="hi-IN"/>
        </w:rPr>
      </w:pPr>
      <w:r w:rsidRPr="004B7A8A">
        <w:rPr>
          <w:b/>
          <w:sz w:val="28"/>
          <w:szCs w:val="28"/>
        </w:rPr>
        <w:t>Державна реєстрація рішення про припинення організації роботодавців, об’єднання організацій роботодавців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Південно-Західне міжрегіональне управління Міністерства юстиції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(м. Івано-Франківськ)</w:t>
      </w:r>
    </w:p>
    <w:p w:rsidR="00C6339B" w:rsidRPr="004B7A8A" w:rsidRDefault="00C6339B" w:rsidP="004B7A8A">
      <w:pPr>
        <w:jc w:val="center"/>
        <w:rPr>
          <w:sz w:val="28"/>
          <w:szCs w:val="28"/>
          <w:lang w:eastAsia="uk-UA"/>
        </w:rPr>
      </w:pPr>
      <w:r w:rsidRPr="004B7A8A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C6339B" w:rsidRPr="004B7A8A" w:rsidRDefault="00C6339B" w:rsidP="004B7A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C6339B" w:rsidRPr="004B7A8A" w:rsidTr="008834C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№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Дія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Термін виконання (днів)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21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21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Не пізніше наступного дня після прийняття заяви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21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3"/>
            </w:pPr>
            <w:r w:rsidRPr="004B7A8A">
              <w:t>Опрацювання заяви та поданих документів.</w:t>
            </w:r>
          </w:p>
          <w:p w:rsidR="00C6339B" w:rsidRPr="004B7A8A" w:rsidRDefault="00C6339B" w:rsidP="004B7A8A">
            <w:pPr>
              <w:ind w:firstLine="23"/>
            </w:pPr>
            <w:r w:rsidRPr="004B7A8A"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Протягом 16</w:t>
            </w:r>
            <w:r w:rsidRPr="004B7A8A">
              <w:rPr>
                <w:lang w:eastAsia="uk-UA"/>
              </w:rPr>
              <w:t xml:space="preserve"> робочих  днів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21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надання послуги</w:t>
            </w:r>
            <w:r w:rsidRPr="004B7A8A">
              <w:rPr>
                <w:rStyle w:val="apple-converted-space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16 </w:t>
            </w:r>
            <w:r w:rsidRPr="004B7A8A">
              <w:rPr>
                <w:lang w:eastAsia="uk-UA"/>
              </w:rPr>
              <w:t>робочих  днів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(передбачена законодавством)</w:t>
            </w:r>
            <w:r w:rsidRPr="004B7A8A">
              <w:rPr>
                <w:rStyle w:val="apple-converted-space"/>
              </w:rPr>
              <w:t> </w:t>
            </w:r>
            <w:r w:rsidRPr="004B7A8A"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16 </w:t>
            </w:r>
            <w:r w:rsidRPr="004B7A8A">
              <w:rPr>
                <w:lang w:eastAsia="uk-UA"/>
              </w:rPr>
              <w:t>робочих  днів</w:t>
            </w:r>
          </w:p>
        </w:tc>
      </w:tr>
    </w:tbl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4B7A8A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C6339B" w:rsidRPr="004B7A8A" w:rsidRDefault="00C6339B" w:rsidP="004B7A8A">
      <w:pPr>
        <w:rPr>
          <w:rStyle w:val="Strong"/>
          <w:b w:val="0"/>
          <w:bCs/>
        </w:rPr>
      </w:pPr>
      <w:r w:rsidRPr="004B7A8A">
        <w:rPr>
          <w:rStyle w:val="Strong"/>
          <w:b w:val="0"/>
          <w:bCs/>
        </w:rPr>
        <w:br w:type="page"/>
      </w:r>
    </w:p>
    <w:p w:rsidR="00C6339B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C6339B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C6339B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C6339B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Pr="004B7A8A" w:rsidRDefault="00C6339B" w:rsidP="004B7A8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C6339B" w:rsidRPr="004B7A8A" w:rsidRDefault="00C6339B" w:rsidP="004B7A8A">
      <w:pPr>
        <w:widowControl w:val="0"/>
        <w:suppressAutoHyphens/>
        <w:autoSpaceDN w:val="0"/>
        <w:ind w:left="180"/>
        <w:jc w:val="center"/>
        <w:textAlignment w:val="baseline"/>
        <w:rPr>
          <w:b/>
          <w:kern w:val="3"/>
          <w:sz w:val="28"/>
          <w:szCs w:val="28"/>
          <w:lang w:eastAsia="zh-CN" w:bidi="hi-IN"/>
        </w:rPr>
      </w:pPr>
      <w:r w:rsidRPr="004B7A8A">
        <w:rPr>
          <w:b/>
          <w:sz w:val="28"/>
          <w:szCs w:val="28"/>
        </w:rPr>
        <w:t>Державна реєстрація зміни складу комісії з припинення (комісії з реорганізації, ліквідаційної комісії) організації роботодавців, об’єднання організацій роботодавців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Південно-Західне міжрегіональне управління Міністерства юстиції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(м. Івано-Франківськ)</w:t>
      </w:r>
    </w:p>
    <w:p w:rsidR="00C6339B" w:rsidRPr="004B7A8A" w:rsidRDefault="00C6339B" w:rsidP="004B7A8A">
      <w:pPr>
        <w:jc w:val="center"/>
        <w:rPr>
          <w:sz w:val="28"/>
          <w:szCs w:val="28"/>
          <w:lang w:eastAsia="uk-UA"/>
        </w:rPr>
      </w:pPr>
      <w:r w:rsidRPr="004B7A8A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C6339B" w:rsidRPr="004B7A8A" w:rsidRDefault="00C6339B" w:rsidP="004B7A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C6339B" w:rsidRPr="004B7A8A" w:rsidTr="008834C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№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Дія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Термін виконання (днів)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22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22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Не пізніше наступного дня після прийняття заяви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22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3"/>
            </w:pPr>
            <w:r w:rsidRPr="004B7A8A">
              <w:t>Опрацювання заяви та поданих документів.</w:t>
            </w:r>
          </w:p>
          <w:p w:rsidR="00C6339B" w:rsidRPr="004B7A8A" w:rsidRDefault="00C6339B" w:rsidP="004B7A8A">
            <w:pPr>
              <w:ind w:firstLine="23"/>
            </w:pPr>
            <w:r w:rsidRPr="004B7A8A"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Протягом 15</w:t>
            </w:r>
            <w:r w:rsidRPr="004B7A8A">
              <w:rPr>
                <w:lang w:eastAsia="uk-UA"/>
              </w:rPr>
              <w:t xml:space="preserve"> робочих  днів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22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надання послуги</w:t>
            </w:r>
            <w:r w:rsidRPr="004B7A8A">
              <w:rPr>
                <w:rStyle w:val="apple-converted-space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15 </w:t>
            </w:r>
            <w:r w:rsidRPr="004B7A8A">
              <w:rPr>
                <w:lang w:eastAsia="uk-UA"/>
              </w:rPr>
              <w:t>робочих  днів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(передбачена законодавством)</w:t>
            </w:r>
            <w:r w:rsidRPr="004B7A8A">
              <w:rPr>
                <w:rStyle w:val="apple-converted-space"/>
              </w:rPr>
              <w:t> </w:t>
            </w:r>
            <w:r w:rsidRPr="004B7A8A"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15 </w:t>
            </w:r>
            <w:r w:rsidRPr="004B7A8A">
              <w:rPr>
                <w:lang w:eastAsia="uk-UA"/>
              </w:rPr>
              <w:t>робочих  днів</w:t>
            </w:r>
          </w:p>
        </w:tc>
      </w:tr>
    </w:tbl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4B7A8A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C6339B" w:rsidRPr="004B7A8A" w:rsidRDefault="00C6339B" w:rsidP="004B7A8A">
      <w:pPr>
        <w:rPr>
          <w:rStyle w:val="Strong"/>
          <w:b w:val="0"/>
          <w:bCs/>
        </w:rPr>
      </w:pPr>
      <w:r w:rsidRPr="004B7A8A">
        <w:rPr>
          <w:rStyle w:val="Strong"/>
          <w:b w:val="0"/>
          <w:bCs/>
        </w:rPr>
        <w:br w:type="page"/>
      </w:r>
    </w:p>
    <w:p w:rsidR="00C6339B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C6339B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C6339B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C6339B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Pr="004B7A8A" w:rsidRDefault="00C6339B" w:rsidP="004B7A8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C6339B" w:rsidRPr="004B7A8A" w:rsidRDefault="00C6339B" w:rsidP="004B7A8A">
      <w:pPr>
        <w:widowControl w:val="0"/>
        <w:suppressAutoHyphens/>
        <w:autoSpaceDN w:val="0"/>
        <w:ind w:left="180"/>
        <w:jc w:val="center"/>
        <w:textAlignment w:val="baseline"/>
        <w:rPr>
          <w:b/>
          <w:kern w:val="3"/>
          <w:sz w:val="28"/>
          <w:szCs w:val="28"/>
          <w:lang w:eastAsia="zh-CN" w:bidi="hi-IN"/>
        </w:rPr>
      </w:pPr>
      <w:r w:rsidRPr="004B7A8A">
        <w:rPr>
          <w:b/>
          <w:sz w:val="28"/>
          <w:szCs w:val="28"/>
        </w:rPr>
        <w:t>Державна реєстрація припинення організації роботодавців, об’єднання організацій роботодавців в результаті ліквідації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Південно-Західне міжрегіональне управління Міністерства юстиції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(м. Івано-Франківськ)</w:t>
      </w:r>
    </w:p>
    <w:p w:rsidR="00C6339B" w:rsidRPr="004B7A8A" w:rsidRDefault="00C6339B" w:rsidP="004B7A8A">
      <w:pPr>
        <w:jc w:val="center"/>
        <w:rPr>
          <w:sz w:val="28"/>
          <w:szCs w:val="28"/>
          <w:lang w:eastAsia="uk-UA"/>
        </w:rPr>
      </w:pPr>
      <w:r w:rsidRPr="004B7A8A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C6339B" w:rsidRPr="004B7A8A" w:rsidRDefault="00C6339B" w:rsidP="004B7A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C6339B" w:rsidRPr="004B7A8A" w:rsidTr="008834C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№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Дія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Термін виконання (днів)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23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23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Не пізніше наступного дня після прийняття заяви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23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3"/>
            </w:pPr>
            <w:r w:rsidRPr="004B7A8A">
              <w:t>Опрацювання заяви та поданих документів.</w:t>
            </w:r>
          </w:p>
          <w:p w:rsidR="00C6339B" w:rsidRPr="004B7A8A" w:rsidRDefault="00C6339B" w:rsidP="004B7A8A">
            <w:pPr>
              <w:ind w:firstLine="23"/>
            </w:pPr>
            <w:r w:rsidRPr="004B7A8A"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Протягом 15</w:t>
            </w:r>
            <w:r w:rsidRPr="004B7A8A">
              <w:rPr>
                <w:lang w:eastAsia="uk-UA"/>
              </w:rPr>
              <w:t xml:space="preserve"> робочих  днів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23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надання послуги</w:t>
            </w:r>
            <w:r w:rsidRPr="004B7A8A">
              <w:rPr>
                <w:rStyle w:val="apple-converted-space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15 </w:t>
            </w:r>
            <w:r w:rsidRPr="004B7A8A">
              <w:rPr>
                <w:lang w:eastAsia="uk-UA"/>
              </w:rPr>
              <w:t>робочих  днів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(передбачена законодавством)</w:t>
            </w:r>
            <w:r w:rsidRPr="004B7A8A">
              <w:rPr>
                <w:rStyle w:val="apple-converted-space"/>
              </w:rPr>
              <w:t> </w:t>
            </w:r>
            <w:r w:rsidRPr="004B7A8A"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15 </w:t>
            </w:r>
            <w:r w:rsidRPr="004B7A8A">
              <w:rPr>
                <w:lang w:eastAsia="uk-UA"/>
              </w:rPr>
              <w:t>робочих  днів</w:t>
            </w:r>
          </w:p>
        </w:tc>
      </w:tr>
    </w:tbl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4B7A8A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C6339B" w:rsidRPr="004B7A8A" w:rsidRDefault="00C6339B" w:rsidP="004B7A8A">
      <w:pPr>
        <w:rPr>
          <w:rStyle w:val="Strong"/>
          <w:b w:val="0"/>
          <w:bCs/>
        </w:rPr>
      </w:pPr>
      <w:r w:rsidRPr="004B7A8A">
        <w:rPr>
          <w:rStyle w:val="Strong"/>
          <w:b w:val="0"/>
          <w:bCs/>
        </w:rPr>
        <w:br w:type="page"/>
      </w:r>
    </w:p>
    <w:p w:rsidR="00C6339B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C6339B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C6339B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C6339B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Pr="004B7A8A" w:rsidRDefault="00C6339B" w:rsidP="004B7A8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C6339B" w:rsidRPr="004B7A8A" w:rsidRDefault="00C6339B" w:rsidP="004B7A8A">
      <w:pPr>
        <w:widowControl w:val="0"/>
        <w:suppressAutoHyphens/>
        <w:autoSpaceDN w:val="0"/>
        <w:ind w:left="180"/>
        <w:jc w:val="center"/>
        <w:textAlignment w:val="baseline"/>
        <w:rPr>
          <w:b/>
          <w:kern w:val="3"/>
          <w:sz w:val="28"/>
          <w:szCs w:val="28"/>
          <w:lang w:eastAsia="zh-CN" w:bidi="hi-IN"/>
        </w:rPr>
      </w:pPr>
      <w:r w:rsidRPr="004B7A8A">
        <w:rPr>
          <w:b/>
          <w:sz w:val="28"/>
          <w:szCs w:val="28"/>
        </w:rPr>
        <w:t>Державна реєстрація припинення організації роботодавців, об’єднання організацій роботодавців в результаті реорганізації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Південно-Західне міжрегіональне управління Міністерства юстиції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(м. Івано-Франківськ)</w:t>
      </w:r>
    </w:p>
    <w:p w:rsidR="00C6339B" w:rsidRPr="004B7A8A" w:rsidRDefault="00C6339B" w:rsidP="004B7A8A">
      <w:pPr>
        <w:jc w:val="center"/>
        <w:rPr>
          <w:sz w:val="28"/>
          <w:szCs w:val="28"/>
          <w:lang w:eastAsia="uk-UA"/>
        </w:rPr>
      </w:pPr>
      <w:r w:rsidRPr="004B7A8A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C6339B" w:rsidRPr="004B7A8A" w:rsidRDefault="00C6339B" w:rsidP="004B7A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C6339B" w:rsidRPr="004B7A8A" w:rsidTr="008834C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№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Дія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Термін виконання (днів)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24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24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Не пізніше наступного дня після прийняття заяви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24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3"/>
            </w:pPr>
            <w:r w:rsidRPr="004B7A8A">
              <w:t>Опрацювання заяви та поданих документів.</w:t>
            </w:r>
          </w:p>
          <w:p w:rsidR="00C6339B" w:rsidRPr="004B7A8A" w:rsidRDefault="00C6339B" w:rsidP="004B7A8A">
            <w:pPr>
              <w:ind w:firstLine="23"/>
            </w:pPr>
            <w:r w:rsidRPr="004B7A8A"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Протягом 15</w:t>
            </w:r>
            <w:r w:rsidRPr="004B7A8A">
              <w:rPr>
                <w:lang w:eastAsia="uk-UA"/>
              </w:rPr>
              <w:t xml:space="preserve"> робочих  днів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24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надання послуги</w:t>
            </w:r>
            <w:r w:rsidRPr="004B7A8A">
              <w:rPr>
                <w:rStyle w:val="apple-converted-space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15 </w:t>
            </w:r>
            <w:r w:rsidRPr="004B7A8A">
              <w:rPr>
                <w:lang w:eastAsia="uk-UA"/>
              </w:rPr>
              <w:t>робочих  днів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(передбачена законодавством)</w:t>
            </w:r>
            <w:r w:rsidRPr="004B7A8A">
              <w:rPr>
                <w:rStyle w:val="apple-converted-space"/>
              </w:rPr>
              <w:t> </w:t>
            </w:r>
            <w:r w:rsidRPr="004B7A8A"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15 </w:t>
            </w:r>
            <w:r w:rsidRPr="004B7A8A">
              <w:rPr>
                <w:lang w:eastAsia="uk-UA"/>
              </w:rPr>
              <w:t>робочих  днів</w:t>
            </w:r>
          </w:p>
        </w:tc>
      </w:tr>
    </w:tbl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4B7A8A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C6339B" w:rsidRPr="004B7A8A" w:rsidRDefault="00C6339B" w:rsidP="004B7A8A">
      <w:pPr>
        <w:rPr>
          <w:rStyle w:val="Strong"/>
          <w:b w:val="0"/>
          <w:bCs/>
        </w:rPr>
      </w:pPr>
      <w:r w:rsidRPr="004B7A8A">
        <w:rPr>
          <w:rStyle w:val="Strong"/>
          <w:b w:val="0"/>
          <w:bCs/>
        </w:rPr>
        <w:br w:type="page"/>
      </w:r>
    </w:p>
    <w:p w:rsidR="00C6339B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C6339B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C6339B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C6339B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Default="00C6339B" w:rsidP="004B7A8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C6339B" w:rsidRPr="004B7A8A" w:rsidRDefault="00C6339B" w:rsidP="004B7A8A">
      <w:pPr>
        <w:widowControl w:val="0"/>
        <w:suppressAutoHyphens/>
        <w:autoSpaceDN w:val="0"/>
        <w:ind w:left="180"/>
        <w:jc w:val="center"/>
        <w:textAlignment w:val="baseline"/>
        <w:rPr>
          <w:b/>
          <w:kern w:val="3"/>
          <w:sz w:val="28"/>
          <w:szCs w:val="28"/>
          <w:lang w:eastAsia="zh-CN" w:bidi="hi-IN"/>
        </w:rPr>
      </w:pPr>
      <w:r w:rsidRPr="004B7A8A">
        <w:rPr>
          <w:b/>
          <w:sz w:val="28"/>
          <w:szCs w:val="28"/>
        </w:rPr>
        <w:t>Державна реєстрація створення громадського об’єднання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Південно-Західне міжрегіональне управління Міністерства юстиції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(м. Івано-Франківськ)</w:t>
      </w:r>
    </w:p>
    <w:p w:rsidR="00C6339B" w:rsidRPr="004B7A8A" w:rsidRDefault="00C6339B" w:rsidP="004B7A8A">
      <w:pPr>
        <w:jc w:val="center"/>
        <w:rPr>
          <w:sz w:val="28"/>
          <w:szCs w:val="28"/>
          <w:lang w:eastAsia="uk-UA"/>
        </w:rPr>
      </w:pPr>
      <w:r w:rsidRPr="004B7A8A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C6339B" w:rsidRPr="004B7A8A" w:rsidRDefault="00C6339B" w:rsidP="004B7A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C6339B" w:rsidRPr="004B7A8A" w:rsidTr="008834C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№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Дія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Термін виконання (днів)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25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25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Не пізніше наступного дня після прийняття заяви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25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3"/>
            </w:pPr>
            <w:r w:rsidRPr="004B7A8A">
              <w:t>Опрацювання заяви та поданих документів.</w:t>
            </w:r>
          </w:p>
          <w:p w:rsidR="00C6339B" w:rsidRPr="004B7A8A" w:rsidRDefault="00C6339B" w:rsidP="004B7A8A">
            <w:pPr>
              <w:ind w:firstLine="23"/>
            </w:pPr>
            <w:r w:rsidRPr="004B7A8A"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Протягом 3</w:t>
            </w:r>
            <w:r w:rsidRPr="004B7A8A">
              <w:rPr>
                <w:lang w:eastAsia="uk-UA"/>
              </w:rPr>
              <w:t xml:space="preserve"> робочих  дні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25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надання послуги</w:t>
            </w:r>
            <w:r w:rsidRPr="004B7A8A">
              <w:rPr>
                <w:rStyle w:val="apple-converted-space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3 </w:t>
            </w:r>
            <w:r w:rsidRPr="004B7A8A">
              <w:rPr>
                <w:lang w:eastAsia="uk-UA"/>
              </w:rPr>
              <w:t>робочих  дні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(передбачена законодавством)</w:t>
            </w:r>
            <w:r w:rsidRPr="004B7A8A">
              <w:rPr>
                <w:rStyle w:val="apple-converted-space"/>
              </w:rPr>
              <w:t> </w:t>
            </w:r>
            <w:r w:rsidRPr="004B7A8A"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3 </w:t>
            </w:r>
            <w:r w:rsidRPr="004B7A8A">
              <w:rPr>
                <w:lang w:eastAsia="uk-UA"/>
              </w:rPr>
              <w:t>робочих  дні</w:t>
            </w:r>
          </w:p>
        </w:tc>
      </w:tr>
    </w:tbl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4B7A8A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C6339B" w:rsidRPr="004B7A8A" w:rsidRDefault="00C6339B" w:rsidP="004B7A8A">
      <w:pPr>
        <w:rPr>
          <w:rStyle w:val="Strong"/>
          <w:b w:val="0"/>
          <w:bCs/>
        </w:rPr>
      </w:pPr>
      <w:r w:rsidRPr="004B7A8A">
        <w:rPr>
          <w:rStyle w:val="Strong"/>
          <w:b w:val="0"/>
          <w:bCs/>
        </w:rPr>
        <w:br w:type="page"/>
      </w:r>
    </w:p>
    <w:p w:rsidR="00C6339B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C6339B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C6339B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C6339B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Pr="004B7A8A" w:rsidRDefault="00C6339B" w:rsidP="004B7A8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C6339B" w:rsidRPr="004B7A8A" w:rsidRDefault="00C6339B" w:rsidP="004B7A8A">
      <w:pPr>
        <w:widowControl w:val="0"/>
        <w:suppressAutoHyphens/>
        <w:autoSpaceDN w:val="0"/>
        <w:ind w:left="180"/>
        <w:jc w:val="center"/>
        <w:textAlignment w:val="baseline"/>
        <w:rPr>
          <w:b/>
          <w:kern w:val="3"/>
          <w:sz w:val="28"/>
          <w:szCs w:val="28"/>
          <w:lang w:eastAsia="zh-CN" w:bidi="hi-IN"/>
        </w:rPr>
      </w:pPr>
      <w:r w:rsidRPr="004B7A8A">
        <w:rPr>
          <w:b/>
          <w:sz w:val="28"/>
          <w:szCs w:val="28"/>
        </w:rPr>
        <w:t>Державна реєстрація включення відомостей про громадське об’єднання, зареєстроване до 01 липня 2004 року, відомості про яке не містяться в Єдиному державному реєстрі юридичних осіб, фізичних осіб-підприємців та громадських формувань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Південно-Західне міжрегіональне управління Міністерства юстиції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(м. Івано-Франківськ)</w:t>
      </w:r>
    </w:p>
    <w:p w:rsidR="00C6339B" w:rsidRPr="004B7A8A" w:rsidRDefault="00C6339B" w:rsidP="004B7A8A">
      <w:pPr>
        <w:jc w:val="center"/>
        <w:rPr>
          <w:sz w:val="28"/>
          <w:szCs w:val="28"/>
          <w:lang w:eastAsia="uk-UA"/>
        </w:rPr>
      </w:pPr>
      <w:r w:rsidRPr="004B7A8A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C6339B" w:rsidRPr="004B7A8A" w:rsidRDefault="00C6339B" w:rsidP="004B7A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C6339B" w:rsidRPr="004B7A8A" w:rsidTr="008834C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№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Дія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Термін виконання (днів)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26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26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Не пізніше наступного дня після прийняття заяви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26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3"/>
            </w:pPr>
            <w:r w:rsidRPr="004B7A8A">
              <w:t>Опрацювання заяви та поданих документів.</w:t>
            </w:r>
          </w:p>
          <w:p w:rsidR="00C6339B" w:rsidRPr="004B7A8A" w:rsidRDefault="00C6339B" w:rsidP="004B7A8A">
            <w:pPr>
              <w:ind w:firstLine="23"/>
            </w:pPr>
            <w:r w:rsidRPr="004B7A8A"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Протягом 3</w:t>
            </w:r>
            <w:r w:rsidRPr="004B7A8A">
              <w:rPr>
                <w:lang w:eastAsia="uk-UA"/>
              </w:rPr>
              <w:t xml:space="preserve"> робочих  дні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26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надання послуги</w:t>
            </w:r>
            <w:r w:rsidRPr="004B7A8A">
              <w:rPr>
                <w:rStyle w:val="apple-converted-space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3 </w:t>
            </w:r>
            <w:r w:rsidRPr="004B7A8A">
              <w:rPr>
                <w:lang w:eastAsia="uk-UA"/>
              </w:rPr>
              <w:t>робочих  дні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(передбачена законодавством)</w:t>
            </w:r>
            <w:r w:rsidRPr="004B7A8A">
              <w:rPr>
                <w:rStyle w:val="apple-converted-space"/>
              </w:rPr>
              <w:t> </w:t>
            </w:r>
            <w:r w:rsidRPr="004B7A8A"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3 </w:t>
            </w:r>
            <w:r w:rsidRPr="004B7A8A">
              <w:rPr>
                <w:lang w:eastAsia="uk-UA"/>
              </w:rPr>
              <w:t>робочих  дні</w:t>
            </w:r>
          </w:p>
        </w:tc>
      </w:tr>
    </w:tbl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4B7A8A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C6339B" w:rsidRPr="004B7A8A" w:rsidRDefault="00C6339B" w:rsidP="004B7A8A">
      <w:pPr>
        <w:rPr>
          <w:rStyle w:val="Strong"/>
          <w:b w:val="0"/>
          <w:bCs/>
        </w:rPr>
      </w:pPr>
      <w:r w:rsidRPr="004B7A8A">
        <w:rPr>
          <w:rStyle w:val="Strong"/>
          <w:b w:val="0"/>
          <w:bCs/>
        </w:rPr>
        <w:br w:type="page"/>
      </w:r>
    </w:p>
    <w:p w:rsidR="00C6339B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C6339B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C6339B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C6339B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Pr="004B7A8A" w:rsidRDefault="00C6339B" w:rsidP="004B7A8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C6339B" w:rsidRPr="004B7A8A" w:rsidRDefault="00C6339B" w:rsidP="004B7A8A">
      <w:pPr>
        <w:widowControl w:val="0"/>
        <w:suppressAutoHyphens/>
        <w:autoSpaceDN w:val="0"/>
        <w:ind w:left="180"/>
        <w:jc w:val="center"/>
        <w:textAlignment w:val="baseline"/>
        <w:rPr>
          <w:b/>
          <w:kern w:val="3"/>
          <w:sz w:val="28"/>
          <w:szCs w:val="28"/>
          <w:lang w:eastAsia="zh-CN" w:bidi="hi-IN"/>
        </w:rPr>
      </w:pPr>
      <w:r w:rsidRPr="004B7A8A">
        <w:rPr>
          <w:b/>
          <w:sz w:val="28"/>
          <w:szCs w:val="28"/>
        </w:rPr>
        <w:t>Державна реєстрація змін до відомостей про громадське  об’єднання, що містяться в Єдиному державному реєстрі юридичних осіб, фізичних осіб-підприємців та громадських формувань, у тому числі змін до установчих документів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Південно-Західне міжрегіональне управління Міністерства юстиції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(м. Івано-Франківськ)</w:t>
      </w:r>
    </w:p>
    <w:p w:rsidR="00C6339B" w:rsidRPr="004B7A8A" w:rsidRDefault="00C6339B" w:rsidP="004B7A8A">
      <w:pPr>
        <w:jc w:val="center"/>
        <w:rPr>
          <w:sz w:val="28"/>
          <w:szCs w:val="28"/>
          <w:lang w:eastAsia="uk-UA"/>
        </w:rPr>
      </w:pPr>
      <w:r w:rsidRPr="004B7A8A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C6339B" w:rsidRPr="004B7A8A" w:rsidRDefault="00C6339B" w:rsidP="004B7A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C6339B" w:rsidRPr="004B7A8A" w:rsidTr="008834C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№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Дія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Термін виконання (днів)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27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27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Не пізніше наступного дня після прийняття заяви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27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3"/>
            </w:pPr>
            <w:r w:rsidRPr="004B7A8A">
              <w:t>Опрацювання заяви та поданих документів.</w:t>
            </w:r>
          </w:p>
          <w:p w:rsidR="00C6339B" w:rsidRPr="004B7A8A" w:rsidRDefault="00C6339B" w:rsidP="004B7A8A">
            <w:pPr>
              <w:ind w:firstLine="23"/>
            </w:pPr>
            <w:r w:rsidRPr="004B7A8A"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Протягом 3</w:t>
            </w:r>
            <w:r w:rsidRPr="004B7A8A">
              <w:rPr>
                <w:lang w:eastAsia="uk-UA"/>
              </w:rPr>
              <w:t xml:space="preserve"> робочих  дні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27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надання послуги</w:t>
            </w:r>
            <w:r w:rsidRPr="004B7A8A">
              <w:rPr>
                <w:rStyle w:val="apple-converted-space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3 </w:t>
            </w:r>
            <w:r w:rsidRPr="004B7A8A">
              <w:rPr>
                <w:lang w:eastAsia="uk-UA"/>
              </w:rPr>
              <w:t>робочих  дні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(передбачена законодавством)</w:t>
            </w:r>
            <w:r w:rsidRPr="004B7A8A">
              <w:rPr>
                <w:rStyle w:val="apple-converted-space"/>
              </w:rPr>
              <w:t> </w:t>
            </w:r>
            <w:r w:rsidRPr="004B7A8A"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3 </w:t>
            </w:r>
            <w:r w:rsidRPr="004B7A8A">
              <w:rPr>
                <w:lang w:eastAsia="uk-UA"/>
              </w:rPr>
              <w:t>робочих  дні</w:t>
            </w:r>
          </w:p>
        </w:tc>
      </w:tr>
    </w:tbl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4B7A8A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C6339B" w:rsidRPr="004B7A8A" w:rsidRDefault="00C6339B" w:rsidP="004B7A8A">
      <w:pPr>
        <w:rPr>
          <w:rStyle w:val="Strong"/>
          <w:b w:val="0"/>
          <w:bCs/>
        </w:rPr>
      </w:pPr>
      <w:r w:rsidRPr="004B7A8A">
        <w:rPr>
          <w:rStyle w:val="Strong"/>
          <w:b w:val="0"/>
          <w:bCs/>
        </w:rPr>
        <w:br w:type="page"/>
      </w:r>
    </w:p>
    <w:p w:rsidR="00C6339B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C6339B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C6339B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C6339B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Default="00C6339B" w:rsidP="004B7A8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C6339B" w:rsidRPr="004B7A8A" w:rsidRDefault="00C6339B" w:rsidP="004B7A8A">
      <w:pPr>
        <w:widowControl w:val="0"/>
        <w:suppressAutoHyphens/>
        <w:autoSpaceDN w:val="0"/>
        <w:ind w:left="180"/>
        <w:jc w:val="center"/>
        <w:textAlignment w:val="baseline"/>
        <w:rPr>
          <w:b/>
          <w:kern w:val="3"/>
          <w:sz w:val="28"/>
          <w:szCs w:val="28"/>
          <w:lang w:eastAsia="zh-CN" w:bidi="hi-IN"/>
        </w:rPr>
      </w:pPr>
      <w:r w:rsidRPr="004B7A8A">
        <w:rPr>
          <w:b/>
          <w:sz w:val="28"/>
          <w:szCs w:val="28"/>
        </w:rPr>
        <w:t>Державна реєстрація рішення про виділ громадського об’єднання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Південно-Західне міжрегіональне управління Міністерства юстиції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(м. Івано-Франківськ)</w:t>
      </w:r>
    </w:p>
    <w:p w:rsidR="00C6339B" w:rsidRPr="004B7A8A" w:rsidRDefault="00C6339B" w:rsidP="004B7A8A">
      <w:pPr>
        <w:jc w:val="center"/>
        <w:rPr>
          <w:sz w:val="28"/>
          <w:szCs w:val="28"/>
          <w:lang w:eastAsia="uk-UA"/>
        </w:rPr>
      </w:pPr>
      <w:r w:rsidRPr="004B7A8A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C6339B" w:rsidRPr="004B7A8A" w:rsidRDefault="00C6339B" w:rsidP="004B7A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C6339B" w:rsidRPr="004B7A8A" w:rsidTr="008834C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№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Дія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Термін виконання (днів)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28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28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Не пізніше наступного дня після прийняття заяви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28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3"/>
            </w:pPr>
            <w:r w:rsidRPr="004B7A8A">
              <w:t>Опрацювання заяви та поданих документів.</w:t>
            </w:r>
          </w:p>
          <w:p w:rsidR="00C6339B" w:rsidRPr="004B7A8A" w:rsidRDefault="00C6339B" w:rsidP="004B7A8A">
            <w:pPr>
              <w:ind w:firstLine="23"/>
            </w:pPr>
            <w:r w:rsidRPr="004B7A8A"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Протягом 3</w:t>
            </w:r>
            <w:r w:rsidRPr="004B7A8A">
              <w:rPr>
                <w:lang w:eastAsia="uk-UA"/>
              </w:rPr>
              <w:t xml:space="preserve"> робочих  дні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28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надання послуги</w:t>
            </w:r>
            <w:r w:rsidRPr="004B7A8A">
              <w:rPr>
                <w:rStyle w:val="apple-converted-space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3 </w:t>
            </w:r>
            <w:r w:rsidRPr="004B7A8A">
              <w:rPr>
                <w:lang w:eastAsia="uk-UA"/>
              </w:rPr>
              <w:t>робочих  дні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(передбачена законодавством)</w:t>
            </w:r>
            <w:r w:rsidRPr="004B7A8A">
              <w:rPr>
                <w:rStyle w:val="apple-converted-space"/>
              </w:rPr>
              <w:t> </w:t>
            </w:r>
            <w:r w:rsidRPr="004B7A8A"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3 </w:t>
            </w:r>
            <w:r w:rsidRPr="004B7A8A">
              <w:rPr>
                <w:lang w:eastAsia="uk-UA"/>
              </w:rPr>
              <w:t>робочих  дні</w:t>
            </w:r>
          </w:p>
        </w:tc>
      </w:tr>
    </w:tbl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4B7A8A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C6339B" w:rsidRPr="004B7A8A" w:rsidRDefault="00C6339B" w:rsidP="004B7A8A">
      <w:pPr>
        <w:rPr>
          <w:rStyle w:val="Strong"/>
          <w:b w:val="0"/>
          <w:bCs/>
        </w:rPr>
      </w:pPr>
      <w:r w:rsidRPr="004B7A8A">
        <w:rPr>
          <w:rStyle w:val="Strong"/>
          <w:b w:val="0"/>
          <w:bCs/>
        </w:rPr>
        <w:br w:type="page"/>
      </w:r>
    </w:p>
    <w:p w:rsidR="00C6339B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C6339B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C6339B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C6339B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Default="00C6339B" w:rsidP="004B7A8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C6339B" w:rsidRPr="004B7A8A" w:rsidRDefault="00C6339B" w:rsidP="004B7A8A">
      <w:pPr>
        <w:widowControl w:val="0"/>
        <w:suppressAutoHyphens/>
        <w:autoSpaceDN w:val="0"/>
        <w:ind w:left="180"/>
        <w:jc w:val="center"/>
        <w:textAlignment w:val="baseline"/>
        <w:rPr>
          <w:b/>
          <w:kern w:val="3"/>
          <w:sz w:val="28"/>
          <w:szCs w:val="28"/>
          <w:lang w:eastAsia="zh-CN" w:bidi="hi-IN"/>
        </w:rPr>
      </w:pPr>
      <w:r w:rsidRPr="004B7A8A">
        <w:rPr>
          <w:b/>
          <w:sz w:val="28"/>
          <w:szCs w:val="28"/>
        </w:rPr>
        <w:t>Державна реєстрація рішення про припинення громадського об’єднання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Південно-Західне міжрегіональне управління Міністерства юстиції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(м. Івано-Франківськ)</w:t>
      </w:r>
    </w:p>
    <w:p w:rsidR="00C6339B" w:rsidRPr="004B7A8A" w:rsidRDefault="00C6339B" w:rsidP="004B7A8A">
      <w:pPr>
        <w:jc w:val="center"/>
        <w:rPr>
          <w:sz w:val="28"/>
          <w:szCs w:val="28"/>
          <w:lang w:eastAsia="uk-UA"/>
        </w:rPr>
      </w:pPr>
      <w:r w:rsidRPr="004B7A8A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C6339B" w:rsidRPr="004B7A8A" w:rsidRDefault="00C6339B" w:rsidP="004B7A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C6339B" w:rsidRPr="004B7A8A" w:rsidTr="008834C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№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Дія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Термін виконання (днів)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29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29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Не пізніше наступного дня після прийняття заяви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29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3"/>
            </w:pPr>
            <w:r w:rsidRPr="004B7A8A">
              <w:t>Опрацювання заяви та поданих документів.</w:t>
            </w:r>
          </w:p>
          <w:p w:rsidR="00C6339B" w:rsidRPr="004B7A8A" w:rsidRDefault="00C6339B" w:rsidP="004B7A8A">
            <w:pPr>
              <w:ind w:firstLine="23"/>
            </w:pPr>
            <w:r w:rsidRPr="004B7A8A"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Протягом 3</w:t>
            </w:r>
            <w:r w:rsidRPr="004B7A8A">
              <w:rPr>
                <w:lang w:eastAsia="uk-UA"/>
              </w:rPr>
              <w:t xml:space="preserve"> робочих  дні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29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надання послуги</w:t>
            </w:r>
            <w:r w:rsidRPr="004B7A8A">
              <w:rPr>
                <w:rStyle w:val="apple-converted-space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3 </w:t>
            </w:r>
            <w:r w:rsidRPr="004B7A8A">
              <w:rPr>
                <w:lang w:eastAsia="uk-UA"/>
              </w:rPr>
              <w:t>робочих  дні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(передбачена законодавством)</w:t>
            </w:r>
            <w:r w:rsidRPr="004B7A8A">
              <w:rPr>
                <w:rStyle w:val="apple-converted-space"/>
              </w:rPr>
              <w:t> </w:t>
            </w:r>
            <w:r w:rsidRPr="004B7A8A"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3 </w:t>
            </w:r>
            <w:r w:rsidRPr="004B7A8A">
              <w:rPr>
                <w:lang w:eastAsia="uk-UA"/>
              </w:rPr>
              <w:t>робочих  дні</w:t>
            </w:r>
          </w:p>
        </w:tc>
      </w:tr>
    </w:tbl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4B7A8A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C6339B" w:rsidRPr="004B7A8A" w:rsidRDefault="00C6339B" w:rsidP="004B7A8A">
      <w:pPr>
        <w:rPr>
          <w:rStyle w:val="Strong"/>
          <w:b w:val="0"/>
          <w:bCs/>
        </w:rPr>
      </w:pPr>
      <w:r w:rsidRPr="004B7A8A">
        <w:rPr>
          <w:rStyle w:val="Strong"/>
          <w:b w:val="0"/>
          <w:bCs/>
        </w:rPr>
        <w:br w:type="page"/>
      </w:r>
    </w:p>
    <w:p w:rsidR="00C6339B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C6339B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C6339B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C6339B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Default="00C6339B" w:rsidP="004B7A8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C6339B" w:rsidRPr="004B7A8A" w:rsidRDefault="00C6339B" w:rsidP="004B7A8A">
      <w:pPr>
        <w:widowControl w:val="0"/>
        <w:suppressAutoHyphens/>
        <w:autoSpaceDN w:val="0"/>
        <w:ind w:left="180"/>
        <w:jc w:val="center"/>
        <w:textAlignment w:val="baseline"/>
        <w:rPr>
          <w:b/>
          <w:kern w:val="3"/>
          <w:sz w:val="28"/>
          <w:szCs w:val="28"/>
          <w:lang w:eastAsia="zh-CN" w:bidi="hi-IN"/>
        </w:rPr>
      </w:pPr>
      <w:r w:rsidRPr="004B7A8A">
        <w:rPr>
          <w:b/>
          <w:sz w:val="28"/>
          <w:szCs w:val="28"/>
        </w:rPr>
        <w:t>Державна реєстрація рішення про відміну рішення про припинення громадського об’єднання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Південно-Західне міжрегіональне управління Міністерства юстиції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(м. Івано-Франківськ)</w:t>
      </w:r>
    </w:p>
    <w:p w:rsidR="00C6339B" w:rsidRPr="004B7A8A" w:rsidRDefault="00C6339B" w:rsidP="004B7A8A">
      <w:pPr>
        <w:jc w:val="center"/>
        <w:rPr>
          <w:sz w:val="28"/>
          <w:szCs w:val="28"/>
          <w:lang w:eastAsia="uk-UA"/>
        </w:rPr>
      </w:pPr>
      <w:r w:rsidRPr="004B7A8A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C6339B" w:rsidRPr="004B7A8A" w:rsidRDefault="00C6339B" w:rsidP="004B7A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C6339B" w:rsidRPr="004B7A8A" w:rsidTr="008834C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№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Дія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Термін виконання (днів)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30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30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Не пізніше наступного дня після прийняття заяви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30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3"/>
            </w:pPr>
            <w:r w:rsidRPr="004B7A8A">
              <w:t>Опрацювання заяви та поданих документів.</w:t>
            </w:r>
          </w:p>
          <w:p w:rsidR="00C6339B" w:rsidRPr="004B7A8A" w:rsidRDefault="00C6339B" w:rsidP="004B7A8A">
            <w:pPr>
              <w:ind w:firstLine="23"/>
            </w:pPr>
            <w:r w:rsidRPr="004B7A8A"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Протягом 3</w:t>
            </w:r>
            <w:r w:rsidRPr="004B7A8A">
              <w:rPr>
                <w:lang w:eastAsia="uk-UA"/>
              </w:rPr>
              <w:t xml:space="preserve"> робочих  дні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30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надання послуги</w:t>
            </w:r>
            <w:r w:rsidRPr="004B7A8A">
              <w:rPr>
                <w:rStyle w:val="apple-converted-space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3 </w:t>
            </w:r>
            <w:r w:rsidRPr="004B7A8A">
              <w:rPr>
                <w:lang w:eastAsia="uk-UA"/>
              </w:rPr>
              <w:t>робочих  дні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(передбачена законодавством)</w:t>
            </w:r>
            <w:r w:rsidRPr="004B7A8A">
              <w:rPr>
                <w:rStyle w:val="apple-converted-space"/>
              </w:rPr>
              <w:t> </w:t>
            </w:r>
            <w:r w:rsidRPr="004B7A8A"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3 </w:t>
            </w:r>
            <w:r w:rsidRPr="004B7A8A">
              <w:rPr>
                <w:lang w:eastAsia="uk-UA"/>
              </w:rPr>
              <w:t>робочих  дні</w:t>
            </w:r>
          </w:p>
        </w:tc>
      </w:tr>
    </w:tbl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4B7A8A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C6339B" w:rsidRPr="004B7A8A" w:rsidRDefault="00C6339B" w:rsidP="004B7A8A">
      <w:pPr>
        <w:rPr>
          <w:rStyle w:val="Strong"/>
          <w:b w:val="0"/>
          <w:bCs/>
        </w:rPr>
      </w:pPr>
      <w:r w:rsidRPr="004B7A8A">
        <w:rPr>
          <w:rStyle w:val="Strong"/>
          <w:b w:val="0"/>
          <w:bCs/>
        </w:rPr>
        <w:br w:type="page"/>
      </w:r>
    </w:p>
    <w:p w:rsidR="00C6339B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C6339B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C6339B" w:rsidRDefault="00C6339B" w:rsidP="00D65C0C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b/>
          <w:sz w:val="28"/>
          <w:szCs w:val="28"/>
          <w:lang w:val="uk-UA" w:eastAsia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C6339B" w:rsidRDefault="00C6339B" w:rsidP="00D65C0C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 w:val="0"/>
          <w:bCs/>
          <w:lang w:val="uk-UA"/>
        </w:rPr>
      </w:pPr>
    </w:p>
    <w:p w:rsidR="00C6339B" w:rsidRPr="004B7A8A" w:rsidRDefault="00C6339B" w:rsidP="004B7A8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C6339B" w:rsidRPr="004B7A8A" w:rsidRDefault="00C6339B" w:rsidP="004B7A8A">
      <w:pPr>
        <w:widowControl w:val="0"/>
        <w:suppressAutoHyphens/>
        <w:autoSpaceDN w:val="0"/>
        <w:ind w:left="180"/>
        <w:jc w:val="center"/>
        <w:textAlignment w:val="baseline"/>
        <w:rPr>
          <w:b/>
          <w:kern w:val="3"/>
          <w:sz w:val="28"/>
          <w:szCs w:val="28"/>
          <w:lang w:eastAsia="zh-CN" w:bidi="hi-IN"/>
        </w:rPr>
      </w:pPr>
      <w:r w:rsidRPr="004B7A8A">
        <w:rPr>
          <w:b/>
          <w:sz w:val="28"/>
          <w:szCs w:val="28"/>
        </w:rPr>
        <w:t>Державна реєстрація зміни складу комісії з припинення (комісії з реорганізації, ліквідаційної комісії) громадського об’єднання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Південно-Західне міжрегіональне управління Міністерства юстиції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(м. Івано-Франківськ)</w:t>
      </w:r>
    </w:p>
    <w:p w:rsidR="00C6339B" w:rsidRPr="004B7A8A" w:rsidRDefault="00C6339B" w:rsidP="004B7A8A">
      <w:pPr>
        <w:jc w:val="center"/>
        <w:rPr>
          <w:sz w:val="28"/>
          <w:szCs w:val="28"/>
          <w:lang w:eastAsia="uk-UA"/>
        </w:rPr>
      </w:pPr>
      <w:r w:rsidRPr="004B7A8A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C6339B" w:rsidRPr="004B7A8A" w:rsidRDefault="00C6339B" w:rsidP="004B7A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C6339B" w:rsidRPr="004B7A8A" w:rsidTr="008834C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№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Дія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Термін виконання (днів)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31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31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Не пізніше наступного дня після прийняття заяви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31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3"/>
            </w:pPr>
            <w:r w:rsidRPr="004B7A8A">
              <w:t>Опрацювання заяви та поданих документів.</w:t>
            </w:r>
          </w:p>
          <w:p w:rsidR="00C6339B" w:rsidRPr="004B7A8A" w:rsidRDefault="00C6339B" w:rsidP="004B7A8A">
            <w:pPr>
              <w:ind w:firstLine="23"/>
            </w:pPr>
            <w:r w:rsidRPr="004B7A8A"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Протягом 3</w:t>
            </w:r>
            <w:r w:rsidRPr="004B7A8A">
              <w:rPr>
                <w:lang w:eastAsia="uk-UA"/>
              </w:rPr>
              <w:t xml:space="preserve"> робочих  дні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31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надання послуги</w:t>
            </w:r>
            <w:r w:rsidRPr="004B7A8A">
              <w:rPr>
                <w:rStyle w:val="apple-converted-space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3 </w:t>
            </w:r>
            <w:r w:rsidRPr="004B7A8A">
              <w:rPr>
                <w:lang w:eastAsia="uk-UA"/>
              </w:rPr>
              <w:t>робочих  дні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(передбачена законодавством)</w:t>
            </w:r>
            <w:r w:rsidRPr="004B7A8A">
              <w:rPr>
                <w:rStyle w:val="apple-converted-space"/>
              </w:rPr>
              <w:t> </w:t>
            </w:r>
            <w:r w:rsidRPr="004B7A8A"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3 </w:t>
            </w:r>
            <w:r w:rsidRPr="004B7A8A">
              <w:rPr>
                <w:lang w:eastAsia="uk-UA"/>
              </w:rPr>
              <w:t>робочих  дні</w:t>
            </w:r>
          </w:p>
        </w:tc>
      </w:tr>
    </w:tbl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4B7A8A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C6339B" w:rsidRPr="004B7A8A" w:rsidRDefault="00C6339B" w:rsidP="004B7A8A">
      <w:pPr>
        <w:rPr>
          <w:rStyle w:val="Strong"/>
          <w:b w:val="0"/>
          <w:bCs/>
        </w:rPr>
      </w:pPr>
      <w:r w:rsidRPr="004B7A8A">
        <w:rPr>
          <w:rStyle w:val="Strong"/>
          <w:b w:val="0"/>
          <w:bCs/>
        </w:rPr>
        <w:br w:type="page"/>
      </w:r>
    </w:p>
    <w:p w:rsidR="00C6339B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C6339B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C6339B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C6339B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Default="00C6339B" w:rsidP="004B7A8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C6339B" w:rsidRPr="004B7A8A" w:rsidRDefault="00C6339B" w:rsidP="004B7A8A">
      <w:pPr>
        <w:widowControl w:val="0"/>
        <w:suppressAutoHyphens/>
        <w:autoSpaceDN w:val="0"/>
        <w:ind w:left="180"/>
        <w:jc w:val="center"/>
        <w:textAlignment w:val="baseline"/>
        <w:rPr>
          <w:b/>
          <w:kern w:val="3"/>
          <w:sz w:val="28"/>
          <w:szCs w:val="28"/>
          <w:lang w:eastAsia="zh-CN" w:bidi="hi-IN"/>
        </w:rPr>
      </w:pPr>
      <w:r w:rsidRPr="004B7A8A">
        <w:rPr>
          <w:b/>
          <w:sz w:val="28"/>
          <w:szCs w:val="28"/>
        </w:rPr>
        <w:t>Державна реєстрація припинення громадського об’єднання в результаті його ліквідації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Південно-Західне міжрегіональне управління Міністерства юстиції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(м. Івано-Франківськ)</w:t>
      </w:r>
    </w:p>
    <w:p w:rsidR="00C6339B" w:rsidRPr="004B7A8A" w:rsidRDefault="00C6339B" w:rsidP="004B7A8A">
      <w:pPr>
        <w:jc w:val="center"/>
        <w:rPr>
          <w:sz w:val="28"/>
          <w:szCs w:val="28"/>
          <w:lang w:eastAsia="uk-UA"/>
        </w:rPr>
      </w:pPr>
      <w:r w:rsidRPr="004B7A8A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C6339B" w:rsidRPr="004B7A8A" w:rsidRDefault="00C6339B" w:rsidP="004B7A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C6339B" w:rsidRPr="004B7A8A" w:rsidTr="008834C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№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Дія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Термін виконання (днів)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32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32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Не пізніше наступного дня після прийняття заяви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32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3"/>
            </w:pPr>
            <w:r w:rsidRPr="004B7A8A">
              <w:t>Опрацювання заяви та поданих документів.</w:t>
            </w:r>
          </w:p>
          <w:p w:rsidR="00C6339B" w:rsidRPr="004B7A8A" w:rsidRDefault="00C6339B" w:rsidP="004B7A8A">
            <w:pPr>
              <w:ind w:firstLine="23"/>
            </w:pPr>
            <w:r w:rsidRPr="004B7A8A"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Протягом 3</w:t>
            </w:r>
            <w:r w:rsidRPr="004B7A8A">
              <w:rPr>
                <w:lang w:eastAsia="uk-UA"/>
              </w:rPr>
              <w:t xml:space="preserve"> робочих  дні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32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надання послуги</w:t>
            </w:r>
            <w:r w:rsidRPr="004B7A8A">
              <w:rPr>
                <w:rStyle w:val="apple-converted-space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3 </w:t>
            </w:r>
            <w:r w:rsidRPr="004B7A8A">
              <w:rPr>
                <w:lang w:eastAsia="uk-UA"/>
              </w:rPr>
              <w:t>робочих  дні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(передбачена законодавством)</w:t>
            </w:r>
            <w:r w:rsidRPr="004B7A8A">
              <w:rPr>
                <w:rStyle w:val="apple-converted-space"/>
              </w:rPr>
              <w:t> </w:t>
            </w:r>
            <w:r w:rsidRPr="004B7A8A"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3 </w:t>
            </w:r>
            <w:r w:rsidRPr="004B7A8A">
              <w:rPr>
                <w:lang w:eastAsia="uk-UA"/>
              </w:rPr>
              <w:t>робочих  дні</w:t>
            </w:r>
          </w:p>
        </w:tc>
      </w:tr>
    </w:tbl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4B7A8A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C6339B" w:rsidRPr="004B7A8A" w:rsidRDefault="00C6339B" w:rsidP="004B7A8A">
      <w:pPr>
        <w:rPr>
          <w:rStyle w:val="Strong"/>
          <w:b w:val="0"/>
          <w:bCs/>
        </w:rPr>
      </w:pPr>
      <w:r w:rsidRPr="004B7A8A">
        <w:rPr>
          <w:rStyle w:val="Strong"/>
          <w:b w:val="0"/>
          <w:bCs/>
        </w:rPr>
        <w:br w:type="page"/>
      </w:r>
    </w:p>
    <w:p w:rsidR="00C6339B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C6339B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C6339B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C6339B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Default="00C6339B" w:rsidP="004B7A8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C6339B" w:rsidRPr="004B7A8A" w:rsidRDefault="00C6339B" w:rsidP="004B7A8A">
      <w:pPr>
        <w:widowControl w:val="0"/>
        <w:suppressAutoHyphens/>
        <w:autoSpaceDN w:val="0"/>
        <w:ind w:left="180"/>
        <w:jc w:val="center"/>
        <w:textAlignment w:val="baseline"/>
        <w:rPr>
          <w:b/>
          <w:kern w:val="3"/>
          <w:sz w:val="28"/>
          <w:szCs w:val="28"/>
          <w:lang w:eastAsia="zh-CN" w:bidi="hi-IN"/>
        </w:rPr>
      </w:pPr>
      <w:r w:rsidRPr="004B7A8A">
        <w:rPr>
          <w:b/>
          <w:sz w:val="28"/>
          <w:szCs w:val="28"/>
        </w:rPr>
        <w:t>Державна реєстрація припинення громадського об’єднання в результаті його реорганізації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Південно-Західне міжрегіональне управління Міністерства юстиції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(м. Івано-Франківськ)</w:t>
      </w:r>
    </w:p>
    <w:p w:rsidR="00C6339B" w:rsidRPr="004B7A8A" w:rsidRDefault="00C6339B" w:rsidP="004B7A8A">
      <w:pPr>
        <w:jc w:val="center"/>
        <w:rPr>
          <w:sz w:val="28"/>
          <w:szCs w:val="28"/>
          <w:lang w:eastAsia="uk-UA"/>
        </w:rPr>
      </w:pPr>
      <w:r w:rsidRPr="004B7A8A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C6339B" w:rsidRPr="004B7A8A" w:rsidRDefault="00C6339B" w:rsidP="004B7A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C6339B" w:rsidRPr="004B7A8A" w:rsidTr="008834C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№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Дія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Термін виконання (днів)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33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33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Не пізніше наступного дня після прийняття заяви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33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3"/>
            </w:pPr>
            <w:r w:rsidRPr="004B7A8A">
              <w:t>Опрацювання заяви та поданих документів.</w:t>
            </w:r>
          </w:p>
          <w:p w:rsidR="00C6339B" w:rsidRPr="004B7A8A" w:rsidRDefault="00C6339B" w:rsidP="004B7A8A">
            <w:pPr>
              <w:ind w:firstLine="23"/>
            </w:pPr>
            <w:r w:rsidRPr="004B7A8A"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Протягом 3</w:t>
            </w:r>
            <w:r w:rsidRPr="004B7A8A">
              <w:rPr>
                <w:lang w:eastAsia="uk-UA"/>
              </w:rPr>
              <w:t xml:space="preserve"> робочих  дні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33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надання послуги</w:t>
            </w:r>
            <w:r w:rsidRPr="004B7A8A">
              <w:rPr>
                <w:rStyle w:val="apple-converted-space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3 </w:t>
            </w:r>
            <w:r w:rsidRPr="004B7A8A">
              <w:rPr>
                <w:lang w:eastAsia="uk-UA"/>
              </w:rPr>
              <w:t>робочих  дні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(передбачена законодавством)</w:t>
            </w:r>
            <w:r w:rsidRPr="004B7A8A">
              <w:rPr>
                <w:rStyle w:val="apple-converted-space"/>
              </w:rPr>
              <w:t> </w:t>
            </w:r>
            <w:r w:rsidRPr="004B7A8A"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3 </w:t>
            </w:r>
            <w:r w:rsidRPr="004B7A8A">
              <w:rPr>
                <w:lang w:eastAsia="uk-UA"/>
              </w:rPr>
              <w:t>робочих  дні</w:t>
            </w:r>
          </w:p>
        </w:tc>
      </w:tr>
    </w:tbl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4B7A8A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C6339B" w:rsidRPr="004B7A8A" w:rsidRDefault="00C6339B" w:rsidP="004B7A8A">
      <w:pPr>
        <w:rPr>
          <w:rStyle w:val="Strong"/>
          <w:b w:val="0"/>
          <w:bCs/>
        </w:rPr>
      </w:pPr>
      <w:r w:rsidRPr="004B7A8A">
        <w:rPr>
          <w:rStyle w:val="Strong"/>
          <w:b w:val="0"/>
          <w:bCs/>
        </w:rPr>
        <w:br w:type="page"/>
      </w:r>
    </w:p>
    <w:p w:rsidR="00C6339B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C6339B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C6339B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C6339B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Default="00C6339B" w:rsidP="004B7A8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C6339B" w:rsidRPr="004B7A8A" w:rsidRDefault="00C6339B" w:rsidP="004B7A8A">
      <w:pPr>
        <w:widowControl w:val="0"/>
        <w:suppressAutoHyphens/>
        <w:autoSpaceDN w:val="0"/>
        <w:ind w:left="180"/>
        <w:jc w:val="center"/>
        <w:textAlignment w:val="baseline"/>
        <w:rPr>
          <w:b/>
          <w:kern w:val="3"/>
          <w:sz w:val="28"/>
          <w:szCs w:val="28"/>
          <w:lang w:eastAsia="zh-CN" w:bidi="hi-IN"/>
        </w:rPr>
      </w:pPr>
      <w:r w:rsidRPr="004B7A8A">
        <w:rPr>
          <w:b/>
          <w:sz w:val="28"/>
          <w:szCs w:val="28"/>
        </w:rPr>
        <w:t>Державна реєстрація створення відокремленого підрозділу громадського об’єднання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Південно-Західне міжрегіональне управління Міністерства юстиції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(м. Івано-Франківськ)</w:t>
      </w:r>
    </w:p>
    <w:p w:rsidR="00C6339B" w:rsidRPr="004B7A8A" w:rsidRDefault="00C6339B" w:rsidP="004B7A8A">
      <w:pPr>
        <w:jc w:val="center"/>
        <w:rPr>
          <w:sz w:val="28"/>
          <w:szCs w:val="28"/>
          <w:lang w:eastAsia="uk-UA"/>
        </w:rPr>
      </w:pPr>
      <w:r w:rsidRPr="004B7A8A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C6339B" w:rsidRPr="004B7A8A" w:rsidRDefault="00C6339B" w:rsidP="004B7A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C6339B" w:rsidRPr="004B7A8A" w:rsidTr="008834C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№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Дія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Термін виконання (днів)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34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34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Не пізніше наступного дня після прийняття заяви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34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3"/>
            </w:pPr>
            <w:r w:rsidRPr="004B7A8A">
              <w:t>Опрацювання заяви та поданих документів.</w:t>
            </w:r>
          </w:p>
          <w:p w:rsidR="00C6339B" w:rsidRPr="004B7A8A" w:rsidRDefault="00C6339B" w:rsidP="004B7A8A">
            <w:pPr>
              <w:ind w:firstLine="23"/>
            </w:pPr>
            <w:r w:rsidRPr="004B7A8A"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Протягом 3</w:t>
            </w:r>
            <w:r w:rsidRPr="004B7A8A">
              <w:rPr>
                <w:lang w:eastAsia="uk-UA"/>
              </w:rPr>
              <w:t xml:space="preserve"> робочих  дні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34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надання послуги</w:t>
            </w:r>
            <w:r w:rsidRPr="004B7A8A">
              <w:rPr>
                <w:rStyle w:val="apple-converted-space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3 </w:t>
            </w:r>
            <w:r w:rsidRPr="004B7A8A">
              <w:rPr>
                <w:lang w:eastAsia="uk-UA"/>
              </w:rPr>
              <w:t>робочих  дні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(передбачена законодавством)</w:t>
            </w:r>
            <w:r w:rsidRPr="004B7A8A">
              <w:rPr>
                <w:rStyle w:val="apple-converted-space"/>
              </w:rPr>
              <w:t> </w:t>
            </w:r>
            <w:r w:rsidRPr="004B7A8A"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3 </w:t>
            </w:r>
            <w:r w:rsidRPr="004B7A8A">
              <w:rPr>
                <w:lang w:eastAsia="uk-UA"/>
              </w:rPr>
              <w:t>робочих  дні</w:t>
            </w:r>
          </w:p>
        </w:tc>
      </w:tr>
    </w:tbl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4B7A8A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C6339B" w:rsidRPr="004B7A8A" w:rsidRDefault="00C6339B" w:rsidP="004B7A8A">
      <w:pPr>
        <w:rPr>
          <w:rStyle w:val="Strong"/>
          <w:b w:val="0"/>
          <w:bCs/>
        </w:rPr>
      </w:pPr>
      <w:r w:rsidRPr="004B7A8A">
        <w:rPr>
          <w:rStyle w:val="Strong"/>
          <w:b w:val="0"/>
          <w:bCs/>
        </w:rPr>
        <w:br w:type="page"/>
      </w:r>
    </w:p>
    <w:p w:rsidR="00C6339B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C6339B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C6339B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C6339B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Default="00C6339B" w:rsidP="004B7A8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C6339B" w:rsidRPr="004B7A8A" w:rsidRDefault="00C6339B" w:rsidP="004B7A8A">
      <w:pPr>
        <w:widowControl w:val="0"/>
        <w:suppressAutoHyphens/>
        <w:autoSpaceDN w:val="0"/>
        <w:ind w:left="180"/>
        <w:jc w:val="center"/>
        <w:textAlignment w:val="baseline"/>
        <w:rPr>
          <w:b/>
          <w:kern w:val="3"/>
          <w:sz w:val="28"/>
          <w:szCs w:val="28"/>
          <w:lang w:eastAsia="zh-CN" w:bidi="hi-IN"/>
        </w:rPr>
      </w:pPr>
      <w:r w:rsidRPr="004B7A8A">
        <w:rPr>
          <w:b/>
          <w:sz w:val="28"/>
          <w:szCs w:val="28"/>
        </w:rPr>
        <w:t>Державна реєстрація внесення змін до відомостей про відокремлений підрозділ громадського об’єднання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Південно-Західне міжрегіональне управління Міністерства юстиції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(м. Івано-Франківськ)</w:t>
      </w:r>
    </w:p>
    <w:p w:rsidR="00C6339B" w:rsidRPr="004B7A8A" w:rsidRDefault="00C6339B" w:rsidP="004B7A8A">
      <w:pPr>
        <w:jc w:val="center"/>
        <w:rPr>
          <w:sz w:val="28"/>
          <w:szCs w:val="28"/>
          <w:lang w:eastAsia="uk-UA"/>
        </w:rPr>
      </w:pPr>
      <w:r w:rsidRPr="004B7A8A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C6339B" w:rsidRPr="004B7A8A" w:rsidRDefault="00C6339B" w:rsidP="004B7A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C6339B" w:rsidRPr="004B7A8A" w:rsidTr="008834C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№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Дія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Термін виконання (днів)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35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35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Не пізніше наступного дня після прийняття заяви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35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3"/>
            </w:pPr>
            <w:r w:rsidRPr="004B7A8A">
              <w:t>Опрацювання заяви та поданих документів.</w:t>
            </w:r>
          </w:p>
          <w:p w:rsidR="00C6339B" w:rsidRPr="004B7A8A" w:rsidRDefault="00C6339B" w:rsidP="004B7A8A">
            <w:pPr>
              <w:ind w:firstLine="23"/>
            </w:pPr>
            <w:r w:rsidRPr="004B7A8A"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Протягом 3</w:t>
            </w:r>
            <w:r w:rsidRPr="004B7A8A">
              <w:rPr>
                <w:lang w:eastAsia="uk-UA"/>
              </w:rPr>
              <w:t xml:space="preserve"> робочих  дні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35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надання послуги</w:t>
            </w:r>
            <w:r w:rsidRPr="004B7A8A">
              <w:rPr>
                <w:rStyle w:val="apple-converted-space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3 </w:t>
            </w:r>
            <w:r w:rsidRPr="004B7A8A">
              <w:rPr>
                <w:lang w:eastAsia="uk-UA"/>
              </w:rPr>
              <w:t>робочих  дні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(передбачена законодавством)</w:t>
            </w:r>
            <w:r w:rsidRPr="004B7A8A">
              <w:rPr>
                <w:rStyle w:val="apple-converted-space"/>
              </w:rPr>
              <w:t> </w:t>
            </w:r>
            <w:r w:rsidRPr="004B7A8A"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3 </w:t>
            </w:r>
            <w:r w:rsidRPr="004B7A8A">
              <w:rPr>
                <w:lang w:eastAsia="uk-UA"/>
              </w:rPr>
              <w:t>робочих  дні</w:t>
            </w:r>
          </w:p>
        </w:tc>
      </w:tr>
    </w:tbl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4B7A8A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C6339B" w:rsidRPr="004B7A8A" w:rsidRDefault="00C6339B" w:rsidP="004B7A8A">
      <w:pPr>
        <w:rPr>
          <w:rStyle w:val="Strong"/>
          <w:b w:val="0"/>
          <w:bCs/>
        </w:rPr>
      </w:pPr>
      <w:r w:rsidRPr="004B7A8A">
        <w:rPr>
          <w:rStyle w:val="Strong"/>
          <w:b w:val="0"/>
          <w:bCs/>
        </w:rPr>
        <w:br w:type="page"/>
      </w:r>
    </w:p>
    <w:p w:rsidR="00C6339B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C6339B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C6339B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C6339B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Pr="004B7A8A" w:rsidRDefault="00C6339B" w:rsidP="004B7A8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C6339B" w:rsidRPr="004B7A8A" w:rsidRDefault="00C6339B" w:rsidP="004B7A8A">
      <w:pPr>
        <w:widowControl w:val="0"/>
        <w:suppressAutoHyphens/>
        <w:autoSpaceDN w:val="0"/>
        <w:ind w:left="180"/>
        <w:jc w:val="center"/>
        <w:textAlignment w:val="baseline"/>
        <w:rPr>
          <w:b/>
          <w:kern w:val="3"/>
          <w:sz w:val="28"/>
          <w:szCs w:val="28"/>
          <w:lang w:eastAsia="zh-CN" w:bidi="hi-IN"/>
        </w:rPr>
      </w:pPr>
      <w:r w:rsidRPr="004B7A8A">
        <w:rPr>
          <w:b/>
          <w:sz w:val="28"/>
          <w:szCs w:val="28"/>
        </w:rPr>
        <w:t>Державна реєстрація припинення відокремленого підрозділу громадського об’єднання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Південно-Західне міжрегіональне управління Міністерства юстиції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(м. Івано-Франківськ)</w:t>
      </w:r>
    </w:p>
    <w:p w:rsidR="00C6339B" w:rsidRPr="004B7A8A" w:rsidRDefault="00C6339B" w:rsidP="004B7A8A">
      <w:pPr>
        <w:jc w:val="center"/>
        <w:rPr>
          <w:sz w:val="28"/>
          <w:szCs w:val="28"/>
          <w:lang w:eastAsia="uk-UA"/>
        </w:rPr>
      </w:pPr>
      <w:r w:rsidRPr="004B7A8A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C6339B" w:rsidRPr="004B7A8A" w:rsidRDefault="00C6339B" w:rsidP="004B7A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C6339B" w:rsidRPr="004B7A8A" w:rsidTr="008834C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№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Дія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Термін виконання (днів)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36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36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Не пізніше наступного дня після прийняття заяви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36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3"/>
            </w:pPr>
            <w:r w:rsidRPr="004B7A8A">
              <w:t>Опрацювання заяви та поданих документів.</w:t>
            </w:r>
          </w:p>
          <w:p w:rsidR="00C6339B" w:rsidRPr="004B7A8A" w:rsidRDefault="00C6339B" w:rsidP="004B7A8A">
            <w:pPr>
              <w:ind w:firstLine="23"/>
            </w:pPr>
            <w:r w:rsidRPr="004B7A8A"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Протягом 3</w:t>
            </w:r>
            <w:r w:rsidRPr="004B7A8A">
              <w:rPr>
                <w:lang w:eastAsia="uk-UA"/>
              </w:rPr>
              <w:t xml:space="preserve"> робочих  дні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36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надання послуги</w:t>
            </w:r>
            <w:r w:rsidRPr="004B7A8A">
              <w:rPr>
                <w:rStyle w:val="apple-converted-space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3 </w:t>
            </w:r>
            <w:r w:rsidRPr="004B7A8A">
              <w:rPr>
                <w:lang w:eastAsia="uk-UA"/>
              </w:rPr>
              <w:t>робочих  дні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(передбачена законодавством)</w:t>
            </w:r>
            <w:r w:rsidRPr="004B7A8A">
              <w:rPr>
                <w:rStyle w:val="apple-converted-space"/>
              </w:rPr>
              <w:t> </w:t>
            </w:r>
            <w:r w:rsidRPr="004B7A8A"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3 </w:t>
            </w:r>
            <w:r w:rsidRPr="004B7A8A">
              <w:rPr>
                <w:lang w:eastAsia="uk-UA"/>
              </w:rPr>
              <w:t>робочих  дні</w:t>
            </w:r>
          </w:p>
        </w:tc>
      </w:tr>
    </w:tbl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4B7A8A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C6339B" w:rsidRPr="004B7A8A" w:rsidRDefault="00C6339B" w:rsidP="004B7A8A">
      <w:pPr>
        <w:rPr>
          <w:rStyle w:val="Strong"/>
          <w:b w:val="0"/>
          <w:bCs/>
        </w:rPr>
      </w:pPr>
      <w:r w:rsidRPr="004B7A8A">
        <w:rPr>
          <w:rStyle w:val="Strong"/>
          <w:b w:val="0"/>
          <w:bCs/>
        </w:rPr>
        <w:br w:type="page"/>
      </w:r>
    </w:p>
    <w:p w:rsidR="00C6339B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C6339B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C6339B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C6339B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Default="00C6339B" w:rsidP="004B7A8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C6339B" w:rsidRPr="004B7A8A" w:rsidRDefault="00C6339B" w:rsidP="004B7A8A">
      <w:pPr>
        <w:widowControl w:val="0"/>
        <w:suppressAutoHyphens/>
        <w:autoSpaceDN w:val="0"/>
        <w:ind w:left="180"/>
        <w:jc w:val="center"/>
        <w:textAlignment w:val="baseline"/>
        <w:rPr>
          <w:b/>
          <w:kern w:val="3"/>
          <w:sz w:val="28"/>
          <w:szCs w:val="28"/>
          <w:lang w:eastAsia="zh-CN" w:bidi="hi-IN"/>
        </w:rPr>
      </w:pPr>
      <w:r w:rsidRPr="004B7A8A">
        <w:rPr>
          <w:b/>
          <w:sz w:val="28"/>
          <w:szCs w:val="28"/>
        </w:rPr>
        <w:t>Державна реєстрація створення структурного утворення політичної партії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Південно-Західне міжрегіональне управління Міністерства юстиції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(м. Івано-Франківськ)</w:t>
      </w:r>
    </w:p>
    <w:p w:rsidR="00C6339B" w:rsidRPr="004B7A8A" w:rsidRDefault="00C6339B" w:rsidP="004B7A8A">
      <w:pPr>
        <w:jc w:val="center"/>
        <w:rPr>
          <w:sz w:val="28"/>
          <w:szCs w:val="28"/>
          <w:lang w:eastAsia="uk-UA"/>
        </w:rPr>
      </w:pPr>
      <w:r w:rsidRPr="004B7A8A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C6339B" w:rsidRPr="004B7A8A" w:rsidRDefault="00C6339B" w:rsidP="004B7A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C6339B" w:rsidRPr="004B7A8A" w:rsidTr="008834C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№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Дія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Термін виконання (днів)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37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37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Не пізніше наступного дня після прийняття заяви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37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3"/>
            </w:pPr>
            <w:r w:rsidRPr="004B7A8A">
              <w:t>Опрацювання заяви та поданих документів.</w:t>
            </w:r>
          </w:p>
          <w:p w:rsidR="00C6339B" w:rsidRPr="004B7A8A" w:rsidRDefault="00C6339B" w:rsidP="004B7A8A">
            <w:pPr>
              <w:ind w:firstLine="23"/>
            </w:pPr>
            <w:r w:rsidRPr="004B7A8A"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Протягом 10</w:t>
            </w:r>
            <w:r w:rsidRPr="004B7A8A">
              <w:rPr>
                <w:lang w:eastAsia="uk-UA"/>
              </w:rPr>
              <w:t xml:space="preserve"> робочих  днів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37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надання послуги</w:t>
            </w:r>
            <w:r w:rsidRPr="004B7A8A">
              <w:rPr>
                <w:rStyle w:val="apple-converted-space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10 </w:t>
            </w:r>
            <w:r w:rsidRPr="004B7A8A">
              <w:rPr>
                <w:lang w:eastAsia="uk-UA"/>
              </w:rPr>
              <w:t>робочих  днів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(передбачена законодавством)</w:t>
            </w:r>
            <w:r w:rsidRPr="004B7A8A">
              <w:rPr>
                <w:rStyle w:val="apple-converted-space"/>
              </w:rPr>
              <w:t> </w:t>
            </w:r>
            <w:r w:rsidRPr="004B7A8A"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30 </w:t>
            </w:r>
            <w:r w:rsidRPr="004B7A8A">
              <w:rPr>
                <w:lang w:eastAsia="uk-UA"/>
              </w:rPr>
              <w:t>робочих  днів</w:t>
            </w:r>
          </w:p>
        </w:tc>
      </w:tr>
    </w:tbl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4B7A8A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C6339B" w:rsidRPr="004B7A8A" w:rsidRDefault="00C6339B" w:rsidP="004B7A8A">
      <w:pPr>
        <w:rPr>
          <w:rStyle w:val="Strong"/>
          <w:b w:val="0"/>
          <w:bCs/>
        </w:rPr>
      </w:pPr>
      <w:r w:rsidRPr="004B7A8A">
        <w:rPr>
          <w:rStyle w:val="Strong"/>
          <w:b w:val="0"/>
          <w:bCs/>
        </w:rPr>
        <w:br w:type="page"/>
      </w:r>
    </w:p>
    <w:p w:rsidR="00C6339B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C6339B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C6339B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C6339B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Pr="004B7A8A" w:rsidRDefault="00C6339B" w:rsidP="004B7A8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C6339B" w:rsidRPr="004B7A8A" w:rsidRDefault="00C6339B" w:rsidP="004B7A8A">
      <w:pPr>
        <w:widowControl w:val="0"/>
        <w:suppressAutoHyphens/>
        <w:autoSpaceDN w:val="0"/>
        <w:ind w:left="180"/>
        <w:jc w:val="center"/>
        <w:textAlignment w:val="baseline"/>
        <w:rPr>
          <w:b/>
          <w:kern w:val="3"/>
          <w:sz w:val="28"/>
          <w:szCs w:val="28"/>
          <w:lang w:eastAsia="zh-CN" w:bidi="hi-IN"/>
        </w:rPr>
      </w:pPr>
      <w:r w:rsidRPr="004B7A8A">
        <w:rPr>
          <w:b/>
          <w:sz w:val="28"/>
          <w:szCs w:val="28"/>
        </w:rPr>
        <w:t>Державна реєстрація включення відомостей про структурне утворення політичної партії, зареєстроване до 01 липня 2004 року, відомості про яке не містяться в Єдиному державному реєстрі юридичних осіб, фізичних осіб-підприємців та громадських формувань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Південно-Західне міжрегіональне управління Міністерства юстиції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(м. Івано-Франківськ)</w:t>
      </w:r>
    </w:p>
    <w:p w:rsidR="00C6339B" w:rsidRPr="004B7A8A" w:rsidRDefault="00C6339B" w:rsidP="004B7A8A">
      <w:pPr>
        <w:jc w:val="center"/>
        <w:rPr>
          <w:sz w:val="28"/>
          <w:szCs w:val="28"/>
          <w:lang w:eastAsia="uk-UA"/>
        </w:rPr>
      </w:pPr>
      <w:r w:rsidRPr="004B7A8A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C6339B" w:rsidRPr="004B7A8A" w:rsidRDefault="00C6339B" w:rsidP="004B7A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C6339B" w:rsidRPr="004B7A8A" w:rsidTr="008834C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№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Дія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Термін виконання (днів)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38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38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Не пізніше наступного дня після прийняття заяви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38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3"/>
            </w:pPr>
            <w:r w:rsidRPr="004B7A8A">
              <w:t>Опрацювання заяви та поданих документів.</w:t>
            </w:r>
          </w:p>
          <w:p w:rsidR="00C6339B" w:rsidRPr="004B7A8A" w:rsidRDefault="00C6339B" w:rsidP="004B7A8A">
            <w:pPr>
              <w:ind w:firstLine="23"/>
            </w:pPr>
            <w:r w:rsidRPr="004B7A8A"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Протягом 10</w:t>
            </w:r>
            <w:r w:rsidRPr="004B7A8A">
              <w:rPr>
                <w:lang w:eastAsia="uk-UA"/>
              </w:rPr>
              <w:t xml:space="preserve"> робочих  днів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38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надання послуги</w:t>
            </w:r>
            <w:r w:rsidRPr="004B7A8A">
              <w:rPr>
                <w:rStyle w:val="apple-converted-space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10 </w:t>
            </w:r>
            <w:r w:rsidRPr="004B7A8A">
              <w:rPr>
                <w:lang w:eastAsia="uk-UA"/>
              </w:rPr>
              <w:t>робочих  днів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(передбачена законодавством)</w:t>
            </w:r>
            <w:r w:rsidRPr="004B7A8A">
              <w:rPr>
                <w:rStyle w:val="apple-converted-space"/>
              </w:rPr>
              <w:t> </w:t>
            </w:r>
            <w:r w:rsidRPr="004B7A8A"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10 </w:t>
            </w:r>
            <w:r w:rsidRPr="004B7A8A">
              <w:rPr>
                <w:lang w:eastAsia="uk-UA"/>
              </w:rPr>
              <w:t>робочих  днів</w:t>
            </w:r>
          </w:p>
        </w:tc>
      </w:tr>
    </w:tbl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4B7A8A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C6339B" w:rsidRPr="004B7A8A" w:rsidRDefault="00C6339B" w:rsidP="004B7A8A">
      <w:pPr>
        <w:rPr>
          <w:rStyle w:val="Strong"/>
          <w:b w:val="0"/>
          <w:bCs/>
        </w:rPr>
      </w:pPr>
      <w:r w:rsidRPr="004B7A8A">
        <w:rPr>
          <w:rStyle w:val="Strong"/>
          <w:b w:val="0"/>
          <w:bCs/>
        </w:rPr>
        <w:br w:type="page"/>
      </w:r>
    </w:p>
    <w:p w:rsidR="00C6339B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C6339B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C6339B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C6339B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Pr="004B7A8A" w:rsidRDefault="00C6339B" w:rsidP="004B7A8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C6339B" w:rsidRPr="004B7A8A" w:rsidRDefault="00C6339B" w:rsidP="004B7A8A">
      <w:pPr>
        <w:widowControl w:val="0"/>
        <w:suppressAutoHyphens/>
        <w:autoSpaceDN w:val="0"/>
        <w:ind w:left="180"/>
        <w:jc w:val="center"/>
        <w:textAlignment w:val="baseline"/>
        <w:rPr>
          <w:b/>
          <w:kern w:val="3"/>
          <w:sz w:val="28"/>
          <w:szCs w:val="28"/>
          <w:lang w:eastAsia="zh-CN" w:bidi="hi-IN"/>
        </w:rPr>
      </w:pPr>
      <w:r w:rsidRPr="004B7A8A">
        <w:rPr>
          <w:b/>
          <w:sz w:val="28"/>
          <w:szCs w:val="28"/>
        </w:rPr>
        <w:t>Державна реєстрація змін до відомостей про структурне утворення політичної партії, що містяться в Єдиному державному реєстрі юридичних осіб, фізичних осіб-підприємців та громадських формувань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Південно-Західне міжрегіональне управління Міністерства юстиції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(м. Івано-Франківськ)</w:t>
      </w:r>
    </w:p>
    <w:p w:rsidR="00C6339B" w:rsidRPr="004B7A8A" w:rsidRDefault="00C6339B" w:rsidP="004B7A8A">
      <w:pPr>
        <w:jc w:val="center"/>
        <w:rPr>
          <w:sz w:val="28"/>
          <w:szCs w:val="28"/>
          <w:lang w:eastAsia="uk-UA"/>
        </w:rPr>
      </w:pPr>
      <w:r w:rsidRPr="004B7A8A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C6339B" w:rsidRPr="004B7A8A" w:rsidRDefault="00C6339B" w:rsidP="004B7A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C6339B" w:rsidRPr="004B7A8A" w:rsidTr="008834C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№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Дія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Термін виконання (днів)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39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39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Не пізніше наступного дня після прийняття заяви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39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3"/>
            </w:pPr>
            <w:r w:rsidRPr="004B7A8A">
              <w:t>Опрацювання заяви та поданих документів.</w:t>
            </w:r>
          </w:p>
          <w:p w:rsidR="00C6339B" w:rsidRPr="004B7A8A" w:rsidRDefault="00C6339B" w:rsidP="004B7A8A">
            <w:pPr>
              <w:ind w:firstLine="23"/>
            </w:pPr>
            <w:r w:rsidRPr="004B7A8A"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Протягом 10</w:t>
            </w:r>
            <w:r w:rsidRPr="004B7A8A">
              <w:rPr>
                <w:lang w:eastAsia="uk-UA"/>
              </w:rPr>
              <w:t xml:space="preserve"> робочих  днів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39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надання послуги</w:t>
            </w:r>
            <w:r w:rsidRPr="004B7A8A">
              <w:rPr>
                <w:rStyle w:val="apple-converted-space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10 </w:t>
            </w:r>
            <w:r w:rsidRPr="004B7A8A">
              <w:rPr>
                <w:lang w:eastAsia="uk-UA"/>
              </w:rPr>
              <w:t>робочих  днів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(передбачена законодавством)</w:t>
            </w:r>
            <w:r w:rsidRPr="004B7A8A">
              <w:rPr>
                <w:rStyle w:val="apple-converted-space"/>
              </w:rPr>
              <w:t> </w:t>
            </w:r>
            <w:r w:rsidRPr="004B7A8A"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10 </w:t>
            </w:r>
            <w:r w:rsidRPr="004B7A8A">
              <w:rPr>
                <w:lang w:eastAsia="uk-UA"/>
              </w:rPr>
              <w:t>робочих  днів</w:t>
            </w:r>
          </w:p>
        </w:tc>
      </w:tr>
    </w:tbl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4B7A8A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C6339B" w:rsidRPr="004B7A8A" w:rsidRDefault="00C6339B" w:rsidP="004B7A8A">
      <w:pPr>
        <w:rPr>
          <w:rStyle w:val="Strong"/>
          <w:b w:val="0"/>
          <w:bCs/>
        </w:rPr>
      </w:pPr>
      <w:r w:rsidRPr="004B7A8A">
        <w:rPr>
          <w:rStyle w:val="Strong"/>
          <w:b w:val="0"/>
          <w:bCs/>
        </w:rPr>
        <w:br w:type="page"/>
      </w:r>
    </w:p>
    <w:p w:rsidR="00C6339B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C6339B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C6339B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C6339B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Default="00C6339B" w:rsidP="004B7A8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C6339B" w:rsidRPr="004B7A8A" w:rsidRDefault="00C6339B" w:rsidP="004B7A8A">
      <w:pPr>
        <w:widowControl w:val="0"/>
        <w:suppressAutoHyphens/>
        <w:autoSpaceDN w:val="0"/>
        <w:ind w:left="180"/>
        <w:jc w:val="center"/>
        <w:textAlignment w:val="baseline"/>
        <w:rPr>
          <w:b/>
          <w:kern w:val="3"/>
          <w:sz w:val="28"/>
          <w:szCs w:val="28"/>
          <w:lang w:eastAsia="zh-CN" w:bidi="hi-IN"/>
        </w:rPr>
      </w:pPr>
      <w:r w:rsidRPr="004B7A8A">
        <w:rPr>
          <w:b/>
          <w:sz w:val="28"/>
          <w:szCs w:val="28"/>
        </w:rPr>
        <w:t>Державна реєстрація рішення про припинення структурного утворення політичної партії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Південно-Західне міжрегіональне управління Міністерства юстиції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(м. Івано-Франківськ)</w:t>
      </w:r>
    </w:p>
    <w:p w:rsidR="00C6339B" w:rsidRPr="004B7A8A" w:rsidRDefault="00C6339B" w:rsidP="004B7A8A">
      <w:pPr>
        <w:jc w:val="center"/>
        <w:rPr>
          <w:sz w:val="28"/>
          <w:szCs w:val="28"/>
          <w:lang w:eastAsia="uk-UA"/>
        </w:rPr>
      </w:pPr>
      <w:r w:rsidRPr="004B7A8A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C6339B" w:rsidRPr="004B7A8A" w:rsidRDefault="00C6339B" w:rsidP="004B7A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C6339B" w:rsidRPr="004B7A8A" w:rsidTr="008834C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№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Дія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Термін виконання (днів)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40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40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Не пізніше наступного дня після прийняття заяви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40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3"/>
            </w:pPr>
            <w:r w:rsidRPr="004B7A8A">
              <w:t>Опрацювання заяви та поданих документів.</w:t>
            </w:r>
          </w:p>
          <w:p w:rsidR="00C6339B" w:rsidRPr="004B7A8A" w:rsidRDefault="00C6339B" w:rsidP="004B7A8A">
            <w:pPr>
              <w:ind w:firstLine="23"/>
            </w:pPr>
            <w:r w:rsidRPr="004B7A8A"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Протягом 10</w:t>
            </w:r>
            <w:r w:rsidRPr="004B7A8A">
              <w:rPr>
                <w:lang w:eastAsia="uk-UA"/>
              </w:rPr>
              <w:t xml:space="preserve"> робочих  днів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40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надання послуги</w:t>
            </w:r>
            <w:r w:rsidRPr="004B7A8A">
              <w:rPr>
                <w:rStyle w:val="apple-converted-space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10 </w:t>
            </w:r>
            <w:r w:rsidRPr="004B7A8A">
              <w:rPr>
                <w:lang w:eastAsia="uk-UA"/>
              </w:rPr>
              <w:t>робочих  днів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(передбачена законодавством)</w:t>
            </w:r>
            <w:r w:rsidRPr="004B7A8A">
              <w:rPr>
                <w:rStyle w:val="apple-converted-space"/>
              </w:rPr>
              <w:t> </w:t>
            </w:r>
            <w:r w:rsidRPr="004B7A8A"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10 </w:t>
            </w:r>
            <w:r w:rsidRPr="004B7A8A">
              <w:rPr>
                <w:lang w:eastAsia="uk-UA"/>
              </w:rPr>
              <w:t>робочих  днів</w:t>
            </w:r>
          </w:p>
        </w:tc>
      </w:tr>
    </w:tbl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4B7A8A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C6339B" w:rsidRPr="004B7A8A" w:rsidRDefault="00C6339B" w:rsidP="004B7A8A">
      <w:pPr>
        <w:rPr>
          <w:rStyle w:val="Strong"/>
          <w:b w:val="0"/>
          <w:bCs/>
        </w:rPr>
      </w:pPr>
      <w:r w:rsidRPr="004B7A8A">
        <w:rPr>
          <w:rStyle w:val="Strong"/>
          <w:b w:val="0"/>
          <w:bCs/>
        </w:rPr>
        <w:br w:type="page"/>
      </w:r>
    </w:p>
    <w:p w:rsidR="00C6339B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C6339B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C6339B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C6339B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Pr="004B7A8A" w:rsidRDefault="00C6339B" w:rsidP="004B7A8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C6339B" w:rsidRPr="004B7A8A" w:rsidRDefault="00C6339B" w:rsidP="004B7A8A">
      <w:pPr>
        <w:widowControl w:val="0"/>
        <w:suppressAutoHyphens/>
        <w:autoSpaceDN w:val="0"/>
        <w:ind w:left="180"/>
        <w:jc w:val="center"/>
        <w:textAlignment w:val="baseline"/>
        <w:rPr>
          <w:b/>
          <w:kern w:val="3"/>
          <w:sz w:val="28"/>
          <w:szCs w:val="28"/>
          <w:lang w:eastAsia="zh-CN" w:bidi="hi-IN"/>
        </w:rPr>
      </w:pPr>
      <w:r w:rsidRPr="004B7A8A">
        <w:rPr>
          <w:b/>
          <w:sz w:val="28"/>
          <w:szCs w:val="28"/>
        </w:rPr>
        <w:t>Державна реєстрація зміни складу комісії з припинення (комісії з реорганізації, ліквідаційної комісії) структурного утворення політичної партії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Південно-Західне міжрегіональне управління Міністерства юстиції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(м. Івано-Франківськ)</w:t>
      </w:r>
    </w:p>
    <w:p w:rsidR="00C6339B" w:rsidRPr="004B7A8A" w:rsidRDefault="00C6339B" w:rsidP="004B7A8A">
      <w:pPr>
        <w:jc w:val="center"/>
        <w:rPr>
          <w:sz w:val="28"/>
          <w:szCs w:val="28"/>
          <w:lang w:eastAsia="uk-UA"/>
        </w:rPr>
      </w:pPr>
      <w:r w:rsidRPr="004B7A8A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C6339B" w:rsidRPr="004B7A8A" w:rsidRDefault="00C6339B" w:rsidP="004B7A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C6339B" w:rsidRPr="004B7A8A" w:rsidTr="008834C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№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Дія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Термін виконання (днів)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41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41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Не пізніше наступного дня після прийняття заяви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41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3"/>
            </w:pPr>
            <w:r w:rsidRPr="004B7A8A">
              <w:t>Опрацювання заяви та поданих документів.</w:t>
            </w:r>
          </w:p>
          <w:p w:rsidR="00C6339B" w:rsidRPr="004B7A8A" w:rsidRDefault="00C6339B" w:rsidP="004B7A8A">
            <w:pPr>
              <w:ind w:firstLine="23"/>
            </w:pPr>
            <w:r w:rsidRPr="004B7A8A"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Протягом 10</w:t>
            </w:r>
            <w:r w:rsidRPr="004B7A8A">
              <w:rPr>
                <w:lang w:eastAsia="uk-UA"/>
              </w:rPr>
              <w:t xml:space="preserve"> робочих  днів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41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надання послуги</w:t>
            </w:r>
            <w:r w:rsidRPr="004B7A8A">
              <w:rPr>
                <w:rStyle w:val="apple-converted-space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10 </w:t>
            </w:r>
            <w:r w:rsidRPr="004B7A8A">
              <w:rPr>
                <w:lang w:eastAsia="uk-UA"/>
              </w:rPr>
              <w:t>робочих  днів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(передбачена законодавством)</w:t>
            </w:r>
            <w:r w:rsidRPr="004B7A8A">
              <w:rPr>
                <w:rStyle w:val="apple-converted-space"/>
              </w:rPr>
              <w:t> </w:t>
            </w:r>
            <w:r w:rsidRPr="004B7A8A"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10 </w:t>
            </w:r>
            <w:r w:rsidRPr="004B7A8A">
              <w:rPr>
                <w:lang w:eastAsia="uk-UA"/>
              </w:rPr>
              <w:t>робочих  днів</w:t>
            </w:r>
          </w:p>
        </w:tc>
      </w:tr>
    </w:tbl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4B7A8A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C6339B" w:rsidRPr="004B7A8A" w:rsidRDefault="00C6339B" w:rsidP="004B7A8A">
      <w:pPr>
        <w:rPr>
          <w:rStyle w:val="Strong"/>
          <w:b w:val="0"/>
          <w:bCs/>
        </w:rPr>
      </w:pPr>
      <w:r w:rsidRPr="004B7A8A">
        <w:rPr>
          <w:rStyle w:val="Strong"/>
          <w:b w:val="0"/>
          <w:bCs/>
        </w:rPr>
        <w:br w:type="page"/>
      </w:r>
    </w:p>
    <w:p w:rsidR="00C6339B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C6339B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C6339B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C6339B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Default="00C6339B" w:rsidP="004B7A8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C6339B" w:rsidRPr="004B7A8A" w:rsidRDefault="00C6339B" w:rsidP="004B7A8A">
      <w:pPr>
        <w:widowControl w:val="0"/>
        <w:suppressAutoHyphens/>
        <w:autoSpaceDN w:val="0"/>
        <w:ind w:left="180"/>
        <w:jc w:val="center"/>
        <w:textAlignment w:val="baseline"/>
        <w:rPr>
          <w:b/>
          <w:kern w:val="3"/>
          <w:sz w:val="28"/>
          <w:szCs w:val="28"/>
          <w:lang w:eastAsia="zh-CN" w:bidi="hi-IN"/>
        </w:rPr>
      </w:pPr>
      <w:r w:rsidRPr="004B7A8A">
        <w:rPr>
          <w:b/>
          <w:sz w:val="28"/>
          <w:szCs w:val="28"/>
        </w:rPr>
        <w:t>Державна реєстрація припинення структурного утворення політичної партії в результаті його ліквідації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Південно-Західне міжрегіональне управління Міністерства юстиції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(м. Івано-Франківськ)</w:t>
      </w:r>
    </w:p>
    <w:p w:rsidR="00C6339B" w:rsidRPr="004B7A8A" w:rsidRDefault="00C6339B" w:rsidP="004B7A8A">
      <w:pPr>
        <w:jc w:val="center"/>
        <w:rPr>
          <w:sz w:val="28"/>
          <w:szCs w:val="28"/>
          <w:lang w:eastAsia="uk-UA"/>
        </w:rPr>
      </w:pPr>
      <w:r w:rsidRPr="004B7A8A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C6339B" w:rsidRPr="004B7A8A" w:rsidRDefault="00C6339B" w:rsidP="004B7A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C6339B" w:rsidRPr="004B7A8A" w:rsidTr="008834C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№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Дія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Термін виконання (днів)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42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42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Не пізніше наступного дня після прийняття заяви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42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3"/>
            </w:pPr>
            <w:r w:rsidRPr="004B7A8A">
              <w:t>Опрацювання заяви та поданих документів.</w:t>
            </w:r>
          </w:p>
          <w:p w:rsidR="00C6339B" w:rsidRPr="004B7A8A" w:rsidRDefault="00C6339B" w:rsidP="004B7A8A">
            <w:pPr>
              <w:ind w:firstLine="23"/>
            </w:pPr>
            <w:r w:rsidRPr="004B7A8A"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Протягом 10</w:t>
            </w:r>
            <w:r w:rsidRPr="004B7A8A">
              <w:rPr>
                <w:lang w:eastAsia="uk-UA"/>
              </w:rPr>
              <w:t xml:space="preserve"> робочих  днів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42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надання послуги</w:t>
            </w:r>
            <w:r w:rsidRPr="004B7A8A">
              <w:rPr>
                <w:rStyle w:val="apple-converted-space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10 </w:t>
            </w:r>
            <w:r w:rsidRPr="004B7A8A">
              <w:rPr>
                <w:lang w:eastAsia="uk-UA"/>
              </w:rPr>
              <w:t>робочих  днів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(передбачена законодавством)</w:t>
            </w:r>
            <w:r w:rsidRPr="004B7A8A">
              <w:rPr>
                <w:rStyle w:val="apple-converted-space"/>
              </w:rPr>
              <w:t> </w:t>
            </w:r>
            <w:r w:rsidRPr="004B7A8A"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10 </w:t>
            </w:r>
            <w:r w:rsidRPr="004B7A8A">
              <w:rPr>
                <w:lang w:eastAsia="uk-UA"/>
              </w:rPr>
              <w:t>робочих  днів</w:t>
            </w:r>
          </w:p>
        </w:tc>
      </w:tr>
    </w:tbl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4B7A8A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C6339B" w:rsidRPr="004B7A8A" w:rsidRDefault="00C6339B" w:rsidP="004B7A8A">
      <w:pPr>
        <w:rPr>
          <w:rStyle w:val="Strong"/>
          <w:b w:val="0"/>
          <w:bCs/>
        </w:rPr>
      </w:pPr>
      <w:r w:rsidRPr="004B7A8A">
        <w:rPr>
          <w:rStyle w:val="Strong"/>
          <w:b w:val="0"/>
          <w:bCs/>
        </w:rPr>
        <w:br w:type="page"/>
      </w:r>
    </w:p>
    <w:p w:rsidR="00C6339B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C6339B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C6339B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C6339B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Default="00C6339B" w:rsidP="004B7A8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C6339B" w:rsidRPr="004B7A8A" w:rsidRDefault="00C6339B" w:rsidP="004B7A8A">
      <w:pPr>
        <w:widowControl w:val="0"/>
        <w:suppressAutoHyphens/>
        <w:autoSpaceDN w:val="0"/>
        <w:ind w:left="180"/>
        <w:jc w:val="center"/>
        <w:textAlignment w:val="baseline"/>
        <w:rPr>
          <w:b/>
          <w:kern w:val="3"/>
          <w:sz w:val="28"/>
          <w:szCs w:val="28"/>
          <w:lang w:eastAsia="zh-CN" w:bidi="hi-IN"/>
        </w:rPr>
      </w:pPr>
      <w:r w:rsidRPr="004B7A8A">
        <w:rPr>
          <w:b/>
          <w:sz w:val="28"/>
          <w:szCs w:val="28"/>
        </w:rPr>
        <w:t>Державна реєстрація припинення структурного утворення політичної партії в результаті його реорганізації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Південно-Західне міжрегіональне управління Міністерства юстиції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(м. Івано-Франківськ)</w:t>
      </w:r>
    </w:p>
    <w:p w:rsidR="00C6339B" w:rsidRPr="004B7A8A" w:rsidRDefault="00C6339B" w:rsidP="004B7A8A">
      <w:pPr>
        <w:jc w:val="center"/>
        <w:rPr>
          <w:sz w:val="28"/>
          <w:szCs w:val="28"/>
          <w:lang w:eastAsia="uk-UA"/>
        </w:rPr>
      </w:pPr>
      <w:r w:rsidRPr="004B7A8A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C6339B" w:rsidRPr="004B7A8A" w:rsidRDefault="00C6339B" w:rsidP="004B7A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C6339B" w:rsidRPr="004B7A8A" w:rsidTr="008834C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№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Дія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Термін виконання (днів)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43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43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Не пізніше наступного дня після прийняття заяви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43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3"/>
            </w:pPr>
            <w:r w:rsidRPr="004B7A8A">
              <w:t>Опрацювання заяви та поданих документів.</w:t>
            </w:r>
          </w:p>
          <w:p w:rsidR="00C6339B" w:rsidRPr="004B7A8A" w:rsidRDefault="00C6339B" w:rsidP="004B7A8A">
            <w:pPr>
              <w:ind w:firstLine="23"/>
            </w:pPr>
            <w:r w:rsidRPr="004B7A8A"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Протягом 10</w:t>
            </w:r>
            <w:r w:rsidRPr="004B7A8A">
              <w:rPr>
                <w:lang w:eastAsia="uk-UA"/>
              </w:rPr>
              <w:t xml:space="preserve"> робочих  днів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43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надання послуги</w:t>
            </w:r>
            <w:r w:rsidRPr="004B7A8A">
              <w:rPr>
                <w:rStyle w:val="apple-converted-space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10 </w:t>
            </w:r>
            <w:r w:rsidRPr="004B7A8A">
              <w:rPr>
                <w:lang w:eastAsia="uk-UA"/>
              </w:rPr>
              <w:t>робочих  днів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(передбачена законодавством)</w:t>
            </w:r>
            <w:r w:rsidRPr="004B7A8A">
              <w:rPr>
                <w:rStyle w:val="apple-converted-space"/>
              </w:rPr>
              <w:t> </w:t>
            </w:r>
            <w:r w:rsidRPr="004B7A8A"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10 </w:t>
            </w:r>
            <w:r w:rsidRPr="004B7A8A">
              <w:rPr>
                <w:lang w:eastAsia="uk-UA"/>
              </w:rPr>
              <w:t>робочих  днів</w:t>
            </w:r>
          </w:p>
        </w:tc>
      </w:tr>
    </w:tbl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4B7A8A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C6339B" w:rsidRPr="004B7A8A" w:rsidRDefault="00C6339B" w:rsidP="004B7A8A">
      <w:pPr>
        <w:rPr>
          <w:rStyle w:val="Strong"/>
          <w:b w:val="0"/>
          <w:bCs/>
        </w:rPr>
      </w:pPr>
      <w:r w:rsidRPr="004B7A8A">
        <w:rPr>
          <w:rStyle w:val="Strong"/>
          <w:b w:val="0"/>
          <w:bCs/>
        </w:rPr>
        <w:br w:type="page"/>
      </w:r>
    </w:p>
    <w:p w:rsidR="00C6339B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C6339B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C6339B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C6339B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Default="00C6339B" w:rsidP="004B7A8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C6339B" w:rsidRPr="004B7A8A" w:rsidRDefault="00C6339B" w:rsidP="004B7A8A">
      <w:pPr>
        <w:widowControl w:val="0"/>
        <w:suppressAutoHyphens/>
        <w:autoSpaceDN w:val="0"/>
        <w:ind w:left="180"/>
        <w:jc w:val="center"/>
        <w:textAlignment w:val="baseline"/>
        <w:rPr>
          <w:b/>
          <w:kern w:val="3"/>
          <w:sz w:val="28"/>
          <w:szCs w:val="28"/>
          <w:lang w:eastAsia="zh-CN" w:bidi="hi-IN"/>
        </w:rPr>
      </w:pPr>
      <w:r w:rsidRPr="004B7A8A">
        <w:rPr>
          <w:b/>
          <w:sz w:val="28"/>
          <w:szCs w:val="28"/>
        </w:rPr>
        <w:t>Державна реєстрація громадського об’єднання, що не має статусу юридичної особи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Південно-Західне міжрегіональне управління Міністерства юстиції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(м. Івано-Франківськ)</w:t>
      </w:r>
    </w:p>
    <w:p w:rsidR="00C6339B" w:rsidRPr="004B7A8A" w:rsidRDefault="00C6339B" w:rsidP="004B7A8A">
      <w:pPr>
        <w:jc w:val="center"/>
        <w:rPr>
          <w:sz w:val="28"/>
          <w:szCs w:val="28"/>
          <w:lang w:eastAsia="uk-UA"/>
        </w:rPr>
      </w:pPr>
      <w:r w:rsidRPr="004B7A8A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C6339B" w:rsidRPr="004B7A8A" w:rsidRDefault="00C6339B" w:rsidP="004B7A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C6339B" w:rsidRPr="004B7A8A" w:rsidTr="008834C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№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Дія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Термін виконання (днів)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44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44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Не пізніше наступного дня після прийняття заяви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44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3"/>
            </w:pPr>
            <w:r w:rsidRPr="004B7A8A">
              <w:t>Опрацювання заяви та поданих документів.</w:t>
            </w:r>
          </w:p>
          <w:p w:rsidR="00C6339B" w:rsidRPr="004B7A8A" w:rsidRDefault="00C6339B" w:rsidP="004B7A8A">
            <w:pPr>
              <w:ind w:firstLine="23"/>
            </w:pPr>
            <w:r w:rsidRPr="004B7A8A"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Протягом 3</w:t>
            </w:r>
            <w:r w:rsidRPr="004B7A8A">
              <w:rPr>
                <w:lang w:eastAsia="uk-UA"/>
              </w:rPr>
              <w:t xml:space="preserve"> робочих  днів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44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надання послуги</w:t>
            </w:r>
            <w:r w:rsidRPr="004B7A8A">
              <w:rPr>
                <w:rStyle w:val="apple-converted-space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3 </w:t>
            </w:r>
            <w:r w:rsidRPr="004B7A8A">
              <w:rPr>
                <w:lang w:eastAsia="uk-UA"/>
              </w:rPr>
              <w:t>робочих  дні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(передбачена законодавством)</w:t>
            </w:r>
            <w:r w:rsidRPr="004B7A8A">
              <w:rPr>
                <w:rStyle w:val="apple-converted-space"/>
              </w:rPr>
              <w:t> </w:t>
            </w:r>
            <w:r w:rsidRPr="004B7A8A"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3 </w:t>
            </w:r>
            <w:r w:rsidRPr="004B7A8A">
              <w:rPr>
                <w:lang w:eastAsia="uk-UA"/>
              </w:rPr>
              <w:t>робочих  дні</w:t>
            </w:r>
          </w:p>
        </w:tc>
      </w:tr>
    </w:tbl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4B7A8A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C6339B" w:rsidRPr="004B7A8A" w:rsidRDefault="00C6339B" w:rsidP="004B7A8A">
      <w:pPr>
        <w:rPr>
          <w:rStyle w:val="Strong"/>
          <w:b w:val="0"/>
          <w:bCs/>
        </w:rPr>
      </w:pPr>
      <w:r w:rsidRPr="004B7A8A">
        <w:rPr>
          <w:rStyle w:val="Strong"/>
          <w:b w:val="0"/>
          <w:bCs/>
        </w:rPr>
        <w:br w:type="page"/>
      </w:r>
    </w:p>
    <w:p w:rsidR="00C6339B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C6339B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C6339B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C6339B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Pr="004B7A8A" w:rsidRDefault="00C6339B" w:rsidP="004B7A8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C6339B" w:rsidRPr="004B7A8A" w:rsidRDefault="00C6339B" w:rsidP="004B7A8A">
      <w:pPr>
        <w:widowControl w:val="0"/>
        <w:suppressAutoHyphens/>
        <w:autoSpaceDN w:val="0"/>
        <w:ind w:left="180"/>
        <w:jc w:val="center"/>
        <w:textAlignment w:val="baseline"/>
        <w:rPr>
          <w:b/>
          <w:kern w:val="3"/>
          <w:sz w:val="28"/>
          <w:szCs w:val="28"/>
          <w:lang w:eastAsia="zh-CN" w:bidi="hi-IN"/>
        </w:rPr>
      </w:pPr>
      <w:r w:rsidRPr="004B7A8A">
        <w:rPr>
          <w:b/>
          <w:sz w:val="28"/>
          <w:szCs w:val="28"/>
        </w:rPr>
        <w:t>Державна реєстрація змін до відомостей про громадське об’єднання, що не має статусу юридичної особи, що містяться в Єдиному державному реєстрі юридичних осіб, фізичних осіб-підприємців та громадських формувань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Південно-Західне міжрегіональне управління Міністерства юстиції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(м. Івано-Франківськ)</w:t>
      </w:r>
    </w:p>
    <w:p w:rsidR="00C6339B" w:rsidRPr="004B7A8A" w:rsidRDefault="00C6339B" w:rsidP="004B7A8A">
      <w:pPr>
        <w:jc w:val="center"/>
        <w:rPr>
          <w:sz w:val="28"/>
          <w:szCs w:val="28"/>
          <w:lang w:eastAsia="uk-UA"/>
        </w:rPr>
      </w:pPr>
      <w:r w:rsidRPr="004B7A8A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C6339B" w:rsidRPr="004B7A8A" w:rsidRDefault="00C6339B" w:rsidP="004B7A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C6339B" w:rsidRPr="004B7A8A" w:rsidTr="008834C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№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Дія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Термін виконання (днів)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45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45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Не пізніше наступного дня після прийняття заяви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45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3"/>
            </w:pPr>
            <w:r w:rsidRPr="004B7A8A">
              <w:t>Опрацювання заяви та поданих документів.</w:t>
            </w:r>
          </w:p>
          <w:p w:rsidR="00C6339B" w:rsidRPr="004B7A8A" w:rsidRDefault="00C6339B" w:rsidP="004B7A8A">
            <w:pPr>
              <w:ind w:firstLine="23"/>
            </w:pPr>
            <w:r w:rsidRPr="004B7A8A"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Протягом 3</w:t>
            </w:r>
            <w:r w:rsidRPr="004B7A8A">
              <w:rPr>
                <w:lang w:eastAsia="uk-UA"/>
              </w:rPr>
              <w:t xml:space="preserve"> робочих  днів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45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надання послуги</w:t>
            </w:r>
            <w:r w:rsidRPr="004B7A8A">
              <w:rPr>
                <w:rStyle w:val="apple-converted-space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3 </w:t>
            </w:r>
            <w:r w:rsidRPr="004B7A8A">
              <w:rPr>
                <w:lang w:eastAsia="uk-UA"/>
              </w:rPr>
              <w:t>робочих  дні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(передбачена законодавством)</w:t>
            </w:r>
            <w:r w:rsidRPr="004B7A8A">
              <w:rPr>
                <w:rStyle w:val="apple-converted-space"/>
              </w:rPr>
              <w:t> </w:t>
            </w:r>
            <w:r w:rsidRPr="004B7A8A"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3 </w:t>
            </w:r>
            <w:r w:rsidRPr="004B7A8A">
              <w:rPr>
                <w:lang w:eastAsia="uk-UA"/>
              </w:rPr>
              <w:t>робочих  дні</w:t>
            </w:r>
          </w:p>
        </w:tc>
      </w:tr>
    </w:tbl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4B7A8A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C6339B" w:rsidRPr="004B7A8A" w:rsidRDefault="00C6339B" w:rsidP="004B7A8A">
      <w:pPr>
        <w:rPr>
          <w:rStyle w:val="Strong"/>
          <w:b w:val="0"/>
          <w:bCs/>
        </w:rPr>
      </w:pPr>
      <w:r w:rsidRPr="004B7A8A">
        <w:rPr>
          <w:rStyle w:val="Strong"/>
          <w:b w:val="0"/>
          <w:bCs/>
        </w:rPr>
        <w:br w:type="page"/>
      </w:r>
    </w:p>
    <w:p w:rsidR="00C6339B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C6339B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C6339B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C6339B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Default="00C6339B" w:rsidP="004B7A8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C6339B" w:rsidRPr="004B7A8A" w:rsidRDefault="00C6339B" w:rsidP="004B7A8A">
      <w:pPr>
        <w:widowControl w:val="0"/>
        <w:suppressAutoHyphens/>
        <w:autoSpaceDN w:val="0"/>
        <w:ind w:left="180"/>
        <w:jc w:val="center"/>
        <w:textAlignment w:val="baseline"/>
        <w:rPr>
          <w:b/>
          <w:kern w:val="3"/>
          <w:sz w:val="28"/>
          <w:szCs w:val="28"/>
          <w:lang w:eastAsia="zh-CN" w:bidi="hi-IN"/>
        </w:rPr>
      </w:pPr>
      <w:r w:rsidRPr="004B7A8A">
        <w:rPr>
          <w:b/>
          <w:sz w:val="28"/>
          <w:szCs w:val="28"/>
        </w:rPr>
        <w:t>Державна реєстрація припинення громадського об’єднання, що не має статусу юридичної особи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Південно-Західне міжрегіональне управління Міністерства юстиції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(м. Івано-Франківськ)</w:t>
      </w:r>
    </w:p>
    <w:p w:rsidR="00C6339B" w:rsidRPr="004B7A8A" w:rsidRDefault="00C6339B" w:rsidP="004B7A8A">
      <w:pPr>
        <w:jc w:val="center"/>
        <w:rPr>
          <w:sz w:val="28"/>
          <w:szCs w:val="28"/>
          <w:lang w:eastAsia="uk-UA"/>
        </w:rPr>
      </w:pPr>
      <w:r w:rsidRPr="004B7A8A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C6339B" w:rsidRPr="004B7A8A" w:rsidRDefault="00C6339B" w:rsidP="004B7A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C6339B" w:rsidRPr="004B7A8A" w:rsidTr="008834C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№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Дія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Термін виконання (днів)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46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46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Не пізніше наступного дня після прийняття заяви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46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3"/>
            </w:pPr>
            <w:r w:rsidRPr="004B7A8A">
              <w:t>Опрацювання заяви та поданих документів.</w:t>
            </w:r>
          </w:p>
          <w:p w:rsidR="00C6339B" w:rsidRPr="004B7A8A" w:rsidRDefault="00C6339B" w:rsidP="004B7A8A">
            <w:pPr>
              <w:ind w:firstLine="23"/>
            </w:pPr>
            <w:r w:rsidRPr="004B7A8A"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Протягом 3</w:t>
            </w:r>
            <w:r w:rsidRPr="004B7A8A">
              <w:rPr>
                <w:lang w:eastAsia="uk-UA"/>
              </w:rPr>
              <w:t xml:space="preserve"> робочих  днів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46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надання послуги</w:t>
            </w:r>
            <w:r w:rsidRPr="004B7A8A">
              <w:rPr>
                <w:rStyle w:val="apple-converted-space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3 </w:t>
            </w:r>
            <w:r w:rsidRPr="004B7A8A">
              <w:rPr>
                <w:lang w:eastAsia="uk-UA"/>
              </w:rPr>
              <w:t>робочих  дні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(передбачена законодавством)</w:t>
            </w:r>
            <w:r w:rsidRPr="004B7A8A">
              <w:rPr>
                <w:rStyle w:val="apple-converted-space"/>
              </w:rPr>
              <w:t> </w:t>
            </w:r>
            <w:r w:rsidRPr="004B7A8A"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3 </w:t>
            </w:r>
            <w:r w:rsidRPr="004B7A8A">
              <w:rPr>
                <w:lang w:eastAsia="uk-UA"/>
              </w:rPr>
              <w:t>робочих  дні</w:t>
            </w:r>
          </w:p>
        </w:tc>
      </w:tr>
    </w:tbl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4B7A8A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C6339B" w:rsidRPr="004B7A8A" w:rsidRDefault="00C6339B" w:rsidP="004B7A8A">
      <w:pPr>
        <w:rPr>
          <w:rStyle w:val="Strong"/>
          <w:b w:val="0"/>
          <w:bCs/>
        </w:rPr>
      </w:pPr>
      <w:r w:rsidRPr="004B7A8A">
        <w:rPr>
          <w:rStyle w:val="Strong"/>
          <w:b w:val="0"/>
          <w:bCs/>
        </w:rPr>
        <w:br w:type="page"/>
      </w:r>
    </w:p>
    <w:p w:rsidR="00C6339B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C6339B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C6339B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C6339B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Default="00C6339B" w:rsidP="004B7A8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C6339B" w:rsidRPr="004B7A8A" w:rsidRDefault="00C6339B" w:rsidP="004B7A8A">
      <w:pPr>
        <w:widowControl w:val="0"/>
        <w:suppressAutoHyphens/>
        <w:autoSpaceDN w:val="0"/>
        <w:ind w:left="180"/>
        <w:jc w:val="center"/>
        <w:textAlignment w:val="baseline"/>
        <w:rPr>
          <w:b/>
          <w:kern w:val="3"/>
          <w:sz w:val="28"/>
          <w:szCs w:val="28"/>
          <w:lang w:eastAsia="zh-CN" w:bidi="hi-IN"/>
        </w:rPr>
      </w:pPr>
      <w:r w:rsidRPr="004B7A8A">
        <w:rPr>
          <w:b/>
          <w:sz w:val="28"/>
          <w:szCs w:val="28"/>
        </w:rPr>
        <w:t>Державна реєстрація структурного утворення політичної партії, що не має статусу юридичної особи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Південно-Західне міжрегіональне управління Міністерства юстиції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(м. Івано-Франківськ)</w:t>
      </w:r>
    </w:p>
    <w:p w:rsidR="00C6339B" w:rsidRPr="004B7A8A" w:rsidRDefault="00C6339B" w:rsidP="004B7A8A">
      <w:pPr>
        <w:jc w:val="center"/>
        <w:rPr>
          <w:sz w:val="28"/>
          <w:szCs w:val="28"/>
          <w:lang w:eastAsia="uk-UA"/>
        </w:rPr>
      </w:pPr>
      <w:r w:rsidRPr="004B7A8A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C6339B" w:rsidRPr="004B7A8A" w:rsidRDefault="00C6339B" w:rsidP="004B7A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C6339B" w:rsidRPr="004B7A8A" w:rsidTr="008834C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№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Дія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Термін виконання (днів)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47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47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Не пізніше наступного дня після прийняття заяви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47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3"/>
            </w:pPr>
            <w:r w:rsidRPr="004B7A8A">
              <w:t>Опрацювання заяви та поданих документів.</w:t>
            </w:r>
          </w:p>
          <w:p w:rsidR="00C6339B" w:rsidRPr="004B7A8A" w:rsidRDefault="00C6339B" w:rsidP="004B7A8A">
            <w:pPr>
              <w:ind w:firstLine="23"/>
            </w:pPr>
            <w:r w:rsidRPr="004B7A8A"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Протягом 10</w:t>
            </w:r>
            <w:r w:rsidRPr="004B7A8A">
              <w:rPr>
                <w:lang w:eastAsia="uk-UA"/>
              </w:rPr>
              <w:t xml:space="preserve"> робочих  днів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47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надання послуги</w:t>
            </w:r>
            <w:r w:rsidRPr="004B7A8A">
              <w:rPr>
                <w:rStyle w:val="apple-converted-space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10 </w:t>
            </w:r>
            <w:r w:rsidRPr="004B7A8A">
              <w:rPr>
                <w:lang w:eastAsia="uk-UA"/>
              </w:rPr>
              <w:t>робочих  днів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(передбачена законодавством)</w:t>
            </w:r>
            <w:r w:rsidRPr="004B7A8A">
              <w:rPr>
                <w:rStyle w:val="apple-converted-space"/>
              </w:rPr>
              <w:t> </w:t>
            </w:r>
            <w:r w:rsidRPr="004B7A8A"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10 </w:t>
            </w:r>
            <w:r w:rsidRPr="004B7A8A">
              <w:rPr>
                <w:lang w:eastAsia="uk-UA"/>
              </w:rPr>
              <w:t>робочих  днів</w:t>
            </w:r>
          </w:p>
        </w:tc>
      </w:tr>
    </w:tbl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4B7A8A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C6339B" w:rsidRPr="004B7A8A" w:rsidRDefault="00C6339B" w:rsidP="004B7A8A">
      <w:pPr>
        <w:rPr>
          <w:rStyle w:val="Strong"/>
          <w:b w:val="0"/>
          <w:bCs/>
        </w:rPr>
      </w:pPr>
      <w:r w:rsidRPr="004B7A8A">
        <w:rPr>
          <w:rStyle w:val="Strong"/>
          <w:b w:val="0"/>
          <w:bCs/>
        </w:rPr>
        <w:br w:type="page"/>
      </w:r>
    </w:p>
    <w:p w:rsidR="00C6339B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C6339B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C6339B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C6339B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Pr="004B7A8A" w:rsidRDefault="00C6339B" w:rsidP="004B7A8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C6339B" w:rsidRPr="004B7A8A" w:rsidRDefault="00C6339B" w:rsidP="004B7A8A">
      <w:pPr>
        <w:widowControl w:val="0"/>
        <w:suppressAutoHyphens/>
        <w:autoSpaceDN w:val="0"/>
        <w:ind w:left="180"/>
        <w:jc w:val="center"/>
        <w:textAlignment w:val="baseline"/>
        <w:rPr>
          <w:b/>
          <w:kern w:val="3"/>
          <w:sz w:val="28"/>
          <w:szCs w:val="28"/>
          <w:lang w:eastAsia="zh-CN" w:bidi="hi-IN"/>
        </w:rPr>
      </w:pPr>
      <w:r w:rsidRPr="004B7A8A">
        <w:rPr>
          <w:b/>
          <w:sz w:val="28"/>
          <w:szCs w:val="28"/>
        </w:rPr>
        <w:t>Державна реєстрація змін до відомостей про структурне утворення політичної партії, що не має статусу юридичної особи, що містяться в Єдиному державному реєстрі юридичних осіб, фізичних осіб-підприємців та громадських формувань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Південно-Західне міжрегіональне управління Міністерства юстиції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(м. Івано-Франківськ)</w:t>
      </w:r>
    </w:p>
    <w:p w:rsidR="00C6339B" w:rsidRPr="004B7A8A" w:rsidRDefault="00C6339B" w:rsidP="004B7A8A">
      <w:pPr>
        <w:jc w:val="center"/>
        <w:rPr>
          <w:sz w:val="28"/>
          <w:szCs w:val="28"/>
          <w:lang w:eastAsia="uk-UA"/>
        </w:rPr>
      </w:pPr>
      <w:r w:rsidRPr="004B7A8A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C6339B" w:rsidRPr="004B7A8A" w:rsidRDefault="00C6339B" w:rsidP="004B7A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C6339B" w:rsidRPr="004B7A8A" w:rsidTr="008834C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№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Дія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Термін виконання (днів)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48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48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Не пізніше наступного дня після прийняття заяви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48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3"/>
            </w:pPr>
            <w:r w:rsidRPr="004B7A8A">
              <w:t>Опрацювання заяви та поданих документів.</w:t>
            </w:r>
          </w:p>
          <w:p w:rsidR="00C6339B" w:rsidRPr="004B7A8A" w:rsidRDefault="00C6339B" w:rsidP="004B7A8A">
            <w:pPr>
              <w:ind w:firstLine="23"/>
            </w:pPr>
            <w:r w:rsidRPr="004B7A8A"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Протягом 10</w:t>
            </w:r>
            <w:r w:rsidRPr="004B7A8A">
              <w:rPr>
                <w:lang w:eastAsia="uk-UA"/>
              </w:rPr>
              <w:t xml:space="preserve"> робочих  днів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48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надання послуги</w:t>
            </w:r>
            <w:r w:rsidRPr="004B7A8A">
              <w:rPr>
                <w:rStyle w:val="apple-converted-space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10 </w:t>
            </w:r>
            <w:r w:rsidRPr="004B7A8A">
              <w:rPr>
                <w:lang w:eastAsia="uk-UA"/>
              </w:rPr>
              <w:t>робочих  днів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(передбачена законодавством)</w:t>
            </w:r>
            <w:r w:rsidRPr="004B7A8A">
              <w:rPr>
                <w:rStyle w:val="apple-converted-space"/>
              </w:rPr>
              <w:t> </w:t>
            </w:r>
            <w:r w:rsidRPr="004B7A8A"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10 </w:t>
            </w:r>
            <w:r w:rsidRPr="004B7A8A">
              <w:rPr>
                <w:lang w:eastAsia="uk-UA"/>
              </w:rPr>
              <w:t>робочих  днів</w:t>
            </w:r>
          </w:p>
        </w:tc>
      </w:tr>
    </w:tbl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4B7A8A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C6339B" w:rsidRPr="004B7A8A" w:rsidRDefault="00C6339B" w:rsidP="004B7A8A">
      <w:pPr>
        <w:rPr>
          <w:rStyle w:val="Strong"/>
          <w:b w:val="0"/>
          <w:bCs/>
        </w:rPr>
      </w:pPr>
      <w:r w:rsidRPr="004B7A8A">
        <w:rPr>
          <w:rStyle w:val="Strong"/>
          <w:b w:val="0"/>
          <w:bCs/>
        </w:rPr>
        <w:br w:type="page"/>
      </w:r>
    </w:p>
    <w:p w:rsidR="00C6339B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C6339B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C6339B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C6339B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Default="00C6339B" w:rsidP="004B7A8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C6339B" w:rsidRPr="004B7A8A" w:rsidRDefault="00C6339B" w:rsidP="004B7A8A">
      <w:pPr>
        <w:widowControl w:val="0"/>
        <w:suppressAutoHyphens/>
        <w:autoSpaceDN w:val="0"/>
        <w:ind w:left="180"/>
        <w:jc w:val="center"/>
        <w:textAlignment w:val="baseline"/>
        <w:rPr>
          <w:b/>
          <w:kern w:val="3"/>
          <w:sz w:val="28"/>
          <w:szCs w:val="28"/>
          <w:lang w:eastAsia="zh-CN" w:bidi="hi-IN"/>
        </w:rPr>
      </w:pPr>
      <w:r w:rsidRPr="004B7A8A">
        <w:rPr>
          <w:b/>
          <w:sz w:val="28"/>
          <w:szCs w:val="28"/>
        </w:rPr>
        <w:t>Державна реєстрація припинення структурного утворення політичної партії, що не має статусу юридичної особи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Південно-Західне міжрегіональне управління Міністерства юстиції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(м. Івано-Франківськ)</w:t>
      </w:r>
    </w:p>
    <w:p w:rsidR="00C6339B" w:rsidRPr="004B7A8A" w:rsidRDefault="00C6339B" w:rsidP="004B7A8A">
      <w:pPr>
        <w:jc w:val="center"/>
        <w:rPr>
          <w:sz w:val="28"/>
          <w:szCs w:val="28"/>
          <w:lang w:eastAsia="uk-UA"/>
        </w:rPr>
      </w:pPr>
      <w:r w:rsidRPr="004B7A8A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C6339B" w:rsidRPr="004B7A8A" w:rsidRDefault="00C6339B" w:rsidP="004B7A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C6339B" w:rsidRPr="004B7A8A" w:rsidTr="008834C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№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Дія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Термін виконання (днів)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49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49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Не пізніше наступного дня після прийняття заяви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49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3"/>
            </w:pPr>
            <w:r w:rsidRPr="004B7A8A">
              <w:t>Опрацювання заяви та поданих документів.</w:t>
            </w:r>
          </w:p>
          <w:p w:rsidR="00C6339B" w:rsidRPr="004B7A8A" w:rsidRDefault="00C6339B" w:rsidP="004B7A8A">
            <w:pPr>
              <w:ind w:firstLine="23"/>
            </w:pPr>
            <w:r w:rsidRPr="004B7A8A"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Протягом 10</w:t>
            </w:r>
            <w:r w:rsidRPr="004B7A8A">
              <w:rPr>
                <w:lang w:eastAsia="uk-UA"/>
              </w:rPr>
              <w:t xml:space="preserve"> робочих  днів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49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надання послуги</w:t>
            </w:r>
            <w:r w:rsidRPr="004B7A8A">
              <w:rPr>
                <w:rStyle w:val="apple-converted-space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r w:rsidRPr="004B7A8A">
              <w:rPr>
                <w:lang w:eastAsia="uk-UA"/>
              </w:rPr>
              <w:t xml:space="preserve">10 робочих днів 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(передбачена законодавством)</w:t>
            </w:r>
            <w:r w:rsidRPr="004B7A8A">
              <w:rPr>
                <w:rStyle w:val="apple-converted-space"/>
              </w:rPr>
              <w:t> </w:t>
            </w:r>
            <w:r w:rsidRPr="004B7A8A"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r w:rsidRPr="004B7A8A">
              <w:rPr>
                <w:lang w:eastAsia="uk-UA"/>
              </w:rPr>
              <w:t xml:space="preserve">10 робочих днів </w:t>
            </w:r>
          </w:p>
        </w:tc>
      </w:tr>
    </w:tbl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4B7A8A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C6339B" w:rsidRPr="004B7A8A" w:rsidRDefault="00C6339B" w:rsidP="004B7A8A">
      <w:pPr>
        <w:rPr>
          <w:rStyle w:val="Strong"/>
          <w:b w:val="0"/>
          <w:bCs/>
        </w:rPr>
      </w:pPr>
      <w:r w:rsidRPr="004B7A8A">
        <w:rPr>
          <w:rStyle w:val="Strong"/>
          <w:b w:val="0"/>
          <w:bCs/>
        </w:rPr>
        <w:br w:type="page"/>
      </w:r>
    </w:p>
    <w:p w:rsidR="00C6339B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C6339B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C6339B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C6339B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Default="00C6339B" w:rsidP="004B7A8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C6339B" w:rsidRPr="004B7A8A" w:rsidRDefault="00C6339B" w:rsidP="004B7A8A">
      <w:pPr>
        <w:widowControl w:val="0"/>
        <w:suppressAutoHyphens/>
        <w:autoSpaceDN w:val="0"/>
        <w:ind w:left="180"/>
        <w:jc w:val="center"/>
        <w:textAlignment w:val="baseline"/>
        <w:rPr>
          <w:b/>
          <w:kern w:val="3"/>
          <w:sz w:val="28"/>
          <w:szCs w:val="28"/>
          <w:lang w:eastAsia="zh-CN" w:bidi="hi-IN"/>
        </w:rPr>
      </w:pPr>
      <w:r w:rsidRPr="004B7A8A">
        <w:rPr>
          <w:b/>
          <w:sz w:val="28"/>
          <w:szCs w:val="28"/>
        </w:rPr>
        <w:t>Державна реєстрація підтвердження всеукраїнського статусу громадського об’єднання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Південно-Західне міжрегіональне управління Міністерства юстиції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(м. Івано-Франківськ)</w:t>
      </w:r>
    </w:p>
    <w:p w:rsidR="00C6339B" w:rsidRPr="004B7A8A" w:rsidRDefault="00C6339B" w:rsidP="004B7A8A">
      <w:pPr>
        <w:jc w:val="center"/>
        <w:rPr>
          <w:sz w:val="28"/>
          <w:szCs w:val="28"/>
          <w:lang w:eastAsia="uk-UA"/>
        </w:rPr>
      </w:pPr>
      <w:r w:rsidRPr="004B7A8A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C6339B" w:rsidRPr="004B7A8A" w:rsidRDefault="00C6339B" w:rsidP="004B7A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C6339B" w:rsidRPr="004B7A8A" w:rsidTr="008834C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№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Дія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Термін виконання (днів)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50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50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Не пізніше наступного дня після прийняття заяви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50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3"/>
            </w:pPr>
            <w:r w:rsidRPr="004B7A8A">
              <w:t>Опрацювання заяви та поданих документів.</w:t>
            </w:r>
          </w:p>
          <w:p w:rsidR="00C6339B" w:rsidRPr="004B7A8A" w:rsidRDefault="00C6339B" w:rsidP="004B7A8A">
            <w:pPr>
              <w:ind w:firstLine="23"/>
            </w:pPr>
            <w:r w:rsidRPr="004B7A8A"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Протягом 3</w:t>
            </w:r>
            <w:r w:rsidRPr="004B7A8A">
              <w:rPr>
                <w:lang w:eastAsia="uk-UA"/>
              </w:rPr>
              <w:t xml:space="preserve"> робочих  днів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50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надання послуги</w:t>
            </w:r>
            <w:r w:rsidRPr="004B7A8A">
              <w:rPr>
                <w:rStyle w:val="apple-converted-space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3 </w:t>
            </w:r>
            <w:r w:rsidRPr="004B7A8A">
              <w:rPr>
                <w:lang w:eastAsia="uk-UA"/>
              </w:rPr>
              <w:t>робочих  дні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(передбачена законодавством)</w:t>
            </w:r>
            <w:r w:rsidRPr="004B7A8A">
              <w:rPr>
                <w:rStyle w:val="apple-converted-space"/>
              </w:rPr>
              <w:t> </w:t>
            </w:r>
            <w:r w:rsidRPr="004B7A8A"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3 </w:t>
            </w:r>
            <w:r w:rsidRPr="004B7A8A">
              <w:rPr>
                <w:lang w:eastAsia="uk-UA"/>
              </w:rPr>
              <w:t>робочих  дні</w:t>
            </w:r>
          </w:p>
        </w:tc>
      </w:tr>
    </w:tbl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4B7A8A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C6339B" w:rsidRPr="004B7A8A" w:rsidRDefault="00C6339B" w:rsidP="004B7A8A">
      <w:pPr>
        <w:rPr>
          <w:rStyle w:val="Strong"/>
          <w:b w:val="0"/>
          <w:bCs/>
        </w:rPr>
      </w:pPr>
      <w:r w:rsidRPr="004B7A8A">
        <w:rPr>
          <w:rStyle w:val="Strong"/>
          <w:b w:val="0"/>
          <w:bCs/>
        </w:rPr>
        <w:br w:type="page"/>
      </w:r>
    </w:p>
    <w:p w:rsidR="00C6339B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C6339B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C6339B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C6339B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Pr="004B7A8A" w:rsidRDefault="00C6339B" w:rsidP="004B7A8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C6339B" w:rsidRPr="004B7A8A" w:rsidRDefault="00C6339B" w:rsidP="004B7A8A">
      <w:pPr>
        <w:widowControl w:val="0"/>
        <w:suppressAutoHyphens/>
        <w:autoSpaceDN w:val="0"/>
        <w:ind w:left="180"/>
        <w:jc w:val="center"/>
        <w:textAlignment w:val="baseline"/>
        <w:rPr>
          <w:b/>
          <w:kern w:val="3"/>
          <w:sz w:val="28"/>
          <w:szCs w:val="28"/>
          <w:lang w:eastAsia="zh-CN" w:bidi="hi-IN"/>
        </w:rPr>
      </w:pPr>
      <w:r w:rsidRPr="004B7A8A">
        <w:rPr>
          <w:b/>
          <w:sz w:val="28"/>
          <w:szCs w:val="28"/>
        </w:rPr>
        <w:t>Державна реєстрація відмови від всеукраїнського статусу громадського об’єднання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Південно-Західне міжрегіональне управління Міністерства юстиції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(м. Івано-Франківськ)</w:t>
      </w:r>
    </w:p>
    <w:p w:rsidR="00C6339B" w:rsidRPr="004B7A8A" w:rsidRDefault="00C6339B" w:rsidP="004B7A8A">
      <w:pPr>
        <w:jc w:val="center"/>
        <w:rPr>
          <w:sz w:val="28"/>
          <w:szCs w:val="28"/>
          <w:lang w:eastAsia="uk-UA"/>
        </w:rPr>
      </w:pPr>
      <w:r w:rsidRPr="004B7A8A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C6339B" w:rsidRPr="004B7A8A" w:rsidRDefault="00C6339B" w:rsidP="004B7A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C6339B" w:rsidRPr="004B7A8A" w:rsidTr="008834C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№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Дія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Термін виконання (днів)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51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51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Не пізніше наступного дня після прийняття заяви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51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3"/>
            </w:pPr>
            <w:r w:rsidRPr="004B7A8A">
              <w:t>Опрацювання заяви та поданих документів.</w:t>
            </w:r>
          </w:p>
          <w:p w:rsidR="00C6339B" w:rsidRPr="004B7A8A" w:rsidRDefault="00C6339B" w:rsidP="004B7A8A">
            <w:pPr>
              <w:ind w:firstLine="23"/>
            </w:pPr>
            <w:r w:rsidRPr="004B7A8A"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Протягом 3</w:t>
            </w:r>
            <w:r w:rsidRPr="004B7A8A">
              <w:rPr>
                <w:lang w:eastAsia="uk-UA"/>
              </w:rPr>
              <w:t xml:space="preserve"> робочих  днів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51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надання послуги</w:t>
            </w:r>
            <w:r w:rsidRPr="004B7A8A">
              <w:rPr>
                <w:rStyle w:val="apple-converted-space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3 </w:t>
            </w:r>
            <w:r w:rsidRPr="004B7A8A">
              <w:rPr>
                <w:lang w:eastAsia="uk-UA"/>
              </w:rPr>
              <w:t>робочих  дні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(передбачена законодавством)</w:t>
            </w:r>
            <w:r w:rsidRPr="004B7A8A">
              <w:rPr>
                <w:rStyle w:val="apple-converted-space"/>
              </w:rPr>
              <w:t> </w:t>
            </w:r>
            <w:r w:rsidRPr="004B7A8A"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3 </w:t>
            </w:r>
            <w:r w:rsidRPr="004B7A8A">
              <w:rPr>
                <w:lang w:eastAsia="uk-UA"/>
              </w:rPr>
              <w:t>робочих  дні</w:t>
            </w:r>
          </w:p>
        </w:tc>
      </w:tr>
    </w:tbl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4B7A8A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C6339B" w:rsidRPr="004B7A8A" w:rsidRDefault="00C6339B" w:rsidP="004B7A8A">
      <w:pPr>
        <w:rPr>
          <w:rStyle w:val="Strong"/>
          <w:b w:val="0"/>
          <w:bCs/>
        </w:rPr>
      </w:pPr>
      <w:r w:rsidRPr="004B7A8A">
        <w:rPr>
          <w:rStyle w:val="Strong"/>
          <w:b w:val="0"/>
          <w:bCs/>
        </w:rPr>
        <w:br w:type="page"/>
      </w:r>
    </w:p>
    <w:p w:rsidR="00C6339B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C6339B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C6339B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C6339B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Default="00C6339B" w:rsidP="004B7A8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C6339B" w:rsidRPr="004B7A8A" w:rsidRDefault="00C6339B" w:rsidP="004B7A8A">
      <w:pPr>
        <w:widowControl w:val="0"/>
        <w:suppressAutoHyphens/>
        <w:autoSpaceDN w:val="0"/>
        <w:ind w:left="180"/>
        <w:jc w:val="center"/>
        <w:textAlignment w:val="baseline"/>
        <w:rPr>
          <w:b/>
          <w:kern w:val="3"/>
          <w:sz w:val="28"/>
          <w:szCs w:val="28"/>
          <w:lang w:eastAsia="zh-CN" w:bidi="hi-IN"/>
        </w:rPr>
      </w:pPr>
      <w:r w:rsidRPr="004B7A8A">
        <w:rPr>
          <w:b/>
          <w:sz w:val="28"/>
          <w:szCs w:val="28"/>
        </w:rPr>
        <w:t>Державна реєстрація постійно діючого третейського суду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Південно-Західне міжрегіональне управління Міністерства юстиції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(м. Івано-Франківськ)</w:t>
      </w:r>
    </w:p>
    <w:p w:rsidR="00C6339B" w:rsidRPr="004B7A8A" w:rsidRDefault="00C6339B" w:rsidP="004B7A8A">
      <w:pPr>
        <w:jc w:val="center"/>
        <w:rPr>
          <w:sz w:val="28"/>
          <w:szCs w:val="28"/>
          <w:lang w:eastAsia="uk-UA"/>
        </w:rPr>
      </w:pPr>
      <w:r w:rsidRPr="004B7A8A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C6339B" w:rsidRPr="004B7A8A" w:rsidRDefault="00C6339B" w:rsidP="004B7A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C6339B" w:rsidRPr="004B7A8A" w:rsidTr="008834C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№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Дія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Термін виконання (днів)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52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52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Не пізніше наступного дня після прийняття заяви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52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3"/>
            </w:pPr>
            <w:r w:rsidRPr="004B7A8A">
              <w:t>Опрацювання заяви та поданих документів.</w:t>
            </w:r>
          </w:p>
          <w:p w:rsidR="00C6339B" w:rsidRPr="004B7A8A" w:rsidRDefault="00C6339B" w:rsidP="004B7A8A">
            <w:pPr>
              <w:ind w:firstLine="23"/>
            </w:pPr>
            <w:r w:rsidRPr="004B7A8A"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Протягом 15</w:t>
            </w:r>
            <w:r w:rsidRPr="004B7A8A">
              <w:rPr>
                <w:lang w:eastAsia="uk-UA"/>
              </w:rPr>
              <w:t xml:space="preserve"> робочих  днів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52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надання послуги</w:t>
            </w:r>
            <w:r w:rsidRPr="004B7A8A">
              <w:rPr>
                <w:rStyle w:val="apple-converted-space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15 </w:t>
            </w:r>
            <w:r w:rsidRPr="004B7A8A">
              <w:rPr>
                <w:lang w:eastAsia="uk-UA"/>
              </w:rPr>
              <w:t>робочих  днів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(передбачена законодавством)</w:t>
            </w:r>
            <w:r w:rsidRPr="004B7A8A">
              <w:rPr>
                <w:rStyle w:val="apple-converted-space"/>
              </w:rPr>
              <w:t> </w:t>
            </w:r>
            <w:r w:rsidRPr="004B7A8A"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15 </w:t>
            </w:r>
            <w:r w:rsidRPr="004B7A8A">
              <w:rPr>
                <w:lang w:eastAsia="uk-UA"/>
              </w:rPr>
              <w:t>робочих  днів</w:t>
            </w:r>
          </w:p>
        </w:tc>
      </w:tr>
    </w:tbl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4B7A8A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C6339B" w:rsidRPr="004B7A8A" w:rsidRDefault="00C6339B" w:rsidP="004B7A8A">
      <w:pPr>
        <w:rPr>
          <w:rStyle w:val="Strong"/>
          <w:b w:val="0"/>
          <w:bCs/>
        </w:rPr>
      </w:pPr>
      <w:r w:rsidRPr="004B7A8A">
        <w:rPr>
          <w:rStyle w:val="Strong"/>
          <w:b w:val="0"/>
          <w:bCs/>
        </w:rPr>
        <w:br w:type="page"/>
      </w:r>
    </w:p>
    <w:p w:rsidR="00C6339B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C6339B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C6339B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C6339B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Pr="004B7A8A" w:rsidRDefault="00C6339B" w:rsidP="004B7A8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C6339B" w:rsidRPr="004B7A8A" w:rsidRDefault="00C6339B" w:rsidP="004B7A8A">
      <w:pPr>
        <w:widowControl w:val="0"/>
        <w:suppressAutoHyphens/>
        <w:autoSpaceDN w:val="0"/>
        <w:ind w:left="180"/>
        <w:jc w:val="center"/>
        <w:textAlignment w:val="baseline"/>
        <w:rPr>
          <w:b/>
          <w:kern w:val="3"/>
          <w:sz w:val="28"/>
          <w:szCs w:val="28"/>
          <w:lang w:eastAsia="zh-CN" w:bidi="hi-IN"/>
        </w:rPr>
      </w:pPr>
      <w:r w:rsidRPr="004B7A8A">
        <w:rPr>
          <w:b/>
          <w:sz w:val="28"/>
          <w:szCs w:val="28"/>
        </w:rPr>
        <w:t>Державна реєстрація змін до відомостей про постійно діючий третейський суд, що містяться в Єдиному державному реєстрі юридичних осіб, фізичних осіб-підприємців та громадських формувань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Південно-Західне міжрегіональне управління Міністерства юстиції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(м. Івано-Франківськ)</w:t>
      </w:r>
    </w:p>
    <w:p w:rsidR="00C6339B" w:rsidRPr="004B7A8A" w:rsidRDefault="00C6339B" w:rsidP="004B7A8A">
      <w:pPr>
        <w:jc w:val="center"/>
        <w:rPr>
          <w:sz w:val="28"/>
          <w:szCs w:val="28"/>
          <w:lang w:eastAsia="uk-UA"/>
        </w:rPr>
      </w:pPr>
      <w:r w:rsidRPr="004B7A8A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C6339B" w:rsidRPr="004B7A8A" w:rsidRDefault="00C6339B" w:rsidP="004B7A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C6339B" w:rsidRPr="004B7A8A" w:rsidTr="008834C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№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Дія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Термін виконання (днів)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53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53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Не пізніше наступного дня після прийняття заяви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53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3"/>
            </w:pPr>
            <w:r w:rsidRPr="004B7A8A">
              <w:t>Опрацювання заяви та поданих документів.</w:t>
            </w:r>
          </w:p>
          <w:p w:rsidR="00C6339B" w:rsidRPr="004B7A8A" w:rsidRDefault="00C6339B" w:rsidP="004B7A8A">
            <w:pPr>
              <w:ind w:firstLine="23"/>
            </w:pPr>
            <w:r w:rsidRPr="004B7A8A"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Протягом 15</w:t>
            </w:r>
            <w:r w:rsidRPr="004B7A8A">
              <w:rPr>
                <w:lang w:eastAsia="uk-UA"/>
              </w:rPr>
              <w:t xml:space="preserve"> робочих  днів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53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надання послуги</w:t>
            </w:r>
            <w:r w:rsidRPr="004B7A8A">
              <w:rPr>
                <w:rStyle w:val="apple-converted-space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15 </w:t>
            </w:r>
            <w:r w:rsidRPr="004B7A8A">
              <w:rPr>
                <w:lang w:eastAsia="uk-UA"/>
              </w:rPr>
              <w:t>робочих  днів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(передбачена законодавством)</w:t>
            </w:r>
            <w:r w:rsidRPr="004B7A8A">
              <w:rPr>
                <w:rStyle w:val="apple-converted-space"/>
              </w:rPr>
              <w:t> </w:t>
            </w:r>
            <w:r w:rsidRPr="004B7A8A"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15 </w:t>
            </w:r>
            <w:r w:rsidRPr="004B7A8A">
              <w:rPr>
                <w:lang w:eastAsia="uk-UA"/>
              </w:rPr>
              <w:t>робочих  днів</w:t>
            </w:r>
          </w:p>
        </w:tc>
      </w:tr>
    </w:tbl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4B7A8A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C6339B" w:rsidRPr="004B7A8A" w:rsidRDefault="00C6339B" w:rsidP="004B7A8A">
      <w:pPr>
        <w:rPr>
          <w:rStyle w:val="Strong"/>
          <w:b w:val="0"/>
          <w:bCs/>
        </w:rPr>
      </w:pPr>
      <w:r w:rsidRPr="004B7A8A">
        <w:rPr>
          <w:rStyle w:val="Strong"/>
          <w:b w:val="0"/>
          <w:bCs/>
        </w:rPr>
        <w:br w:type="page"/>
      </w:r>
    </w:p>
    <w:p w:rsidR="00C6339B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C6339B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C6339B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C6339B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Default="00C6339B" w:rsidP="004B7A8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C6339B" w:rsidRPr="004B7A8A" w:rsidRDefault="00C6339B" w:rsidP="004B7A8A">
      <w:pPr>
        <w:widowControl w:val="0"/>
        <w:suppressAutoHyphens/>
        <w:autoSpaceDN w:val="0"/>
        <w:ind w:left="180"/>
        <w:jc w:val="center"/>
        <w:textAlignment w:val="baseline"/>
        <w:rPr>
          <w:b/>
          <w:kern w:val="3"/>
          <w:sz w:val="28"/>
          <w:szCs w:val="28"/>
          <w:lang w:eastAsia="zh-CN" w:bidi="hi-IN"/>
        </w:rPr>
      </w:pPr>
      <w:r w:rsidRPr="004B7A8A">
        <w:rPr>
          <w:b/>
          <w:sz w:val="28"/>
          <w:szCs w:val="28"/>
        </w:rPr>
        <w:t>Державна реєстрація припинення постійно діючого третейського суду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Південно-Західне міжрегіональне управління Міністерства юстиції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(м. Івано-Франківськ)</w:t>
      </w:r>
    </w:p>
    <w:p w:rsidR="00C6339B" w:rsidRPr="004B7A8A" w:rsidRDefault="00C6339B" w:rsidP="004B7A8A">
      <w:pPr>
        <w:jc w:val="center"/>
        <w:rPr>
          <w:sz w:val="28"/>
          <w:szCs w:val="28"/>
          <w:lang w:eastAsia="uk-UA"/>
        </w:rPr>
      </w:pPr>
      <w:r w:rsidRPr="004B7A8A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C6339B" w:rsidRPr="004B7A8A" w:rsidRDefault="00C6339B" w:rsidP="004B7A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C6339B" w:rsidRPr="004B7A8A" w:rsidTr="008834C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№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Дія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Термін виконання (днів)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54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54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Не пізніше наступного дня після прийняття заяви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54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3"/>
            </w:pPr>
            <w:r w:rsidRPr="004B7A8A">
              <w:t>Опрацювання заяви та поданих документів.</w:t>
            </w:r>
          </w:p>
          <w:p w:rsidR="00C6339B" w:rsidRPr="004B7A8A" w:rsidRDefault="00C6339B" w:rsidP="004B7A8A">
            <w:pPr>
              <w:ind w:firstLine="23"/>
            </w:pPr>
            <w:r w:rsidRPr="004B7A8A"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Протягом 15</w:t>
            </w:r>
            <w:r w:rsidRPr="004B7A8A">
              <w:rPr>
                <w:lang w:eastAsia="uk-UA"/>
              </w:rPr>
              <w:t xml:space="preserve"> робочих  днів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54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надання послуги</w:t>
            </w:r>
            <w:r w:rsidRPr="004B7A8A">
              <w:rPr>
                <w:rStyle w:val="apple-converted-space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15 </w:t>
            </w:r>
            <w:r w:rsidRPr="004B7A8A">
              <w:rPr>
                <w:lang w:eastAsia="uk-UA"/>
              </w:rPr>
              <w:t>робочих  днів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(передбачена законодавством)</w:t>
            </w:r>
            <w:r w:rsidRPr="004B7A8A">
              <w:rPr>
                <w:rStyle w:val="apple-converted-space"/>
              </w:rPr>
              <w:t> </w:t>
            </w:r>
            <w:r w:rsidRPr="004B7A8A"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15 </w:t>
            </w:r>
            <w:r w:rsidRPr="004B7A8A">
              <w:rPr>
                <w:lang w:eastAsia="uk-UA"/>
              </w:rPr>
              <w:t>робочих  днів</w:t>
            </w:r>
          </w:p>
        </w:tc>
      </w:tr>
    </w:tbl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4B7A8A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C6339B" w:rsidRPr="004B7A8A" w:rsidRDefault="00C6339B" w:rsidP="004B7A8A">
      <w:pPr>
        <w:rPr>
          <w:rStyle w:val="Strong"/>
          <w:b w:val="0"/>
          <w:bCs/>
        </w:rPr>
      </w:pPr>
      <w:r w:rsidRPr="004B7A8A">
        <w:rPr>
          <w:rStyle w:val="Strong"/>
          <w:b w:val="0"/>
          <w:bCs/>
        </w:rPr>
        <w:br w:type="page"/>
      </w:r>
    </w:p>
    <w:p w:rsidR="00C6339B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C6339B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C6339B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C6339B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Default="00C6339B" w:rsidP="004B7A8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C6339B" w:rsidRPr="004B7A8A" w:rsidRDefault="00C6339B" w:rsidP="004B7A8A">
      <w:pPr>
        <w:widowControl w:val="0"/>
        <w:suppressAutoHyphens/>
        <w:autoSpaceDN w:val="0"/>
        <w:ind w:left="180"/>
        <w:jc w:val="center"/>
        <w:textAlignment w:val="baseline"/>
        <w:rPr>
          <w:b/>
          <w:kern w:val="3"/>
          <w:sz w:val="28"/>
          <w:szCs w:val="28"/>
          <w:lang w:eastAsia="zh-CN" w:bidi="hi-IN"/>
        </w:rPr>
      </w:pPr>
      <w:r w:rsidRPr="004B7A8A">
        <w:rPr>
          <w:b/>
          <w:sz w:val="28"/>
          <w:szCs w:val="28"/>
        </w:rPr>
        <w:t>Видача виписки з Єдиного державного реєстру юридичних осіб, фізичних осіб-підприємців та громадських формувань у паперовій формі для проставлення апостиля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Південно-Західне міжрегіональне управління Міністерства юстиції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(м. Івано-Франківськ)</w:t>
      </w:r>
    </w:p>
    <w:p w:rsidR="00C6339B" w:rsidRPr="004B7A8A" w:rsidRDefault="00C6339B" w:rsidP="004B7A8A">
      <w:pPr>
        <w:jc w:val="center"/>
        <w:rPr>
          <w:sz w:val="28"/>
          <w:szCs w:val="28"/>
          <w:lang w:eastAsia="uk-UA"/>
        </w:rPr>
      </w:pPr>
      <w:r w:rsidRPr="004B7A8A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C6339B" w:rsidRPr="004B7A8A" w:rsidRDefault="00C6339B" w:rsidP="004B7A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C6339B" w:rsidRPr="004B7A8A" w:rsidTr="008834C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№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Дія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Термін виконання (днів)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55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55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Не пізніше наступного дня після прийняття заяви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55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3"/>
            </w:pPr>
            <w:r w:rsidRPr="004B7A8A">
              <w:t>Опрацювання заяви та поданих документів.</w:t>
            </w:r>
          </w:p>
          <w:p w:rsidR="00C6339B" w:rsidRPr="004B7A8A" w:rsidRDefault="00C6339B" w:rsidP="004B7A8A">
            <w:pPr>
              <w:ind w:firstLine="23"/>
            </w:pPr>
            <w:r w:rsidRPr="004B7A8A"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rPr>
                <w:lang w:eastAsia="uk-UA"/>
              </w:rPr>
              <w:t>Протягом 24 годин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55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надання послуги</w:t>
            </w:r>
            <w:r w:rsidRPr="004B7A8A">
              <w:rPr>
                <w:rStyle w:val="apple-converted-space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rPr>
                <w:lang w:eastAsia="uk-UA"/>
              </w:rPr>
              <w:t>24 години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(передбачена законодавством)</w:t>
            </w:r>
            <w:r w:rsidRPr="004B7A8A">
              <w:rPr>
                <w:rStyle w:val="apple-converted-space"/>
              </w:rPr>
              <w:t> </w:t>
            </w:r>
            <w:r w:rsidRPr="004B7A8A"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rPr>
                <w:lang w:eastAsia="uk-UA"/>
              </w:rPr>
              <w:t>24 години</w:t>
            </w:r>
          </w:p>
        </w:tc>
      </w:tr>
    </w:tbl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4B7A8A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C6339B" w:rsidRPr="004B7A8A" w:rsidRDefault="00C6339B" w:rsidP="004B7A8A">
      <w:pPr>
        <w:rPr>
          <w:rStyle w:val="Strong"/>
          <w:b w:val="0"/>
          <w:bCs/>
        </w:rPr>
      </w:pPr>
      <w:r w:rsidRPr="004B7A8A">
        <w:rPr>
          <w:rStyle w:val="Strong"/>
          <w:b w:val="0"/>
          <w:bCs/>
        </w:rPr>
        <w:br w:type="page"/>
      </w:r>
    </w:p>
    <w:p w:rsidR="00C6339B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C6339B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C6339B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C6339B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Pr="004B7A8A" w:rsidRDefault="00C6339B" w:rsidP="004B7A8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C6339B" w:rsidRPr="004B7A8A" w:rsidRDefault="00C6339B" w:rsidP="004B7A8A">
      <w:pPr>
        <w:widowControl w:val="0"/>
        <w:suppressAutoHyphens/>
        <w:autoSpaceDN w:val="0"/>
        <w:ind w:left="180"/>
        <w:jc w:val="center"/>
        <w:textAlignment w:val="baseline"/>
        <w:rPr>
          <w:b/>
          <w:kern w:val="3"/>
          <w:sz w:val="28"/>
          <w:szCs w:val="28"/>
          <w:lang w:eastAsia="zh-CN" w:bidi="hi-IN"/>
        </w:rPr>
      </w:pPr>
      <w:r w:rsidRPr="004B7A8A">
        <w:rPr>
          <w:b/>
          <w:sz w:val="28"/>
          <w:szCs w:val="28"/>
        </w:rPr>
        <w:t>Видача документів, що містяться в реєстраційній справі відповідної юридичної особи, громадського формування, що не має статусу юридичної особи, фізичної особи-підприємця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Південно-Західне міжрегіональне управління Міністерства юстиції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(м. Івано-Франківськ)</w:t>
      </w:r>
    </w:p>
    <w:p w:rsidR="00C6339B" w:rsidRPr="004B7A8A" w:rsidRDefault="00C6339B" w:rsidP="004B7A8A">
      <w:pPr>
        <w:jc w:val="center"/>
        <w:rPr>
          <w:sz w:val="28"/>
          <w:szCs w:val="28"/>
          <w:lang w:eastAsia="uk-UA"/>
        </w:rPr>
      </w:pPr>
      <w:r w:rsidRPr="004B7A8A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C6339B" w:rsidRPr="004B7A8A" w:rsidRDefault="00C6339B" w:rsidP="004B7A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C6339B" w:rsidRPr="004B7A8A" w:rsidTr="008834C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№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Дія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Термін виконання (днів)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56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56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Не пізніше наступного дня після прийняття заяви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56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3"/>
            </w:pPr>
            <w:r w:rsidRPr="004B7A8A">
              <w:t>Опрацювання заяви та поданих документів.</w:t>
            </w:r>
          </w:p>
          <w:p w:rsidR="00C6339B" w:rsidRPr="004B7A8A" w:rsidRDefault="00C6339B" w:rsidP="004B7A8A">
            <w:pPr>
              <w:ind w:firstLine="23"/>
            </w:pPr>
            <w:r w:rsidRPr="004B7A8A"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rPr>
                <w:lang w:eastAsia="uk-UA"/>
              </w:rPr>
              <w:t>Протягом 24 годин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56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надання послуги</w:t>
            </w:r>
            <w:r w:rsidRPr="004B7A8A">
              <w:rPr>
                <w:rStyle w:val="apple-converted-space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rPr>
                <w:lang w:eastAsia="uk-UA"/>
              </w:rPr>
              <w:t>24 години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(передбачена законодавством)</w:t>
            </w:r>
            <w:r w:rsidRPr="004B7A8A">
              <w:rPr>
                <w:rStyle w:val="apple-converted-space"/>
              </w:rPr>
              <w:t> </w:t>
            </w:r>
            <w:r w:rsidRPr="004B7A8A"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rPr>
                <w:lang w:eastAsia="uk-UA"/>
              </w:rPr>
              <w:t>24 години</w:t>
            </w:r>
          </w:p>
        </w:tc>
      </w:tr>
    </w:tbl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4B7A8A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C6339B" w:rsidRPr="004B7A8A" w:rsidRDefault="00C6339B" w:rsidP="004B7A8A">
      <w:pPr>
        <w:rPr>
          <w:rStyle w:val="Strong"/>
          <w:b w:val="0"/>
          <w:bCs/>
        </w:rPr>
      </w:pPr>
      <w:r w:rsidRPr="004B7A8A">
        <w:rPr>
          <w:rStyle w:val="Strong"/>
          <w:b w:val="0"/>
          <w:bCs/>
        </w:rPr>
        <w:br w:type="page"/>
      </w:r>
    </w:p>
    <w:p w:rsidR="00C6339B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C6339B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C6339B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C6339B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Default="00C6339B" w:rsidP="004B7A8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C6339B" w:rsidRPr="004B7A8A" w:rsidRDefault="00C6339B" w:rsidP="004B7A8A">
      <w:pPr>
        <w:widowControl w:val="0"/>
        <w:suppressAutoHyphens/>
        <w:autoSpaceDN w:val="0"/>
        <w:ind w:left="180"/>
        <w:jc w:val="center"/>
        <w:textAlignment w:val="baseline"/>
        <w:rPr>
          <w:b/>
          <w:kern w:val="3"/>
          <w:sz w:val="28"/>
          <w:szCs w:val="28"/>
          <w:lang w:eastAsia="zh-CN" w:bidi="hi-IN"/>
        </w:rPr>
      </w:pPr>
      <w:r w:rsidRPr="004B7A8A">
        <w:rPr>
          <w:b/>
          <w:sz w:val="28"/>
          <w:szCs w:val="28"/>
        </w:rPr>
        <w:t>Виправлення помилок, допущених у відомостях Єдиного державного реєстру юридичних осіб, фізичних осіб – підприємців та громадських формувань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Південно-Західне міжрегіональне управління Міністерства юстиції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(м. Івано-Франківськ)</w:t>
      </w:r>
    </w:p>
    <w:p w:rsidR="00C6339B" w:rsidRPr="004B7A8A" w:rsidRDefault="00C6339B" w:rsidP="004B7A8A">
      <w:pPr>
        <w:jc w:val="center"/>
        <w:rPr>
          <w:sz w:val="28"/>
          <w:szCs w:val="28"/>
          <w:lang w:eastAsia="uk-UA"/>
        </w:rPr>
      </w:pPr>
      <w:r w:rsidRPr="004B7A8A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C6339B" w:rsidRPr="004B7A8A" w:rsidRDefault="00C6339B" w:rsidP="004B7A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C6339B" w:rsidRPr="004B7A8A" w:rsidTr="008834C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№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Дія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Термін виконання (днів)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57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57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Не пізніше наступного дня після прийняття заяви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57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3"/>
            </w:pPr>
            <w:r w:rsidRPr="004B7A8A">
              <w:t>Опрацювання заяви та поданих документів.</w:t>
            </w:r>
          </w:p>
          <w:p w:rsidR="00C6339B" w:rsidRPr="004B7A8A" w:rsidRDefault="00C6339B" w:rsidP="004B7A8A">
            <w:pPr>
              <w:ind w:firstLine="23"/>
            </w:pPr>
            <w:r w:rsidRPr="004B7A8A"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Протягом дня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57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надання послуги</w:t>
            </w:r>
            <w:r w:rsidRPr="004B7A8A">
              <w:rPr>
                <w:rStyle w:val="apple-converted-space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1 день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(передбачена законодавством)</w:t>
            </w:r>
            <w:r w:rsidRPr="004B7A8A">
              <w:rPr>
                <w:rStyle w:val="apple-converted-space"/>
              </w:rPr>
              <w:t> </w:t>
            </w:r>
            <w:r w:rsidRPr="004B7A8A"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1 день</w:t>
            </w:r>
          </w:p>
        </w:tc>
      </w:tr>
    </w:tbl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4B7A8A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C6339B" w:rsidRPr="004B7A8A" w:rsidRDefault="00C6339B" w:rsidP="004B7A8A">
      <w:pPr>
        <w:rPr>
          <w:rStyle w:val="Strong"/>
          <w:b w:val="0"/>
          <w:bCs/>
        </w:rPr>
      </w:pPr>
      <w:r w:rsidRPr="004B7A8A">
        <w:rPr>
          <w:rStyle w:val="Strong"/>
          <w:b w:val="0"/>
          <w:bCs/>
        </w:rPr>
        <w:br w:type="page"/>
      </w:r>
    </w:p>
    <w:p w:rsidR="00C6339B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C6339B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C6339B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C6339B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Default="00C6339B" w:rsidP="004B7A8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C6339B" w:rsidRPr="004B7A8A" w:rsidRDefault="00C6339B" w:rsidP="004B7A8A">
      <w:pPr>
        <w:widowControl w:val="0"/>
        <w:suppressAutoHyphens/>
        <w:autoSpaceDN w:val="0"/>
        <w:ind w:left="180"/>
        <w:jc w:val="center"/>
        <w:textAlignment w:val="baseline"/>
        <w:rPr>
          <w:b/>
          <w:kern w:val="3"/>
          <w:sz w:val="28"/>
          <w:szCs w:val="28"/>
          <w:lang w:eastAsia="zh-CN" w:bidi="hi-IN"/>
        </w:rPr>
      </w:pPr>
      <w:r w:rsidRPr="004B7A8A">
        <w:rPr>
          <w:b/>
          <w:sz w:val="28"/>
          <w:szCs w:val="28"/>
        </w:rPr>
        <w:t>Підтвердження відомостей про кінцевого бенефіціарного власника громадського об’єднання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Південно-Західне міжрегіональне управління Міністерства юстиції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(м. Івано-Франківськ)</w:t>
      </w:r>
    </w:p>
    <w:p w:rsidR="00C6339B" w:rsidRPr="004B7A8A" w:rsidRDefault="00C6339B" w:rsidP="004B7A8A">
      <w:pPr>
        <w:jc w:val="center"/>
        <w:rPr>
          <w:sz w:val="28"/>
          <w:szCs w:val="28"/>
          <w:lang w:eastAsia="uk-UA"/>
        </w:rPr>
      </w:pPr>
      <w:r w:rsidRPr="004B7A8A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C6339B" w:rsidRPr="004B7A8A" w:rsidRDefault="00C6339B" w:rsidP="004B7A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C6339B" w:rsidRPr="004B7A8A" w:rsidTr="008834C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№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Дія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Термін виконання (днів)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58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58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Не пізніше наступного дня після прийняття заяви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58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3"/>
            </w:pPr>
            <w:r w:rsidRPr="004B7A8A">
              <w:t>Опрацювання заяви та поданих документів.</w:t>
            </w:r>
          </w:p>
          <w:p w:rsidR="00C6339B" w:rsidRPr="004B7A8A" w:rsidRDefault="00C6339B" w:rsidP="004B7A8A">
            <w:pPr>
              <w:ind w:firstLine="23"/>
            </w:pPr>
            <w:r w:rsidRPr="004B7A8A"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Протягом 3</w:t>
            </w:r>
            <w:r w:rsidRPr="004B7A8A">
              <w:rPr>
                <w:lang w:eastAsia="uk-UA"/>
              </w:rPr>
              <w:t xml:space="preserve"> робочих  днів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58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надання послуги</w:t>
            </w:r>
            <w:r w:rsidRPr="004B7A8A">
              <w:rPr>
                <w:rStyle w:val="apple-converted-space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3 </w:t>
            </w:r>
            <w:r w:rsidRPr="004B7A8A">
              <w:rPr>
                <w:lang w:eastAsia="uk-UA"/>
              </w:rPr>
              <w:t>робочих  дні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(передбачена законодавством)</w:t>
            </w:r>
            <w:r w:rsidRPr="004B7A8A">
              <w:rPr>
                <w:rStyle w:val="apple-converted-space"/>
              </w:rPr>
              <w:t> </w:t>
            </w:r>
            <w:r w:rsidRPr="004B7A8A"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3 </w:t>
            </w:r>
            <w:r w:rsidRPr="004B7A8A">
              <w:rPr>
                <w:lang w:eastAsia="uk-UA"/>
              </w:rPr>
              <w:t>робочих  дні</w:t>
            </w:r>
          </w:p>
        </w:tc>
      </w:tr>
    </w:tbl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4B7A8A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C6339B" w:rsidRPr="004B7A8A" w:rsidRDefault="00C6339B" w:rsidP="004B7A8A">
      <w:pPr>
        <w:rPr>
          <w:rStyle w:val="Strong"/>
          <w:b w:val="0"/>
          <w:bCs/>
        </w:rPr>
      </w:pPr>
      <w:r w:rsidRPr="004B7A8A">
        <w:rPr>
          <w:rStyle w:val="Strong"/>
          <w:b w:val="0"/>
          <w:bCs/>
        </w:rPr>
        <w:br w:type="page"/>
      </w:r>
    </w:p>
    <w:p w:rsidR="00C6339B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C6339B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C6339B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C6339B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Pr="004B7A8A" w:rsidRDefault="00C6339B" w:rsidP="004B7A8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C6339B" w:rsidRPr="004B7A8A" w:rsidRDefault="00C6339B" w:rsidP="004B7A8A">
      <w:pPr>
        <w:widowControl w:val="0"/>
        <w:suppressAutoHyphens/>
        <w:autoSpaceDN w:val="0"/>
        <w:ind w:left="180"/>
        <w:jc w:val="center"/>
        <w:textAlignment w:val="baseline"/>
        <w:rPr>
          <w:b/>
          <w:kern w:val="3"/>
          <w:sz w:val="28"/>
          <w:szCs w:val="28"/>
          <w:lang w:eastAsia="zh-CN" w:bidi="hi-IN"/>
        </w:rPr>
      </w:pPr>
      <w:r w:rsidRPr="004B7A8A">
        <w:rPr>
          <w:b/>
          <w:sz w:val="28"/>
          <w:szCs w:val="28"/>
        </w:rPr>
        <w:t>Державна реєстрація рішення про відміну рішення про припинення творчої спілки, територіального осередку творчої спілки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Південно-Західне міжрегіональне управління Міністерства юстиції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(м. Івано-Франківськ)</w:t>
      </w:r>
    </w:p>
    <w:p w:rsidR="00C6339B" w:rsidRPr="004B7A8A" w:rsidRDefault="00C6339B" w:rsidP="004B7A8A">
      <w:pPr>
        <w:jc w:val="center"/>
        <w:rPr>
          <w:sz w:val="28"/>
          <w:szCs w:val="28"/>
          <w:lang w:eastAsia="uk-UA"/>
        </w:rPr>
      </w:pPr>
      <w:r w:rsidRPr="004B7A8A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C6339B" w:rsidRPr="004B7A8A" w:rsidRDefault="00C6339B" w:rsidP="004B7A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C6339B" w:rsidRPr="004B7A8A" w:rsidTr="008834C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№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Дія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Термін виконання (днів)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59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59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Не пізніше наступного дня після прийняття заяви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59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3"/>
            </w:pPr>
            <w:r w:rsidRPr="004B7A8A">
              <w:t>Опрацювання заяви та поданих документів.</w:t>
            </w:r>
          </w:p>
          <w:p w:rsidR="00C6339B" w:rsidRPr="004B7A8A" w:rsidRDefault="00C6339B" w:rsidP="004B7A8A">
            <w:pPr>
              <w:ind w:firstLine="23"/>
            </w:pPr>
            <w:r w:rsidRPr="004B7A8A"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Протягом 30</w:t>
            </w:r>
            <w:r w:rsidRPr="004B7A8A">
              <w:rPr>
                <w:lang w:eastAsia="uk-UA"/>
              </w:rPr>
              <w:t xml:space="preserve"> робочих  днів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59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надання послуги</w:t>
            </w:r>
            <w:r w:rsidRPr="004B7A8A">
              <w:rPr>
                <w:rStyle w:val="apple-converted-space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30 </w:t>
            </w:r>
            <w:r w:rsidRPr="004B7A8A">
              <w:rPr>
                <w:lang w:eastAsia="uk-UA"/>
              </w:rPr>
              <w:t>робочих  днів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(передбачена законодавством)</w:t>
            </w:r>
            <w:r w:rsidRPr="004B7A8A">
              <w:rPr>
                <w:rStyle w:val="apple-converted-space"/>
              </w:rPr>
              <w:t> </w:t>
            </w:r>
            <w:r w:rsidRPr="004B7A8A"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30 </w:t>
            </w:r>
            <w:r w:rsidRPr="004B7A8A">
              <w:rPr>
                <w:lang w:eastAsia="uk-UA"/>
              </w:rPr>
              <w:t>робочих  днів</w:t>
            </w:r>
          </w:p>
        </w:tc>
      </w:tr>
    </w:tbl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4B7A8A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C6339B" w:rsidRPr="004B7A8A" w:rsidRDefault="00C6339B" w:rsidP="004B7A8A">
      <w:pPr>
        <w:rPr>
          <w:rStyle w:val="Strong"/>
          <w:b w:val="0"/>
          <w:bCs/>
        </w:rPr>
      </w:pPr>
      <w:r w:rsidRPr="004B7A8A">
        <w:rPr>
          <w:rStyle w:val="Strong"/>
          <w:b w:val="0"/>
          <w:bCs/>
        </w:rPr>
        <w:br w:type="page"/>
      </w:r>
    </w:p>
    <w:p w:rsidR="00C6339B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C6339B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C6339B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C6339B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Pr="004B7A8A" w:rsidRDefault="00C6339B" w:rsidP="004B7A8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C6339B" w:rsidRPr="004B7A8A" w:rsidRDefault="00C6339B" w:rsidP="004B7A8A">
      <w:pPr>
        <w:widowControl w:val="0"/>
        <w:suppressAutoHyphens/>
        <w:autoSpaceDN w:val="0"/>
        <w:ind w:left="180"/>
        <w:jc w:val="center"/>
        <w:textAlignment w:val="baseline"/>
        <w:rPr>
          <w:b/>
          <w:kern w:val="3"/>
          <w:sz w:val="28"/>
          <w:szCs w:val="28"/>
          <w:lang w:eastAsia="zh-CN" w:bidi="hi-IN"/>
        </w:rPr>
      </w:pPr>
      <w:r w:rsidRPr="004B7A8A">
        <w:rPr>
          <w:b/>
          <w:sz w:val="28"/>
          <w:szCs w:val="28"/>
        </w:rPr>
        <w:t>Державна реєстрація рішення про відміну рішення про припинення професійної спілки, організації професійних спілок, об’єднання професійних спілок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Південно-Західне міжрегіональне управління Міністерства юстиції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(м. Івано-Франківськ)</w:t>
      </w:r>
    </w:p>
    <w:p w:rsidR="00C6339B" w:rsidRPr="004B7A8A" w:rsidRDefault="00C6339B" w:rsidP="004B7A8A">
      <w:pPr>
        <w:jc w:val="center"/>
        <w:rPr>
          <w:sz w:val="28"/>
          <w:szCs w:val="28"/>
          <w:lang w:eastAsia="uk-UA"/>
        </w:rPr>
      </w:pPr>
      <w:r w:rsidRPr="004B7A8A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C6339B" w:rsidRPr="004B7A8A" w:rsidRDefault="00C6339B" w:rsidP="004B7A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C6339B" w:rsidRPr="004B7A8A" w:rsidTr="008834C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№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Дія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Термін виконання (днів)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60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60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Не пізніше наступного дня після прийняття заяви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60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3"/>
            </w:pPr>
            <w:r w:rsidRPr="004B7A8A">
              <w:t>Опрацювання заяви та поданих документів.</w:t>
            </w:r>
          </w:p>
          <w:p w:rsidR="00C6339B" w:rsidRPr="004B7A8A" w:rsidRDefault="00C6339B" w:rsidP="004B7A8A">
            <w:pPr>
              <w:ind w:firstLine="23"/>
            </w:pPr>
            <w:r w:rsidRPr="004B7A8A"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Протягом 15</w:t>
            </w:r>
            <w:r w:rsidRPr="004B7A8A">
              <w:rPr>
                <w:lang w:eastAsia="uk-UA"/>
              </w:rPr>
              <w:t xml:space="preserve"> робочих  днів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60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надання послуги</w:t>
            </w:r>
            <w:r w:rsidRPr="004B7A8A">
              <w:rPr>
                <w:rStyle w:val="apple-converted-space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15 </w:t>
            </w:r>
            <w:r w:rsidRPr="004B7A8A">
              <w:rPr>
                <w:lang w:eastAsia="uk-UA"/>
              </w:rPr>
              <w:t>робочих  днів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(передбачена законодавством)</w:t>
            </w:r>
            <w:r w:rsidRPr="004B7A8A">
              <w:rPr>
                <w:rStyle w:val="apple-converted-space"/>
              </w:rPr>
              <w:t> </w:t>
            </w:r>
            <w:r w:rsidRPr="004B7A8A"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15 </w:t>
            </w:r>
            <w:r w:rsidRPr="004B7A8A">
              <w:rPr>
                <w:lang w:eastAsia="uk-UA"/>
              </w:rPr>
              <w:t>робочих  днів</w:t>
            </w:r>
          </w:p>
        </w:tc>
      </w:tr>
    </w:tbl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4B7A8A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C6339B" w:rsidRPr="004B7A8A" w:rsidRDefault="00C6339B" w:rsidP="004B7A8A">
      <w:pPr>
        <w:rPr>
          <w:rStyle w:val="Strong"/>
          <w:b w:val="0"/>
          <w:bCs/>
        </w:rPr>
      </w:pPr>
      <w:r w:rsidRPr="004B7A8A">
        <w:rPr>
          <w:rStyle w:val="Strong"/>
          <w:b w:val="0"/>
          <w:bCs/>
        </w:rPr>
        <w:br w:type="page"/>
      </w:r>
    </w:p>
    <w:p w:rsidR="00C6339B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C6339B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C6339B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C6339B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Pr="004B7A8A" w:rsidRDefault="00C6339B" w:rsidP="004B7A8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C6339B" w:rsidRPr="004B7A8A" w:rsidRDefault="00C6339B" w:rsidP="004B7A8A">
      <w:pPr>
        <w:widowControl w:val="0"/>
        <w:suppressAutoHyphens/>
        <w:autoSpaceDN w:val="0"/>
        <w:ind w:left="180"/>
        <w:jc w:val="center"/>
        <w:textAlignment w:val="baseline"/>
        <w:rPr>
          <w:b/>
          <w:kern w:val="3"/>
          <w:sz w:val="28"/>
          <w:szCs w:val="28"/>
          <w:lang w:eastAsia="zh-CN" w:bidi="hi-IN"/>
        </w:rPr>
      </w:pPr>
      <w:r w:rsidRPr="004B7A8A">
        <w:rPr>
          <w:b/>
          <w:sz w:val="28"/>
          <w:szCs w:val="28"/>
        </w:rPr>
        <w:t>Державна реєстрація рішення про відміну рішення про припинення організації роботодавців, об’єднання організацій роботодавців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Південно-Західне міжрегіональне управління Міністерства юстиції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(м. Івано-Франківськ)</w:t>
      </w:r>
    </w:p>
    <w:p w:rsidR="00C6339B" w:rsidRPr="004B7A8A" w:rsidRDefault="00C6339B" w:rsidP="004B7A8A">
      <w:pPr>
        <w:jc w:val="center"/>
        <w:rPr>
          <w:sz w:val="28"/>
          <w:szCs w:val="28"/>
          <w:lang w:eastAsia="uk-UA"/>
        </w:rPr>
      </w:pPr>
      <w:r w:rsidRPr="004B7A8A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C6339B" w:rsidRPr="004B7A8A" w:rsidRDefault="00C6339B" w:rsidP="004B7A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C6339B" w:rsidRPr="004B7A8A" w:rsidTr="008834C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№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Дія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Термін виконання (днів)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61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61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Не пізніше наступного дня після прийняття заяви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61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3"/>
            </w:pPr>
            <w:r w:rsidRPr="004B7A8A">
              <w:t>Опрацювання заяви та поданих документів.</w:t>
            </w:r>
          </w:p>
          <w:p w:rsidR="00C6339B" w:rsidRPr="004B7A8A" w:rsidRDefault="00C6339B" w:rsidP="004B7A8A">
            <w:pPr>
              <w:ind w:firstLine="23"/>
            </w:pPr>
            <w:r w:rsidRPr="004B7A8A"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Протягом 15</w:t>
            </w:r>
            <w:r w:rsidRPr="004B7A8A">
              <w:rPr>
                <w:lang w:eastAsia="uk-UA"/>
              </w:rPr>
              <w:t xml:space="preserve"> робочих  днів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61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надання послуги</w:t>
            </w:r>
            <w:r w:rsidRPr="004B7A8A">
              <w:rPr>
                <w:rStyle w:val="apple-converted-space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15 </w:t>
            </w:r>
            <w:r w:rsidRPr="004B7A8A">
              <w:rPr>
                <w:lang w:eastAsia="uk-UA"/>
              </w:rPr>
              <w:t>робочих  днів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(передбачена законодавством)</w:t>
            </w:r>
            <w:r w:rsidRPr="004B7A8A">
              <w:rPr>
                <w:rStyle w:val="apple-converted-space"/>
              </w:rPr>
              <w:t> </w:t>
            </w:r>
            <w:r w:rsidRPr="004B7A8A"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15 </w:t>
            </w:r>
            <w:r w:rsidRPr="004B7A8A">
              <w:rPr>
                <w:lang w:eastAsia="uk-UA"/>
              </w:rPr>
              <w:t>робочих  днів</w:t>
            </w:r>
          </w:p>
        </w:tc>
      </w:tr>
    </w:tbl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4B7A8A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C6339B" w:rsidRPr="004B7A8A" w:rsidRDefault="00C6339B" w:rsidP="004B7A8A">
      <w:pPr>
        <w:rPr>
          <w:rStyle w:val="Strong"/>
          <w:b w:val="0"/>
          <w:bCs/>
        </w:rPr>
      </w:pPr>
      <w:r w:rsidRPr="004B7A8A">
        <w:rPr>
          <w:rStyle w:val="Strong"/>
          <w:b w:val="0"/>
          <w:bCs/>
        </w:rPr>
        <w:br w:type="page"/>
      </w:r>
    </w:p>
    <w:p w:rsidR="00C6339B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C6339B" w:rsidRDefault="00C6339B" w:rsidP="004B7A8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C6339B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C6339B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Default="00C6339B" w:rsidP="004B7A8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C6339B" w:rsidRPr="004B7A8A" w:rsidRDefault="00C6339B" w:rsidP="004B7A8A">
      <w:pPr>
        <w:widowControl w:val="0"/>
        <w:suppressAutoHyphens/>
        <w:autoSpaceDN w:val="0"/>
        <w:ind w:left="180"/>
        <w:jc w:val="center"/>
        <w:textAlignment w:val="baseline"/>
        <w:rPr>
          <w:b/>
          <w:kern w:val="3"/>
          <w:sz w:val="28"/>
          <w:szCs w:val="28"/>
          <w:lang w:eastAsia="zh-CN" w:bidi="hi-IN"/>
        </w:rPr>
      </w:pPr>
      <w:r w:rsidRPr="004B7A8A">
        <w:rPr>
          <w:b/>
          <w:sz w:val="28"/>
          <w:szCs w:val="28"/>
        </w:rPr>
        <w:t>Державна реєстрація рішення про відміну рішення про припинення структурного утворення політичної партії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Південно-Західне міжрегіональне управління Міністерства юстиції</w:t>
      </w:r>
    </w:p>
    <w:p w:rsidR="00C6339B" w:rsidRPr="004B7A8A" w:rsidRDefault="00C6339B" w:rsidP="004B7A8A">
      <w:pPr>
        <w:jc w:val="center"/>
        <w:rPr>
          <w:b/>
          <w:sz w:val="28"/>
          <w:szCs w:val="28"/>
          <w:u w:val="single"/>
          <w:lang w:eastAsia="uk-UA"/>
        </w:rPr>
      </w:pPr>
      <w:r w:rsidRPr="004B7A8A">
        <w:rPr>
          <w:b/>
          <w:sz w:val="28"/>
          <w:szCs w:val="28"/>
          <w:u w:val="single"/>
          <w:lang w:eastAsia="uk-UA"/>
        </w:rPr>
        <w:t>(м. Івано-Франківськ)</w:t>
      </w:r>
    </w:p>
    <w:p w:rsidR="00C6339B" w:rsidRPr="004B7A8A" w:rsidRDefault="00C6339B" w:rsidP="004B7A8A">
      <w:pPr>
        <w:jc w:val="center"/>
        <w:rPr>
          <w:sz w:val="28"/>
          <w:szCs w:val="28"/>
          <w:lang w:eastAsia="uk-UA"/>
        </w:rPr>
      </w:pPr>
      <w:r w:rsidRPr="004B7A8A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C6339B" w:rsidRPr="004B7A8A" w:rsidRDefault="00C6339B" w:rsidP="004B7A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C6339B" w:rsidRPr="004B7A8A" w:rsidTr="008834C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№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Дія</w:t>
            </w:r>
          </w:p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6339B" w:rsidRPr="004B7A8A" w:rsidRDefault="00C6339B" w:rsidP="004B7A8A">
            <w:pPr>
              <w:ind w:firstLine="24"/>
              <w:jc w:val="both"/>
            </w:pPr>
            <w:r w:rsidRPr="004B7A8A">
              <w:rPr>
                <w:b/>
                <w:bCs/>
              </w:rPr>
              <w:t>Термін виконання (днів)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62"/>
              </w:numPr>
              <w:ind w:right="170"/>
              <w:jc w:val="both"/>
              <w:rPr>
                <w:lang w:val="uk-UA"/>
              </w:rPr>
            </w:pPr>
            <w:bookmarkStart w:id="0" w:name="_GoBack"/>
            <w:bookmarkEnd w:id="0"/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62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Не пізніше наступного дня після прийняття заяви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62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3"/>
            </w:pPr>
            <w:r w:rsidRPr="004B7A8A">
              <w:t>Опрацювання заяви та поданих документів.</w:t>
            </w:r>
          </w:p>
          <w:p w:rsidR="00C6339B" w:rsidRPr="004B7A8A" w:rsidRDefault="00C6339B" w:rsidP="004B7A8A">
            <w:pPr>
              <w:ind w:firstLine="23"/>
            </w:pPr>
            <w:r w:rsidRPr="004B7A8A"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Протягом 10</w:t>
            </w:r>
            <w:r w:rsidRPr="004B7A8A">
              <w:rPr>
                <w:lang w:eastAsia="uk-UA"/>
              </w:rPr>
              <w:t xml:space="preserve"> робочих  днів</w:t>
            </w:r>
          </w:p>
        </w:tc>
      </w:tr>
      <w:tr w:rsidR="00C6339B" w:rsidRPr="004B7A8A" w:rsidTr="008834C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339B" w:rsidRPr="004B7A8A" w:rsidRDefault="00C6339B" w:rsidP="004B7A8A">
            <w:pPr>
              <w:pStyle w:val="ListParagraph"/>
              <w:numPr>
                <w:ilvl w:val="0"/>
                <w:numId w:val="62"/>
              </w:numPr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339B" w:rsidRPr="004B7A8A" w:rsidRDefault="00C6339B" w:rsidP="004B7A8A">
            <w:pPr>
              <w:ind w:firstLine="24"/>
            </w:pPr>
            <w:r w:rsidRPr="004B7A8A">
              <w:t>У момент звернення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надання послуги</w:t>
            </w:r>
            <w:r w:rsidRPr="004B7A8A">
              <w:rPr>
                <w:rStyle w:val="apple-converted-space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10 </w:t>
            </w:r>
            <w:r w:rsidRPr="004B7A8A">
              <w:rPr>
                <w:lang w:eastAsia="uk-UA"/>
              </w:rPr>
              <w:t>робочих  днів</w:t>
            </w:r>
          </w:p>
        </w:tc>
      </w:tr>
      <w:tr w:rsidR="00C6339B" w:rsidRPr="004B7A8A" w:rsidTr="008834C4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>Загальна кількість днів (передбачена законодавством)</w:t>
            </w:r>
            <w:r w:rsidRPr="004B7A8A">
              <w:rPr>
                <w:rStyle w:val="apple-converted-space"/>
              </w:rPr>
              <w:t> </w:t>
            </w:r>
            <w:r w:rsidRPr="004B7A8A"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39B" w:rsidRPr="004B7A8A" w:rsidRDefault="00C6339B" w:rsidP="004B7A8A">
            <w:pPr>
              <w:ind w:firstLine="24"/>
            </w:pPr>
            <w:r w:rsidRPr="004B7A8A">
              <w:t xml:space="preserve">10 </w:t>
            </w:r>
            <w:r w:rsidRPr="004B7A8A">
              <w:rPr>
                <w:lang w:eastAsia="uk-UA"/>
              </w:rPr>
              <w:t>робочих  днів</w:t>
            </w:r>
          </w:p>
        </w:tc>
      </w:tr>
    </w:tbl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6339B" w:rsidRPr="004B7A8A" w:rsidRDefault="00C6339B" w:rsidP="004B7A8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4B7A8A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C6339B" w:rsidRPr="004B7A8A" w:rsidRDefault="00C6339B" w:rsidP="004B7A8A">
      <w:pPr>
        <w:rPr>
          <w:rStyle w:val="Strong"/>
          <w:b w:val="0"/>
          <w:bCs/>
        </w:rPr>
      </w:pPr>
    </w:p>
    <w:sectPr w:rsidR="00C6339B" w:rsidRPr="004B7A8A" w:rsidSect="00234574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76CC1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07C82B90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>
    <w:nsid w:val="07FA1F6C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>
    <w:nsid w:val="0A017F79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0A545F4E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0BAF5BCB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0FBE13A6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>
    <w:nsid w:val="12894DE0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>
    <w:nsid w:val="151D2246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1E752D51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>
    <w:nsid w:val="22497B96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>
    <w:nsid w:val="226113D0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>
    <w:nsid w:val="23C57C1A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>
    <w:nsid w:val="24DB0C73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>
    <w:nsid w:val="293B080C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>
    <w:nsid w:val="2A955641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>
    <w:nsid w:val="2C086FC5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7">
    <w:nsid w:val="2F911B82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8">
    <w:nsid w:val="348471AC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>
    <w:nsid w:val="37416CB4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0">
    <w:nsid w:val="39F936E3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1">
    <w:nsid w:val="3B3A5B9E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>
    <w:nsid w:val="3BA038C1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>
    <w:nsid w:val="407A5A94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4">
    <w:nsid w:val="425D3EBD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5">
    <w:nsid w:val="42AF76DE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6">
    <w:nsid w:val="45E35CB4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7">
    <w:nsid w:val="4743124B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8">
    <w:nsid w:val="486E56A3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9">
    <w:nsid w:val="4C470351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0">
    <w:nsid w:val="4DB56BD1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1">
    <w:nsid w:val="4E8D4264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2">
    <w:nsid w:val="4EBE061A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3">
    <w:nsid w:val="50521C67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4">
    <w:nsid w:val="52012AA5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5">
    <w:nsid w:val="523F0980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6">
    <w:nsid w:val="572268CE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7">
    <w:nsid w:val="579D6C23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8">
    <w:nsid w:val="57DA0607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9">
    <w:nsid w:val="5B993998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0">
    <w:nsid w:val="5CE744DB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1">
    <w:nsid w:val="5FF757A9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2">
    <w:nsid w:val="63B97504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3">
    <w:nsid w:val="641A0B50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4">
    <w:nsid w:val="6462512E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5">
    <w:nsid w:val="683E55E4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6">
    <w:nsid w:val="686C37EE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7">
    <w:nsid w:val="69A236A8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8">
    <w:nsid w:val="6B881AF7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9">
    <w:nsid w:val="6DFF1BFB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0">
    <w:nsid w:val="704B4814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1">
    <w:nsid w:val="70C33E31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2">
    <w:nsid w:val="723232F4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3">
    <w:nsid w:val="72A901BE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4">
    <w:nsid w:val="74EA0F9C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5">
    <w:nsid w:val="75B02006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6">
    <w:nsid w:val="78191FE8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7">
    <w:nsid w:val="782E5E05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8">
    <w:nsid w:val="7B5962B4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9">
    <w:nsid w:val="7C6205BC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0">
    <w:nsid w:val="7DEE6DF1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1">
    <w:nsid w:val="7F7D324C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43"/>
  </w:num>
  <w:num w:numId="2">
    <w:abstractNumId w:val="4"/>
  </w:num>
  <w:num w:numId="3">
    <w:abstractNumId w:val="44"/>
  </w:num>
  <w:num w:numId="4">
    <w:abstractNumId w:val="52"/>
  </w:num>
  <w:num w:numId="5">
    <w:abstractNumId w:val="1"/>
  </w:num>
  <w:num w:numId="6">
    <w:abstractNumId w:val="19"/>
  </w:num>
  <w:num w:numId="7">
    <w:abstractNumId w:val="39"/>
  </w:num>
  <w:num w:numId="8">
    <w:abstractNumId w:val="58"/>
  </w:num>
  <w:num w:numId="9">
    <w:abstractNumId w:val="10"/>
  </w:num>
  <w:num w:numId="10">
    <w:abstractNumId w:val="59"/>
  </w:num>
  <w:num w:numId="11">
    <w:abstractNumId w:val="47"/>
  </w:num>
  <w:num w:numId="12">
    <w:abstractNumId w:val="3"/>
  </w:num>
  <w:num w:numId="13">
    <w:abstractNumId w:val="46"/>
  </w:num>
  <w:num w:numId="14">
    <w:abstractNumId w:val="60"/>
  </w:num>
  <w:num w:numId="15">
    <w:abstractNumId w:val="20"/>
  </w:num>
  <w:num w:numId="16">
    <w:abstractNumId w:val="33"/>
  </w:num>
  <w:num w:numId="17">
    <w:abstractNumId w:val="0"/>
  </w:num>
  <w:num w:numId="18">
    <w:abstractNumId w:val="30"/>
  </w:num>
  <w:num w:numId="19">
    <w:abstractNumId w:val="37"/>
  </w:num>
  <w:num w:numId="20">
    <w:abstractNumId w:val="16"/>
  </w:num>
  <w:num w:numId="21">
    <w:abstractNumId w:val="9"/>
  </w:num>
  <w:num w:numId="22">
    <w:abstractNumId w:val="54"/>
  </w:num>
  <w:num w:numId="23">
    <w:abstractNumId w:val="2"/>
  </w:num>
  <w:num w:numId="24">
    <w:abstractNumId w:val="29"/>
  </w:num>
  <w:num w:numId="25">
    <w:abstractNumId w:val="5"/>
  </w:num>
  <w:num w:numId="26">
    <w:abstractNumId w:val="24"/>
  </w:num>
  <w:num w:numId="27">
    <w:abstractNumId w:val="18"/>
  </w:num>
  <w:num w:numId="28">
    <w:abstractNumId w:val="53"/>
  </w:num>
  <w:num w:numId="29">
    <w:abstractNumId w:val="56"/>
  </w:num>
  <w:num w:numId="30">
    <w:abstractNumId w:val="51"/>
  </w:num>
  <w:num w:numId="31">
    <w:abstractNumId w:val="25"/>
  </w:num>
  <w:num w:numId="32">
    <w:abstractNumId w:val="48"/>
  </w:num>
  <w:num w:numId="33">
    <w:abstractNumId w:val="12"/>
  </w:num>
  <w:num w:numId="34">
    <w:abstractNumId w:val="45"/>
  </w:num>
  <w:num w:numId="35">
    <w:abstractNumId w:val="21"/>
  </w:num>
  <w:num w:numId="36">
    <w:abstractNumId w:val="14"/>
  </w:num>
  <w:num w:numId="37">
    <w:abstractNumId w:val="31"/>
  </w:num>
  <w:num w:numId="38">
    <w:abstractNumId w:val="40"/>
  </w:num>
  <w:num w:numId="39">
    <w:abstractNumId w:val="26"/>
  </w:num>
  <w:num w:numId="40">
    <w:abstractNumId w:val="13"/>
  </w:num>
  <w:num w:numId="41">
    <w:abstractNumId w:val="42"/>
  </w:num>
  <w:num w:numId="42">
    <w:abstractNumId w:val="28"/>
  </w:num>
  <w:num w:numId="43">
    <w:abstractNumId w:val="17"/>
  </w:num>
  <w:num w:numId="44">
    <w:abstractNumId w:val="38"/>
  </w:num>
  <w:num w:numId="45">
    <w:abstractNumId w:val="27"/>
  </w:num>
  <w:num w:numId="46">
    <w:abstractNumId w:val="22"/>
  </w:num>
  <w:num w:numId="47">
    <w:abstractNumId w:val="7"/>
  </w:num>
  <w:num w:numId="48">
    <w:abstractNumId w:val="41"/>
  </w:num>
  <w:num w:numId="49">
    <w:abstractNumId w:val="15"/>
  </w:num>
  <w:num w:numId="50">
    <w:abstractNumId w:val="49"/>
  </w:num>
  <w:num w:numId="51">
    <w:abstractNumId w:val="50"/>
  </w:num>
  <w:num w:numId="52">
    <w:abstractNumId w:val="23"/>
  </w:num>
  <w:num w:numId="53">
    <w:abstractNumId w:val="8"/>
  </w:num>
  <w:num w:numId="54">
    <w:abstractNumId w:val="55"/>
  </w:num>
  <w:num w:numId="55">
    <w:abstractNumId w:val="57"/>
  </w:num>
  <w:num w:numId="56">
    <w:abstractNumId w:val="6"/>
  </w:num>
  <w:num w:numId="57">
    <w:abstractNumId w:val="61"/>
  </w:num>
  <w:num w:numId="58">
    <w:abstractNumId w:val="34"/>
  </w:num>
  <w:num w:numId="59">
    <w:abstractNumId w:val="36"/>
  </w:num>
  <w:num w:numId="60">
    <w:abstractNumId w:val="32"/>
  </w:num>
  <w:num w:numId="61">
    <w:abstractNumId w:val="11"/>
  </w:num>
  <w:num w:numId="62">
    <w:abstractNumId w:val="35"/>
  </w:num>
  <w:numIdMacAtCleanup w:val="6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4F9B"/>
    <w:rsid w:val="00101AA3"/>
    <w:rsid w:val="00164F9B"/>
    <w:rsid w:val="00230D4A"/>
    <w:rsid w:val="00234574"/>
    <w:rsid w:val="00334DB3"/>
    <w:rsid w:val="00376B68"/>
    <w:rsid w:val="003E018B"/>
    <w:rsid w:val="004B7A8A"/>
    <w:rsid w:val="005630DB"/>
    <w:rsid w:val="006422AF"/>
    <w:rsid w:val="006C62CF"/>
    <w:rsid w:val="007300A0"/>
    <w:rsid w:val="008058C5"/>
    <w:rsid w:val="008834C4"/>
    <w:rsid w:val="008A48E3"/>
    <w:rsid w:val="00920F6F"/>
    <w:rsid w:val="00A47B8E"/>
    <w:rsid w:val="00AC6783"/>
    <w:rsid w:val="00C6339B"/>
    <w:rsid w:val="00CF3F82"/>
    <w:rsid w:val="00D65C0C"/>
    <w:rsid w:val="00E146E9"/>
    <w:rsid w:val="00ED289B"/>
    <w:rsid w:val="00FF43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4F9B"/>
    <w:rPr>
      <w:rFonts w:ascii="Times New Roman" w:eastAsia="Times New Roman" w:hAnsi="Times New Roman"/>
      <w:sz w:val="24"/>
      <w:szCs w:val="24"/>
      <w:lang w:val="uk-UA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title">
    <w:name w:val="11title"/>
    <w:basedOn w:val="Normal"/>
    <w:uiPriority w:val="99"/>
    <w:rsid w:val="00164F9B"/>
    <w:pPr>
      <w:spacing w:before="100" w:beforeAutospacing="1" w:after="100" w:afterAutospacing="1"/>
    </w:pPr>
    <w:rPr>
      <w:lang w:val="ru-RU"/>
    </w:rPr>
  </w:style>
  <w:style w:type="character" w:styleId="Strong">
    <w:name w:val="Strong"/>
    <w:basedOn w:val="DefaultParagraphFont"/>
    <w:uiPriority w:val="99"/>
    <w:qFormat/>
    <w:rsid w:val="00164F9B"/>
    <w:rPr>
      <w:rFonts w:cs="Times New Roman"/>
      <w:b/>
    </w:rPr>
  </w:style>
  <w:style w:type="paragraph" w:styleId="Footer">
    <w:name w:val="footer"/>
    <w:basedOn w:val="Normal"/>
    <w:link w:val="FooterChar"/>
    <w:uiPriority w:val="99"/>
    <w:rsid w:val="00164F9B"/>
    <w:pPr>
      <w:spacing w:before="100" w:beforeAutospacing="1" w:after="100" w:afterAutospacing="1"/>
    </w:pPr>
    <w:rPr>
      <w:lang w:val="ru-RU"/>
    </w:rPr>
  </w:style>
  <w:style w:type="character" w:customStyle="1" w:styleId="FooterChar">
    <w:name w:val="Footer Char"/>
    <w:basedOn w:val="DefaultParagraphFont"/>
    <w:link w:val="Footer"/>
    <w:uiPriority w:val="99"/>
    <w:locked/>
    <w:rsid w:val="00164F9B"/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DefaultParagraphFont"/>
    <w:uiPriority w:val="99"/>
    <w:rsid w:val="00234574"/>
    <w:rPr>
      <w:rFonts w:cs="Times New Roman"/>
    </w:rPr>
  </w:style>
  <w:style w:type="paragraph" w:styleId="NormalWeb">
    <w:name w:val="Normal (Web)"/>
    <w:basedOn w:val="Normal"/>
    <w:uiPriority w:val="99"/>
    <w:rsid w:val="00234574"/>
    <w:pPr>
      <w:spacing w:before="100" w:beforeAutospacing="1" w:after="100" w:afterAutospacing="1"/>
    </w:pPr>
    <w:rPr>
      <w:lang w:eastAsia="uk-UA"/>
    </w:rPr>
  </w:style>
  <w:style w:type="paragraph" w:styleId="ListParagraph">
    <w:name w:val="List Paragraph"/>
    <w:basedOn w:val="Normal"/>
    <w:uiPriority w:val="99"/>
    <w:qFormat/>
    <w:rsid w:val="00234574"/>
    <w:pPr>
      <w:ind w:left="720"/>
      <w:contextualSpacing/>
    </w:pPr>
    <w:rPr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9099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99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99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99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99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99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99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99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99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99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99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99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99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99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99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99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99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99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99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99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99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99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99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99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99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99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99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99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99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99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99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99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99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99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99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99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99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99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99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99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99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99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99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99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99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99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99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99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99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99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99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99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99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99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99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99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99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99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99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99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99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99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injust.gov.ua/files/general/2020/04/30/20200430091845-53.doc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128</TotalTime>
  <Pages>62</Pages>
  <Words>13211</Words>
  <Characters>-32766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CNAP</dc:creator>
  <cp:keywords/>
  <dc:description/>
  <cp:lastModifiedBy>Drukarky</cp:lastModifiedBy>
  <cp:revision>9</cp:revision>
  <dcterms:created xsi:type="dcterms:W3CDTF">2020-11-29T12:14:00Z</dcterms:created>
  <dcterms:modified xsi:type="dcterms:W3CDTF">2021-01-05T11:32:00Z</dcterms:modified>
</cp:coreProperties>
</file>