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526" w:rsidRDefault="00887526" w:rsidP="008141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887526" w:rsidRDefault="00887526" w:rsidP="008141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887526" w:rsidRDefault="00887526" w:rsidP="008141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887526" w:rsidRDefault="00887526" w:rsidP="008141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887526" w:rsidRDefault="00887526" w:rsidP="008141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887526" w:rsidRPr="00057C32" w:rsidRDefault="00887526" w:rsidP="005E499C">
      <w:pPr>
        <w:jc w:val="center"/>
        <w:rPr>
          <w:rStyle w:val="CharStyle7"/>
          <w:b/>
          <w:sz w:val="28"/>
          <w:szCs w:val="28"/>
          <w:lang w:eastAsia="ru-RU"/>
        </w:rPr>
      </w:pPr>
      <w:r>
        <w:rPr>
          <w:rStyle w:val="CharStyle7"/>
          <w:b/>
          <w:sz w:val="28"/>
          <w:szCs w:val="28"/>
          <w:lang w:eastAsia="ru-RU"/>
        </w:rPr>
        <w:t>З</w:t>
      </w:r>
      <w:r w:rsidRPr="00057C32">
        <w:rPr>
          <w:rStyle w:val="CharStyle7"/>
          <w:b/>
          <w:sz w:val="28"/>
          <w:szCs w:val="28"/>
          <w:lang w:eastAsia="ru-RU"/>
        </w:rPr>
        <w:t xml:space="preserve"> оформлення документа дозвільного характеру (дозволу на участь </w:t>
      </w:r>
    </w:p>
    <w:p w:rsidR="00887526" w:rsidRPr="00057C32" w:rsidRDefault="00887526" w:rsidP="005E499C">
      <w:pPr>
        <w:jc w:val="center"/>
        <w:rPr>
          <w:rStyle w:val="CharStyle7"/>
          <w:b/>
          <w:sz w:val="28"/>
          <w:szCs w:val="28"/>
          <w:lang w:eastAsia="ru-RU"/>
        </w:rPr>
      </w:pPr>
      <w:r w:rsidRPr="00057C32">
        <w:rPr>
          <w:rStyle w:val="CharStyle7"/>
          <w:b/>
          <w:sz w:val="28"/>
          <w:szCs w:val="28"/>
          <w:lang w:eastAsia="ru-RU"/>
        </w:rPr>
        <w:t xml:space="preserve">у дорожньому русі транспортного засобу, вагові або габаритні параметри </w:t>
      </w:r>
    </w:p>
    <w:p w:rsidR="00887526" w:rsidRPr="005E499C" w:rsidRDefault="00887526" w:rsidP="005E499C">
      <w:pPr>
        <w:jc w:val="center"/>
        <w:rPr>
          <w:b/>
          <w:color w:val="000000"/>
          <w:sz w:val="28"/>
          <w:szCs w:val="28"/>
        </w:rPr>
      </w:pPr>
      <w:r w:rsidRPr="00057C32">
        <w:rPr>
          <w:rStyle w:val="CharStyle7"/>
          <w:b/>
          <w:sz w:val="28"/>
          <w:szCs w:val="28"/>
          <w:lang w:eastAsia="ru-RU"/>
        </w:rPr>
        <w:t>якого перевищують нормативні)</w:t>
      </w:r>
    </w:p>
    <w:p w:rsidR="00887526" w:rsidRDefault="00887526" w:rsidP="005E499C">
      <w:pPr>
        <w:jc w:val="center"/>
        <w:rPr>
          <w:b/>
          <w:sz w:val="28"/>
          <w:szCs w:val="28"/>
          <w:u w:val="single"/>
          <w:lang w:eastAsia="uk-UA"/>
        </w:rPr>
      </w:pPr>
      <w:r w:rsidRPr="00057C32">
        <w:rPr>
          <w:b/>
          <w:sz w:val="28"/>
          <w:szCs w:val="28"/>
          <w:u w:val="single"/>
          <w:lang w:eastAsia="uk-UA"/>
        </w:rPr>
        <w:t>Управління патрульної поліції в Івано-Франківській області Департаменту патрульної поліції</w:t>
      </w:r>
    </w:p>
    <w:p w:rsidR="00887526" w:rsidRPr="00050DEC" w:rsidRDefault="00887526" w:rsidP="005E499C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887526" w:rsidRPr="007B2515" w:rsidRDefault="00887526" w:rsidP="002345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887526" w:rsidRPr="007B2515" w:rsidTr="00FF439E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7526" w:rsidRPr="00FF439E" w:rsidRDefault="00887526" w:rsidP="00430C8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88752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left="170" w:right="170" w:hanging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88752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7300A0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88752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887526" w:rsidRPr="00FF439E" w:rsidRDefault="00887526" w:rsidP="008058C5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8058C5">
            <w:pPr>
              <w:spacing w:before="60" w:after="60"/>
              <w:ind w:firstLine="24"/>
              <w:rPr>
                <w:color w:val="000000"/>
              </w:rPr>
            </w:pPr>
            <w:r w:rsidRPr="005E499C">
              <w:t>3 робочих дні</w:t>
            </w:r>
          </w:p>
        </w:tc>
      </w:tr>
      <w:tr w:rsidR="00887526" w:rsidRPr="007B2515" w:rsidTr="00FF439E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234574">
            <w:pPr>
              <w:pStyle w:val="ListParagraph"/>
              <w:numPr>
                <w:ilvl w:val="0"/>
                <w:numId w:val="1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887526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A47B8E" w:rsidRDefault="00887526" w:rsidP="00430C86">
            <w:pPr>
              <w:spacing w:before="60" w:after="60"/>
              <w:ind w:firstLine="24"/>
              <w:rPr>
                <w:color w:val="FF0000"/>
              </w:rPr>
            </w:pPr>
            <w:r w:rsidRPr="005E499C">
              <w:t>3 робочих дні</w:t>
            </w:r>
          </w:p>
        </w:tc>
      </w:tr>
      <w:tr w:rsidR="00887526" w:rsidRPr="007B2515" w:rsidTr="00FF439E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430C8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A47B8E" w:rsidRDefault="00887526" w:rsidP="00430C86">
            <w:pPr>
              <w:spacing w:before="60" w:after="60"/>
              <w:ind w:firstLine="24"/>
              <w:rPr>
                <w:color w:val="FF0000"/>
              </w:rPr>
            </w:pPr>
            <w:r w:rsidRPr="005E499C">
              <w:t>3 робочих дні</w:t>
            </w:r>
          </w:p>
        </w:tc>
      </w:tr>
    </w:tbl>
    <w:p w:rsidR="00887526" w:rsidRDefault="00887526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887526" w:rsidRDefault="00887526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887526" w:rsidRDefault="00887526">
      <w:pPr>
        <w:spacing w:after="200" w:line="276" w:lineRule="auto"/>
        <w:rPr>
          <w:rStyle w:val="Strong"/>
          <w:b w:val="0"/>
          <w:bCs/>
        </w:rPr>
      </w:pPr>
      <w:r>
        <w:rPr>
          <w:rStyle w:val="Strong"/>
          <w:b w:val="0"/>
          <w:bCs/>
        </w:rPr>
        <w:br w:type="page"/>
      </w:r>
    </w:p>
    <w:p w:rsidR="00887526" w:rsidRDefault="00887526" w:rsidP="008141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caps/>
          <w:sz w:val="28"/>
          <w:szCs w:val="28"/>
          <w:lang w:eastAsia="uk-UA"/>
        </w:rPr>
        <w:t>ЗАТВЕРДЖЕНО</w:t>
      </w:r>
    </w:p>
    <w:p w:rsidR="00887526" w:rsidRDefault="00887526" w:rsidP="00814120">
      <w:pPr>
        <w:widowControl w:val="0"/>
        <w:ind w:left="5103"/>
        <w:jc w:val="both"/>
        <w:rPr>
          <w:b/>
          <w:caps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розпорядженням міського голови</w:t>
      </w:r>
    </w:p>
    <w:p w:rsidR="00887526" w:rsidRDefault="00887526" w:rsidP="008141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left="5103"/>
        <w:jc w:val="both"/>
        <w:rPr>
          <w:rStyle w:val="Strong"/>
          <w:bCs/>
          <w:lang w:val="uk-UA"/>
        </w:rPr>
      </w:pPr>
      <w:r>
        <w:rPr>
          <w:b/>
          <w:sz w:val="28"/>
          <w:szCs w:val="28"/>
          <w:lang w:val="uk-UA" w:eastAsia="uk-UA"/>
        </w:rPr>
        <w:t>від 18.12.2020 р. № 379-р</w:t>
      </w:r>
    </w:p>
    <w:p w:rsidR="00887526" w:rsidRDefault="00887526" w:rsidP="00814120">
      <w:pPr>
        <w:pStyle w:val="11title"/>
        <w:tabs>
          <w:tab w:val="left" w:pos="0"/>
          <w:tab w:val="left" w:pos="510"/>
        </w:tabs>
        <w:spacing w:before="0" w:beforeAutospacing="0" w:after="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887526" w:rsidRDefault="00887526" w:rsidP="00814120">
      <w:pPr>
        <w:pStyle w:val="Footer"/>
        <w:tabs>
          <w:tab w:val="left" w:pos="855"/>
        </w:tabs>
        <w:spacing w:before="0" w:beforeAutospacing="0" w:after="0" w:afterAutospacing="0"/>
        <w:jc w:val="center"/>
        <w:rPr>
          <w:b/>
          <w:kern w:val="3"/>
          <w:sz w:val="28"/>
          <w:szCs w:val="28"/>
          <w:lang w:eastAsia="zh-CN"/>
        </w:rPr>
      </w:pPr>
      <w:r>
        <w:rPr>
          <w:b/>
          <w:bCs/>
          <w:lang w:val="uk-UA"/>
        </w:rPr>
        <w:t xml:space="preserve">ТЕХНОЛОГІЧНА КАРТКА </w:t>
      </w:r>
      <w:r>
        <w:rPr>
          <w:b/>
          <w:kern w:val="3"/>
          <w:sz w:val="28"/>
          <w:szCs w:val="28"/>
          <w:lang w:val="uk-UA" w:eastAsia="zh-CN"/>
        </w:rPr>
        <w:t>АДМІНІСТРАТИВНОЇ ПОСЛУГИ</w:t>
      </w:r>
    </w:p>
    <w:p w:rsidR="00887526" w:rsidRDefault="00887526" w:rsidP="00767104">
      <w:pPr>
        <w:jc w:val="center"/>
        <w:rPr>
          <w:rStyle w:val="CharStyle7"/>
          <w:b/>
          <w:sz w:val="28"/>
          <w:szCs w:val="28"/>
          <w:lang w:eastAsia="ru-RU"/>
        </w:rPr>
      </w:pPr>
      <w:r>
        <w:rPr>
          <w:rStyle w:val="CharStyle7"/>
          <w:b/>
          <w:sz w:val="28"/>
          <w:szCs w:val="28"/>
          <w:lang w:eastAsia="ru-RU"/>
        </w:rPr>
        <w:t>З</w:t>
      </w:r>
      <w:r w:rsidRPr="00AE3E66">
        <w:rPr>
          <w:rStyle w:val="CharStyle7"/>
          <w:b/>
          <w:sz w:val="28"/>
          <w:szCs w:val="28"/>
          <w:lang w:eastAsia="ru-RU"/>
        </w:rPr>
        <w:t xml:space="preserve"> оформлення документа дозвільного характеру (погодження маршруту руху транспортного засобу під час дорожнього перевезення небезпечних вантажів)</w:t>
      </w:r>
    </w:p>
    <w:p w:rsidR="00887526" w:rsidRDefault="00887526" w:rsidP="00767104">
      <w:pPr>
        <w:jc w:val="center"/>
        <w:rPr>
          <w:b/>
          <w:sz w:val="28"/>
          <w:szCs w:val="28"/>
          <w:u w:val="single"/>
          <w:lang w:eastAsia="uk-UA"/>
        </w:rPr>
      </w:pPr>
      <w:r w:rsidRPr="00057C32">
        <w:rPr>
          <w:b/>
          <w:sz w:val="28"/>
          <w:szCs w:val="28"/>
          <w:u w:val="single"/>
          <w:lang w:eastAsia="uk-UA"/>
        </w:rPr>
        <w:t>Управління патрульної поліції в Івано-Франківській області Департаменту патрульної поліції</w:t>
      </w:r>
    </w:p>
    <w:p w:rsidR="00887526" w:rsidRPr="00050DEC" w:rsidRDefault="00887526" w:rsidP="00767104">
      <w:pPr>
        <w:jc w:val="center"/>
        <w:rPr>
          <w:sz w:val="28"/>
          <w:szCs w:val="28"/>
          <w:lang w:eastAsia="uk-UA"/>
        </w:rPr>
      </w:pPr>
      <w:r w:rsidRPr="00050DEC">
        <w:rPr>
          <w:sz w:val="28"/>
          <w:szCs w:val="28"/>
          <w:lang w:eastAsia="uk-UA"/>
        </w:rPr>
        <w:t xml:space="preserve"> (найменування суб’єкта надання адміністративної послуги)</w:t>
      </w:r>
    </w:p>
    <w:p w:rsidR="00887526" w:rsidRPr="007B2515" w:rsidRDefault="00887526" w:rsidP="0076710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0"/>
          <w:szCs w:val="21"/>
        </w:rPr>
      </w:pPr>
    </w:p>
    <w:tbl>
      <w:tblPr>
        <w:tblW w:w="9071" w:type="dxa"/>
        <w:tblInd w:w="2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9"/>
        <w:gridCol w:w="2703"/>
        <w:gridCol w:w="1843"/>
        <w:gridCol w:w="1276"/>
        <w:gridCol w:w="850"/>
        <w:gridCol w:w="1700"/>
      </w:tblGrid>
      <w:tr w:rsidR="00887526" w:rsidRPr="007B2515" w:rsidTr="00060266"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№</w:t>
            </w:r>
          </w:p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Етапи послуги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 xml:space="preserve">Відповідальна посадова особа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структурний підрозділ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Дія</w:t>
            </w:r>
          </w:p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(В, У, П, З)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887526" w:rsidRPr="00FF439E" w:rsidRDefault="00887526" w:rsidP="00060266">
            <w:pPr>
              <w:spacing w:before="60" w:after="60"/>
              <w:ind w:firstLine="24"/>
              <w:jc w:val="both"/>
              <w:rPr>
                <w:color w:val="000000"/>
              </w:rPr>
            </w:pPr>
            <w:r w:rsidRPr="00FF439E">
              <w:rPr>
                <w:b/>
                <w:bCs/>
                <w:color w:val="000000"/>
              </w:rPr>
              <w:t>Термін виконання (днів)</w:t>
            </w:r>
          </w:p>
        </w:tc>
      </w:tr>
      <w:tr w:rsidR="00887526" w:rsidRPr="007B2515" w:rsidTr="0006026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81412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Прийом і перевірка документів, реєстрація зая</w:t>
            </w:r>
            <w:bookmarkStart w:id="0" w:name="_GoBack"/>
            <w:bookmarkEnd w:id="0"/>
            <w:r w:rsidRPr="00FF439E">
              <w:rPr>
                <w:color w:val="000000"/>
              </w:rPr>
              <w:t>ви, повідомлення про термін виконання послуги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887526" w:rsidRPr="007B2515" w:rsidTr="0006026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81412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 xml:space="preserve">Передача  заяви та документів до </w:t>
            </w:r>
            <w:r>
              <w:rPr>
                <w:color w:val="000000"/>
              </w:rPr>
              <w:t>суб’єкта надання адміністративних послуг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Не пізніше наступного дня після прийняття заяви</w:t>
            </w:r>
          </w:p>
        </w:tc>
      </w:tr>
      <w:tr w:rsidR="00887526" w:rsidRPr="007B2515" w:rsidTr="0006026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81412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Опрацювання заяви</w:t>
            </w:r>
            <w:r>
              <w:rPr>
                <w:color w:val="000000"/>
              </w:rPr>
              <w:t xml:space="preserve"> та поданих документів.</w:t>
            </w:r>
          </w:p>
          <w:p w:rsidR="00887526" w:rsidRPr="00FF439E" w:rsidRDefault="00887526" w:rsidP="00060266">
            <w:pPr>
              <w:ind w:firstLine="23"/>
              <w:rPr>
                <w:color w:val="000000"/>
              </w:rPr>
            </w:pPr>
            <w:r w:rsidRPr="00FF439E">
              <w:rPr>
                <w:color w:val="000000"/>
              </w:rPr>
              <w:t>Оформлення результату надання адміністративної послуги та його передача адміністратору ЦНАП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Посадові особи СНАП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>
              <w:rPr>
                <w:color w:val="000000"/>
              </w:rPr>
              <w:t>СНАП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>
              <w:t>10</w:t>
            </w:r>
            <w:r w:rsidRPr="005E499C">
              <w:t xml:space="preserve"> робочих дні</w:t>
            </w:r>
            <w:r>
              <w:t>в</w:t>
            </w:r>
          </w:p>
        </w:tc>
      </w:tr>
      <w:tr w:rsidR="00887526" w:rsidRPr="007B2515" w:rsidTr="00060266"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87526" w:rsidRPr="00FF439E" w:rsidRDefault="00887526" w:rsidP="00814120">
            <w:pPr>
              <w:pStyle w:val="ListParagraph"/>
              <w:numPr>
                <w:ilvl w:val="0"/>
                <w:numId w:val="2"/>
              </w:numPr>
              <w:spacing w:before="60" w:after="60"/>
              <w:ind w:right="170"/>
              <w:jc w:val="both"/>
              <w:rPr>
                <w:color w:val="000000"/>
                <w:lang w:val="uk-UA"/>
              </w:rPr>
            </w:pP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Видача результату адміністративної послуги заявнику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Адміністратор ЦНАП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ЦНАП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 В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У момент звернення</w:t>
            </w:r>
          </w:p>
        </w:tc>
      </w:tr>
      <w:tr w:rsidR="00887526" w:rsidRPr="007B2515" w:rsidTr="0006026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надання послуги</w:t>
            </w:r>
            <w:r w:rsidRPr="00FF439E">
              <w:rPr>
                <w:rStyle w:val="apple-converted-space"/>
                <w:color w:val="000000"/>
              </w:rPr>
              <w:t> 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A47B8E" w:rsidRDefault="00887526" w:rsidP="00060266">
            <w:pPr>
              <w:spacing w:before="60" w:after="60"/>
              <w:ind w:firstLine="24"/>
              <w:rPr>
                <w:color w:val="FF0000"/>
              </w:rPr>
            </w:pPr>
            <w:r>
              <w:t>10</w:t>
            </w:r>
            <w:r w:rsidRPr="005E499C">
              <w:t xml:space="preserve"> робочих дні</w:t>
            </w:r>
            <w:r>
              <w:t>в</w:t>
            </w:r>
          </w:p>
        </w:tc>
      </w:tr>
      <w:tr w:rsidR="00887526" w:rsidRPr="007B2515" w:rsidTr="00060266">
        <w:tc>
          <w:tcPr>
            <w:tcW w:w="65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FF439E" w:rsidRDefault="00887526" w:rsidP="00060266">
            <w:pPr>
              <w:spacing w:before="60" w:after="60"/>
              <w:ind w:firstLine="24"/>
              <w:rPr>
                <w:color w:val="000000"/>
              </w:rPr>
            </w:pPr>
            <w:r w:rsidRPr="00FF439E">
              <w:rPr>
                <w:color w:val="000000"/>
              </w:rPr>
              <w:t>Загальна кількість днів (передбачена законодавством)</w:t>
            </w:r>
            <w:r w:rsidRPr="00FF439E">
              <w:rPr>
                <w:rStyle w:val="apple-converted-space"/>
                <w:color w:val="000000"/>
              </w:rPr>
              <w:t> </w:t>
            </w:r>
            <w:r w:rsidRPr="00FF439E">
              <w:rPr>
                <w:color w:val="000000"/>
              </w:rPr>
              <w:t>-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7526" w:rsidRPr="00A47B8E" w:rsidRDefault="00887526" w:rsidP="00060266">
            <w:pPr>
              <w:spacing w:before="60" w:after="60"/>
              <w:ind w:firstLine="24"/>
              <w:rPr>
                <w:color w:val="FF0000"/>
              </w:rPr>
            </w:pPr>
            <w:r>
              <w:t>10</w:t>
            </w:r>
            <w:r w:rsidRPr="005E499C">
              <w:t xml:space="preserve"> робочих дні</w:t>
            </w:r>
            <w:r>
              <w:t>в</w:t>
            </w:r>
          </w:p>
        </w:tc>
      </w:tr>
    </w:tbl>
    <w:p w:rsidR="00887526" w:rsidRDefault="00887526" w:rsidP="0076710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p w:rsidR="00887526" w:rsidRDefault="00887526" w:rsidP="00767104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  <w:r w:rsidRPr="007300A0">
        <w:rPr>
          <w:rStyle w:val="Strong"/>
          <w:b w:val="0"/>
          <w:bCs/>
          <w:lang w:val="uk-UA"/>
        </w:rPr>
        <w:t>Умовні позначки: В-виконує, У- бере участь, П - погоджує, З – затверджує</w:t>
      </w:r>
      <w:r>
        <w:rPr>
          <w:rStyle w:val="Strong"/>
          <w:b w:val="0"/>
          <w:bCs/>
          <w:lang w:val="uk-UA"/>
        </w:rPr>
        <w:t>, ЦНАП – Управління «Центр надання адміністративних послуг» Коломийської міської ради, СНАП – суб’єкт надання адміністративних послуг.</w:t>
      </w:r>
    </w:p>
    <w:p w:rsidR="00887526" w:rsidRPr="007300A0" w:rsidRDefault="00887526" w:rsidP="00164F9B">
      <w:pPr>
        <w:pStyle w:val="11title"/>
        <w:tabs>
          <w:tab w:val="left" w:pos="0"/>
          <w:tab w:val="left" w:pos="510"/>
        </w:tabs>
        <w:spacing w:before="60" w:beforeAutospacing="0" w:after="60" w:afterAutospacing="0"/>
        <w:ind w:firstLine="567"/>
        <w:jc w:val="both"/>
        <w:rPr>
          <w:rStyle w:val="Strong"/>
          <w:b w:val="0"/>
          <w:bCs/>
          <w:lang w:val="uk-UA"/>
        </w:rPr>
      </w:pPr>
    </w:p>
    <w:sectPr w:rsidR="00887526" w:rsidRPr="007300A0" w:rsidSect="0023457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55B1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641A0B50"/>
    <w:multiLevelType w:val="hybridMultilevel"/>
    <w:tmpl w:val="5F42CF9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F9B"/>
    <w:rsid w:val="00050DEC"/>
    <w:rsid w:val="00057C32"/>
    <w:rsid w:val="00060266"/>
    <w:rsid w:val="00164F9B"/>
    <w:rsid w:val="00234574"/>
    <w:rsid w:val="003B72BD"/>
    <w:rsid w:val="003E018B"/>
    <w:rsid w:val="00430C86"/>
    <w:rsid w:val="00585A16"/>
    <w:rsid w:val="005E499C"/>
    <w:rsid w:val="006B2611"/>
    <w:rsid w:val="007300A0"/>
    <w:rsid w:val="00767104"/>
    <w:rsid w:val="007B2515"/>
    <w:rsid w:val="008058C5"/>
    <w:rsid w:val="00814120"/>
    <w:rsid w:val="00887526"/>
    <w:rsid w:val="00A47B8E"/>
    <w:rsid w:val="00AE3E66"/>
    <w:rsid w:val="00B8113D"/>
    <w:rsid w:val="00EC54D8"/>
    <w:rsid w:val="00ED289B"/>
    <w:rsid w:val="00FF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F9B"/>
    <w:rPr>
      <w:rFonts w:ascii="Times New Roman" w:eastAsia="Times New Roman" w:hAnsi="Times New Roman"/>
      <w:sz w:val="24"/>
      <w:szCs w:val="24"/>
      <w:lang w:val="uk-UA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title">
    <w:name w:val="11title"/>
    <w:basedOn w:val="Normal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99"/>
    <w:qFormat/>
    <w:rsid w:val="00164F9B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164F9B"/>
    <w:pPr>
      <w:spacing w:before="100" w:beforeAutospacing="1" w:after="100" w:afterAutospacing="1"/>
    </w:pPr>
    <w:rPr>
      <w:lang w:val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64F9B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234574"/>
    <w:rPr>
      <w:rFonts w:cs="Times New Roman"/>
    </w:rPr>
  </w:style>
  <w:style w:type="paragraph" w:styleId="NormalWeb">
    <w:name w:val="Normal (Web)"/>
    <w:basedOn w:val="Normal"/>
    <w:uiPriority w:val="99"/>
    <w:rsid w:val="00234574"/>
    <w:pPr>
      <w:spacing w:before="100" w:beforeAutospacing="1" w:after="100" w:afterAutospacing="1"/>
    </w:pPr>
    <w:rPr>
      <w:lang w:eastAsia="uk-UA"/>
    </w:rPr>
  </w:style>
  <w:style w:type="paragraph" w:styleId="ListParagraph">
    <w:name w:val="List Paragraph"/>
    <w:basedOn w:val="Normal"/>
    <w:uiPriority w:val="99"/>
    <w:qFormat/>
    <w:rsid w:val="00234574"/>
    <w:pPr>
      <w:ind w:left="720"/>
      <w:contextualSpacing/>
    </w:pPr>
    <w:rPr>
      <w:lang w:val="ru-RU"/>
    </w:rPr>
  </w:style>
  <w:style w:type="character" w:customStyle="1" w:styleId="CharStyle7">
    <w:name w:val="CharStyle7"/>
    <w:basedOn w:val="DefaultParagraphFont"/>
    <w:uiPriority w:val="99"/>
    <w:rsid w:val="005E499C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431</Words>
  <Characters>2460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CNAP</dc:creator>
  <cp:keywords/>
  <dc:description/>
  <cp:lastModifiedBy>Drukarky</cp:lastModifiedBy>
  <cp:revision>6</cp:revision>
  <dcterms:created xsi:type="dcterms:W3CDTF">2020-11-29T12:18:00Z</dcterms:created>
  <dcterms:modified xsi:type="dcterms:W3CDTF">2021-01-05T08:53:00Z</dcterms:modified>
</cp:coreProperties>
</file>