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18.12.2020 р. № 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державна реєстрація права власності на нерухоме майно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Протягом 5 робочих днів</w:t>
            </w:r>
          </w:p>
        </w:tc>
      </w:tr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712B0D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</w:t>
            </w:r>
          </w:p>
        </w:tc>
      </w:tr>
      <w:tr w:rsidR="00263075" w:rsidRPr="005C5D1A" w:rsidTr="00712B0D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>від</w:t>
      </w:r>
      <w:r>
        <w:rPr>
          <w:b/>
          <w:sz w:val="28"/>
          <w:szCs w:val="28"/>
          <w:lang w:val="uk-UA" w:eastAsia="uk-UA"/>
        </w:rPr>
        <w:t xml:space="preserve"> 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tabs>
          <w:tab w:val="left" w:pos="3969"/>
        </w:tabs>
        <w:jc w:val="center"/>
        <w:rPr>
          <w:b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внесення змін до записів Державного реєстру речових прав на нерухоме майно та їх обтяжень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</w:t>
            </w:r>
            <w:bookmarkStart w:id="0" w:name="_GoBack"/>
            <w:bookmarkEnd w:id="0"/>
            <w:r w:rsidRPr="005C5D1A">
              <w:rPr>
                <w:rStyle w:val="Strong"/>
                <w:b w:val="0"/>
                <w:bCs/>
              </w:rPr>
              <w:t>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в день реєстрації відповідної заяви в Державному реєстрі прав</w:t>
            </w:r>
          </w:p>
        </w:tc>
      </w:tr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712B0D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</w:t>
            </w:r>
          </w:p>
        </w:tc>
      </w:tr>
      <w:tr w:rsidR="00263075" w:rsidRPr="005C5D1A" w:rsidTr="00712B0D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н</w:t>
      </w:r>
      <w:r w:rsidRPr="005C5D1A">
        <w:rPr>
          <w:b/>
          <w:sz w:val="28"/>
          <w:szCs w:val="28"/>
        </w:rPr>
        <w:t>адання інформації з Державного реєстру речових прав на нерухоме майно</w:t>
      </w: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Адміністратор, державний реєстратор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712B0D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Адміністратор, державний реєстратор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712B0D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</w:t>
            </w:r>
          </w:p>
        </w:tc>
      </w:tr>
      <w:tr w:rsidR="00263075" w:rsidRPr="005C5D1A" w:rsidTr="00712B0D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tabs>
          <w:tab w:val="left" w:pos="3969"/>
        </w:tabs>
        <w:jc w:val="center"/>
        <w:rPr>
          <w:b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 xml:space="preserve">державна реєстрація </w:t>
      </w:r>
      <w:bookmarkStart w:id="1" w:name="n13"/>
      <w:bookmarkEnd w:id="1"/>
      <w:r w:rsidRPr="005C5D1A">
        <w:rPr>
          <w:b/>
          <w:sz w:val="28"/>
          <w:szCs w:val="28"/>
          <w:lang w:eastAsia="uk-UA"/>
        </w:rPr>
        <w:t>іншого (відмінного від права власності) речового права на нерухоме майно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Протягом 5 робочих днів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</w:t>
            </w:r>
          </w:p>
        </w:tc>
      </w:tr>
      <w:tr w:rsidR="00263075" w:rsidRPr="005C5D1A" w:rsidTr="00D112A3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взяття на облік безхазяйного нерухомого майна</w:t>
      </w: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Адміністратор, державний реєстратор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Адміністратор, державний реєстратор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</w:t>
            </w:r>
          </w:p>
        </w:tc>
      </w:tr>
      <w:tr w:rsidR="00263075" w:rsidRPr="005C5D1A" w:rsidTr="00D112A3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tabs>
          <w:tab w:val="left" w:pos="3969"/>
        </w:tabs>
        <w:jc w:val="center"/>
        <w:rPr>
          <w:b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 xml:space="preserve">скасування запису Державного реєстру речових прав на нерухоме майно, скасування державної реєстрації речових прав на нерухоме майно та їх обтяжень, скасування рішення державного реєстратора </w:t>
      </w:r>
    </w:p>
    <w:p w:rsidR="00263075" w:rsidRPr="005C5D1A" w:rsidRDefault="00263075" w:rsidP="005C5D1A">
      <w:pPr>
        <w:jc w:val="center"/>
        <w:rPr>
          <w:b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(за рішенням суду)</w:t>
      </w: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Адміністратор, державний реєстратор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Адміністратор, державний реєстратор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</w:t>
            </w:r>
          </w:p>
        </w:tc>
      </w:tr>
      <w:tr w:rsidR="00263075" w:rsidRPr="005C5D1A" w:rsidTr="00D112A3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sz w:val="28"/>
          <w:szCs w:val="28"/>
          <w:lang w:eastAsia="uk-UA"/>
        </w:rPr>
      </w:pPr>
      <w:r w:rsidRPr="005C5D1A">
        <w:rPr>
          <w:b/>
          <w:color w:val="000000"/>
          <w:sz w:val="28"/>
          <w:szCs w:val="28"/>
        </w:rPr>
        <w:t>державна реєстрація обтяжень нерухомого майна</w:t>
      </w: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Адміністратор, державний реєстратор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Адміністратор, державний реєстратор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</w:t>
            </w:r>
          </w:p>
        </w:tc>
      </w:tr>
      <w:tr w:rsidR="00263075" w:rsidRPr="005C5D1A" w:rsidTr="00D112A3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заборона вчинення реєстраційних дій</w:t>
      </w: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Адміністратор, державний реєстратор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Адміністратор, державний реєстратор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D112A3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</w:t>
            </w:r>
          </w:p>
        </w:tc>
      </w:tr>
      <w:tr w:rsidR="00263075" w:rsidRPr="005C5D1A" w:rsidTr="00D112A3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>
      <w:r w:rsidRPr="005C5D1A">
        <w:br w:type="page"/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sz w:val="28"/>
          <w:szCs w:val="28"/>
          <w:lang w:eastAsia="uk-UA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створення юридичної особи (крім громадського формування)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tabs>
          <w:tab w:val="left" w:pos="3969"/>
        </w:tabs>
        <w:jc w:val="center"/>
        <w:rPr>
          <w:b/>
          <w:sz w:val="28"/>
          <w:szCs w:val="28"/>
          <w:lang w:eastAsia="uk-UA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включення відомостей про юридичну особу, зареєстровану до 01 липня 2004 року, відомості про яку не містяться в Єдиному державному реєстрі юридичних осіб, фізичних осіб – підприємців та громадських формувань (крім громадського формування)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змін до відомостей про юридичну особу, що містяться в Єдиному державному реєстрі юридичних осіб, фізичних осіб – підприємців та громадських формувань, у тому числі змін до установчих документів юридичної особи (крім громадського формування)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переходу юридичної особи на діяльність на підставі модельного статуту (крім громадського формування)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kern w:val="3"/>
          <w:sz w:val="28"/>
          <w:szCs w:val="28"/>
          <w:lang w:eastAsia="zh-CN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переходу юридичної особи з модельного статуту на діяльність на підставі власного установчого документа (крім громадського формування)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створення відокремленого підрозділу юридичної особи (крім громадського формування)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внесення змін до відомостей про відокремлений підрозділ юридичної особи (крім громадського формування)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kern w:val="3"/>
          <w:sz w:val="28"/>
          <w:szCs w:val="28"/>
          <w:lang w:eastAsia="zh-CN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припинення відокремленого підрозділу юридичної особи (крім громадського формування)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kern w:val="3"/>
          <w:sz w:val="28"/>
          <w:szCs w:val="28"/>
          <w:lang w:eastAsia="zh-CN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припинення юридичної особи  в результаті її ліквідації (крім громадського формування)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kern w:val="3"/>
          <w:sz w:val="28"/>
          <w:szCs w:val="28"/>
          <w:lang w:eastAsia="zh-CN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припинення юридичної особи в результаті її реорганізації (крім громадського формування)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kern w:val="3"/>
          <w:sz w:val="28"/>
          <w:szCs w:val="28"/>
          <w:lang w:eastAsia="zh-CN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фізичної особи підприємцем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kern w:val="3"/>
          <w:sz w:val="28"/>
          <w:szCs w:val="28"/>
          <w:lang w:eastAsia="zh-CN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включення відомостей про фізичну особу – підприємця, зареєстровану до 01 липня 2004 р., відомості про яку не містяться в Єдиному державному реєстрі юридичних осіб, фізичних осіб – підприємців та громадських формувань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kern w:val="3"/>
          <w:sz w:val="28"/>
          <w:szCs w:val="28"/>
          <w:lang w:eastAsia="zh-CN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змін до відомостей про фізичну особу – підприємця, що містяться в Єдиному державному реєстрі юридичних осіб,  фізичних осіб – підприємців та громадських формувань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kern w:val="3"/>
          <w:sz w:val="28"/>
          <w:szCs w:val="28"/>
          <w:lang w:eastAsia="zh-CN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припинення підприємницької діяльності фізичної особи – підприємця за її рішенням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18.12.2020 р. № 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kern w:val="3"/>
          <w:sz w:val="28"/>
          <w:szCs w:val="28"/>
          <w:lang w:eastAsia="zh-CN"/>
        </w:rPr>
      </w:pPr>
      <w:r w:rsidRPr="005C5D1A">
        <w:rPr>
          <w:b/>
          <w:kern w:val="3"/>
          <w:sz w:val="28"/>
          <w:szCs w:val="28"/>
          <w:lang w:eastAsia="zh-CN"/>
        </w:rPr>
        <w:t>Видача витягу з Єдиного державного реєстру юридичних осіб, фізичних осіб – підприємців та громадських формувань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kern w:val="3"/>
          <w:sz w:val="28"/>
          <w:szCs w:val="28"/>
          <w:lang w:eastAsia="zh-CN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рішення про виділ юридичної особи (крім громадського формування)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kern w:val="3"/>
          <w:sz w:val="28"/>
          <w:szCs w:val="28"/>
          <w:lang w:eastAsia="zh-CN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рішення про припинення юридичної особи (крім громадського формування)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kern w:val="3"/>
          <w:sz w:val="28"/>
          <w:szCs w:val="28"/>
          <w:lang w:eastAsia="zh-CN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рішення про відміну рішення про припинення юридичної особи (крім громадського формування)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kern w:val="3"/>
          <w:sz w:val="28"/>
          <w:szCs w:val="28"/>
          <w:lang w:eastAsia="zh-CN"/>
        </w:rPr>
      </w:pPr>
      <w:r w:rsidRPr="005C5D1A">
        <w:rPr>
          <w:b/>
          <w:kern w:val="3"/>
          <w:sz w:val="28"/>
          <w:szCs w:val="28"/>
          <w:lang w:eastAsia="zh-CN"/>
        </w:rPr>
        <w:t>Державна реєстрація зміни складу комісії з припинення (комісії з реорганізації, ліквідаційної комісії), юридичної особи (крім громадського формування)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b/>
          <w:kern w:val="3"/>
          <w:sz w:val="28"/>
          <w:szCs w:val="28"/>
          <w:lang w:eastAsia="zh-CN"/>
        </w:rPr>
      </w:pPr>
      <w:r w:rsidRPr="005C5D1A">
        <w:rPr>
          <w:b/>
          <w:kern w:val="3"/>
          <w:sz w:val="28"/>
          <w:szCs w:val="28"/>
          <w:lang w:eastAsia="zh-CN"/>
        </w:rPr>
        <w:t>Видача документів, що містяться в реєстраційній справі відповідної юридичної особи, фізичної особи – підприємця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b/>
          <w:kern w:val="3"/>
          <w:sz w:val="28"/>
          <w:szCs w:val="28"/>
          <w:lang w:eastAsia="zh-CN"/>
        </w:rPr>
        <w:t>Виправлення помилок допущених у відомостях Єдиного державного реєстру юридичних осіб, фізичних осіб-підприємців та громадських формувань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pageBreakBefore/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caps/>
          <w:sz w:val="28"/>
          <w:szCs w:val="28"/>
          <w:lang w:eastAsia="uk-UA"/>
        </w:rPr>
        <w:t>ЗАТВЕРДЖЕНО</w:t>
      </w:r>
    </w:p>
    <w:p w:rsidR="00263075" w:rsidRPr="005C5D1A" w:rsidRDefault="00263075" w:rsidP="005C5D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5C5D1A">
        <w:rPr>
          <w:b/>
          <w:sz w:val="28"/>
          <w:szCs w:val="28"/>
          <w:lang w:eastAsia="uk-UA"/>
        </w:rPr>
        <w:t>розпорядженням міського голови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28"/>
          <w:szCs w:val="28"/>
          <w:lang w:val="uk-UA"/>
        </w:rPr>
      </w:pPr>
      <w:r w:rsidRPr="005C5D1A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5C5D1A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5C5D1A">
        <w:rPr>
          <w:b/>
          <w:bCs/>
          <w:sz w:val="28"/>
          <w:szCs w:val="28"/>
          <w:lang w:val="uk-UA"/>
        </w:rPr>
        <w:t>ТЕХНОЛОГІЧНА КАРТКА</w:t>
      </w:r>
    </w:p>
    <w:p w:rsidR="00263075" w:rsidRPr="005C5D1A" w:rsidRDefault="00263075" w:rsidP="005C5D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5C5D1A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b/>
          <w:kern w:val="3"/>
          <w:sz w:val="28"/>
          <w:szCs w:val="28"/>
          <w:lang w:eastAsia="zh-CN"/>
        </w:rPr>
        <w:t>Підтвердження відомостей про кінцевого бенефіціарного власника юридичної особи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</w:p>
    <w:p w:rsidR="00263075" w:rsidRPr="005C5D1A" w:rsidRDefault="00263075" w:rsidP="005C5D1A">
      <w:pPr>
        <w:jc w:val="center"/>
        <w:rPr>
          <w:sz w:val="28"/>
          <w:szCs w:val="28"/>
          <w:u w:val="single"/>
          <w:lang w:eastAsia="uk-UA"/>
        </w:rPr>
      </w:pPr>
      <w:r w:rsidRPr="005C5D1A">
        <w:rPr>
          <w:sz w:val="28"/>
          <w:szCs w:val="28"/>
          <w:u w:val="single"/>
          <w:lang w:eastAsia="uk-UA"/>
        </w:rPr>
        <w:t>Управління надання адміністративних послуг міської ради</w:t>
      </w:r>
    </w:p>
    <w:p w:rsidR="00263075" w:rsidRPr="005C5D1A" w:rsidRDefault="00263075" w:rsidP="005C5D1A">
      <w:pPr>
        <w:jc w:val="center"/>
        <w:rPr>
          <w:sz w:val="28"/>
          <w:szCs w:val="28"/>
          <w:lang w:eastAsia="uk-UA"/>
        </w:rPr>
      </w:pPr>
      <w:r w:rsidRPr="005C5D1A">
        <w:rPr>
          <w:sz w:val="28"/>
          <w:szCs w:val="28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111"/>
        <w:gridCol w:w="2268"/>
        <w:gridCol w:w="709"/>
        <w:gridCol w:w="1676"/>
      </w:tblGrid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№</w:t>
            </w:r>
            <w:r w:rsidRPr="005C5D1A">
              <w:rPr>
                <w:sz w:val="28"/>
                <w:szCs w:val="28"/>
              </w:rPr>
              <w:t xml:space="preserve"> </w:t>
            </w:r>
            <w:r w:rsidRPr="005C5D1A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111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Етапи послуги</w:t>
            </w:r>
          </w:p>
        </w:tc>
        <w:tc>
          <w:tcPr>
            <w:tcW w:w="2268" w:type="dxa"/>
            <w:vAlign w:val="center"/>
          </w:tcPr>
          <w:p w:rsidR="00263075" w:rsidRPr="005C5D1A" w:rsidRDefault="00263075" w:rsidP="005C5D1A">
            <w:pPr>
              <w:ind w:firstLine="5"/>
              <w:jc w:val="center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Відповідальна посадова особа і структурний підрозділ</w:t>
            </w:r>
          </w:p>
        </w:tc>
        <w:tc>
          <w:tcPr>
            <w:tcW w:w="709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Дія</w:t>
            </w:r>
          </w:p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263075" w:rsidRPr="005C5D1A" w:rsidRDefault="00263075" w:rsidP="005C5D1A">
            <w:pPr>
              <w:jc w:val="both"/>
              <w:rPr>
                <w:sz w:val="28"/>
                <w:szCs w:val="28"/>
              </w:rPr>
            </w:pPr>
            <w:r w:rsidRPr="005C5D1A">
              <w:rPr>
                <w:b/>
                <w:bCs/>
                <w:sz w:val="28"/>
                <w:szCs w:val="28"/>
              </w:rPr>
              <w:t>Термін виконання (днів)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11.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Прийом і перевірка поданих документів, реєстрація заяви, повідомлення про термін виконання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22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Виготовлення електронних копій шляхом сканування поданих документів та розміщення їх у базі даних про реєстрацію заяв і запитів Державного реєстру речових прав на нерухоме майно</w:t>
            </w:r>
          </w:p>
        </w:tc>
        <w:tc>
          <w:tcPr>
            <w:tcW w:w="2268" w:type="dxa"/>
          </w:tcPr>
          <w:p w:rsidR="00263075" w:rsidRPr="005C5D1A" w:rsidRDefault="00263075" w:rsidP="005C5D1A"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  <w:p w:rsidR="00263075" w:rsidRPr="005C5D1A" w:rsidRDefault="00263075" w:rsidP="005C5D1A">
            <w:pPr>
              <w:jc w:val="both"/>
            </w:pP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33.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Передача прав на обробку заяви та документів до відділу державної реєстрації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день подання заяви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44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Опрацювання заяви. Прийняття рішення. Оформлення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t>Державний реєстратор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в 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675" w:type="dxa"/>
            <w:vAlign w:val="center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55</w:t>
            </w:r>
          </w:p>
        </w:tc>
        <w:tc>
          <w:tcPr>
            <w:tcW w:w="4111" w:type="dxa"/>
          </w:tcPr>
          <w:p w:rsidR="00263075" w:rsidRPr="005C5D1A" w:rsidRDefault="00263075" w:rsidP="005C5D1A">
            <w:pPr>
              <w:jc w:val="both"/>
            </w:pPr>
            <w:r w:rsidRPr="005C5D1A">
              <w:t>Видача результату надання адміністративної послуги</w:t>
            </w:r>
          </w:p>
        </w:tc>
        <w:tc>
          <w:tcPr>
            <w:tcW w:w="2268" w:type="dxa"/>
          </w:tcPr>
          <w:p w:rsidR="00263075" w:rsidRPr="005C5D1A" w:rsidRDefault="00263075" w:rsidP="005C5D1A">
            <w:pPr>
              <w:jc w:val="both"/>
            </w:pPr>
            <w:r w:rsidRPr="005C5D1A">
              <w:rPr>
                <w:rStyle w:val="Strong"/>
                <w:b w:val="0"/>
                <w:bCs/>
              </w:rPr>
              <w:t>Адміністратор ЦНАП</w:t>
            </w:r>
          </w:p>
        </w:tc>
        <w:tc>
          <w:tcPr>
            <w:tcW w:w="709" w:type="dxa"/>
          </w:tcPr>
          <w:p w:rsidR="00263075" w:rsidRPr="005C5D1A" w:rsidRDefault="00263075" w:rsidP="005C5D1A">
            <w:pPr>
              <w:jc w:val="both"/>
            </w:pPr>
            <w:r w:rsidRPr="005C5D1A">
              <w:t>в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jc w:val="both"/>
            </w:pPr>
            <w:r w:rsidRPr="005C5D1A">
              <w:t>У момент звернення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 xml:space="preserve">Загальна кількість днів надання послуги 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  <w:tr w:rsidR="00263075" w:rsidRPr="005C5D1A" w:rsidTr="00C364E6">
        <w:tc>
          <w:tcPr>
            <w:tcW w:w="7763" w:type="dxa"/>
            <w:gridSpan w:val="4"/>
          </w:tcPr>
          <w:p w:rsidR="00263075" w:rsidRPr="005C5D1A" w:rsidRDefault="00263075" w:rsidP="005C5D1A">
            <w:pPr>
              <w:ind w:firstLine="567"/>
              <w:jc w:val="both"/>
            </w:pPr>
            <w:r w:rsidRPr="005C5D1A">
              <w:t>Загальна кількість днів (передбачена законодавством) -</w:t>
            </w:r>
          </w:p>
        </w:tc>
        <w:tc>
          <w:tcPr>
            <w:tcW w:w="1676" w:type="dxa"/>
          </w:tcPr>
          <w:p w:rsidR="00263075" w:rsidRPr="005C5D1A" w:rsidRDefault="00263075" w:rsidP="005C5D1A">
            <w:pPr>
              <w:tabs>
                <w:tab w:val="left" w:pos="1451"/>
              </w:tabs>
              <w:ind w:firstLine="34"/>
              <w:jc w:val="both"/>
            </w:pPr>
            <w:r w:rsidRPr="005C5D1A">
              <w:rPr>
                <w:lang w:eastAsia="uk-UA"/>
              </w:rPr>
              <w:t>24 години</w:t>
            </w:r>
          </w:p>
        </w:tc>
      </w:tr>
    </w:tbl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63075" w:rsidRPr="005C5D1A" w:rsidRDefault="00263075" w:rsidP="005C5D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5C5D1A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затверджує.</w:t>
      </w:r>
    </w:p>
    <w:p w:rsidR="00263075" w:rsidRPr="005C5D1A" w:rsidRDefault="00263075" w:rsidP="005C5D1A"/>
    <w:p w:rsidR="00263075" w:rsidRPr="005C5D1A" w:rsidRDefault="00263075" w:rsidP="005C5D1A"/>
    <w:p w:rsidR="00263075" w:rsidRPr="005C5D1A" w:rsidRDefault="00263075" w:rsidP="005C5D1A">
      <w:pPr>
        <w:jc w:val="center"/>
      </w:pPr>
    </w:p>
    <w:sectPr w:rsidR="00263075" w:rsidRPr="005C5D1A" w:rsidSect="00712B0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F9B"/>
    <w:rsid w:val="00004E57"/>
    <w:rsid w:val="00164F9B"/>
    <w:rsid w:val="001908E4"/>
    <w:rsid w:val="00220134"/>
    <w:rsid w:val="00263075"/>
    <w:rsid w:val="005C5D1A"/>
    <w:rsid w:val="006A04DC"/>
    <w:rsid w:val="00712B0D"/>
    <w:rsid w:val="00771F83"/>
    <w:rsid w:val="008276C2"/>
    <w:rsid w:val="008D338D"/>
    <w:rsid w:val="00B201B0"/>
    <w:rsid w:val="00B54DF1"/>
    <w:rsid w:val="00C364E6"/>
    <w:rsid w:val="00D112A3"/>
    <w:rsid w:val="00E274C2"/>
    <w:rsid w:val="00ED2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F9B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164F9B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64F9B"/>
    <w:rPr>
      <w:rFonts w:ascii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30</Pages>
  <Words>6364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4</cp:revision>
  <dcterms:created xsi:type="dcterms:W3CDTF">2020-12-01T08:40:00Z</dcterms:created>
  <dcterms:modified xsi:type="dcterms:W3CDTF">2021-01-05T08:46:00Z</dcterms:modified>
</cp:coreProperties>
</file>