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852" w:rsidRDefault="00B06852" w:rsidP="00EC5C8D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B06852" w:rsidRDefault="00B06852" w:rsidP="00EC5C8D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B06852" w:rsidRDefault="00B06852" w:rsidP="00EC5C8D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B06852" w:rsidRDefault="00B06852" w:rsidP="00EC5C8D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B06852" w:rsidRDefault="00B06852" w:rsidP="00EC5C8D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B06852" w:rsidRPr="00176ED7" w:rsidRDefault="00B06852" w:rsidP="00EC5C8D">
      <w:pPr>
        <w:jc w:val="center"/>
        <w:rPr>
          <w:b/>
          <w:color w:val="000000"/>
          <w:sz w:val="28"/>
          <w:szCs w:val="28"/>
        </w:rPr>
      </w:pPr>
      <w:r w:rsidRPr="00176ED7">
        <w:rPr>
          <w:b/>
          <w:color w:val="000000"/>
          <w:sz w:val="28"/>
          <w:szCs w:val="28"/>
        </w:rPr>
        <w:t>з видачі експлуатаційного дозволу оператором ринку, що провадить</w:t>
      </w:r>
    </w:p>
    <w:p w:rsidR="00B06852" w:rsidRPr="00176ED7" w:rsidRDefault="00B06852" w:rsidP="00EC5C8D">
      <w:pPr>
        <w:jc w:val="center"/>
        <w:rPr>
          <w:b/>
          <w:color w:val="000000"/>
          <w:sz w:val="28"/>
          <w:szCs w:val="28"/>
        </w:rPr>
      </w:pPr>
      <w:r w:rsidRPr="00176ED7">
        <w:rPr>
          <w:b/>
          <w:color w:val="000000"/>
          <w:sz w:val="28"/>
          <w:szCs w:val="28"/>
        </w:rPr>
        <w:t>діяльність, пов</w:t>
      </w:r>
      <w:r w:rsidRPr="00515EDA">
        <w:rPr>
          <w:b/>
          <w:color w:val="000000"/>
          <w:sz w:val="28"/>
          <w:szCs w:val="28"/>
        </w:rPr>
        <w:t>’</w:t>
      </w:r>
      <w:r w:rsidRPr="00176ED7">
        <w:rPr>
          <w:b/>
          <w:color w:val="000000"/>
          <w:sz w:val="28"/>
          <w:szCs w:val="28"/>
        </w:rPr>
        <w:t>язану з виробництвом та/або зберіганням харчових</w:t>
      </w:r>
    </w:p>
    <w:p w:rsidR="00B06852" w:rsidRDefault="00B06852" w:rsidP="00EC5C8D">
      <w:pPr>
        <w:jc w:val="center"/>
        <w:rPr>
          <w:b/>
          <w:color w:val="000000"/>
          <w:sz w:val="28"/>
          <w:szCs w:val="28"/>
        </w:rPr>
      </w:pPr>
      <w:r w:rsidRPr="00176ED7">
        <w:rPr>
          <w:b/>
          <w:color w:val="000000"/>
          <w:sz w:val="28"/>
          <w:szCs w:val="28"/>
        </w:rPr>
        <w:t>продуктів тваринного походження</w:t>
      </w:r>
      <w:r>
        <w:rPr>
          <w:b/>
          <w:color w:val="000000"/>
          <w:sz w:val="28"/>
          <w:szCs w:val="28"/>
        </w:rPr>
        <w:t>.</w:t>
      </w:r>
    </w:p>
    <w:p w:rsidR="00B06852" w:rsidRPr="000600FB" w:rsidRDefault="00B06852" w:rsidP="00EC5C8D">
      <w:pPr>
        <w:jc w:val="center"/>
        <w:rPr>
          <w:sz w:val="28"/>
          <w:szCs w:val="28"/>
          <w:lang w:eastAsia="uk-UA"/>
        </w:rPr>
      </w:pPr>
    </w:p>
    <w:p w:rsidR="00B06852" w:rsidRPr="00176ED7" w:rsidRDefault="00B06852" w:rsidP="00EC5C8D">
      <w:pPr>
        <w:jc w:val="center"/>
        <w:rPr>
          <w:b/>
          <w:sz w:val="28"/>
          <w:szCs w:val="28"/>
          <w:u w:val="single"/>
          <w:lang w:eastAsia="uk-UA"/>
        </w:rPr>
      </w:pPr>
      <w:r w:rsidRPr="00176ED7">
        <w:rPr>
          <w:b/>
          <w:sz w:val="28"/>
          <w:szCs w:val="28"/>
          <w:u w:val="single"/>
          <w:lang w:eastAsia="uk-UA"/>
        </w:rPr>
        <w:t>Коломийське міське управління Головного управління</w:t>
      </w:r>
    </w:p>
    <w:p w:rsidR="00B06852" w:rsidRDefault="00B06852" w:rsidP="00EC5C8D">
      <w:pPr>
        <w:jc w:val="center"/>
        <w:rPr>
          <w:b/>
          <w:sz w:val="28"/>
          <w:szCs w:val="28"/>
          <w:u w:val="single"/>
          <w:lang w:eastAsia="uk-UA"/>
        </w:rPr>
      </w:pPr>
      <w:r w:rsidRPr="00176ED7">
        <w:rPr>
          <w:b/>
          <w:sz w:val="28"/>
          <w:szCs w:val="28"/>
          <w:u w:val="single"/>
          <w:lang w:eastAsia="uk-UA"/>
        </w:rPr>
        <w:t xml:space="preserve">Держпродспоживслужби в Івано-Франківській області </w:t>
      </w:r>
    </w:p>
    <w:p w:rsidR="00B06852" w:rsidRDefault="00B06852" w:rsidP="00EC5C8D">
      <w:pPr>
        <w:jc w:val="center"/>
        <w:rPr>
          <w:sz w:val="28"/>
          <w:szCs w:val="28"/>
          <w:lang w:eastAsia="uk-UA"/>
        </w:rPr>
      </w:pPr>
      <w:r w:rsidRPr="000600FB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B06852" w:rsidRPr="000600FB" w:rsidRDefault="00B06852" w:rsidP="00EC5C8D">
      <w:pPr>
        <w:jc w:val="center"/>
        <w:rPr>
          <w:sz w:val="28"/>
          <w:szCs w:val="28"/>
          <w:lang w:eastAsia="uk-UA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7"/>
        <w:gridCol w:w="2552"/>
        <w:gridCol w:w="1701"/>
        <w:gridCol w:w="1984"/>
        <w:gridCol w:w="709"/>
        <w:gridCol w:w="1558"/>
      </w:tblGrid>
      <w:tr w:rsidR="00B06852" w:rsidRPr="00EC5C8D" w:rsidTr="00EC5C8D"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6852" w:rsidRPr="00EC5C8D" w:rsidRDefault="00B06852" w:rsidP="00EC5C8D">
            <w:pPr>
              <w:ind w:firstLine="24"/>
              <w:jc w:val="both"/>
              <w:rPr>
                <w:color w:val="000000"/>
              </w:rPr>
            </w:pPr>
            <w:r w:rsidRPr="00EC5C8D">
              <w:rPr>
                <w:b/>
                <w:bCs/>
                <w:color w:val="000000"/>
              </w:rPr>
              <w:t>№</w:t>
            </w:r>
          </w:p>
          <w:p w:rsidR="00B06852" w:rsidRPr="00EC5C8D" w:rsidRDefault="00B06852" w:rsidP="00EC5C8D">
            <w:pPr>
              <w:ind w:firstLine="24"/>
              <w:jc w:val="both"/>
              <w:rPr>
                <w:color w:val="000000"/>
              </w:rPr>
            </w:pPr>
            <w:r w:rsidRPr="00EC5C8D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6852" w:rsidRPr="00EC5C8D" w:rsidRDefault="00B06852" w:rsidP="00EC5C8D">
            <w:pPr>
              <w:ind w:firstLine="24"/>
              <w:jc w:val="both"/>
              <w:rPr>
                <w:color w:val="000000"/>
              </w:rPr>
            </w:pPr>
            <w:r w:rsidRPr="00EC5C8D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6852" w:rsidRPr="00EC5C8D" w:rsidRDefault="00B06852" w:rsidP="00EC5C8D">
            <w:pPr>
              <w:ind w:firstLine="24"/>
              <w:jc w:val="both"/>
              <w:rPr>
                <w:color w:val="000000"/>
              </w:rPr>
            </w:pPr>
            <w:r w:rsidRPr="00EC5C8D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6852" w:rsidRPr="00EC5C8D" w:rsidRDefault="00B06852" w:rsidP="00EC5C8D">
            <w:pPr>
              <w:ind w:firstLine="24"/>
              <w:jc w:val="both"/>
              <w:rPr>
                <w:color w:val="000000"/>
              </w:rPr>
            </w:pPr>
            <w:r w:rsidRPr="00EC5C8D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6852" w:rsidRPr="00EC5C8D" w:rsidRDefault="00B06852" w:rsidP="00EC5C8D">
            <w:pPr>
              <w:ind w:firstLine="24"/>
              <w:jc w:val="both"/>
              <w:rPr>
                <w:color w:val="000000"/>
              </w:rPr>
            </w:pPr>
            <w:r w:rsidRPr="00EC5C8D">
              <w:rPr>
                <w:b/>
                <w:bCs/>
                <w:color w:val="000000"/>
              </w:rPr>
              <w:t>Дія</w:t>
            </w:r>
          </w:p>
          <w:p w:rsidR="00B06852" w:rsidRPr="00EC5C8D" w:rsidRDefault="00B06852" w:rsidP="00EC5C8D">
            <w:pPr>
              <w:ind w:firstLine="24"/>
              <w:jc w:val="both"/>
              <w:rPr>
                <w:color w:val="000000"/>
              </w:rPr>
            </w:pPr>
            <w:r w:rsidRPr="00EC5C8D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15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06852" w:rsidRPr="00EC5C8D" w:rsidRDefault="00B06852" w:rsidP="00EC5C8D">
            <w:pPr>
              <w:ind w:firstLine="24"/>
              <w:jc w:val="both"/>
              <w:rPr>
                <w:color w:val="000000"/>
              </w:rPr>
            </w:pPr>
            <w:r w:rsidRPr="00EC5C8D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B06852" w:rsidRPr="00EC5C8D" w:rsidTr="00EC5C8D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6852" w:rsidRPr="00EC5C8D" w:rsidRDefault="00B06852" w:rsidP="00EC5C8D">
            <w:pPr>
              <w:pStyle w:val="ListParagraph"/>
              <w:numPr>
                <w:ilvl w:val="0"/>
                <w:numId w:val="1"/>
              </w:numPr>
              <w:ind w:left="170" w:right="170" w:hanging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EC5C8D" w:rsidRDefault="00B06852" w:rsidP="00EC5C8D">
            <w:pPr>
              <w:ind w:firstLine="24"/>
              <w:rPr>
                <w:color w:val="000000"/>
              </w:rPr>
            </w:pPr>
            <w:r w:rsidRPr="00EC5C8D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EC5C8D" w:rsidRDefault="00B06852" w:rsidP="00EC5C8D">
            <w:pPr>
              <w:ind w:firstLine="24"/>
              <w:rPr>
                <w:color w:val="000000"/>
              </w:rPr>
            </w:pPr>
            <w:r w:rsidRPr="00EC5C8D">
              <w:rPr>
                <w:color w:val="000000"/>
              </w:rPr>
              <w:t>Адміністратор ЦНАП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EC5C8D" w:rsidRDefault="00B06852" w:rsidP="00EC5C8D">
            <w:pPr>
              <w:ind w:firstLine="24"/>
              <w:rPr>
                <w:color w:val="000000"/>
              </w:rPr>
            </w:pPr>
            <w:r w:rsidRPr="00EC5C8D">
              <w:rPr>
                <w:color w:val="000000"/>
              </w:rPr>
              <w:t>ЦНАП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EC5C8D" w:rsidRDefault="00B06852" w:rsidP="00EC5C8D">
            <w:pPr>
              <w:ind w:firstLine="24"/>
              <w:rPr>
                <w:color w:val="000000"/>
              </w:rPr>
            </w:pPr>
            <w:r w:rsidRPr="00EC5C8D">
              <w:rPr>
                <w:color w:val="000000"/>
              </w:rPr>
              <w:t> 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06852" w:rsidRPr="00EC5C8D" w:rsidRDefault="00B06852" w:rsidP="00EC5C8D">
            <w:pPr>
              <w:ind w:firstLine="24"/>
              <w:rPr>
                <w:color w:val="000000"/>
              </w:rPr>
            </w:pPr>
            <w:r w:rsidRPr="00EC5C8D">
              <w:rPr>
                <w:color w:val="000000"/>
              </w:rPr>
              <w:t>У момент звернення</w:t>
            </w:r>
          </w:p>
        </w:tc>
      </w:tr>
      <w:tr w:rsidR="00B06852" w:rsidRPr="00EC5C8D" w:rsidTr="00EC5C8D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6852" w:rsidRPr="00EC5C8D" w:rsidRDefault="00B06852" w:rsidP="00EC5C8D">
            <w:pPr>
              <w:pStyle w:val="ListParagraph"/>
              <w:numPr>
                <w:ilvl w:val="0"/>
                <w:numId w:val="1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EC5C8D" w:rsidRDefault="00B06852" w:rsidP="00EC5C8D">
            <w:pPr>
              <w:ind w:firstLine="24"/>
              <w:rPr>
                <w:color w:val="000000"/>
              </w:rPr>
            </w:pPr>
            <w:r w:rsidRPr="00EC5C8D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EC5C8D" w:rsidRDefault="00B06852" w:rsidP="00EC5C8D">
            <w:pPr>
              <w:ind w:firstLine="24"/>
              <w:rPr>
                <w:color w:val="000000"/>
              </w:rPr>
            </w:pPr>
            <w:r w:rsidRPr="00EC5C8D">
              <w:rPr>
                <w:color w:val="000000"/>
              </w:rPr>
              <w:t>Адміністратор ЦНАП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EC5C8D" w:rsidRDefault="00B06852" w:rsidP="00EC5C8D">
            <w:pPr>
              <w:ind w:firstLine="24"/>
              <w:rPr>
                <w:color w:val="000000"/>
              </w:rPr>
            </w:pPr>
            <w:r w:rsidRPr="00EC5C8D">
              <w:rPr>
                <w:color w:val="000000"/>
              </w:rPr>
              <w:t>ЦНАП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EC5C8D" w:rsidRDefault="00B06852" w:rsidP="00EC5C8D">
            <w:pPr>
              <w:ind w:firstLine="24"/>
              <w:rPr>
                <w:color w:val="000000"/>
              </w:rPr>
            </w:pPr>
            <w:r w:rsidRPr="00EC5C8D">
              <w:rPr>
                <w:color w:val="000000"/>
              </w:rPr>
              <w:t>В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06852" w:rsidRPr="00EC5C8D" w:rsidRDefault="00B06852" w:rsidP="00EC5C8D">
            <w:pPr>
              <w:ind w:firstLine="24"/>
              <w:rPr>
                <w:color w:val="000000"/>
              </w:rPr>
            </w:pPr>
            <w:r w:rsidRPr="00EC5C8D">
              <w:rPr>
                <w:color w:val="000000"/>
              </w:rPr>
              <w:t xml:space="preserve">Не пізніше наступного дня з моменту прийому заяви </w:t>
            </w:r>
          </w:p>
        </w:tc>
      </w:tr>
      <w:tr w:rsidR="00B06852" w:rsidRPr="00EC5C8D" w:rsidTr="00EC5C8D">
        <w:trPr>
          <w:trHeight w:val="2573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6852" w:rsidRPr="00EC5C8D" w:rsidRDefault="00B06852" w:rsidP="00EC5C8D">
            <w:pPr>
              <w:pStyle w:val="ListParagraph"/>
              <w:numPr>
                <w:ilvl w:val="0"/>
                <w:numId w:val="1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EC5C8D" w:rsidRDefault="00B06852" w:rsidP="00EC5C8D">
            <w:pPr>
              <w:ind w:firstLine="23"/>
              <w:rPr>
                <w:color w:val="000000"/>
              </w:rPr>
            </w:pPr>
            <w:r w:rsidRPr="00EC5C8D">
              <w:rPr>
                <w:color w:val="000000"/>
              </w:rPr>
              <w:t>Опрацювання заяви та поданих документів.</w:t>
            </w:r>
          </w:p>
          <w:p w:rsidR="00B06852" w:rsidRPr="00EC5C8D" w:rsidRDefault="00B06852" w:rsidP="00EC5C8D">
            <w:pPr>
              <w:ind w:firstLine="23"/>
              <w:rPr>
                <w:color w:val="000000"/>
              </w:rPr>
            </w:pPr>
            <w:r w:rsidRPr="00EC5C8D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EC5C8D" w:rsidRDefault="00B06852" w:rsidP="00EC5C8D">
            <w:pPr>
              <w:ind w:firstLine="24"/>
              <w:rPr>
                <w:color w:val="000000"/>
              </w:rPr>
            </w:pPr>
            <w:r w:rsidRPr="00EC5C8D">
              <w:rPr>
                <w:color w:val="000000"/>
              </w:rPr>
              <w:t>Посадова особа  </w:t>
            </w:r>
            <w:r w:rsidRPr="00EC5C8D">
              <w:rPr>
                <w:lang w:eastAsia="uk-UA"/>
              </w:rPr>
              <w:t>СНАП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EC5C8D" w:rsidRDefault="00B06852" w:rsidP="00EC5C8D">
            <w:pPr>
              <w:rPr>
                <w:color w:val="000000"/>
              </w:rPr>
            </w:pPr>
            <w:r w:rsidRPr="00EC5C8D">
              <w:rPr>
                <w:lang w:eastAsia="uk-UA"/>
              </w:rPr>
              <w:t>Коломийське міське управління Головного управління</w:t>
            </w:r>
            <w:r>
              <w:rPr>
                <w:lang w:eastAsia="uk-UA"/>
              </w:rPr>
              <w:t xml:space="preserve"> </w:t>
            </w:r>
            <w:r w:rsidRPr="00EC5C8D">
              <w:rPr>
                <w:lang w:eastAsia="uk-UA"/>
              </w:rPr>
              <w:t>Держпродспоживслужби в Івано-Франківській області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EC5C8D" w:rsidRDefault="00B06852" w:rsidP="00EC5C8D">
            <w:pPr>
              <w:ind w:firstLine="24"/>
              <w:rPr>
                <w:color w:val="000000"/>
              </w:rPr>
            </w:pPr>
            <w:r w:rsidRPr="00EC5C8D">
              <w:rPr>
                <w:color w:val="000000"/>
              </w:rPr>
              <w:t> 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06852" w:rsidRPr="00EC5C8D" w:rsidRDefault="00B06852" w:rsidP="00EC5C8D">
            <w:pPr>
              <w:ind w:firstLine="24"/>
              <w:rPr>
                <w:color w:val="000000"/>
              </w:rPr>
            </w:pPr>
            <w:r w:rsidRPr="00EC5C8D">
              <w:rPr>
                <w:color w:val="000000"/>
              </w:rPr>
              <w:t xml:space="preserve">Протягом </w:t>
            </w:r>
          </w:p>
          <w:p w:rsidR="00B06852" w:rsidRPr="00EC5C8D" w:rsidRDefault="00B06852" w:rsidP="00EC5C8D">
            <w:pPr>
              <w:ind w:firstLine="24"/>
              <w:rPr>
                <w:color w:val="000000"/>
              </w:rPr>
            </w:pPr>
            <w:r w:rsidRPr="00EC5C8D">
              <w:rPr>
                <w:color w:val="000000"/>
              </w:rPr>
              <w:t>1-30 робочих днів</w:t>
            </w:r>
          </w:p>
        </w:tc>
      </w:tr>
      <w:tr w:rsidR="00B06852" w:rsidRPr="00EC5C8D" w:rsidTr="00EC5C8D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6852" w:rsidRPr="00EC5C8D" w:rsidRDefault="00B06852" w:rsidP="00EC5C8D">
            <w:pPr>
              <w:pStyle w:val="ListParagraph"/>
              <w:numPr>
                <w:ilvl w:val="0"/>
                <w:numId w:val="1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EC5C8D" w:rsidRDefault="00B06852" w:rsidP="00EC5C8D">
            <w:pPr>
              <w:ind w:firstLine="24"/>
              <w:rPr>
                <w:color w:val="000000"/>
              </w:rPr>
            </w:pPr>
            <w:r w:rsidRPr="00EC5C8D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EC5C8D" w:rsidRDefault="00B06852" w:rsidP="00EC5C8D">
            <w:pPr>
              <w:ind w:firstLine="24"/>
              <w:rPr>
                <w:color w:val="000000"/>
              </w:rPr>
            </w:pPr>
            <w:r w:rsidRPr="00EC5C8D">
              <w:rPr>
                <w:color w:val="000000"/>
              </w:rPr>
              <w:t>Адміністратор ЦНАП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EC5C8D" w:rsidRDefault="00B06852" w:rsidP="00EC5C8D">
            <w:pPr>
              <w:ind w:firstLine="24"/>
              <w:rPr>
                <w:color w:val="000000"/>
              </w:rPr>
            </w:pPr>
            <w:r w:rsidRPr="00EC5C8D">
              <w:rPr>
                <w:color w:val="000000"/>
              </w:rPr>
              <w:t>ЦНАП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EC5C8D" w:rsidRDefault="00B06852" w:rsidP="00EC5C8D">
            <w:pPr>
              <w:ind w:firstLine="24"/>
              <w:rPr>
                <w:color w:val="000000"/>
              </w:rPr>
            </w:pPr>
            <w:r w:rsidRPr="00EC5C8D">
              <w:rPr>
                <w:color w:val="000000"/>
              </w:rPr>
              <w:t> В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06852" w:rsidRPr="00EC5C8D" w:rsidRDefault="00B06852" w:rsidP="00EC5C8D">
            <w:pPr>
              <w:ind w:firstLine="24"/>
              <w:rPr>
                <w:color w:val="000000"/>
              </w:rPr>
            </w:pPr>
            <w:r w:rsidRPr="00EC5C8D">
              <w:rPr>
                <w:color w:val="000000"/>
              </w:rPr>
              <w:t>30 робочих днів</w:t>
            </w:r>
          </w:p>
        </w:tc>
      </w:tr>
      <w:tr w:rsidR="00B06852" w:rsidRPr="00EC5C8D" w:rsidTr="00F3740F">
        <w:tc>
          <w:tcPr>
            <w:tcW w:w="680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EC5C8D" w:rsidRDefault="00B06852" w:rsidP="00EC5C8D">
            <w:pPr>
              <w:ind w:firstLine="24"/>
              <w:rPr>
                <w:color w:val="000000"/>
              </w:rPr>
            </w:pPr>
            <w:r w:rsidRPr="00EC5C8D">
              <w:rPr>
                <w:color w:val="000000"/>
              </w:rPr>
              <w:t>Загальна кількість днів надання послуги</w:t>
            </w:r>
            <w:r w:rsidRPr="00EC5C8D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22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EC5C8D" w:rsidRDefault="00B06852" w:rsidP="00EC5C8D">
            <w:pPr>
              <w:ind w:firstLine="24"/>
              <w:rPr>
                <w:color w:val="FF0000"/>
              </w:rPr>
            </w:pPr>
            <w:r w:rsidRPr="00EC5C8D">
              <w:rPr>
                <w:color w:val="FF0000"/>
              </w:rPr>
              <w:t xml:space="preserve">30 </w:t>
            </w:r>
            <w:r w:rsidRPr="00EC5C8D">
              <w:rPr>
                <w:color w:val="FF0000"/>
                <w:lang w:eastAsia="uk-UA"/>
              </w:rPr>
              <w:t>робочих днів</w:t>
            </w:r>
          </w:p>
        </w:tc>
      </w:tr>
      <w:tr w:rsidR="00B06852" w:rsidRPr="00EC5C8D" w:rsidTr="00F3740F">
        <w:tc>
          <w:tcPr>
            <w:tcW w:w="680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EC5C8D" w:rsidRDefault="00B06852" w:rsidP="00EC5C8D">
            <w:pPr>
              <w:ind w:firstLine="24"/>
              <w:rPr>
                <w:color w:val="000000"/>
              </w:rPr>
            </w:pPr>
            <w:r w:rsidRPr="00EC5C8D">
              <w:rPr>
                <w:color w:val="000000"/>
              </w:rPr>
              <w:t>Загальна кількість днів (передбачена законодавством)</w:t>
            </w:r>
            <w:r w:rsidRPr="00EC5C8D">
              <w:rPr>
                <w:rStyle w:val="apple-converted-space"/>
                <w:color w:val="000000"/>
              </w:rPr>
              <w:t> </w:t>
            </w:r>
            <w:r w:rsidRPr="00EC5C8D">
              <w:rPr>
                <w:color w:val="000000"/>
              </w:rPr>
              <w:t>-</w:t>
            </w:r>
          </w:p>
        </w:tc>
        <w:tc>
          <w:tcPr>
            <w:tcW w:w="22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EC5C8D" w:rsidRDefault="00B06852" w:rsidP="00EC5C8D">
            <w:pPr>
              <w:ind w:firstLine="24"/>
              <w:rPr>
                <w:color w:val="FF0000"/>
              </w:rPr>
            </w:pPr>
            <w:r w:rsidRPr="00EC5C8D">
              <w:rPr>
                <w:color w:val="FF0000"/>
              </w:rPr>
              <w:t xml:space="preserve">30 </w:t>
            </w:r>
            <w:r w:rsidRPr="00EC5C8D">
              <w:rPr>
                <w:color w:val="FF0000"/>
                <w:lang w:eastAsia="uk-UA"/>
              </w:rPr>
              <w:t>робочих днів</w:t>
            </w:r>
          </w:p>
        </w:tc>
      </w:tr>
    </w:tbl>
    <w:p w:rsidR="00B06852" w:rsidRDefault="00B06852" w:rsidP="00EC5C8D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B06852" w:rsidRDefault="00B06852" w:rsidP="00EC5C8D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7300A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</w:t>
      </w:r>
      <w:r>
        <w:rPr>
          <w:rStyle w:val="Strong"/>
          <w:b w:val="0"/>
          <w:bCs/>
          <w:lang w:val="uk-UA"/>
        </w:rPr>
        <w:t>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B06852" w:rsidRDefault="00B06852">
      <w:pPr>
        <w:spacing w:after="200" w:line="276" w:lineRule="auto"/>
      </w:pPr>
      <w:r>
        <w:br w:type="page"/>
      </w:r>
    </w:p>
    <w:p w:rsidR="00B06852" w:rsidRDefault="00B06852" w:rsidP="00EC5C8D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B06852" w:rsidRDefault="00B06852" w:rsidP="00EC5C8D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B06852" w:rsidRDefault="00B06852" w:rsidP="00EC5C8D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B06852" w:rsidRDefault="00B06852" w:rsidP="00EC5C8D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B06852" w:rsidRDefault="00B06852" w:rsidP="00EC5C8D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B06852" w:rsidRPr="00421A63" w:rsidRDefault="00B06852" w:rsidP="00EC5C8D">
      <w:pPr>
        <w:jc w:val="center"/>
        <w:rPr>
          <w:b/>
          <w:color w:val="000000"/>
          <w:sz w:val="28"/>
          <w:szCs w:val="28"/>
        </w:rPr>
      </w:pPr>
      <w:r w:rsidRPr="00421A63">
        <w:rPr>
          <w:b/>
          <w:color w:val="000000"/>
          <w:sz w:val="28"/>
          <w:szCs w:val="28"/>
        </w:rPr>
        <w:t>з видачі ветеринарних документів:</w:t>
      </w:r>
    </w:p>
    <w:p w:rsidR="00B06852" w:rsidRPr="00421A63" w:rsidRDefault="00B06852" w:rsidP="00EC5C8D">
      <w:pPr>
        <w:rPr>
          <w:b/>
          <w:color w:val="000000"/>
          <w:sz w:val="28"/>
          <w:szCs w:val="28"/>
        </w:rPr>
      </w:pPr>
      <w:r w:rsidRPr="00421A63">
        <w:rPr>
          <w:b/>
          <w:color w:val="000000"/>
          <w:sz w:val="28"/>
          <w:szCs w:val="28"/>
        </w:rPr>
        <w:t>1)</w:t>
      </w:r>
      <w:r w:rsidRPr="00421A63">
        <w:rPr>
          <w:b/>
          <w:color w:val="000000"/>
          <w:sz w:val="28"/>
          <w:szCs w:val="28"/>
        </w:rPr>
        <w:tab/>
        <w:t>міжнародні ветеринарні сертифікати (для країн СНД - ветеринарні свідоцтва форми №1, №2 та №3) - при переміщенні за межі України;</w:t>
      </w:r>
    </w:p>
    <w:p w:rsidR="00B06852" w:rsidRPr="00421A63" w:rsidRDefault="00B06852" w:rsidP="00EC5C8D">
      <w:pPr>
        <w:rPr>
          <w:sz w:val="28"/>
          <w:szCs w:val="28"/>
          <w:lang w:val="ru-RU" w:eastAsia="uk-UA"/>
        </w:rPr>
      </w:pPr>
      <w:r w:rsidRPr="00421A63">
        <w:rPr>
          <w:b/>
          <w:color w:val="000000"/>
          <w:sz w:val="28"/>
          <w:szCs w:val="28"/>
        </w:rPr>
        <w:t>2)</w:t>
      </w:r>
      <w:r w:rsidRPr="00421A63">
        <w:rPr>
          <w:b/>
          <w:color w:val="000000"/>
          <w:sz w:val="28"/>
          <w:szCs w:val="28"/>
        </w:rPr>
        <w:tab/>
        <w:t>ветеринарні свідоцтва (для України - форми №1 та №2) - при переміщенні за межі території Автономної Республіки Крим, областей, міст Києва та Севастополя, районів, міст (крім харчових продуктів тваринного та рослинного походження для споживання людиною)</w:t>
      </w:r>
      <w:r>
        <w:rPr>
          <w:b/>
          <w:color w:val="000000"/>
          <w:sz w:val="28"/>
          <w:szCs w:val="28"/>
        </w:rPr>
        <w:t>.</w:t>
      </w:r>
    </w:p>
    <w:p w:rsidR="00B06852" w:rsidRPr="00176ED7" w:rsidRDefault="00B06852" w:rsidP="00EC5C8D">
      <w:pPr>
        <w:jc w:val="center"/>
        <w:rPr>
          <w:b/>
          <w:sz w:val="28"/>
          <w:szCs w:val="28"/>
          <w:u w:val="single"/>
          <w:lang w:eastAsia="uk-UA"/>
        </w:rPr>
      </w:pPr>
      <w:r w:rsidRPr="00176ED7">
        <w:rPr>
          <w:b/>
          <w:sz w:val="28"/>
          <w:szCs w:val="28"/>
          <w:u w:val="single"/>
          <w:lang w:eastAsia="uk-UA"/>
        </w:rPr>
        <w:t>Коломийське міське управління Головного управління</w:t>
      </w:r>
    </w:p>
    <w:p w:rsidR="00B06852" w:rsidRDefault="00B06852" w:rsidP="00EC5C8D">
      <w:pPr>
        <w:jc w:val="center"/>
        <w:rPr>
          <w:b/>
          <w:sz w:val="28"/>
          <w:szCs w:val="28"/>
          <w:u w:val="single"/>
          <w:lang w:eastAsia="uk-UA"/>
        </w:rPr>
      </w:pPr>
      <w:r w:rsidRPr="00176ED7">
        <w:rPr>
          <w:b/>
          <w:sz w:val="28"/>
          <w:szCs w:val="28"/>
          <w:u w:val="single"/>
          <w:lang w:eastAsia="uk-UA"/>
        </w:rPr>
        <w:t xml:space="preserve">Держпродспоживслужби в Івано-Франківській області </w:t>
      </w:r>
    </w:p>
    <w:p w:rsidR="00B06852" w:rsidRDefault="00B06852" w:rsidP="00EC5C8D">
      <w:pPr>
        <w:jc w:val="center"/>
        <w:rPr>
          <w:sz w:val="28"/>
          <w:szCs w:val="28"/>
          <w:lang w:eastAsia="uk-UA"/>
        </w:rPr>
      </w:pPr>
      <w:r w:rsidRPr="000600FB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B06852" w:rsidRPr="000600FB" w:rsidRDefault="00B06852" w:rsidP="00EC5C8D">
      <w:pPr>
        <w:jc w:val="center"/>
        <w:rPr>
          <w:sz w:val="28"/>
          <w:szCs w:val="28"/>
          <w:lang w:eastAsia="uk-UA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7"/>
        <w:gridCol w:w="2552"/>
        <w:gridCol w:w="1559"/>
        <w:gridCol w:w="1984"/>
        <w:gridCol w:w="851"/>
        <w:gridCol w:w="1558"/>
      </w:tblGrid>
      <w:tr w:rsidR="00B06852" w:rsidRPr="007B2515" w:rsidTr="00EC5C8D"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6852" w:rsidRPr="00FF439E" w:rsidRDefault="00B06852" w:rsidP="00EC5C8D">
            <w:pPr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№</w:t>
            </w:r>
          </w:p>
          <w:p w:rsidR="00B06852" w:rsidRPr="00FF439E" w:rsidRDefault="00B06852" w:rsidP="00EC5C8D">
            <w:pPr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6852" w:rsidRPr="00FF439E" w:rsidRDefault="00B06852" w:rsidP="00EC5C8D">
            <w:pPr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6852" w:rsidRPr="00FF439E" w:rsidRDefault="00B06852" w:rsidP="00EC5C8D">
            <w:pPr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6852" w:rsidRPr="00FF439E" w:rsidRDefault="00B06852" w:rsidP="00EC5C8D">
            <w:pPr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6852" w:rsidRPr="00FF439E" w:rsidRDefault="00B06852" w:rsidP="00EC5C8D">
            <w:pPr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Дія</w:t>
            </w:r>
          </w:p>
          <w:p w:rsidR="00B06852" w:rsidRPr="00FF439E" w:rsidRDefault="00B06852" w:rsidP="00EC5C8D">
            <w:pPr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15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06852" w:rsidRPr="00FF439E" w:rsidRDefault="00B06852" w:rsidP="00EC5C8D">
            <w:pPr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B06852" w:rsidRPr="007B2515" w:rsidTr="00EC5C8D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6852" w:rsidRPr="00FF439E" w:rsidRDefault="00B06852" w:rsidP="00EC5C8D">
            <w:pPr>
              <w:pStyle w:val="ListParagraph"/>
              <w:numPr>
                <w:ilvl w:val="0"/>
                <w:numId w:val="2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FF439E" w:rsidRDefault="00B06852" w:rsidP="00EC5C8D">
            <w:pPr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FF439E" w:rsidRDefault="00B06852" w:rsidP="00EC5C8D">
            <w:pPr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FF439E" w:rsidRDefault="00B06852" w:rsidP="00EC5C8D">
            <w:pPr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FF439E" w:rsidRDefault="00B06852" w:rsidP="00EC5C8D">
            <w:pPr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06852" w:rsidRPr="00FF439E" w:rsidRDefault="00B06852" w:rsidP="00EC5C8D">
            <w:pPr>
              <w:ind w:firstLine="24"/>
              <w:rPr>
                <w:color w:val="000000"/>
              </w:rPr>
            </w:pPr>
            <w:r>
              <w:rPr>
                <w:color w:val="000000"/>
              </w:rPr>
              <w:t>У момент звернення</w:t>
            </w:r>
          </w:p>
        </w:tc>
      </w:tr>
      <w:tr w:rsidR="00B06852" w:rsidRPr="007B2515" w:rsidTr="00EC5C8D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6852" w:rsidRPr="00FF439E" w:rsidRDefault="00B06852" w:rsidP="00EC5C8D">
            <w:pPr>
              <w:pStyle w:val="ListParagraph"/>
              <w:numPr>
                <w:ilvl w:val="0"/>
                <w:numId w:val="2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FF439E" w:rsidRDefault="00B06852" w:rsidP="00EC5C8D">
            <w:pPr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Передача  заяви та документів до </w:t>
            </w:r>
            <w:r>
              <w:rPr>
                <w:color w:val="000000"/>
              </w:rPr>
              <w:t>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FF439E" w:rsidRDefault="00B06852" w:rsidP="00EC5C8D">
            <w:pPr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FF439E" w:rsidRDefault="00B06852" w:rsidP="00EC5C8D">
            <w:pPr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FF439E" w:rsidRDefault="00B06852" w:rsidP="00EC5C8D">
            <w:pPr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06852" w:rsidRPr="00FF439E" w:rsidRDefault="00B06852" w:rsidP="00EC5C8D">
            <w:pPr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Не пізніше наступного дня </w:t>
            </w:r>
            <w:r>
              <w:rPr>
                <w:color w:val="000000"/>
              </w:rPr>
              <w:t>з моменту прийому заяви</w:t>
            </w:r>
          </w:p>
        </w:tc>
      </w:tr>
      <w:tr w:rsidR="00B06852" w:rsidRPr="007B2515" w:rsidTr="00EC5C8D">
        <w:trPr>
          <w:trHeight w:val="226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6852" w:rsidRPr="00FF439E" w:rsidRDefault="00B06852" w:rsidP="00EC5C8D">
            <w:pPr>
              <w:pStyle w:val="ListParagraph"/>
              <w:numPr>
                <w:ilvl w:val="0"/>
                <w:numId w:val="2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FF439E" w:rsidRDefault="00B06852" w:rsidP="00EC5C8D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Опрацювання заяви</w:t>
            </w:r>
            <w:r>
              <w:rPr>
                <w:color w:val="000000"/>
              </w:rPr>
              <w:t xml:space="preserve"> та поданих документів.</w:t>
            </w:r>
          </w:p>
          <w:p w:rsidR="00B06852" w:rsidRPr="00FF439E" w:rsidRDefault="00B06852" w:rsidP="00EC5C8D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F3740F" w:rsidRDefault="00B06852" w:rsidP="00EC5C8D">
            <w:pPr>
              <w:ind w:firstLine="24"/>
              <w:rPr>
                <w:color w:val="000000"/>
              </w:rPr>
            </w:pPr>
            <w:r w:rsidRPr="00F3740F">
              <w:rPr>
                <w:color w:val="000000"/>
              </w:rPr>
              <w:t>Посадова особа  </w:t>
            </w:r>
            <w:r>
              <w:rPr>
                <w:lang w:eastAsia="uk-UA"/>
              </w:rPr>
              <w:t>СНАП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F3740F" w:rsidRDefault="00B06852" w:rsidP="00EC5C8D">
            <w:pPr>
              <w:rPr>
                <w:color w:val="000000"/>
              </w:rPr>
            </w:pPr>
            <w:r w:rsidRPr="00F3740F">
              <w:rPr>
                <w:lang w:eastAsia="uk-UA"/>
              </w:rPr>
              <w:t>Коломийське міське управління Головного управління</w:t>
            </w:r>
            <w:r>
              <w:rPr>
                <w:lang w:eastAsia="uk-UA"/>
              </w:rPr>
              <w:t xml:space="preserve"> </w:t>
            </w:r>
            <w:r w:rsidRPr="00F3740F">
              <w:rPr>
                <w:lang w:eastAsia="uk-UA"/>
              </w:rPr>
              <w:t xml:space="preserve">Держпродспоживслужби в Івано-Франківській області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F3740F" w:rsidRDefault="00B06852" w:rsidP="00EC5C8D">
            <w:pPr>
              <w:ind w:firstLine="24"/>
              <w:rPr>
                <w:color w:val="000000"/>
              </w:rPr>
            </w:pPr>
            <w:r w:rsidRPr="00F3740F">
              <w:rPr>
                <w:color w:val="000000"/>
              </w:rPr>
              <w:t> 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06852" w:rsidRDefault="00B06852" w:rsidP="00EC5C8D">
            <w:pPr>
              <w:ind w:firstLine="24"/>
              <w:rPr>
                <w:color w:val="000000"/>
              </w:rPr>
            </w:pPr>
            <w:r>
              <w:rPr>
                <w:color w:val="000000"/>
              </w:rPr>
              <w:t xml:space="preserve">Протягом </w:t>
            </w:r>
          </w:p>
          <w:p w:rsidR="00B06852" w:rsidRPr="00FF439E" w:rsidRDefault="00B06852" w:rsidP="00EC5C8D">
            <w:pPr>
              <w:ind w:firstLine="24"/>
              <w:rPr>
                <w:color w:val="000000"/>
              </w:rPr>
            </w:pPr>
            <w:r>
              <w:rPr>
                <w:color w:val="000000"/>
              </w:rPr>
              <w:t>1 місяця</w:t>
            </w:r>
          </w:p>
        </w:tc>
      </w:tr>
      <w:tr w:rsidR="00B06852" w:rsidRPr="007B2515" w:rsidTr="00EC5C8D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6852" w:rsidRPr="00FF439E" w:rsidRDefault="00B06852" w:rsidP="00EC5C8D">
            <w:pPr>
              <w:pStyle w:val="ListParagraph"/>
              <w:numPr>
                <w:ilvl w:val="0"/>
                <w:numId w:val="2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FF439E" w:rsidRDefault="00B06852" w:rsidP="00EC5C8D">
            <w:pPr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FF439E" w:rsidRDefault="00B06852" w:rsidP="00EC5C8D">
            <w:pPr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FF439E" w:rsidRDefault="00B06852" w:rsidP="00EC5C8D">
            <w:pPr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FF439E" w:rsidRDefault="00B06852" w:rsidP="00EC5C8D">
            <w:pPr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06852" w:rsidRPr="00FF439E" w:rsidRDefault="00B06852" w:rsidP="00EC5C8D">
            <w:pPr>
              <w:ind w:firstLine="24"/>
              <w:rPr>
                <w:color w:val="000000"/>
              </w:rPr>
            </w:pPr>
            <w:r>
              <w:rPr>
                <w:color w:val="000000"/>
              </w:rPr>
              <w:t>1 місяць</w:t>
            </w:r>
          </w:p>
        </w:tc>
      </w:tr>
      <w:tr w:rsidR="00B06852" w:rsidRPr="007B2515" w:rsidTr="00EC5C8D">
        <w:tc>
          <w:tcPr>
            <w:tcW w:w="666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FF439E" w:rsidRDefault="00B06852" w:rsidP="00EC5C8D">
            <w:pPr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надання послуги</w:t>
            </w:r>
            <w:r w:rsidRPr="00FF439E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A47B8E" w:rsidRDefault="00B06852" w:rsidP="00EC5C8D">
            <w:pPr>
              <w:ind w:firstLine="24"/>
              <w:rPr>
                <w:color w:val="FF0000"/>
              </w:rPr>
            </w:pPr>
            <w:r>
              <w:rPr>
                <w:color w:val="FF0000"/>
              </w:rPr>
              <w:t>1 місяць</w:t>
            </w:r>
          </w:p>
        </w:tc>
      </w:tr>
      <w:tr w:rsidR="00B06852" w:rsidRPr="007B2515" w:rsidTr="00EC5C8D">
        <w:tc>
          <w:tcPr>
            <w:tcW w:w="666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FF439E" w:rsidRDefault="00B06852" w:rsidP="00EC5C8D">
            <w:pPr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(передбачена законодавством)</w:t>
            </w:r>
            <w:r w:rsidRPr="00FF439E">
              <w:rPr>
                <w:rStyle w:val="apple-converted-space"/>
                <w:color w:val="000000"/>
              </w:rPr>
              <w:t> </w:t>
            </w:r>
            <w:r w:rsidRPr="00FF439E">
              <w:rPr>
                <w:color w:val="000000"/>
              </w:rPr>
              <w:t>-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A47B8E" w:rsidRDefault="00B06852" w:rsidP="00EC5C8D">
            <w:pPr>
              <w:ind w:firstLine="24"/>
              <w:rPr>
                <w:color w:val="FF0000"/>
              </w:rPr>
            </w:pPr>
            <w:r>
              <w:rPr>
                <w:color w:val="FF0000"/>
              </w:rPr>
              <w:t>1 місяць</w:t>
            </w:r>
          </w:p>
        </w:tc>
      </w:tr>
    </w:tbl>
    <w:p w:rsidR="00B06852" w:rsidRPr="00EC5C8D" w:rsidRDefault="00B06852" w:rsidP="00EC5C8D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18"/>
          <w:lang w:val="uk-UA"/>
        </w:rPr>
      </w:pPr>
    </w:p>
    <w:p w:rsidR="00B06852" w:rsidRPr="00772094" w:rsidRDefault="00B06852" w:rsidP="00EC5C8D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7300A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</w:t>
      </w:r>
      <w:r>
        <w:rPr>
          <w:rStyle w:val="Strong"/>
          <w:b w:val="0"/>
          <w:bCs/>
          <w:lang w:val="uk-UA"/>
        </w:rPr>
        <w:t>, ЦНАП – Управління «Центр надання адміністративних послуг» Коломийської міської ради, СНАП – суб’єкт надання адміністративних послуг.</w:t>
      </w:r>
      <w:r>
        <w:rPr>
          <w:rStyle w:val="Strong"/>
          <w:b w:val="0"/>
          <w:bCs/>
          <w:lang w:val="uk-UA"/>
        </w:rPr>
        <w:br w:type="page"/>
      </w:r>
    </w:p>
    <w:p w:rsidR="00B06852" w:rsidRDefault="00B06852" w:rsidP="00EC5C8D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B06852" w:rsidRDefault="00B06852" w:rsidP="00EC5C8D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B06852" w:rsidRDefault="00B06852" w:rsidP="00EC5C8D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B06852" w:rsidRPr="00EC5C8D" w:rsidRDefault="00B06852" w:rsidP="00EC5C8D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0"/>
          <w:lang w:val="uk-UA"/>
        </w:rPr>
      </w:pPr>
    </w:p>
    <w:p w:rsidR="00B06852" w:rsidRDefault="00B06852" w:rsidP="00EC5C8D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B06852" w:rsidRDefault="00B06852" w:rsidP="00EC5C8D">
      <w:pPr>
        <w:jc w:val="both"/>
        <w:rPr>
          <w:b/>
          <w:color w:val="000000"/>
          <w:sz w:val="28"/>
          <w:szCs w:val="28"/>
        </w:rPr>
      </w:pPr>
      <w:r w:rsidRPr="00507FB8">
        <w:rPr>
          <w:b/>
          <w:color w:val="000000"/>
          <w:sz w:val="28"/>
          <w:szCs w:val="28"/>
        </w:rPr>
        <w:t>з видачі експлуатаційного дозволу для пр</w:t>
      </w:r>
      <w:r>
        <w:rPr>
          <w:b/>
          <w:color w:val="000000"/>
          <w:sz w:val="28"/>
          <w:szCs w:val="28"/>
        </w:rPr>
        <w:t>овадження діяльності:</w:t>
      </w:r>
    </w:p>
    <w:p w:rsidR="00B06852" w:rsidRPr="00507FB8" w:rsidRDefault="00B06852" w:rsidP="00EC5C8D">
      <w:pPr>
        <w:jc w:val="center"/>
        <w:rPr>
          <w:b/>
          <w:color w:val="000000"/>
          <w:sz w:val="28"/>
          <w:szCs w:val="28"/>
        </w:rPr>
      </w:pPr>
      <w:r w:rsidRPr="00507FB8">
        <w:rPr>
          <w:b/>
          <w:color w:val="000000"/>
          <w:sz w:val="28"/>
          <w:szCs w:val="28"/>
        </w:rPr>
        <w:t>на потужностях (об’єктах) з переробки неїстівних продуктів тваринного походження;</w:t>
      </w:r>
    </w:p>
    <w:p w:rsidR="00B06852" w:rsidRDefault="00B06852" w:rsidP="00EC5C8D">
      <w:pPr>
        <w:jc w:val="center"/>
        <w:rPr>
          <w:b/>
          <w:color w:val="000000"/>
          <w:sz w:val="28"/>
          <w:szCs w:val="28"/>
        </w:rPr>
      </w:pPr>
      <w:r w:rsidRPr="00507FB8">
        <w:rPr>
          <w:b/>
          <w:color w:val="000000"/>
          <w:sz w:val="28"/>
          <w:szCs w:val="28"/>
        </w:rPr>
        <w:t>на потужностях (об’єктах) з виробництва, змішування та приготування кормових добавок, преміксів і кормів</w:t>
      </w:r>
      <w:r>
        <w:rPr>
          <w:b/>
          <w:color w:val="000000"/>
          <w:sz w:val="28"/>
          <w:szCs w:val="28"/>
        </w:rPr>
        <w:t>.</w:t>
      </w:r>
    </w:p>
    <w:p w:rsidR="00B06852" w:rsidRPr="00EC5C8D" w:rsidRDefault="00B06852" w:rsidP="00EC5C8D">
      <w:pPr>
        <w:jc w:val="center"/>
        <w:rPr>
          <w:b/>
          <w:color w:val="000000"/>
          <w:sz w:val="18"/>
          <w:szCs w:val="28"/>
          <w:lang w:val="ru-RU"/>
        </w:rPr>
      </w:pPr>
    </w:p>
    <w:p w:rsidR="00B06852" w:rsidRPr="00176ED7" w:rsidRDefault="00B06852" w:rsidP="00EC5C8D">
      <w:pPr>
        <w:jc w:val="center"/>
        <w:rPr>
          <w:b/>
          <w:sz w:val="28"/>
          <w:szCs w:val="28"/>
          <w:u w:val="single"/>
          <w:lang w:eastAsia="uk-UA"/>
        </w:rPr>
      </w:pPr>
      <w:r w:rsidRPr="00176ED7">
        <w:rPr>
          <w:b/>
          <w:sz w:val="28"/>
          <w:szCs w:val="28"/>
          <w:u w:val="single"/>
          <w:lang w:eastAsia="uk-UA"/>
        </w:rPr>
        <w:t>Коломийське міське управління Головного управління</w:t>
      </w:r>
    </w:p>
    <w:p w:rsidR="00B06852" w:rsidRDefault="00B06852" w:rsidP="00EC5C8D">
      <w:pPr>
        <w:jc w:val="center"/>
        <w:rPr>
          <w:b/>
          <w:sz w:val="28"/>
          <w:szCs w:val="28"/>
          <w:u w:val="single"/>
          <w:lang w:eastAsia="uk-UA"/>
        </w:rPr>
      </w:pPr>
      <w:r w:rsidRPr="00176ED7">
        <w:rPr>
          <w:b/>
          <w:sz w:val="28"/>
          <w:szCs w:val="28"/>
          <w:u w:val="single"/>
          <w:lang w:eastAsia="uk-UA"/>
        </w:rPr>
        <w:t xml:space="preserve">Держпродспоживслужби в Івано-Франківській області </w:t>
      </w:r>
    </w:p>
    <w:p w:rsidR="00B06852" w:rsidRDefault="00B06852" w:rsidP="00EC5C8D">
      <w:pPr>
        <w:jc w:val="center"/>
        <w:rPr>
          <w:sz w:val="28"/>
          <w:szCs w:val="28"/>
          <w:lang w:eastAsia="uk-UA"/>
        </w:rPr>
      </w:pPr>
      <w:r w:rsidRPr="000600FB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B06852" w:rsidRPr="00EC5C8D" w:rsidRDefault="00B06852" w:rsidP="00EC5C8D">
      <w:pPr>
        <w:jc w:val="center"/>
        <w:rPr>
          <w:sz w:val="20"/>
          <w:szCs w:val="28"/>
          <w:lang w:eastAsia="uk-UA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7"/>
        <w:gridCol w:w="2552"/>
        <w:gridCol w:w="1984"/>
        <w:gridCol w:w="1701"/>
        <w:gridCol w:w="709"/>
        <w:gridCol w:w="1558"/>
      </w:tblGrid>
      <w:tr w:rsidR="00B06852" w:rsidRPr="007B2515" w:rsidTr="00E94B7C"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6852" w:rsidRPr="00FF439E" w:rsidRDefault="00B06852" w:rsidP="00EC5C8D">
            <w:pPr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№</w:t>
            </w:r>
          </w:p>
          <w:p w:rsidR="00B06852" w:rsidRPr="00FF439E" w:rsidRDefault="00B06852" w:rsidP="00EC5C8D">
            <w:pPr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6852" w:rsidRPr="00FF439E" w:rsidRDefault="00B06852" w:rsidP="00EC5C8D">
            <w:pPr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6852" w:rsidRPr="00FF439E" w:rsidRDefault="00B06852" w:rsidP="00EC5C8D">
            <w:pPr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6852" w:rsidRPr="00FF439E" w:rsidRDefault="00B06852" w:rsidP="00EC5C8D">
            <w:pPr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6852" w:rsidRPr="00FF439E" w:rsidRDefault="00B06852" w:rsidP="00EC5C8D">
            <w:pPr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Дія</w:t>
            </w:r>
          </w:p>
          <w:p w:rsidR="00B06852" w:rsidRPr="00FF439E" w:rsidRDefault="00B06852" w:rsidP="00EC5C8D">
            <w:pPr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15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06852" w:rsidRPr="00FF439E" w:rsidRDefault="00B06852" w:rsidP="00EC5C8D">
            <w:pPr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B06852" w:rsidRPr="007B2515" w:rsidTr="00E94B7C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6852" w:rsidRPr="00FF439E" w:rsidRDefault="00B06852" w:rsidP="00EC5C8D">
            <w:pPr>
              <w:pStyle w:val="ListParagraph"/>
              <w:numPr>
                <w:ilvl w:val="0"/>
                <w:numId w:val="3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FF439E" w:rsidRDefault="00B06852" w:rsidP="00EC5C8D">
            <w:pPr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FF439E" w:rsidRDefault="00B06852" w:rsidP="00EC5C8D">
            <w:pPr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FF439E" w:rsidRDefault="00B06852" w:rsidP="00EC5C8D">
            <w:pPr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FF439E" w:rsidRDefault="00B06852" w:rsidP="00EC5C8D">
            <w:pPr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06852" w:rsidRPr="00FF439E" w:rsidRDefault="00B06852" w:rsidP="00EC5C8D">
            <w:pPr>
              <w:ind w:firstLine="24"/>
              <w:rPr>
                <w:color w:val="000000"/>
              </w:rPr>
            </w:pPr>
            <w:r>
              <w:rPr>
                <w:color w:val="000000"/>
              </w:rPr>
              <w:t>У момент звернення</w:t>
            </w:r>
          </w:p>
        </w:tc>
      </w:tr>
      <w:tr w:rsidR="00B06852" w:rsidRPr="007B2515" w:rsidTr="00E94B7C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6852" w:rsidRPr="00FF439E" w:rsidRDefault="00B06852" w:rsidP="00EC5C8D">
            <w:pPr>
              <w:pStyle w:val="ListParagraph"/>
              <w:numPr>
                <w:ilvl w:val="0"/>
                <w:numId w:val="3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FF439E" w:rsidRDefault="00B06852" w:rsidP="00EC5C8D">
            <w:pPr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Передача  заяви та документів до </w:t>
            </w:r>
            <w:r>
              <w:rPr>
                <w:color w:val="000000"/>
              </w:rPr>
              <w:t>суб’єкта надання адміністративних послуг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FF439E" w:rsidRDefault="00B06852" w:rsidP="00EC5C8D">
            <w:pPr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FF439E" w:rsidRDefault="00B06852" w:rsidP="00EC5C8D">
            <w:pPr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FF439E" w:rsidRDefault="00B06852" w:rsidP="00EC5C8D">
            <w:pPr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06852" w:rsidRPr="00FF439E" w:rsidRDefault="00B06852" w:rsidP="00EC5C8D">
            <w:pPr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Не пізніше наступного дня </w:t>
            </w:r>
            <w:r>
              <w:rPr>
                <w:color w:val="000000"/>
              </w:rPr>
              <w:t xml:space="preserve">з моменту прийому заяви </w:t>
            </w:r>
          </w:p>
        </w:tc>
      </w:tr>
      <w:tr w:rsidR="00B06852" w:rsidRPr="007B2515" w:rsidTr="00E94B7C">
        <w:trPr>
          <w:trHeight w:val="30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6852" w:rsidRPr="00FF439E" w:rsidRDefault="00B06852" w:rsidP="00EC5C8D">
            <w:pPr>
              <w:pStyle w:val="ListParagraph"/>
              <w:numPr>
                <w:ilvl w:val="0"/>
                <w:numId w:val="3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FF439E" w:rsidRDefault="00B06852" w:rsidP="00EC5C8D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Опрацювання заяви</w:t>
            </w:r>
            <w:r>
              <w:rPr>
                <w:color w:val="000000"/>
              </w:rPr>
              <w:t xml:space="preserve"> та поданих документів.</w:t>
            </w:r>
          </w:p>
          <w:p w:rsidR="00B06852" w:rsidRPr="00FF439E" w:rsidRDefault="00B06852" w:rsidP="00EC5C8D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F3740F" w:rsidRDefault="00B06852" w:rsidP="00EC5C8D">
            <w:pPr>
              <w:ind w:firstLine="24"/>
              <w:rPr>
                <w:color w:val="000000"/>
              </w:rPr>
            </w:pPr>
            <w:r w:rsidRPr="00F3740F">
              <w:rPr>
                <w:color w:val="000000"/>
              </w:rPr>
              <w:t>Посадова особа  </w:t>
            </w:r>
            <w:r>
              <w:rPr>
                <w:lang w:eastAsia="uk-UA"/>
              </w:rPr>
              <w:t>СНАП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F3740F" w:rsidRDefault="00B06852" w:rsidP="00EC5C8D">
            <w:pPr>
              <w:ind w:firstLine="24"/>
              <w:rPr>
                <w:color w:val="000000"/>
              </w:rPr>
            </w:pPr>
            <w:r w:rsidRPr="00F3740F">
              <w:rPr>
                <w:lang w:eastAsia="uk-UA"/>
              </w:rPr>
              <w:t>Коломийське міське управління Головного управління</w:t>
            </w:r>
            <w:r>
              <w:rPr>
                <w:lang w:eastAsia="uk-UA"/>
              </w:rPr>
              <w:t xml:space="preserve"> </w:t>
            </w:r>
            <w:r w:rsidRPr="00F3740F">
              <w:rPr>
                <w:lang w:eastAsia="uk-UA"/>
              </w:rPr>
              <w:t xml:space="preserve">Держпродспоживслужби в Івано-Франківській області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F3740F" w:rsidRDefault="00B06852" w:rsidP="00EC5C8D">
            <w:pPr>
              <w:ind w:firstLine="24"/>
              <w:rPr>
                <w:color w:val="000000"/>
              </w:rPr>
            </w:pPr>
            <w:r w:rsidRPr="00F3740F">
              <w:rPr>
                <w:color w:val="000000"/>
              </w:rPr>
              <w:t> 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06852" w:rsidRDefault="00B06852" w:rsidP="00EC5C8D">
            <w:pPr>
              <w:ind w:firstLine="24"/>
              <w:rPr>
                <w:color w:val="000000"/>
              </w:rPr>
            </w:pPr>
            <w:r>
              <w:rPr>
                <w:color w:val="000000"/>
              </w:rPr>
              <w:t xml:space="preserve">Протягом </w:t>
            </w:r>
          </w:p>
          <w:p w:rsidR="00B06852" w:rsidRPr="00FF439E" w:rsidRDefault="00B06852" w:rsidP="00EC5C8D">
            <w:pPr>
              <w:ind w:firstLine="24"/>
              <w:rPr>
                <w:color w:val="000000"/>
              </w:rPr>
            </w:pPr>
            <w:r>
              <w:rPr>
                <w:color w:val="000000"/>
              </w:rPr>
              <w:t>1-10 робочих днів</w:t>
            </w:r>
          </w:p>
        </w:tc>
      </w:tr>
      <w:tr w:rsidR="00B06852" w:rsidRPr="007B2515" w:rsidTr="00E94B7C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6852" w:rsidRPr="00FF439E" w:rsidRDefault="00B06852" w:rsidP="00EC5C8D">
            <w:pPr>
              <w:pStyle w:val="ListParagraph"/>
              <w:numPr>
                <w:ilvl w:val="0"/>
                <w:numId w:val="3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FF439E" w:rsidRDefault="00B06852" w:rsidP="00EC5C8D">
            <w:pPr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FF439E" w:rsidRDefault="00B06852" w:rsidP="00EC5C8D">
            <w:pPr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FF439E" w:rsidRDefault="00B06852" w:rsidP="00EC5C8D">
            <w:pPr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FF439E" w:rsidRDefault="00B06852" w:rsidP="00EC5C8D">
            <w:pPr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06852" w:rsidRPr="00FF439E" w:rsidRDefault="00B06852" w:rsidP="00EC5C8D">
            <w:pPr>
              <w:ind w:firstLine="24"/>
              <w:rPr>
                <w:color w:val="000000"/>
              </w:rPr>
            </w:pPr>
            <w:r>
              <w:rPr>
                <w:color w:val="000000"/>
              </w:rPr>
              <w:t xml:space="preserve"> 10 робочих днів</w:t>
            </w:r>
          </w:p>
        </w:tc>
      </w:tr>
      <w:tr w:rsidR="00B06852" w:rsidRPr="007B2515" w:rsidTr="00E94B7C">
        <w:tc>
          <w:tcPr>
            <w:tcW w:w="680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FF439E" w:rsidRDefault="00B06852" w:rsidP="00EC5C8D">
            <w:pPr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надання послуги</w:t>
            </w:r>
            <w:r w:rsidRPr="00FF439E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22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A47B8E" w:rsidRDefault="00B06852" w:rsidP="00EC5C8D">
            <w:pPr>
              <w:ind w:firstLine="24"/>
              <w:rPr>
                <w:color w:val="FF0000"/>
              </w:rPr>
            </w:pPr>
            <w:r w:rsidRPr="00247CFC">
              <w:rPr>
                <w:color w:val="FF0000"/>
              </w:rPr>
              <w:t>10 робочих днів</w:t>
            </w:r>
          </w:p>
        </w:tc>
      </w:tr>
      <w:tr w:rsidR="00B06852" w:rsidRPr="007B2515" w:rsidTr="00E94B7C">
        <w:tc>
          <w:tcPr>
            <w:tcW w:w="680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FF439E" w:rsidRDefault="00B06852" w:rsidP="00EC5C8D">
            <w:pPr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(передбачена законодавством)</w:t>
            </w:r>
            <w:r w:rsidRPr="00FF439E">
              <w:rPr>
                <w:rStyle w:val="apple-converted-space"/>
                <w:color w:val="000000"/>
              </w:rPr>
              <w:t> </w:t>
            </w:r>
            <w:r w:rsidRPr="00FF439E">
              <w:rPr>
                <w:color w:val="000000"/>
              </w:rPr>
              <w:t>-</w:t>
            </w:r>
          </w:p>
        </w:tc>
        <w:tc>
          <w:tcPr>
            <w:tcW w:w="22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852" w:rsidRPr="00247CFC" w:rsidRDefault="00B06852" w:rsidP="00EC5C8D">
            <w:pPr>
              <w:ind w:firstLine="24"/>
              <w:rPr>
                <w:b/>
                <w:color w:val="FF0000"/>
              </w:rPr>
            </w:pPr>
            <w:r w:rsidRPr="00247CFC">
              <w:rPr>
                <w:color w:val="FF0000"/>
              </w:rPr>
              <w:t>10 робочих днів</w:t>
            </w:r>
          </w:p>
        </w:tc>
      </w:tr>
    </w:tbl>
    <w:p w:rsidR="00B06852" w:rsidRPr="00EC5C8D" w:rsidRDefault="00B06852" w:rsidP="00EC5C8D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18"/>
          <w:lang w:val="uk-UA"/>
        </w:rPr>
      </w:pPr>
    </w:p>
    <w:p w:rsidR="00B06852" w:rsidRDefault="00B06852" w:rsidP="00EC5C8D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7300A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</w:t>
      </w:r>
      <w:r>
        <w:rPr>
          <w:rStyle w:val="Strong"/>
          <w:b w:val="0"/>
          <w:bCs/>
          <w:lang w:val="uk-UA"/>
        </w:rPr>
        <w:t>, ЦНАП – Управління «Центр надання адміністративних послуг» Коломийської міської ради, СНАП – суб’єкт надання адміністративних послуг.</w:t>
      </w:r>
      <w:bookmarkStart w:id="0" w:name="_GoBack"/>
      <w:bookmarkEnd w:id="0"/>
    </w:p>
    <w:sectPr w:rsidR="00B06852" w:rsidSect="00164F9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00635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641A0B50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73EA3AF4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0D90"/>
    <w:rsid w:val="000600FB"/>
    <w:rsid w:val="00164F9B"/>
    <w:rsid w:val="00176ED7"/>
    <w:rsid w:val="001F2C47"/>
    <w:rsid w:val="00247CFC"/>
    <w:rsid w:val="002875CD"/>
    <w:rsid w:val="00391925"/>
    <w:rsid w:val="00421A63"/>
    <w:rsid w:val="004C50B5"/>
    <w:rsid w:val="00507FB8"/>
    <w:rsid w:val="00515EDA"/>
    <w:rsid w:val="007300A0"/>
    <w:rsid w:val="00772094"/>
    <w:rsid w:val="007B2515"/>
    <w:rsid w:val="008223D6"/>
    <w:rsid w:val="00863348"/>
    <w:rsid w:val="009F1CC9"/>
    <w:rsid w:val="00A47B8E"/>
    <w:rsid w:val="00B06852"/>
    <w:rsid w:val="00B1737B"/>
    <w:rsid w:val="00D0293B"/>
    <w:rsid w:val="00D10D90"/>
    <w:rsid w:val="00E94B7C"/>
    <w:rsid w:val="00EC5C8D"/>
    <w:rsid w:val="00EE741D"/>
    <w:rsid w:val="00F3740F"/>
    <w:rsid w:val="00F86EB2"/>
    <w:rsid w:val="00FF43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741D"/>
    <w:rPr>
      <w:rFonts w:ascii="Times New Roman" w:eastAsia="Times New Roman" w:hAnsi="Times New Roman"/>
      <w:sz w:val="24"/>
      <w:szCs w:val="24"/>
      <w:lang w:val="uk-UA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title">
    <w:name w:val="11title"/>
    <w:basedOn w:val="Normal"/>
    <w:uiPriority w:val="99"/>
    <w:rsid w:val="00EE741D"/>
    <w:pPr>
      <w:spacing w:before="100" w:beforeAutospacing="1" w:after="100" w:afterAutospacing="1"/>
    </w:pPr>
    <w:rPr>
      <w:lang w:val="ru-RU"/>
    </w:rPr>
  </w:style>
  <w:style w:type="character" w:styleId="Strong">
    <w:name w:val="Strong"/>
    <w:basedOn w:val="DefaultParagraphFont"/>
    <w:uiPriority w:val="99"/>
    <w:qFormat/>
    <w:rsid w:val="00EE741D"/>
    <w:rPr>
      <w:rFonts w:cs="Times New Roman"/>
      <w:b/>
    </w:rPr>
  </w:style>
  <w:style w:type="paragraph" w:styleId="Footer">
    <w:name w:val="footer"/>
    <w:basedOn w:val="Normal"/>
    <w:link w:val="FooterChar"/>
    <w:uiPriority w:val="99"/>
    <w:rsid w:val="00EE741D"/>
    <w:pPr>
      <w:spacing w:before="100" w:beforeAutospacing="1" w:after="100" w:afterAutospacing="1"/>
    </w:pPr>
    <w:rPr>
      <w:lang w:val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E741D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F86EB2"/>
    <w:rPr>
      <w:rFonts w:cs="Times New Roman"/>
    </w:rPr>
  </w:style>
  <w:style w:type="paragraph" w:styleId="ListParagraph">
    <w:name w:val="List Paragraph"/>
    <w:basedOn w:val="Normal"/>
    <w:uiPriority w:val="99"/>
    <w:qFormat/>
    <w:rsid w:val="00F86EB2"/>
    <w:pPr>
      <w:ind w:left="720"/>
      <w:contextualSpacing/>
    </w:pPr>
    <w:rPr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742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2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2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57</TotalTime>
  <Pages>4</Pages>
  <Words>752</Words>
  <Characters>4291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cnap</dc:creator>
  <cp:keywords/>
  <dc:description/>
  <cp:lastModifiedBy>Drukarky</cp:lastModifiedBy>
  <cp:revision>7</cp:revision>
  <dcterms:created xsi:type="dcterms:W3CDTF">2020-11-29T10:00:00Z</dcterms:created>
  <dcterms:modified xsi:type="dcterms:W3CDTF">2021-01-05T08:36:00Z</dcterms:modified>
</cp:coreProperties>
</file>