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416B96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416B96">
        <w:rPr>
          <w:b/>
          <w:bCs/>
          <w:lang w:val="uk-UA"/>
        </w:rPr>
        <w:t xml:space="preserve">ТЕХНОЛОГІЧНА КАРТКА </w:t>
      </w:r>
      <w:r w:rsidRPr="00416B96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Реєстрація місця проживання особи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416B96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F2757" w:rsidRPr="00416B96" w:rsidRDefault="00FF2757" w:rsidP="00416B96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FF2757" w:rsidRPr="0011624E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color w:val="000000"/>
                <w:lang w:val="uk-UA"/>
              </w:rPr>
              <w:t>Прийом і перевірка документів, реєстрація</w:t>
            </w:r>
            <w:r w:rsidRPr="00416B96">
              <w:rPr>
                <w:color w:val="000000"/>
              </w:rPr>
              <w:t xml:space="preserve"> заяви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Внесення даних в реєстр територіальної громади міста Коломиї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Оформлення результатів надання адміністративної послуги або рішення про відмову в їх наданні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Cs/>
                <w:sz w:val="24"/>
                <w:szCs w:val="24"/>
              </w:rPr>
              <w:t xml:space="preserve">Видача результату надання адміністративної послуги </w:t>
            </w:r>
            <w:r w:rsidRPr="0011624E">
              <w:rPr>
                <w:rFonts w:ascii="Times New Roman" w:hAnsi="Times New Roman"/>
                <w:sz w:val="24"/>
                <w:szCs w:val="24"/>
              </w:rPr>
              <w:t>одержувачу адміністративної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</w:tbl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16B96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ВВРТГ – відділ ведення реєстру територіальної громади;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FF2757" w:rsidRPr="00416B96" w:rsidRDefault="00FF2757" w:rsidP="00416B96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16B96">
        <w:rPr>
          <w:rFonts w:ascii="Times New Roman" w:hAnsi="Times New Roman"/>
          <w:b/>
          <w:sz w:val="28"/>
          <w:szCs w:val="28"/>
        </w:rPr>
        <w:br w:type="page"/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16B96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16B96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416B96">
        <w:rPr>
          <w:b/>
          <w:bCs/>
          <w:lang w:val="uk-UA"/>
        </w:rPr>
        <w:t xml:space="preserve">ТЕХНОЛОГІЧНА КАРТКА </w:t>
      </w:r>
      <w:r w:rsidRPr="00416B96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Реєстрація місця перебування особи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416B96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F2757" w:rsidRPr="00416B96" w:rsidRDefault="00FF2757" w:rsidP="00416B96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FF2757" w:rsidRPr="0011624E" w:rsidTr="00FE6ADD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FF2757" w:rsidRPr="0011624E" w:rsidTr="00FE6ADD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color w:val="000000"/>
                <w:lang w:val="uk-UA"/>
              </w:rPr>
              <w:t>Прийом і перевірка документів, реєстрація</w:t>
            </w:r>
            <w:r w:rsidRPr="00416B96">
              <w:rPr>
                <w:color w:val="000000"/>
              </w:rPr>
              <w:t xml:space="preserve"> заяви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E6ADD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Внесення даних в реєстр територіальної громади міста Коломиї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E6ADD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Оформлення результатів надання адміністративної послуги або рішення про відмову в їх наданні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E6ADD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Cs/>
                <w:sz w:val="24"/>
                <w:szCs w:val="24"/>
              </w:rPr>
              <w:t xml:space="preserve">Видача результату надання адміністративної послуги </w:t>
            </w:r>
            <w:r w:rsidRPr="0011624E">
              <w:rPr>
                <w:rFonts w:ascii="Times New Roman" w:hAnsi="Times New Roman"/>
                <w:sz w:val="24"/>
                <w:szCs w:val="24"/>
              </w:rPr>
              <w:t>одержувачу адміністративної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E6ADD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  <w:tr w:rsidR="00FF2757" w:rsidRPr="0011624E" w:rsidTr="00FE6ADD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</w:tbl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16B96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ВВРТГ – відділ ведення реєстру територіальної громади;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FF2757" w:rsidRPr="00416B96" w:rsidRDefault="00FF2757" w:rsidP="00416B96">
      <w:pPr>
        <w:spacing w:after="0" w:line="240" w:lineRule="auto"/>
        <w:rPr>
          <w:rFonts w:ascii="Times New Roman" w:hAnsi="Times New Roman"/>
          <w:b/>
          <w:sz w:val="36"/>
          <w:szCs w:val="28"/>
          <w:lang w:eastAsia="uk-UA"/>
        </w:rPr>
      </w:pPr>
      <w:r w:rsidRPr="00416B96">
        <w:rPr>
          <w:rFonts w:ascii="Times New Roman" w:hAnsi="Times New Roman"/>
          <w:b/>
          <w:sz w:val="36"/>
          <w:szCs w:val="28"/>
          <w:lang w:eastAsia="uk-UA"/>
        </w:rPr>
        <w:br w:type="page"/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416B96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416B96">
        <w:rPr>
          <w:b/>
          <w:bCs/>
          <w:lang w:val="uk-UA"/>
        </w:rPr>
        <w:t xml:space="preserve">ТЕХНОЛОГІЧНА КАРТКА </w:t>
      </w:r>
      <w:r w:rsidRPr="00416B96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Зняття з реєстрації місця проживання особи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416B96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F2757" w:rsidRPr="00416B96" w:rsidRDefault="00FF2757" w:rsidP="00416B96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FF2757" w:rsidRPr="0011624E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color w:val="000000"/>
                <w:lang w:val="uk-UA"/>
              </w:rPr>
              <w:t>Прийом і перевірка документів, реєстрація</w:t>
            </w:r>
            <w:r w:rsidRPr="00416B96">
              <w:rPr>
                <w:color w:val="000000"/>
              </w:rPr>
              <w:t xml:space="preserve"> заяви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Внесення даних в реєстр територіальної громади міста Коломиї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Оформлення результатів надання адміністративної послуги або рішення про відмову в їх наданні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Cs/>
                <w:sz w:val="24"/>
                <w:szCs w:val="24"/>
              </w:rPr>
              <w:t xml:space="preserve">Видача результату надання адміністративної послуги </w:t>
            </w:r>
            <w:r w:rsidRPr="0011624E">
              <w:rPr>
                <w:rFonts w:ascii="Times New Roman" w:hAnsi="Times New Roman"/>
                <w:sz w:val="24"/>
                <w:szCs w:val="24"/>
              </w:rPr>
              <w:t>одержувачу адміністративної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</w:tbl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16B96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ВВРТГ – відділ ведення реєстру територіальної громади;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FF2757" w:rsidRPr="00416B96" w:rsidRDefault="00FF2757" w:rsidP="00416B96">
      <w:pPr>
        <w:spacing w:after="0" w:line="240" w:lineRule="auto"/>
        <w:rPr>
          <w:rFonts w:ascii="Times New Roman" w:hAnsi="Times New Roman"/>
          <w:b/>
          <w:sz w:val="36"/>
          <w:szCs w:val="28"/>
          <w:lang w:eastAsia="uk-UA"/>
        </w:rPr>
      </w:pPr>
      <w:r w:rsidRPr="00416B96">
        <w:rPr>
          <w:rFonts w:ascii="Times New Roman" w:hAnsi="Times New Roman"/>
          <w:b/>
          <w:sz w:val="36"/>
          <w:szCs w:val="28"/>
          <w:lang w:eastAsia="uk-UA"/>
        </w:rPr>
        <w:br w:type="page"/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16B96">
        <w:rPr>
          <w:b/>
          <w:sz w:val="28"/>
          <w:szCs w:val="28"/>
          <w:lang w:val="uk-UA" w:eastAsia="uk-UA"/>
        </w:rPr>
        <w:t>від</w:t>
      </w:r>
      <w:r>
        <w:rPr>
          <w:b/>
          <w:sz w:val="28"/>
          <w:szCs w:val="28"/>
          <w:lang w:val="uk-UA" w:eastAsia="uk-UA"/>
        </w:rPr>
        <w:t xml:space="preserve"> 18.12.</w:t>
      </w:r>
      <w:r w:rsidRPr="00416B96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416B96">
        <w:rPr>
          <w:b/>
          <w:bCs/>
          <w:lang w:val="uk-UA"/>
        </w:rPr>
        <w:t xml:space="preserve">ТЕХНОЛОГІЧНА КАРТКА </w:t>
      </w:r>
      <w:r w:rsidRPr="00416B96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Видача довідки про реєстрацію/зняття з реєстрації місця проживання особи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416B96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F2757" w:rsidRPr="00416B96" w:rsidRDefault="00FF2757" w:rsidP="00416B96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FF2757" w:rsidRPr="0011624E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color w:val="000000"/>
                <w:lang w:val="uk-UA"/>
              </w:rPr>
              <w:t>Прийом і перевірка документів, реєстрація</w:t>
            </w:r>
            <w:r w:rsidRPr="00416B96">
              <w:rPr>
                <w:color w:val="000000"/>
              </w:rPr>
              <w:t xml:space="preserve"> заяви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Оформлення результатів надання адміністративної послуги або рішення про відмову в їх наданні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Cs/>
                <w:sz w:val="24"/>
                <w:szCs w:val="24"/>
              </w:rPr>
              <w:t xml:space="preserve">Видача результату надання адміністративної послуги </w:t>
            </w:r>
            <w:r w:rsidRPr="0011624E">
              <w:rPr>
                <w:rFonts w:ascii="Times New Roman" w:hAnsi="Times New Roman"/>
                <w:sz w:val="24"/>
                <w:szCs w:val="24"/>
              </w:rPr>
              <w:t>одержувачу адміністративної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</w:tbl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16B96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ВВРТГ – відділ ведення реєстру територіальної громади;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FF2757" w:rsidRPr="00416B96" w:rsidRDefault="00FF2757" w:rsidP="00416B96">
      <w:pPr>
        <w:spacing w:after="0" w:line="240" w:lineRule="auto"/>
        <w:rPr>
          <w:rFonts w:ascii="Times New Roman" w:hAnsi="Times New Roman"/>
          <w:b/>
          <w:sz w:val="36"/>
          <w:szCs w:val="28"/>
          <w:lang w:eastAsia="uk-UA"/>
        </w:rPr>
      </w:pPr>
      <w:r w:rsidRPr="00416B96">
        <w:rPr>
          <w:rFonts w:ascii="Times New Roman" w:hAnsi="Times New Roman"/>
          <w:b/>
          <w:sz w:val="36"/>
          <w:szCs w:val="28"/>
          <w:lang w:eastAsia="uk-UA"/>
        </w:rPr>
        <w:br w:type="page"/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FF2757" w:rsidRPr="00416B96" w:rsidRDefault="00FF2757" w:rsidP="00416B96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16B96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16B96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416B96">
        <w:rPr>
          <w:b/>
          <w:bCs/>
          <w:lang w:val="uk-UA"/>
        </w:rPr>
        <w:t xml:space="preserve">ТЕХНОЛОГІЧНА КАРТКА </w:t>
      </w:r>
      <w:r w:rsidRPr="00416B96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bookmarkStart w:id="0" w:name="_GoBack"/>
      <w:bookmarkEnd w:id="0"/>
      <w:r w:rsidRPr="00416B96">
        <w:rPr>
          <w:rFonts w:ascii="Times New Roman" w:hAnsi="Times New Roman"/>
          <w:b/>
          <w:sz w:val="28"/>
          <w:szCs w:val="28"/>
          <w:lang w:eastAsia="uk-UA"/>
        </w:rPr>
        <w:t>Видача довідки про зареєстрованих за певною адресою осіб</w:t>
      </w:r>
      <w:r w:rsidRPr="00416B96">
        <w:rPr>
          <w:rFonts w:ascii="Times New Roman" w:hAnsi="Times New Roman"/>
          <w:b/>
          <w:szCs w:val="28"/>
          <w:u w:val="single"/>
          <w:lang w:eastAsia="uk-UA"/>
        </w:rPr>
        <w:t xml:space="preserve"> 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416B96">
        <w:rPr>
          <w:rFonts w:ascii="Times New Roman" w:hAnsi="Times New Roman"/>
          <w:b/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FF2757" w:rsidRPr="00416B96" w:rsidRDefault="00FF2757" w:rsidP="00416B9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416B96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F2757" w:rsidRPr="00416B96" w:rsidRDefault="00FF2757" w:rsidP="00416B96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FF2757" w:rsidRPr="0011624E" w:rsidTr="00F927E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2757" w:rsidRPr="0011624E" w:rsidRDefault="00FF2757" w:rsidP="00416B96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rPr>
                <w:lang w:val="uk-UA"/>
              </w:rPr>
            </w:pPr>
            <w:r w:rsidRPr="00416B96">
              <w:rPr>
                <w:color w:val="000000"/>
                <w:lang w:val="uk-UA"/>
              </w:rPr>
              <w:t>Прийом і перевірка документів, реєстрація</w:t>
            </w:r>
            <w:r w:rsidRPr="00416B96">
              <w:rPr>
                <w:color w:val="000000"/>
              </w:rPr>
              <w:t xml:space="preserve"> заяви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Оформлення результатів надання адміністративної послуги або рішення про відмову в їх наданні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2757" w:rsidRPr="00416B96" w:rsidRDefault="00FF2757" w:rsidP="00416B96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624E">
              <w:rPr>
                <w:rFonts w:ascii="Times New Roman" w:hAnsi="Times New Roman"/>
                <w:bCs/>
                <w:sz w:val="24"/>
                <w:szCs w:val="24"/>
              </w:rPr>
              <w:t xml:space="preserve">Видача результату надання адміністративної послуги </w:t>
            </w:r>
            <w:r w:rsidRPr="0011624E">
              <w:rPr>
                <w:rFonts w:ascii="Times New Roman" w:hAnsi="Times New Roman"/>
                <w:sz w:val="24"/>
                <w:szCs w:val="24"/>
              </w:rPr>
              <w:t>одержувачу адміністративної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416B96" w:rsidRDefault="00FF2757" w:rsidP="00416B96">
            <w:pPr>
              <w:pStyle w:val="NormalWeb"/>
              <w:spacing w:before="0" w:beforeAutospacing="0" w:after="0" w:afterAutospacing="0"/>
              <w:jc w:val="center"/>
              <w:rPr>
                <w:lang w:val="uk-UA"/>
              </w:rPr>
            </w:pPr>
            <w:r w:rsidRPr="00416B96">
              <w:rPr>
                <w:rStyle w:val="Strong"/>
                <w:b w:val="0"/>
                <w:bCs/>
                <w:lang w:val="uk-UA"/>
              </w:rPr>
              <w:t>Адміністратор ВВРТГ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2757" w:rsidRPr="0011624E" w:rsidRDefault="00FF2757" w:rsidP="00416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  <w:tr w:rsidR="00FF2757" w:rsidRPr="0011624E" w:rsidTr="00F927E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1162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757" w:rsidRPr="0011624E" w:rsidRDefault="00FF2757" w:rsidP="00416B96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11624E">
              <w:rPr>
                <w:rFonts w:ascii="Times New Roman" w:hAnsi="Times New Roman"/>
                <w:sz w:val="24"/>
                <w:szCs w:val="24"/>
              </w:rPr>
              <w:t>У день звернення</w:t>
            </w:r>
          </w:p>
        </w:tc>
      </w:tr>
    </w:tbl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FF2757" w:rsidRPr="00416B96" w:rsidRDefault="00FF2757" w:rsidP="00416B9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16B96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ВВРТГ – відділ ведення реєстру територіальної громади;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sectPr w:rsidR="00FF2757" w:rsidRPr="00416B96" w:rsidSect="00C11EC4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509D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487D376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5586479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6B42AB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66B"/>
    <w:rsid w:val="00040861"/>
    <w:rsid w:val="0004578D"/>
    <w:rsid w:val="00067848"/>
    <w:rsid w:val="00080C1F"/>
    <w:rsid w:val="000C0FAE"/>
    <w:rsid w:val="000C4E52"/>
    <w:rsid w:val="000F1C57"/>
    <w:rsid w:val="001016EC"/>
    <w:rsid w:val="0011624E"/>
    <w:rsid w:val="00127037"/>
    <w:rsid w:val="00146F2E"/>
    <w:rsid w:val="0015166B"/>
    <w:rsid w:val="001667F5"/>
    <w:rsid w:val="00187CCF"/>
    <w:rsid w:val="001A434B"/>
    <w:rsid w:val="001C50FF"/>
    <w:rsid w:val="001D0D2A"/>
    <w:rsid w:val="00232E31"/>
    <w:rsid w:val="0025304E"/>
    <w:rsid w:val="002A1514"/>
    <w:rsid w:val="002E014C"/>
    <w:rsid w:val="00332BB7"/>
    <w:rsid w:val="003C0C04"/>
    <w:rsid w:val="004109DB"/>
    <w:rsid w:val="00416B96"/>
    <w:rsid w:val="00442F8E"/>
    <w:rsid w:val="0045596D"/>
    <w:rsid w:val="004976DA"/>
    <w:rsid w:val="004E3729"/>
    <w:rsid w:val="00576F7B"/>
    <w:rsid w:val="00584F55"/>
    <w:rsid w:val="00637D26"/>
    <w:rsid w:val="006E7E18"/>
    <w:rsid w:val="00725193"/>
    <w:rsid w:val="00730DD8"/>
    <w:rsid w:val="0074508C"/>
    <w:rsid w:val="00851CD6"/>
    <w:rsid w:val="00865D61"/>
    <w:rsid w:val="00875433"/>
    <w:rsid w:val="008A088C"/>
    <w:rsid w:val="008A7D2B"/>
    <w:rsid w:val="008D288B"/>
    <w:rsid w:val="009408E7"/>
    <w:rsid w:val="00990F3C"/>
    <w:rsid w:val="009B790C"/>
    <w:rsid w:val="00A02A30"/>
    <w:rsid w:val="00A67344"/>
    <w:rsid w:val="00AC3326"/>
    <w:rsid w:val="00AE498C"/>
    <w:rsid w:val="00B913CB"/>
    <w:rsid w:val="00BF357C"/>
    <w:rsid w:val="00C11EC4"/>
    <w:rsid w:val="00C17280"/>
    <w:rsid w:val="00C30231"/>
    <w:rsid w:val="00C60FE9"/>
    <w:rsid w:val="00C83CB5"/>
    <w:rsid w:val="00CA74C4"/>
    <w:rsid w:val="00D41603"/>
    <w:rsid w:val="00D55360"/>
    <w:rsid w:val="00D62E09"/>
    <w:rsid w:val="00E65A73"/>
    <w:rsid w:val="00ED5C43"/>
    <w:rsid w:val="00F31394"/>
    <w:rsid w:val="00F927E6"/>
    <w:rsid w:val="00FE6ADD"/>
    <w:rsid w:val="00FF2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CB5"/>
    <w:pPr>
      <w:spacing w:after="200" w:line="276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2A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A7D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">
    <w:name w:val="Основной текст (3)_"/>
    <w:link w:val="30"/>
    <w:uiPriority w:val="99"/>
    <w:locked/>
    <w:rsid w:val="000C4E52"/>
    <w:rPr>
      <w:b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0C4E52"/>
    <w:pPr>
      <w:shd w:val="clear" w:color="auto" w:fill="FFFFFF"/>
      <w:spacing w:before="360" w:after="480" w:line="442" w:lineRule="exact"/>
      <w:jc w:val="center"/>
    </w:pPr>
    <w:rPr>
      <w:b/>
      <w:bCs/>
      <w:sz w:val="20"/>
      <w:szCs w:val="20"/>
      <w:shd w:val="clear" w:color="auto" w:fill="FFFFFF"/>
      <w:lang w:val="en-US" w:eastAsia="ru-RU"/>
    </w:rPr>
  </w:style>
  <w:style w:type="paragraph" w:customStyle="1" w:styleId="23">
    <w:name w:val="Заголовок 23"/>
    <w:basedOn w:val="Normal"/>
    <w:next w:val="Normal"/>
    <w:uiPriority w:val="99"/>
    <w:rsid w:val="000C4E52"/>
    <w:pPr>
      <w:keepNext/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1EC4"/>
    <w:rPr>
      <w:rFonts w:ascii="Tahoma" w:hAnsi="Tahoma" w:cs="Tahoma"/>
      <w:sz w:val="16"/>
      <w:szCs w:val="16"/>
    </w:rPr>
  </w:style>
  <w:style w:type="paragraph" w:customStyle="1" w:styleId="11title">
    <w:name w:val="11title"/>
    <w:basedOn w:val="Normal"/>
    <w:uiPriority w:val="99"/>
    <w:rsid w:val="004E3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99"/>
    <w:qFormat/>
    <w:rsid w:val="004E3729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4E3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E3729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E6ADD"/>
    <w:rPr>
      <w:rFonts w:cs="Times New Roman"/>
    </w:rPr>
  </w:style>
  <w:style w:type="paragraph" w:styleId="ListParagraph">
    <w:name w:val="List Paragraph"/>
    <w:basedOn w:val="Normal"/>
    <w:uiPriority w:val="99"/>
    <w:qFormat/>
    <w:rsid w:val="00FE6AD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09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5</Pages>
  <Words>930</Words>
  <Characters>5306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10</cp:revision>
  <cp:lastPrinted>2018-06-21T06:01:00Z</cp:lastPrinted>
  <dcterms:created xsi:type="dcterms:W3CDTF">2020-11-29T10:32:00Z</dcterms:created>
  <dcterms:modified xsi:type="dcterms:W3CDTF">2021-01-05T08:35:00Z</dcterms:modified>
</cp:coreProperties>
</file>