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BCD" w:rsidRDefault="005A6BCD" w:rsidP="0039132F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5A6BCD" w:rsidRDefault="005A6BCD" w:rsidP="0039132F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5A6BCD" w:rsidRDefault="005A6BCD" w:rsidP="0039132F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5A6BCD" w:rsidRDefault="005A6BCD" w:rsidP="0039132F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5A6BCD" w:rsidRDefault="005A6BCD" w:rsidP="0039132F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5A6BCD" w:rsidRPr="006F209F" w:rsidRDefault="005A6BCD" w:rsidP="006F209F">
      <w:pPr>
        <w:widowControl w:val="0"/>
        <w:suppressAutoHyphens/>
        <w:autoSpaceDN w:val="0"/>
        <w:ind w:left="180"/>
        <w:jc w:val="center"/>
        <w:textAlignment w:val="baseline"/>
        <w:rPr>
          <w:kern w:val="3"/>
          <w:sz w:val="28"/>
          <w:szCs w:val="28"/>
          <w:lang w:val="ru-RU" w:eastAsia="zh-CN" w:bidi="hi-IN"/>
        </w:rPr>
      </w:pPr>
      <w:r>
        <w:rPr>
          <w:b/>
          <w:kern w:val="3"/>
          <w:sz w:val="28"/>
          <w:szCs w:val="28"/>
          <w:lang w:eastAsia="zh-CN"/>
        </w:rPr>
        <w:t>Вклеювання до паспорта громад</w:t>
      </w:r>
      <w:bookmarkStart w:id="0" w:name="_GoBack"/>
      <w:bookmarkEnd w:id="0"/>
      <w:r>
        <w:rPr>
          <w:b/>
          <w:kern w:val="3"/>
          <w:sz w:val="28"/>
          <w:szCs w:val="28"/>
          <w:lang w:eastAsia="zh-CN"/>
        </w:rPr>
        <w:t>янина України фотокартки при досягненні 25- і 45-річного віку</w:t>
      </w:r>
    </w:p>
    <w:p w:rsidR="005A6BCD" w:rsidRPr="00050DEC" w:rsidRDefault="005A6BCD" w:rsidP="006F209F">
      <w:pPr>
        <w:jc w:val="center"/>
        <w:rPr>
          <w:b/>
          <w:sz w:val="28"/>
          <w:szCs w:val="28"/>
          <w:u w:val="single"/>
          <w:lang w:eastAsia="uk-UA"/>
        </w:rPr>
      </w:pPr>
      <w:r>
        <w:rPr>
          <w:b/>
          <w:sz w:val="28"/>
          <w:szCs w:val="28"/>
          <w:u w:val="single"/>
          <w:lang w:eastAsia="uk-UA"/>
        </w:rPr>
        <w:t>Коломийський районний відділ Управління Державної міграційної служби України в Івано-Франківській області</w:t>
      </w:r>
    </w:p>
    <w:p w:rsidR="005A6BCD" w:rsidRPr="00050DEC" w:rsidRDefault="005A6BCD" w:rsidP="006F209F">
      <w:pPr>
        <w:jc w:val="center"/>
        <w:rPr>
          <w:sz w:val="28"/>
          <w:szCs w:val="28"/>
          <w:lang w:eastAsia="uk-UA"/>
        </w:rPr>
      </w:pPr>
      <w:r w:rsidRPr="00050DEC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5A6BCD" w:rsidRPr="007B2515" w:rsidRDefault="005A6BCD" w:rsidP="0023457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5A6BCD" w:rsidRPr="007B2515" w:rsidTr="00FF439E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B23762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№</w:t>
            </w:r>
          </w:p>
          <w:p w:rsidR="005A6BCD" w:rsidRPr="00FF439E" w:rsidRDefault="005A6BCD" w:rsidP="00B23762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B23762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B23762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B23762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B23762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Дія</w:t>
            </w:r>
          </w:p>
          <w:p w:rsidR="005A6BCD" w:rsidRPr="00FF439E" w:rsidRDefault="005A6BCD" w:rsidP="00B23762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A6BCD" w:rsidRPr="00FF439E" w:rsidRDefault="005A6BCD" w:rsidP="00B23762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5A6BCD" w:rsidRPr="007B2515" w:rsidTr="00FF439E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234574">
            <w:pPr>
              <w:pStyle w:val="ListParagraph"/>
              <w:numPr>
                <w:ilvl w:val="0"/>
                <w:numId w:val="1"/>
              </w:numPr>
              <w:spacing w:before="60" w:after="60"/>
              <w:ind w:left="170" w:right="170" w:hanging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B23762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B23762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B23762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B23762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A6BCD" w:rsidRPr="00FF439E" w:rsidRDefault="005A6BCD" w:rsidP="00B23762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5A6BCD" w:rsidRPr="007B2515" w:rsidTr="00FF439E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234574">
            <w:pPr>
              <w:pStyle w:val="ListParagraph"/>
              <w:numPr>
                <w:ilvl w:val="0"/>
                <w:numId w:val="1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7300A0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Передача  заяви та документів до </w:t>
            </w:r>
            <w:r>
              <w:rPr>
                <w:color w:val="000000"/>
              </w:rPr>
              <w:t>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B23762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B23762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B23762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A6BCD" w:rsidRPr="00FF439E" w:rsidRDefault="005A6BCD" w:rsidP="00B23762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Не пізніше наступного дня після прийняття заяви</w:t>
            </w:r>
          </w:p>
        </w:tc>
      </w:tr>
      <w:tr w:rsidR="005A6BCD" w:rsidRPr="007B2515" w:rsidTr="00FF439E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234574">
            <w:pPr>
              <w:pStyle w:val="ListParagraph"/>
              <w:numPr>
                <w:ilvl w:val="0"/>
                <w:numId w:val="1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8058C5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Опрацювання заяви</w:t>
            </w:r>
            <w:r>
              <w:rPr>
                <w:color w:val="000000"/>
              </w:rPr>
              <w:t xml:space="preserve"> та поданих документів.</w:t>
            </w:r>
          </w:p>
          <w:p w:rsidR="005A6BCD" w:rsidRPr="00FF439E" w:rsidRDefault="005A6BCD" w:rsidP="008058C5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B23762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B23762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B23762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A6BCD" w:rsidRPr="00FF439E" w:rsidRDefault="005A6BCD" w:rsidP="008058C5">
            <w:pPr>
              <w:spacing w:before="60" w:after="60"/>
              <w:ind w:firstLine="24"/>
              <w:rPr>
                <w:color w:val="000000"/>
              </w:rPr>
            </w:pPr>
            <w:r w:rsidRPr="00C91601">
              <w:t>Не пізніше 5 робочих днів</w:t>
            </w:r>
          </w:p>
        </w:tc>
      </w:tr>
      <w:tr w:rsidR="005A6BCD" w:rsidRPr="007B2515" w:rsidTr="00FF439E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234574">
            <w:pPr>
              <w:pStyle w:val="ListParagraph"/>
              <w:numPr>
                <w:ilvl w:val="0"/>
                <w:numId w:val="1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B23762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B23762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B23762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B23762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A6BCD" w:rsidRPr="00FF439E" w:rsidRDefault="005A6BCD" w:rsidP="00B23762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5A6BCD" w:rsidRPr="007B2515" w:rsidTr="00FF439E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B23762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надання послуги</w:t>
            </w:r>
            <w:r w:rsidRPr="00FF439E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520E75" w:rsidRDefault="005A6BCD" w:rsidP="00520E75">
            <w:pPr>
              <w:spacing w:before="60" w:after="60"/>
              <w:ind w:firstLine="24"/>
            </w:pPr>
            <w:r w:rsidRPr="00520E75">
              <w:t xml:space="preserve">5 </w:t>
            </w:r>
            <w:r w:rsidRPr="00520E75">
              <w:rPr>
                <w:lang w:eastAsia="uk-UA"/>
              </w:rPr>
              <w:t>робочих днів</w:t>
            </w:r>
          </w:p>
        </w:tc>
      </w:tr>
      <w:tr w:rsidR="005A6BCD" w:rsidRPr="007B2515" w:rsidTr="00FF439E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B23762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(передбачена законодавством)</w:t>
            </w:r>
            <w:r w:rsidRPr="00FF439E">
              <w:rPr>
                <w:rStyle w:val="apple-converted-space"/>
                <w:color w:val="000000"/>
              </w:rPr>
              <w:t> </w:t>
            </w:r>
            <w:r w:rsidRPr="00FF439E">
              <w:rPr>
                <w:color w:val="000000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520E75" w:rsidRDefault="005A6BCD" w:rsidP="00B23762">
            <w:pPr>
              <w:spacing w:before="60" w:after="60"/>
              <w:ind w:firstLine="24"/>
            </w:pPr>
            <w:r w:rsidRPr="00520E75">
              <w:t xml:space="preserve">5 </w:t>
            </w:r>
            <w:r w:rsidRPr="00520E75">
              <w:rPr>
                <w:lang w:eastAsia="uk-UA"/>
              </w:rPr>
              <w:t>робочих днів</w:t>
            </w:r>
          </w:p>
        </w:tc>
      </w:tr>
    </w:tbl>
    <w:p w:rsidR="005A6BCD" w:rsidRDefault="005A6BCD" w:rsidP="00164F9B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5A6BCD" w:rsidRDefault="005A6BCD" w:rsidP="00164F9B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7300A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</w:t>
      </w:r>
      <w:r>
        <w:rPr>
          <w:rStyle w:val="Strong"/>
          <w:b w:val="0"/>
          <w:bCs/>
          <w:lang w:val="uk-UA"/>
        </w:rPr>
        <w:t>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5A6BCD" w:rsidRDefault="005A6BCD">
      <w:pPr>
        <w:spacing w:after="200" w:line="276" w:lineRule="auto"/>
        <w:rPr>
          <w:rStyle w:val="Strong"/>
          <w:b w:val="0"/>
          <w:bCs/>
        </w:rPr>
      </w:pPr>
      <w:r>
        <w:rPr>
          <w:rStyle w:val="Strong"/>
          <w:b w:val="0"/>
          <w:bCs/>
        </w:rPr>
        <w:br w:type="page"/>
      </w:r>
    </w:p>
    <w:p w:rsidR="005A6BCD" w:rsidRDefault="005A6BCD" w:rsidP="0039132F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5A6BCD" w:rsidRDefault="005A6BCD" w:rsidP="0039132F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5A6BCD" w:rsidRDefault="005A6BCD" w:rsidP="0039132F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5A6BCD" w:rsidRDefault="005A6BCD" w:rsidP="0039132F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5A6BCD" w:rsidRPr="0039132F" w:rsidRDefault="005A6BCD" w:rsidP="0039132F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5A6BCD" w:rsidRPr="00050DEC" w:rsidRDefault="005A6BCD" w:rsidP="001F6EEA">
      <w:pPr>
        <w:jc w:val="center"/>
        <w:rPr>
          <w:b/>
          <w:sz w:val="28"/>
          <w:szCs w:val="28"/>
          <w:u w:val="single"/>
          <w:lang w:eastAsia="uk-UA"/>
        </w:rPr>
      </w:pPr>
      <w:r>
        <w:rPr>
          <w:b/>
          <w:sz w:val="28"/>
          <w:szCs w:val="26"/>
          <w:lang w:eastAsia="uk-UA"/>
        </w:rPr>
        <w:t>О</w:t>
      </w:r>
      <w:r w:rsidRPr="00627F1C">
        <w:rPr>
          <w:b/>
          <w:sz w:val="28"/>
          <w:szCs w:val="26"/>
          <w:lang w:eastAsia="uk-UA"/>
        </w:rPr>
        <w:t>формлення і видача паспорта громадянина України з безконтактним електронним носі</w:t>
      </w:r>
      <w:r>
        <w:rPr>
          <w:b/>
          <w:sz w:val="28"/>
          <w:szCs w:val="26"/>
          <w:lang w:eastAsia="uk-UA"/>
        </w:rPr>
        <w:t>єм вперше після досягнення 14-</w:t>
      </w:r>
      <w:r w:rsidRPr="00627F1C">
        <w:rPr>
          <w:b/>
          <w:sz w:val="28"/>
          <w:szCs w:val="26"/>
          <w:lang w:eastAsia="uk-UA"/>
        </w:rPr>
        <w:t>річного віку</w:t>
      </w:r>
      <w:r>
        <w:rPr>
          <w:b/>
          <w:sz w:val="28"/>
          <w:szCs w:val="28"/>
          <w:u w:val="single"/>
          <w:lang w:eastAsia="uk-UA"/>
        </w:rPr>
        <w:t xml:space="preserve"> Коломийський районний відділ Управління Державної міграційної служби України в Івано-Франківській області</w:t>
      </w:r>
    </w:p>
    <w:p w:rsidR="005A6BCD" w:rsidRPr="00050DEC" w:rsidRDefault="005A6BCD" w:rsidP="001F6EEA">
      <w:pPr>
        <w:jc w:val="center"/>
        <w:rPr>
          <w:sz w:val="28"/>
          <w:szCs w:val="28"/>
          <w:lang w:eastAsia="uk-UA"/>
        </w:rPr>
      </w:pPr>
      <w:r w:rsidRPr="00050DEC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5A6BCD" w:rsidRPr="007B2515" w:rsidRDefault="005A6BCD" w:rsidP="001F6EE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5A6BCD" w:rsidRPr="007B2515" w:rsidTr="00F927E6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№</w:t>
            </w:r>
          </w:p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Дія</w:t>
            </w:r>
          </w:p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5A6BCD" w:rsidRPr="007B2515" w:rsidTr="00F927E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1F6EEA">
            <w:pPr>
              <w:pStyle w:val="ListParagraph"/>
              <w:numPr>
                <w:ilvl w:val="0"/>
                <w:numId w:val="2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5A6BCD" w:rsidRPr="007B2515" w:rsidTr="00F927E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1F6EEA">
            <w:pPr>
              <w:pStyle w:val="ListParagraph"/>
              <w:numPr>
                <w:ilvl w:val="0"/>
                <w:numId w:val="2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Передача  заяви та документів до </w:t>
            </w:r>
            <w:r>
              <w:rPr>
                <w:color w:val="000000"/>
              </w:rPr>
              <w:t>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Не пізніше наступного дня після прийняття заяви</w:t>
            </w:r>
          </w:p>
        </w:tc>
      </w:tr>
      <w:tr w:rsidR="005A6BCD" w:rsidRPr="007B2515" w:rsidTr="00F927E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1F6EEA">
            <w:pPr>
              <w:pStyle w:val="ListParagraph"/>
              <w:numPr>
                <w:ilvl w:val="0"/>
                <w:numId w:val="2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Опрацювання заяви</w:t>
            </w:r>
            <w:r>
              <w:rPr>
                <w:color w:val="000000"/>
              </w:rPr>
              <w:t xml:space="preserve"> та поданих документів.</w:t>
            </w:r>
          </w:p>
          <w:p w:rsidR="005A6BCD" w:rsidRPr="00FF439E" w:rsidRDefault="005A6BCD" w:rsidP="00F927E6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A6BCD" w:rsidRPr="00FF439E" w:rsidRDefault="005A6BCD" w:rsidP="003F386B">
            <w:pPr>
              <w:spacing w:before="60" w:after="60"/>
              <w:ind w:firstLine="24"/>
              <w:rPr>
                <w:color w:val="000000"/>
              </w:rPr>
            </w:pPr>
            <w:r w:rsidRPr="00C91601">
              <w:t xml:space="preserve">Не пізніше </w:t>
            </w:r>
            <w:r>
              <w:t>20</w:t>
            </w:r>
            <w:r w:rsidRPr="00C91601">
              <w:t xml:space="preserve"> робочих днів</w:t>
            </w:r>
          </w:p>
        </w:tc>
      </w:tr>
      <w:tr w:rsidR="005A6BCD" w:rsidRPr="007B2515" w:rsidTr="00F927E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1F6EEA">
            <w:pPr>
              <w:pStyle w:val="ListParagraph"/>
              <w:numPr>
                <w:ilvl w:val="0"/>
                <w:numId w:val="2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5A6BCD" w:rsidRPr="007B2515" w:rsidTr="00F927E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надання послуги</w:t>
            </w:r>
            <w:r w:rsidRPr="00FF439E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520E75" w:rsidRDefault="005A6BCD" w:rsidP="00F927E6">
            <w:pPr>
              <w:spacing w:before="60" w:after="60"/>
              <w:ind w:firstLine="24"/>
            </w:pPr>
            <w:r>
              <w:t>20</w:t>
            </w:r>
            <w:r w:rsidRPr="00520E75">
              <w:t xml:space="preserve"> </w:t>
            </w:r>
            <w:r w:rsidRPr="00520E75">
              <w:rPr>
                <w:lang w:eastAsia="uk-UA"/>
              </w:rPr>
              <w:t>робочих днів</w:t>
            </w:r>
          </w:p>
        </w:tc>
      </w:tr>
      <w:tr w:rsidR="005A6BCD" w:rsidRPr="007B2515" w:rsidTr="00F927E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(передбачена законодавством)</w:t>
            </w:r>
            <w:r w:rsidRPr="00FF439E">
              <w:rPr>
                <w:rStyle w:val="apple-converted-space"/>
                <w:color w:val="000000"/>
              </w:rPr>
              <w:t> </w:t>
            </w:r>
            <w:r w:rsidRPr="00FF439E">
              <w:rPr>
                <w:color w:val="000000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520E75" w:rsidRDefault="005A6BCD" w:rsidP="00F927E6">
            <w:pPr>
              <w:spacing w:before="60" w:after="60"/>
              <w:ind w:firstLine="24"/>
            </w:pPr>
            <w:r>
              <w:t>20</w:t>
            </w:r>
            <w:r w:rsidRPr="00520E75">
              <w:t xml:space="preserve"> </w:t>
            </w:r>
            <w:r w:rsidRPr="00520E75">
              <w:rPr>
                <w:lang w:eastAsia="uk-UA"/>
              </w:rPr>
              <w:t>робочих днів</w:t>
            </w:r>
          </w:p>
        </w:tc>
      </w:tr>
    </w:tbl>
    <w:p w:rsidR="005A6BCD" w:rsidRDefault="005A6BCD" w:rsidP="001F6EEA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5A6BCD" w:rsidRDefault="005A6BCD" w:rsidP="001F6EEA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7300A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</w:t>
      </w:r>
      <w:r>
        <w:rPr>
          <w:rStyle w:val="Strong"/>
          <w:b w:val="0"/>
          <w:bCs/>
          <w:lang w:val="uk-UA"/>
        </w:rPr>
        <w:t>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5A6BCD" w:rsidRDefault="005A6BCD">
      <w:pPr>
        <w:spacing w:after="200" w:line="276" w:lineRule="auto"/>
        <w:rPr>
          <w:rStyle w:val="Strong"/>
          <w:b w:val="0"/>
          <w:bCs/>
        </w:rPr>
      </w:pPr>
      <w:r>
        <w:rPr>
          <w:rStyle w:val="Strong"/>
          <w:b w:val="0"/>
          <w:bCs/>
        </w:rPr>
        <w:br w:type="page"/>
      </w:r>
    </w:p>
    <w:p w:rsidR="005A6BCD" w:rsidRDefault="005A6BCD" w:rsidP="0039132F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5A6BCD" w:rsidRDefault="005A6BCD" w:rsidP="0039132F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5A6BCD" w:rsidRDefault="005A6BCD" w:rsidP="0039132F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5A6BCD" w:rsidRDefault="005A6BCD" w:rsidP="0039132F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5A6BCD" w:rsidRDefault="005A6BCD" w:rsidP="0039132F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5A6BCD" w:rsidRDefault="005A6BCD" w:rsidP="00944D0D">
      <w:pPr>
        <w:jc w:val="center"/>
        <w:rPr>
          <w:b/>
          <w:sz w:val="28"/>
          <w:szCs w:val="26"/>
          <w:lang w:eastAsia="uk-UA"/>
        </w:rPr>
      </w:pPr>
      <w:r>
        <w:rPr>
          <w:b/>
          <w:sz w:val="28"/>
          <w:szCs w:val="26"/>
          <w:lang w:eastAsia="uk-UA"/>
        </w:rPr>
        <w:t>О</w:t>
      </w:r>
      <w:r w:rsidRPr="00627F1C">
        <w:rPr>
          <w:b/>
          <w:sz w:val="28"/>
          <w:szCs w:val="26"/>
          <w:lang w:eastAsia="uk-UA"/>
        </w:rPr>
        <w:t xml:space="preserve">формлення і видача паспорта громадянина України </w:t>
      </w:r>
      <w:r>
        <w:rPr>
          <w:b/>
          <w:sz w:val="28"/>
          <w:szCs w:val="26"/>
          <w:lang w:eastAsia="uk-UA"/>
        </w:rPr>
        <w:t xml:space="preserve">для виїзду за кордон </w:t>
      </w:r>
      <w:r w:rsidRPr="00627F1C">
        <w:rPr>
          <w:b/>
          <w:sz w:val="28"/>
          <w:szCs w:val="26"/>
          <w:lang w:eastAsia="uk-UA"/>
        </w:rPr>
        <w:t>з безконтактним електронним носі</w:t>
      </w:r>
      <w:r>
        <w:rPr>
          <w:b/>
          <w:sz w:val="28"/>
          <w:szCs w:val="26"/>
          <w:lang w:eastAsia="uk-UA"/>
        </w:rPr>
        <w:t>єм</w:t>
      </w:r>
    </w:p>
    <w:p w:rsidR="005A6BCD" w:rsidRPr="00050DEC" w:rsidRDefault="005A6BCD" w:rsidP="00944D0D">
      <w:pPr>
        <w:jc w:val="center"/>
        <w:rPr>
          <w:b/>
          <w:sz w:val="28"/>
          <w:szCs w:val="28"/>
          <w:u w:val="single"/>
          <w:lang w:eastAsia="uk-UA"/>
        </w:rPr>
      </w:pPr>
      <w:r>
        <w:rPr>
          <w:b/>
          <w:sz w:val="28"/>
          <w:szCs w:val="28"/>
          <w:u w:val="single"/>
          <w:lang w:eastAsia="uk-UA"/>
        </w:rPr>
        <w:t>Коломийський районний відділ Управління Державної міграційної служби України в Івано-Франківській області</w:t>
      </w:r>
    </w:p>
    <w:p w:rsidR="005A6BCD" w:rsidRPr="00050DEC" w:rsidRDefault="005A6BCD" w:rsidP="00944D0D">
      <w:pPr>
        <w:jc w:val="center"/>
        <w:rPr>
          <w:sz w:val="28"/>
          <w:szCs w:val="28"/>
          <w:lang w:eastAsia="uk-UA"/>
        </w:rPr>
      </w:pPr>
      <w:r w:rsidRPr="00050DEC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5A6BCD" w:rsidRPr="007B2515" w:rsidRDefault="005A6BCD" w:rsidP="00944D0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5A6BCD" w:rsidRPr="007B2515" w:rsidTr="00F927E6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№</w:t>
            </w:r>
          </w:p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Дія</w:t>
            </w:r>
          </w:p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5A6BCD" w:rsidRPr="007B2515" w:rsidTr="00F927E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39132F">
            <w:pPr>
              <w:pStyle w:val="ListParagraph"/>
              <w:numPr>
                <w:ilvl w:val="0"/>
                <w:numId w:val="3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5A6BCD" w:rsidRPr="007B2515" w:rsidTr="00F927E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39132F">
            <w:pPr>
              <w:pStyle w:val="ListParagraph"/>
              <w:numPr>
                <w:ilvl w:val="0"/>
                <w:numId w:val="3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Передача  заяви та документів до </w:t>
            </w:r>
            <w:r>
              <w:rPr>
                <w:color w:val="000000"/>
              </w:rPr>
              <w:t>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Не пізніше наступного дня після прийняття заяви</w:t>
            </w:r>
          </w:p>
        </w:tc>
      </w:tr>
      <w:tr w:rsidR="005A6BCD" w:rsidRPr="007B2515" w:rsidTr="00F927E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39132F">
            <w:pPr>
              <w:pStyle w:val="ListParagraph"/>
              <w:numPr>
                <w:ilvl w:val="0"/>
                <w:numId w:val="3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Опрацювання заяви</w:t>
            </w:r>
            <w:r>
              <w:rPr>
                <w:color w:val="000000"/>
              </w:rPr>
              <w:t xml:space="preserve"> та поданих документів.</w:t>
            </w:r>
          </w:p>
          <w:p w:rsidR="005A6BCD" w:rsidRPr="00FF439E" w:rsidRDefault="005A6BCD" w:rsidP="00F927E6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C91601">
              <w:t xml:space="preserve">Не пізніше </w:t>
            </w:r>
            <w:r>
              <w:t>7/20</w:t>
            </w:r>
            <w:r w:rsidRPr="00C91601">
              <w:t xml:space="preserve"> робочих днів</w:t>
            </w:r>
            <w:r>
              <w:t>, 3/10 робочих днів</w:t>
            </w:r>
          </w:p>
        </w:tc>
      </w:tr>
      <w:tr w:rsidR="005A6BCD" w:rsidRPr="007B2515" w:rsidTr="00F927E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39132F">
            <w:pPr>
              <w:pStyle w:val="ListParagraph"/>
              <w:numPr>
                <w:ilvl w:val="0"/>
                <w:numId w:val="3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5A6BCD" w:rsidRPr="007B2515" w:rsidTr="00F927E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надання послуги</w:t>
            </w:r>
            <w:r w:rsidRPr="00FF439E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520E75" w:rsidRDefault="005A6BCD" w:rsidP="00F927E6">
            <w:pPr>
              <w:spacing w:before="60" w:after="60"/>
              <w:ind w:firstLine="24"/>
            </w:pPr>
            <w:r>
              <w:t>20</w:t>
            </w:r>
            <w:r w:rsidRPr="00520E75">
              <w:t xml:space="preserve"> </w:t>
            </w:r>
            <w:r w:rsidRPr="00520E75">
              <w:rPr>
                <w:lang w:eastAsia="uk-UA"/>
              </w:rPr>
              <w:t>робочих днів</w:t>
            </w:r>
          </w:p>
        </w:tc>
      </w:tr>
      <w:tr w:rsidR="005A6BCD" w:rsidRPr="007B2515" w:rsidTr="00F927E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(передбачена законодавством)</w:t>
            </w:r>
            <w:r w:rsidRPr="00FF439E">
              <w:rPr>
                <w:rStyle w:val="apple-converted-space"/>
                <w:color w:val="000000"/>
              </w:rPr>
              <w:t> </w:t>
            </w:r>
            <w:r w:rsidRPr="00FF439E">
              <w:rPr>
                <w:color w:val="000000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520E75" w:rsidRDefault="005A6BCD" w:rsidP="00F927E6">
            <w:pPr>
              <w:spacing w:before="60" w:after="60"/>
              <w:ind w:firstLine="24"/>
            </w:pPr>
            <w:r>
              <w:t>20</w:t>
            </w:r>
            <w:r w:rsidRPr="00520E75">
              <w:t xml:space="preserve"> </w:t>
            </w:r>
            <w:r w:rsidRPr="00520E75">
              <w:rPr>
                <w:lang w:eastAsia="uk-UA"/>
              </w:rPr>
              <w:t>робочих днів</w:t>
            </w:r>
          </w:p>
        </w:tc>
      </w:tr>
    </w:tbl>
    <w:p w:rsidR="005A6BCD" w:rsidRDefault="005A6BCD" w:rsidP="00944D0D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5A6BCD" w:rsidRDefault="005A6BCD" w:rsidP="00944D0D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7300A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</w:t>
      </w:r>
      <w:r>
        <w:rPr>
          <w:rStyle w:val="Strong"/>
          <w:b w:val="0"/>
          <w:bCs/>
          <w:lang w:val="uk-UA"/>
        </w:rPr>
        <w:t>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5A6BCD" w:rsidRDefault="005A6BCD">
      <w:pPr>
        <w:spacing w:after="200" w:line="276" w:lineRule="auto"/>
        <w:rPr>
          <w:rStyle w:val="Strong"/>
          <w:b w:val="0"/>
          <w:bCs/>
        </w:rPr>
      </w:pPr>
      <w:r>
        <w:rPr>
          <w:rStyle w:val="Strong"/>
          <w:b w:val="0"/>
          <w:bCs/>
        </w:rPr>
        <w:br w:type="page"/>
      </w:r>
    </w:p>
    <w:p w:rsidR="005A6BCD" w:rsidRDefault="005A6BCD" w:rsidP="0039132F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5A6BCD" w:rsidRDefault="005A6BCD" w:rsidP="0039132F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5A6BCD" w:rsidRDefault="005A6BCD" w:rsidP="0039132F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5A6BCD" w:rsidRDefault="005A6BCD" w:rsidP="0039132F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5A6BCD" w:rsidRDefault="005A6BCD" w:rsidP="0039132F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5A6BCD" w:rsidRPr="00627F1C" w:rsidRDefault="005A6BCD" w:rsidP="006641D3">
      <w:pPr>
        <w:tabs>
          <w:tab w:val="left" w:pos="3969"/>
        </w:tabs>
        <w:jc w:val="center"/>
        <w:rPr>
          <w:b/>
          <w:lang w:eastAsia="uk-UA"/>
        </w:rPr>
      </w:pPr>
      <w:r>
        <w:rPr>
          <w:b/>
          <w:sz w:val="28"/>
          <w:szCs w:val="26"/>
          <w:lang w:eastAsia="uk-UA"/>
        </w:rPr>
        <w:t>О</w:t>
      </w:r>
      <w:r w:rsidRPr="00627F1C">
        <w:rPr>
          <w:b/>
          <w:sz w:val="28"/>
          <w:szCs w:val="26"/>
          <w:lang w:eastAsia="uk-UA"/>
        </w:rPr>
        <w:t>формлення і видача паспорта громадянина України з безконтактним електронним носі</w:t>
      </w:r>
      <w:r>
        <w:rPr>
          <w:b/>
          <w:sz w:val="28"/>
          <w:szCs w:val="26"/>
          <w:lang w:eastAsia="uk-UA"/>
        </w:rPr>
        <w:t>єм у зв’язку з втратою/викраденням паспорта громадянина України (у формі картки)</w:t>
      </w:r>
    </w:p>
    <w:p w:rsidR="005A6BCD" w:rsidRPr="00050DEC" w:rsidRDefault="005A6BCD" w:rsidP="006641D3">
      <w:pPr>
        <w:jc w:val="center"/>
        <w:rPr>
          <w:b/>
          <w:sz w:val="28"/>
          <w:szCs w:val="28"/>
          <w:u w:val="single"/>
          <w:lang w:eastAsia="uk-UA"/>
        </w:rPr>
      </w:pPr>
      <w:r>
        <w:rPr>
          <w:b/>
          <w:sz w:val="28"/>
          <w:szCs w:val="28"/>
          <w:u w:val="single"/>
          <w:lang w:eastAsia="uk-UA"/>
        </w:rPr>
        <w:t>Коломийський районний відділ Управління Державної міграційної служби України в Івано-Франківській області</w:t>
      </w:r>
    </w:p>
    <w:p w:rsidR="005A6BCD" w:rsidRPr="00050DEC" w:rsidRDefault="005A6BCD" w:rsidP="006641D3">
      <w:pPr>
        <w:jc w:val="center"/>
        <w:rPr>
          <w:sz w:val="28"/>
          <w:szCs w:val="28"/>
          <w:lang w:eastAsia="uk-UA"/>
        </w:rPr>
      </w:pPr>
      <w:r w:rsidRPr="00050DEC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5A6BCD" w:rsidRPr="007B2515" w:rsidRDefault="005A6BCD" w:rsidP="006641D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5A6BCD" w:rsidRPr="007B2515" w:rsidTr="00F927E6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№</w:t>
            </w:r>
          </w:p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Дія</w:t>
            </w:r>
          </w:p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5A6BCD" w:rsidRPr="007B2515" w:rsidTr="00F927E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39132F">
            <w:pPr>
              <w:pStyle w:val="ListParagraph"/>
              <w:numPr>
                <w:ilvl w:val="0"/>
                <w:numId w:val="4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5A6BCD" w:rsidRPr="007B2515" w:rsidTr="00F927E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39132F">
            <w:pPr>
              <w:pStyle w:val="ListParagraph"/>
              <w:numPr>
                <w:ilvl w:val="0"/>
                <w:numId w:val="4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Передача  заяви та документів до </w:t>
            </w:r>
            <w:r>
              <w:rPr>
                <w:color w:val="000000"/>
              </w:rPr>
              <w:t>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Не пізніше наступного дня після прийняття заяви</w:t>
            </w:r>
          </w:p>
        </w:tc>
      </w:tr>
      <w:tr w:rsidR="005A6BCD" w:rsidRPr="007B2515" w:rsidTr="00F927E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39132F">
            <w:pPr>
              <w:pStyle w:val="ListParagraph"/>
              <w:numPr>
                <w:ilvl w:val="0"/>
                <w:numId w:val="4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Опрацювання заяви</w:t>
            </w:r>
            <w:r>
              <w:rPr>
                <w:color w:val="000000"/>
              </w:rPr>
              <w:t xml:space="preserve"> та поданих документів.</w:t>
            </w:r>
          </w:p>
          <w:p w:rsidR="005A6BCD" w:rsidRPr="00FF439E" w:rsidRDefault="005A6BCD" w:rsidP="00F927E6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A6BCD" w:rsidRPr="00FF439E" w:rsidRDefault="005A6BCD" w:rsidP="006641D3">
            <w:pPr>
              <w:spacing w:before="60" w:after="60"/>
              <w:ind w:firstLine="24"/>
              <w:rPr>
                <w:color w:val="000000"/>
              </w:rPr>
            </w:pPr>
            <w:r w:rsidRPr="00C91601">
              <w:t xml:space="preserve">Не пізніше </w:t>
            </w:r>
            <w:r>
              <w:t>10/20</w:t>
            </w:r>
            <w:r w:rsidRPr="00C91601">
              <w:t xml:space="preserve"> робочих днів</w:t>
            </w:r>
          </w:p>
        </w:tc>
      </w:tr>
      <w:tr w:rsidR="005A6BCD" w:rsidRPr="007B2515" w:rsidTr="00F927E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39132F">
            <w:pPr>
              <w:pStyle w:val="ListParagraph"/>
              <w:numPr>
                <w:ilvl w:val="0"/>
                <w:numId w:val="4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5A6BCD" w:rsidRPr="007B2515" w:rsidTr="00F927E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надання послуги</w:t>
            </w:r>
            <w:r w:rsidRPr="00FF439E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520E75" w:rsidRDefault="005A6BCD" w:rsidP="00F927E6">
            <w:pPr>
              <w:spacing w:before="60" w:after="60"/>
              <w:ind w:firstLine="24"/>
            </w:pPr>
            <w:r>
              <w:t>20</w:t>
            </w:r>
            <w:r w:rsidRPr="00520E75">
              <w:t xml:space="preserve"> </w:t>
            </w:r>
            <w:r w:rsidRPr="00520E75">
              <w:rPr>
                <w:lang w:eastAsia="uk-UA"/>
              </w:rPr>
              <w:t>робочих днів</w:t>
            </w:r>
          </w:p>
        </w:tc>
      </w:tr>
      <w:tr w:rsidR="005A6BCD" w:rsidRPr="007B2515" w:rsidTr="00F927E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(передбачена законодавством)</w:t>
            </w:r>
            <w:r w:rsidRPr="00FF439E">
              <w:rPr>
                <w:rStyle w:val="apple-converted-space"/>
                <w:color w:val="000000"/>
              </w:rPr>
              <w:t> </w:t>
            </w:r>
            <w:r w:rsidRPr="00FF439E">
              <w:rPr>
                <w:color w:val="000000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520E75" w:rsidRDefault="005A6BCD" w:rsidP="00F927E6">
            <w:pPr>
              <w:spacing w:before="60" w:after="60"/>
              <w:ind w:firstLine="24"/>
            </w:pPr>
            <w:r>
              <w:t>20</w:t>
            </w:r>
            <w:r w:rsidRPr="00520E75">
              <w:t xml:space="preserve"> </w:t>
            </w:r>
            <w:r w:rsidRPr="00520E75">
              <w:rPr>
                <w:lang w:eastAsia="uk-UA"/>
              </w:rPr>
              <w:t>робочих днів</w:t>
            </w:r>
          </w:p>
        </w:tc>
      </w:tr>
    </w:tbl>
    <w:p w:rsidR="005A6BCD" w:rsidRDefault="005A6BCD" w:rsidP="006641D3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5A6BCD" w:rsidRDefault="005A6BCD" w:rsidP="006641D3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7300A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</w:t>
      </w:r>
      <w:r>
        <w:rPr>
          <w:rStyle w:val="Strong"/>
          <w:b w:val="0"/>
          <w:bCs/>
          <w:lang w:val="uk-UA"/>
        </w:rPr>
        <w:t>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5A6BCD" w:rsidRDefault="005A6BCD">
      <w:pPr>
        <w:spacing w:after="200" w:line="276" w:lineRule="auto"/>
        <w:rPr>
          <w:rStyle w:val="Strong"/>
          <w:b w:val="0"/>
          <w:bCs/>
        </w:rPr>
      </w:pPr>
      <w:r>
        <w:rPr>
          <w:rStyle w:val="Strong"/>
          <w:b w:val="0"/>
          <w:bCs/>
        </w:rPr>
        <w:br w:type="page"/>
      </w:r>
    </w:p>
    <w:p w:rsidR="005A6BCD" w:rsidRDefault="005A6BCD" w:rsidP="0039132F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5A6BCD" w:rsidRDefault="005A6BCD" w:rsidP="0039132F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5A6BCD" w:rsidRDefault="005A6BCD" w:rsidP="0039132F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5A6BCD" w:rsidRDefault="005A6BCD" w:rsidP="0039132F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5A6BCD" w:rsidRDefault="005A6BCD" w:rsidP="0039132F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5A6BCD" w:rsidRPr="00627F1C" w:rsidRDefault="005A6BCD" w:rsidP="00E00CF1">
      <w:pPr>
        <w:tabs>
          <w:tab w:val="left" w:pos="3969"/>
        </w:tabs>
        <w:jc w:val="center"/>
        <w:rPr>
          <w:b/>
          <w:lang w:eastAsia="uk-UA"/>
        </w:rPr>
      </w:pPr>
      <w:r>
        <w:rPr>
          <w:b/>
          <w:sz w:val="28"/>
          <w:szCs w:val="26"/>
          <w:lang w:eastAsia="uk-UA"/>
        </w:rPr>
        <w:t>О</w:t>
      </w:r>
      <w:r w:rsidRPr="00627F1C">
        <w:rPr>
          <w:b/>
          <w:sz w:val="28"/>
          <w:szCs w:val="26"/>
          <w:lang w:eastAsia="uk-UA"/>
        </w:rPr>
        <w:t xml:space="preserve">формлення і видача паспорта громадянина України </w:t>
      </w:r>
      <w:r>
        <w:rPr>
          <w:b/>
          <w:sz w:val="28"/>
          <w:szCs w:val="26"/>
          <w:lang w:eastAsia="uk-UA"/>
        </w:rPr>
        <w:t xml:space="preserve">для виїзду за кордон </w:t>
      </w:r>
      <w:r w:rsidRPr="00627F1C">
        <w:rPr>
          <w:b/>
          <w:sz w:val="28"/>
          <w:szCs w:val="26"/>
          <w:lang w:eastAsia="uk-UA"/>
        </w:rPr>
        <w:t>з безконтактним електронним носі</w:t>
      </w:r>
      <w:r>
        <w:rPr>
          <w:b/>
          <w:sz w:val="28"/>
          <w:szCs w:val="26"/>
          <w:lang w:eastAsia="uk-UA"/>
        </w:rPr>
        <w:t>єм замість втраченого або викраденого</w:t>
      </w:r>
    </w:p>
    <w:p w:rsidR="005A6BCD" w:rsidRPr="00050DEC" w:rsidRDefault="005A6BCD" w:rsidP="00E00CF1">
      <w:pPr>
        <w:jc w:val="center"/>
        <w:rPr>
          <w:b/>
          <w:sz w:val="28"/>
          <w:szCs w:val="28"/>
          <w:u w:val="single"/>
          <w:lang w:eastAsia="uk-UA"/>
        </w:rPr>
      </w:pPr>
      <w:r>
        <w:rPr>
          <w:b/>
          <w:sz w:val="28"/>
          <w:szCs w:val="28"/>
          <w:u w:val="single"/>
          <w:lang w:eastAsia="uk-UA"/>
        </w:rPr>
        <w:t>Коломийський районний відділ Управління Державної міграційної служби України в Івано-Франківській області</w:t>
      </w:r>
    </w:p>
    <w:p w:rsidR="005A6BCD" w:rsidRPr="00050DEC" w:rsidRDefault="005A6BCD" w:rsidP="00E00CF1">
      <w:pPr>
        <w:jc w:val="center"/>
        <w:rPr>
          <w:sz w:val="28"/>
          <w:szCs w:val="28"/>
          <w:lang w:eastAsia="uk-UA"/>
        </w:rPr>
      </w:pPr>
      <w:r w:rsidRPr="00050DEC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5A6BCD" w:rsidRPr="007B2515" w:rsidRDefault="005A6BCD" w:rsidP="00E00CF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5A6BCD" w:rsidRPr="007B2515" w:rsidTr="00F927E6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№</w:t>
            </w:r>
          </w:p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Дія</w:t>
            </w:r>
          </w:p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5A6BCD" w:rsidRPr="007B2515" w:rsidTr="00F927E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39132F">
            <w:pPr>
              <w:pStyle w:val="ListParagraph"/>
              <w:numPr>
                <w:ilvl w:val="0"/>
                <w:numId w:val="5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5A6BCD" w:rsidRPr="007B2515" w:rsidTr="00F927E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39132F">
            <w:pPr>
              <w:pStyle w:val="ListParagraph"/>
              <w:numPr>
                <w:ilvl w:val="0"/>
                <w:numId w:val="5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Передача  заяви та документів до </w:t>
            </w:r>
            <w:r>
              <w:rPr>
                <w:color w:val="000000"/>
              </w:rPr>
              <w:t>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Не пізніше наступного дня після прийняття заяви</w:t>
            </w:r>
          </w:p>
        </w:tc>
      </w:tr>
      <w:tr w:rsidR="005A6BCD" w:rsidRPr="007B2515" w:rsidTr="00F927E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39132F">
            <w:pPr>
              <w:pStyle w:val="ListParagraph"/>
              <w:numPr>
                <w:ilvl w:val="0"/>
                <w:numId w:val="5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Опрацювання заяви</w:t>
            </w:r>
            <w:r>
              <w:rPr>
                <w:color w:val="000000"/>
              </w:rPr>
              <w:t xml:space="preserve"> та поданих документів.</w:t>
            </w:r>
          </w:p>
          <w:p w:rsidR="005A6BCD" w:rsidRPr="00FF439E" w:rsidRDefault="005A6BCD" w:rsidP="00F927E6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C91601">
              <w:t xml:space="preserve">Не пізніше </w:t>
            </w:r>
            <w:r>
              <w:t>7/20</w:t>
            </w:r>
            <w:r w:rsidRPr="00C91601">
              <w:t xml:space="preserve"> робочих днів</w:t>
            </w:r>
            <w:r>
              <w:t>, 3/10 робочих днів</w:t>
            </w:r>
          </w:p>
        </w:tc>
      </w:tr>
      <w:tr w:rsidR="005A6BCD" w:rsidRPr="007B2515" w:rsidTr="00F927E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39132F">
            <w:pPr>
              <w:pStyle w:val="ListParagraph"/>
              <w:numPr>
                <w:ilvl w:val="0"/>
                <w:numId w:val="5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5A6BCD" w:rsidRPr="007B2515" w:rsidTr="00F927E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надання послуги</w:t>
            </w:r>
            <w:r w:rsidRPr="00FF439E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520E75" w:rsidRDefault="005A6BCD" w:rsidP="00F927E6">
            <w:pPr>
              <w:spacing w:before="60" w:after="60"/>
              <w:ind w:firstLine="24"/>
            </w:pPr>
            <w:r>
              <w:t>20</w:t>
            </w:r>
            <w:r w:rsidRPr="00520E75">
              <w:t xml:space="preserve"> </w:t>
            </w:r>
            <w:r w:rsidRPr="00520E75">
              <w:rPr>
                <w:lang w:eastAsia="uk-UA"/>
              </w:rPr>
              <w:t>робочих днів</w:t>
            </w:r>
          </w:p>
        </w:tc>
      </w:tr>
      <w:tr w:rsidR="005A6BCD" w:rsidRPr="007B2515" w:rsidTr="00F927E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(передбачена законодавством)</w:t>
            </w:r>
            <w:r w:rsidRPr="00FF439E">
              <w:rPr>
                <w:rStyle w:val="apple-converted-space"/>
                <w:color w:val="000000"/>
              </w:rPr>
              <w:t> </w:t>
            </w:r>
            <w:r w:rsidRPr="00FF439E">
              <w:rPr>
                <w:color w:val="000000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520E75" w:rsidRDefault="005A6BCD" w:rsidP="00F927E6">
            <w:pPr>
              <w:spacing w:before="60" w:after="60"/>
              <w:ind w:firstLine="24"/>
            </w:pPr>
            <w:r>
              <w:t>20</w:t>
            </w:r>
            <w:r w:rsidRPr="00520E75">
              <w:t xml:space="preserve"> </w:t>
            </w:r>
            <w:r w:rsidRPr="00520E75">
              <w:rPr>
                <w:lang w:eastAsia="uk-UA"/>
              </w:rPr>
              <w:t>робочих днів</w:t>
            </w:r>
          </w:p>
        </w:tc>
      </w:tr>
    </w:tbl>
    <w:p w:rsidR="005A6BCD" w:rsidRDefault="005A6BCD" w:rsidP="00E00CF1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5A6BCD" w:rsidRDefault="005A6BCD" w:rsidP="00E00CF1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7300A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</w:t>
      </w:r>
      <w:r>
        <w:rPr>
          <w:rStyle w:val="Strong"/>
          <w:b w:val="0"/>
          <w:bCs/>
          <w:lang w:val="uk-UA"/>
        </w:rPr>
        <w:t>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5A6BCD" w:rsidRDefault="005A6BCD">
      <w:pPr>
        <w:spacing w:after="200" w:line="276" w:lineRule="auto"/>
        <w:rPr>
          <w:rStyle w:val="Strong"/>
          <w:b w:val="0"/>
          <w:bCs/>
        </w:rPr>
      </w:pPr>
      <w:r>
        <w:rPr>
          <w:rStyle w:val="Strong"/>
          <w:b w:val="0"/>
          <w:bCs/>
        </w:rPr>
        <w:br w:type="page"/>
      </w:r>
    </w:p>
    <w:p w:rsidR="005A6BCD" w:rsidRDefault="005A6BCD" w:rsidP="0039132F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5A6BCD" w:rsidRDefault="005A6BCD" w:rsidP="0039132F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5A6BCD" w:rsidRDefault="005A6BCD" w:rsidP="0039132F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5A6BCD" w:rsidRDefault="005A6BCD" w:rsidP="0039132F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5A6BCD" w:rsidRDefault="005A6BCD" w:rsidP="0039132F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5A6BCD" w:rsidRPr="00627F1C" w:rsidRDefault="005A6BCD" w:rsidP="000F43BF">
      <w:pPr>
        <w:tabs>
          <w:tab w:val="left" w:pos="3969"/>
        </w:tabs>
        <w:jc w:val="center"/>
        <w:rPr>
          <w:b/>
          <w:lang w:eastAsia="uk-UA"/>
        </w:rPr>
      </w:pPr>
      <w:r>
        <w:rPr>
          <w:b/>
          <w:sz w:val="28"/>
          <w:szCs w:val="26"/>
          <w:lang w:eastAsia="uk-UA"/>
        </w:rPr>
        <w:t>О</w:t>
      </w:r>
      <w:r w:rsidRPr="00627F1C">
        <w:rPr>
          <w:b/>
          <w:sz w:val="28"/>
          <w:szCs w:val="26"/>
          <w:lang w:eastAsia="uk-UA"/>
        </w:rPr>
        <w:t>формлення і видача паспорта громадянина України з безконтактним електронним носі</w:t>
      </w:r>
      <w:r>
        <w:rPr>
          <w:b/>
          <w:sz w:val="28"/>
          <w:szCs w:val="26"/>
          <w:lang w:eastAsia="uk-UA"/>
        </w:rPr>
        <w:t>єм у разі обміну паспорта громадянина України зразка 1994 року (у формі книжечки)</w:t>
      </w:r>
    </w:p>
    <w:p w:rsidR="005A6BCD" w:rsidRPr="00050DEC" w:rsidRDefault="005A6BCD" w:rsidP="000F43BF">
      <w:pPr>
        <w:jc w:val="center"/>
        <w:rPr>
          <w:b/>
          <w:sz w:val="28"/>
          <w:szCs w:val="28"/>
          <w:u w:val="single"/>
          <w:lang w:eastAsia="uk-UA"/>
        </w:rPr>
      </w:pPr>
      <w:r>
        <w:rPr>
          <w:b/>
          <w:sz w:val="28"/>
          <w:szCs w:val="28"/>
          <w:u w:val="single"/>
          <w:lang w:eastAsia="uk-UA"/>
        </w:rPr>
        <w:t>Коломийський районний відділ Управління Державної міграційної служби України в Івано-Франківській області</w:t>
      </w:r>
    </w:p>
    <w:p w:rsidR="005A6BCD" w:rsidRPr="00050DEC" w:rsidRDefault="005A6BCD" w:rsidP="000F43BF">
      <w:pPr>
        <w:jc w:val="center"/>
        <w:rPr>
          <w:sz w:val="28"/>
          <w:szCs w:val="28"/>
          <w:lang w:eastAsia="uk-UA"/>
        </w:rPr>
      </w:pPr>
      <w:r w:rsidRPr="00050DEC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5A6BCD" w:rsidRPr="007B2515" w:rsidRDefault="005A6BCD" w:rsidP="000F43B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5A6BCD" w:rsidRPr="007B2515" w:rsidTr="00F927E6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№</w:t>
            </w:r>
          </w:p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Дія</w:t>
            </w:r>
          </w:p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5A6BCD" w:rsidRPr="007B2515" w:rsidTr="00F927E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39132F">
            <w:pPr>
              <w:pStyle w:val="ListParagraph"/>
              <w:numPr>
                <w:ilvl w:val="0"/>
                <w:numId w:val="6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5A6BCD" w:rsidRPr="007B2515" w:rsidTr="00F927E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39132F">
            <w:pPr>
              <w:pStyle w:val="ListParagraph"/>
              <w:numPr>
                <w:ilvl w:val="0"/>
                <w:numId w:val="6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Передача  заяви та документів до </w:t>
            </w:r>
            <w:r>
              <w:rPr>
                <w:color w:val="000000"/>
              </w:rPr>
              <w:t>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Не пізніше наступного дня після прийняття заяви</w:t>
            </w:r>
          </w:p>
        </w:tc>
      </w:tr>
      <w:tr w:rsidR="005A6BCD" w:rsidRPr="007B2515" w:rsidTr="00F927E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39132F">
            <w:pPr>
              <w:pStyle w:val="ListParagraph"/>
              <w:numPr>
                <w:ilvl w:val="0"/>
                <w:numId w:val="6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Опрацювання заяви</w:t>
            </w:r>
            <w:r>
              <w:rPr>
                <w:color w:val="000000"/>
              </w:rPr>
              <w:t xml:space="preserve"> та поданих документів.</w:t>
            </w:r>
          </w:p>
          <w:p w:rsidR="005A6BCD" w:rsidRPr="00FF439E" w:rsidRDefault="005A6BCD" w:rsidP="00F927E6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C91601">
              <w:t xml:space="preserve">Не пізніше </w:t>
            </w:r>
            <w:r>
              <w:t>10/20</w:t>
            </w:r>
            <w:r w:rsidRPr="00C91601">
              <w:t xml:space="preserve"> робочих днів</w:t>
            </w:r>
          </w:p>
        </w:tc>
      </w:tr>
      <w:tr w:rsidR="005A6BCD" w:rsidRPr="007B2515" w:rsidTr="00F927E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39132F">
            <w:pPr>
              <w:pStyle w:val="ListParagraph"/>
              <w:numPr>
                <w:ilvl w:val="0"/>
                <w:numId w:val="6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5A6BCD" w:rsidRPr="007B2515" w:rsidTr="00F927E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надання послуги</w:t>
            </w:r>
            <w:r w:rsidRPr="00FF439E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520E75" w:rsidRDefault="005A6BCD" w:rsidP="00F927E6">
            <w:pPr>
              <w:spacing w:before="60" w:after="60"/>
              <w:ind w:firstLine="24"/>
            </w:pPr>
            <w:r>
              <w:t>20</w:t>
            </w:r>
            <w:r w:rsidRPr="00520E75">
              <w:t xml:space="preserve"> </w:t>
            </w:r>
            <w:r w:rsidRPr="00520E75">
              <w:rPr>
                <w:lang w:eastAsia="uk-UA"/>
              </w:rPr>
              <w:t>робочих днів</w:t>
            </w:r>
          </w:p>
        </w:tc>
      </w:tr>
      <w:tr w:rsidR="005A6BCD" w:rsidRPr="007B2515" w:rsidTr="00F927E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(передбачена законодавством)</w:t>
            </w:r>
            <w:r w:rsidRPr="00FF439E">
              <w:rPr>
                <w:rStyle w:val="apple-converted-space"/>
                <w:color w:val="000000"/>
              </w:rPr>
              <w:t> </w:t>
            </w:r>
            <w:r w:rsidRPr="00FF439E">
              <w:rPr>
                <w:color w:val="000000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520E75" w:rsidRDefault="005A6BCD" w:rsidP="00F927E6">
            <w:pPr>
              <w:spacing w:before="60" w:after="60"/>
              <w:ind w:firstLine="24"/>
            </w:pPr>
            <w:r>
              <w:t>20</w:t>
            </w:r>
            <w:r w:rsidRPr="00520E75">
              <w:t xml:space="preserve"> </w:t>
            </w:r>
            <w:r w:rsidRPr="00520E75">
              <w:rPr>
                <w:lang w:eastAsia="uk-UA"/>
              </w:rPr>
              <w:t>робочих днів</w:t>
            </w:r>
          </w:p>
        </w:tc>
      </w:tr>
    </w:tbl>
    <w:p w:rsidR="005A6BCD" w:rsidRDefault="005A6BCD" w:rsidP="000F43BF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5A6BCD" w:rsidRDefault="005A6BCD" w:rsidP="000F43BF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jc w:val="both"/>
        <w:rPr>
          <w:rStyle w:val="Strong"/>
          <w:b w:val="0"/>
          <w:bCs/>
          <w:lang w:val="uk-UA"/>
        </w:rPr>
      </w:pPr>
      <w:r w:rsidRPr="007300A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</w:t>
      </w:r>
      <w:r>
        <w:rPr>
          <w:rStyle w:val="Strong"/>
          <w:b w:val="0"/>
          <w:bCs/>
          <w:lang w:val="uk-UA"/>
        </w:rPr>
        <w:t>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5A6BCD" w:rsidRDefault="005A6BCD">
      <w:pPr>
        <w:spacing w:after="200" w:line="276" w:lineRule="auto"/>
        <w:rPr>
          <w:rStyle w:val="Strong"/>
          <w:b w:val="0"/>
          <w:bCs/>
        </w:rPr>
      </w:pPr>
      <w:r>
        <w:rPr>
          <w:rStyle w:val="Strong"/>
          <w:b w:val="0"/>
          <w:bCs/>
        </w:rPr>
        <w:br w:type="page"/>
      </w:r>
    </w:p>
    <w:p w:rsidR="005A6BCD" w:rsidRDefault="005A6BCD" w:rsidP="0039132F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5A6BCD" w:rsidRDefault="005A6BCD" w:rsidP="0039132F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5A6BCD" w:rsidRDefault="005A6BCD" w:rsidP="0039132F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5A6BCD" w:rsidRDefault="005A6BCD" w:rsidP="0039132F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5A6BCD" w:rsidRDefault="005A6BCD" w:rsidP="0039132F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5A6BCD" w:rsidRDefault="005A6BCD" w:rsidP="00813600">
      <w:pPr>
        <w:jc w:val="center"/>
        <w:rPr>
          <w:b/>
          <w:sz w:val="28"/>
          <w:szCs w:val="26"/>
          <w:lang w:eastAsia="uk-UA"/>
        </w:rPr>
      </w:pPr>
      <w:r>
        <w:rPr>
          <w:b/>
          <w:sz w:val="28"/>
          <w:szCs w:val="26"/>
          <w:lang w:eastAsia="uk-UA"/>
        </w:rPr>
        <w:t>О</w:t>
      </w:r>
      <w:r w:rsidRPr="00627F1C">
        <w:rPr>
          <w:b/>
          <w:sz w:val="28"/>
          <w:szCs w:val="26"/>
          <w:lang w:eastAsia="uk-UA"/>
        </w:rPr>
        <w:t>формлення і видача паспорта громадянина України з безконтактним електронним носі</w:t>
      </w:r>
      <w:r>
        <w:rPr>
          <w:b/>
          <w:sz w:val="28"/>
          <w:szCs w:val="26"/>
          <w:lang w:eastAsia="uk-UA"/>
        </w:rPr>
        <w:t>єм у разі обміну паспорта громадянина України (у формі картки)</w:t>
      </w:r>
    </w:p>
    <w:p w:rsidR="005A6BCD" w:rsidRPr="00050DEC" w:rsidRDefault="005A6BCD" w:rsidP="00813600">
      <w:pPr>
        <w:jc w:val="center"/>
        <w:rPr>
          <w:b/>
          <w:sz w:val="28"/>
          <w:szCs w:val="28"/>
          <w:u w:val="single"/>
          <w:lang w:eastAsia="uk-UA"/>
        </w:rPr>
      </w:pPr>
      <w:r>
        <w:rPr>
          <w:b/>
          <w:sz w:val="28"/>
          <w:szCs w:val="28"/>
          <w:u w:val="single"/>
          <w:lang w:eastAsia="uk-UA"/>
        </w:rPr>
        <w:t>Коломийський районний відділ Управління Державної міграційної служби України в Івано-Франківській області</w:t>
      </w:r>
    </w:p>
    <w:p w:rsidR="005A6BCD" w:rsidRPr="00050DEC" w:rsidRDefault="005A6BCD" w:rsidP="00813600">
      <w:pPr>
        <w:jc w:val="center"/>
        <w:rPr>
          <w:sz w:val="28"/>
          <w:szCs w:val="28"/>
          <w:lang w:eastAsia="uk-UA"/>
        </w:rPr>
      </w:pPr>
      <w:r w:rsidRPr="00050DEC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5A6BCD" w:rsidRPr="007B2515" w:rsidRDefault="005A6BCD" w:rsidP="0081360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5A6BCD" w:rsidRPr="007B2515" w:rsidTr="00F927E6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№</w:t>
            </w:r>
          </w:p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Дія</w:t>
            </w:r>
          </w:p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5A6BCD" w:rsidRPr="007B2515" w:rsidTr="00F927E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39132F">
            <w:pPr>
              <w:pStyle w:val="ListParagraph"/>
              <w:numPr>
                <w:ilvl w:val="0"/>
                <w:numId w:val="7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5A6BCD" w:rsidRPr="007B2515" w:rsidTr="00F927E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39132F">
            <w:pPr>
              <w:pStyle w:val="ListParagraph"/>
              <w:numPr>
                <w:ilvl w:val="0"/>
                <w:numId w:val="7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Передача  заяви та документів до </w:t>
            </w:r>
            <w:r>
              <w:rPr>
                <w:color w:val="000000"/>
              </w:rPr>
              <w:t>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Не пізніше наступного дня після прийняття заяви</w:t>
            </w:r>
          </w:p>
        </w:tc>
      </w:tr>
      <w:tr w:rsidR="005A6BCD" w:rsidRPr="007B2515" w:rsidTr="00F927E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39132F">
            <w:pPr>
              <w:pStyle w:val="ListParagraph"/>
              <w:numPr>
                <w:ilvl w:val="0"/>
                <w:numId w:val="7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Опрацювання заяви</w:t>
            </w:r>
            <w:r>
              <w:rPr>
                <w:color w:val="000000"/>
              </w:rPr>
              <w:t xml:space="preserve"> та поданих документів.</w:t>
            </w:r>
          </w:p>
          <w:p w:rsidR="005A6BCD" w:rsidRPr="00FF439E" w:rsidRDefault="005A6BCD" w:rsidP="00F927E6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C91601">
              <w:t xml:space="preserve">Не пізніше </w:t>
            </w:r>
            <w:r>
              <w:t>10/20</w:t>
            </w:r>
            <w:r w:rsidRPr="00C91601">
              <w:t xml:space="preserve"> робочих днів</w:t>
            </w:r>
          </w:p>
        </w:tc>
      </w:tr>
      <w:tr w:rsidR="005A6BCD" w:rsidRPr="007B2515" w:rsidTr="00F927E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39132F">
            <w:pPr>
              <w:pStyle w:val="ListParagraph"/>
              <w:numPr>
                <w:ilvl w:val="0"/>
                <w:numId w:val="7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5A6BCD" w:rsidRPr="007B2515" w:rsidTr="00F927E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надання послуги</w:t>
            </w:r>
            <w:r w:rsidRPr="00FF439E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520E75" w:rsidRDefault="005A6BCD" w:rsidP="00F927E6">
            <w:pPr>
              <w:spacing w:before="60" w:after="60"/>
              <w:ind w:firstLine="24"/>
            </w:pPr>
            <w:r>
              <w:t>20</w:t>
            </w:r>
            <w:r w:rsidRPr="00520E75">
              <w:t xml:space="preserve"> </w:t>
            </w:r>
            <w:r w:rsidRPr="00520E75">
              <w:rPr>
                <w:lang w:eastAsia="uk-UA"/>
              </w:rPr>
              <w:t>робочих днів</w:t>
            </w:r>
          </w:p>
        </w:tc>
      </w:tr>
      <w:tr w:rsidR="005A6BCD" w:rsidRPr="007B2515" w:rsidTr="00F927E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(передбачена законодавством)</w:t>
            </w:r>
            <w:r w:rsidRPr="00FF439E">
              <w:rPr>
                <w:rStyle w:val="apple-converted-space"/>
                <w:color w:val="000000"/>
              </w:rPr>
              <w:t> </w:t>
            </w:r>
            <w:r w:rsidRPr="00FF439E">
              <w:rPr>
                <w:color w:val="000000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520E75" w:rsidRDefault="005A6BCD" w:rsidP="00F927E6">
            <w:pPr>
              <w:spacing w:before="60" w:after="60"/>
              <w:ind w:firstLine="24"/>
            </w:pPr>
            <w:r>
              <w:t>20</w:t>
            </w:r>
            <w:r w:rsidRPr="00520E75">
              <w:t xml:space="preserve"> </w:t>
            </w:r>
            <w:r w:rsidRPr="00520E75">
              <w:rPr>
                <w:lang w:eastAsia="uk-UA"/>
              </w:rPr>
              <w:t>робочих днів</w:t>
            </w:r>
          </w:p>
        </w:tc>
      </w:tr>
    </w:tbl>
    <w:p w:rsidR="005A6BCD" w:rsidRDefault="005A6BCD" w:rsidP="00813600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5A6BCD" w:rsidRPr="007300A0" w:rsidRDefault="005A6BCD" w:rsidP="00813600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jc w:val="both"/>
        <w:rPr>
          <w:rStyle w:val="Strong"/>
          <w:b w:val="0"/>
          <w:bCs/>
          <w:lang w:val="uk-UA"/>
        </w:rPr>
      </w:pPr>
      <w:r w:rsidRPr="007300A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</w:t>
      </w:r>
      <w:r>
        <w:rPr>
          <w:rStyle w:val="Strong"/>
          <w:b w:val="0"/>
          <w:bCs/>
          <w:lang w:val="uk-UA"/>
        </w:rPr>
        <w:t>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5A6BCD" w:rsidRDefault="005A6BCD">
      <w:pPr>
        <w:spacing w:after="200" w:line="276" w:lineRule="auto"/>
        <w:rPr>
          <w:rStyle w:val="Strong"/>
          <w:b w:val="0"/>
          <w:bCs/>
        </w:rPr>
      </w:pPr>
      <w:r>
        <w:rPr>
          <w:rStyle w:val="Strong"/>
          <w:b w:val="0"/>
          <w:bCs/>
        </w:rPr>
        <w:br w:type="page"/>
      </w:r>
    </w:p>
    <w:p w:rsidR="005A6BCD" w:rsidRDefault="005A6BCD" w:rsidP="0039132F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5A6BCD" w:rsidRDefault="005A6BCD" w:rsidP="0039132F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5A6BCD" w:rsidRDefault="005A6BCD" w:rsidP="0039132F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5A6BCD" w:rsidRDefault="005A6BCD" w:rsidP="0039132F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5A6BCD" w:rsidRDefault="005A6BCD" w:rsidP="0039132F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5A6BCD" w:rsidRPr="00627F1C" w:rsidRDefault="005A6BCD" w:rsidP="00F82288">
      <w:pPr>
        <w:tabs>
          <w:tab w:val="left" w:pos="3969"/>
        </w:tabs>
        <w:jc w:val="center"/>
        <w:rPr>
          <w:b/>
          <w:lang w:eastAsia="uk-UA"/>
        </w:rPr>
      </w:pPr>
      <w:r>
        <w:rPr>
          <w:b/>
          <w:sz w:val="28"/>
          <w:szCs w:val="26"/>
          <w:lang w:eastAsia="uk-UA"/>
        </w:rPr>
        <w:t>О</w:t>
      </w:r>
      <w:r w:rsidRPr="00627F1C">
        <w:rPr>
          <w:b/>
          <w:sz w:val="28"/>
          <w:szCs w:val="26"/>
          <w:lang w:eastAsia="uk-UA"/>
        </w:rPr>
        <w:t xml:space="preserve">формлення і видача паспорта громадянина України </w:t>
      </w:r>
      <w:r>
        <w:rPr>
          <w:b/>
          <w:sz w:val="28"/>
          <w:szCs w:val="26"/>
          <w:lang w:eastAsia="uk-UA"/>
        </w:rPr>
        <w:t xml:space="preserve">для виїзду за кордон </w:t>
      </w:r>
      <w:r w:rsidRPr="00627F1C">
        <w:rPr>
          <w:b/>
          <w:sz w:val="28"/>
          <w:szCs w:val="26"/>
          <w:lang w:eastAsia="uk-UA"/>
        </w:rPr>
        <w:t>з безконтактним електронним носі</w:t>
      </w:r>
      <w:r>
        <w:rPr>
          <w:b/>
          <w:sz w:val="28"/>
          <w:szCs w:val="26"/>
          <w:lang w:eastAsia="uk-UA"/>
        </w:rPr>
        <w:t>єм у зв’язку з обміном</w:t>
      </w:r>
    </w:p>
    <w:p w:rsidR="005A6BCD" w:rsidRPr="00050DEC" w:rsidRDefault="005A6BCD" w:rsidP="00F82288">
      <w:pPr>
        <w:jc w:val="center"/>
        <w:rPr>
          <w:b/>
          <w:sz w:val="28"/>
          <w:szCs w:val="28"/>
          <w:u w:val="single"/>
          <w:lang w:eastAsia="uk-UA"/>
        </w:rPr>
      </w:pPr>
      <w:r>
        <w:rPr>
          <w:b/>
          <w:sz w:val="28"/>
          <w:szCs w:val="28"/>
          <w:u w:val="single"/>
          <w:lang w:eastAsia="uk-UA"/>
        </w:rPr>
        <w:t>Коломийський районний відділ Управління Державної міграційної служби України в Івано-Франківській області</w:t>
      </w:r>
    </w:p>
    <w:p w:rsidR="005A6BCD" w:rsidRPr="00050DEC" w:rsidRDefault="005A6BCD" w:rsidP="00F82288">
      <w:pPr>
        <w:jc w:val="center"/>
        <w:rPr>
          <w:sz w:val="28"/>
          <w:szCs w:val="28"/>
          <w:lang w:eastAsia="uk-UA"/>
        </w:rPr>
      </w:pPr>
      <w:r w:rsidRPr="00050DEC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5A6BCD" w:rsidRPr="007B2515" w:rsidRDefault="005A6BCD" w:rsidP="00F8228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5A6BCD" w:rsidRPr="007B2515" w:rsidTr="00F927E6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№</w:t>
            </w:r>
          </w:p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Дія</w:t>
            </w:r>
          </w:p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A6BCD" w:rsidRPr="00FF439E" w:rsidRDefault="005A6BCD" w:rsidP="00F927E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5A6BCD" w:rsidRPr="007B2515" w:rsidTr="00F927E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39132F">
            <w:pPr>
              <w:pStyle w:val="ListParagraph"/>
              <w:numPr>
                <w:ilvl w:val="0"/>
                <w:numId w:val="8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5A6BCD" w:rsidRPr="007B2515" w:rsidTr="00F927E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39132F">
            <w:pPr>
              <w:pStyle w:val="ListParagraph"/>
              <w:numPr>
                <w:ilvl w:val="0"/>
                <w:numId w:val="8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Передача  заяви та документів до </w:t>
            </w:r>
            <w:r>
              <w:rPr>
                <w:color w:val="000000"/>
              </w:rPr>
              <w:t>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Не пізніше наступного дня після прийняття заяви</w:t>
            </w:r>
          </w:p>
        </w:tc>
      </w:tr>
      <w:tr w:rsidR="005A6BCD" w:rsidRPr="007B2515" w:rsidTr="00F927E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39132F">
            <w:pPr>
              <w:pStyle w:val="ListParagraph"/>
              <w:numPr>
                <w:ilvl w:val="0"/>
                <w:numId w:val="8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Опрацювання заяви</w:t>
            </w:r>
            <w:r>
              <w:rPr>
                <w:color w:val="000000"/>
              </w:rPr>
              <w:t xml:space="preserve"> та поданих документів.</w:t>
            </w:r>
          </w:p>
          <w:p w:rsidR="005A6BCD" w:rsidRPr="00FF439E" w:rsidRDefault="005A6BCD" w:rsidP="00F927E6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C91601">
              <w:t xml:space="preserve">Не пізніше </w:t>
            </w:r>
            <w:r>
              <w:t>7/20</w:t>
            </w:r>
            <w:r w:rsidRPr="00C91601">
              <w:t xml:space="preserve"> робочих днів</w:t>
            </w:r>
            <w:r>
              <w:t>, 3/10 робочих днів</w:t>
            </w:r>
          </w:p>
        </w:tc>
      </w:tr>
      <w:tr w:rsidR="005A6BCD" w:rsidRPr="007B2515" w:rsidTr="00F927E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39132F">
            <w:pPr>
              <w:pStyle w:val="ListParagraph"/>
              <w:numPr>
                <w:ilvl w:val="0"/>
                <w:numId w:val="8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5A6BCD" w:rsidRPr="007B2515" w:rsidTr="00F927E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надання послуги</w:t>
            </w:r>
            <w:r w:rsidRPr="00FF439E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520E75" w:rsidRDefault="005A6BCD" w:rsidP="00F927E6">
            <w:pPr>
              <w:spacing w:before="60" w:after="60"/>
              <w:ind w:firstLine="24"/>
            </w:pPr>
            <w:r>
              <w:t>20</w:t>
            </w:r>
            <w:r w:rsidRPr="00520E75">
              <w:t xml:space="preserve"> </w:t>
            </w:r>
            <w:r w:rsidRPr="00520E75">
              <w:rPr>
                <w:lang w:eastAsia="uk-UA"/>
              </w:rPr>
              <w:t>робочих днів</w:t>
            </w:r>
          </w:p>
        </w:tc>
      </w:tr>
      <w:tr w:rsidR="005A6BCD" w:rsidRPr="007B2515" w:rsidTr="00F927E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F927E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(передбачена законодавством)</w:t>
            </w:r>
            <w:r w:rsidRPr="00FF439E">
              <w:rPr>
                <w:rStyle w:val="apple-converted-space"/>
                <w:color w:val="000000"/>
              </w:rPr>
              <w:t> </w:t>
            </w:r>
            <w:r w:rsidRPr="00FF439E">
              <w:rPr>
                <w:color w:val="000000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520E75" w:rsidRDefault="005A6BCD" w:rsidP="00F927E6">
            <w:pPr>
              <w:spacing w:before="60" w:after="60"/>
              <w:ind w:firstLine="24"/>
            </w:pPr>
            <w:r>
              <w:t>20</w:t>
            </w:r>
            <w:r w:rsidRPr="00520E75">
              <w:t xml:space="preserve"> </w:t>
            </w:r>
            <w:r w:rsidRPr="00520E75">
              <w:rPr>
                <w:lang w:eastAsia="uk-UA"/>
              </w:rPr>
              <w:t>робочих днів</w:t>
            </w:r>
          </w:p>
        </w:tc>
      </w:tr>
    </w:tbl>
    <w:p w:rsidR="005A6BCD" w:rsidRDefault="005A6BCD" w:rsidP="00F82288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5A6BCD" w:rsidRDefault="005A6BCD" w:rsidP="00F82288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7300A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</w:t>
      </w:r>
      <w:r>
        <w:rPr>
          <w:rStyle w:val="Strong"/>
          <w:b w:val="0"/>
          <w:bCs/>
          <w:lang w:val="uk-UA"/>
        </w:rPr>
        <w:t>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5A6BCD" w:rsidRDefault="005A6BCD">
      <w:pPr>
        <w:spacing w:after="200" w:line="276" w:lineRule="auto"/>
        <w:rPr>
          <w:rStyle w:val="Strong"/>
          <w:b w:val="0"/>
          <w:bCs/>
        </w:rPr>
      </w:pPr>
      <w:r>
        <w:rPr>
          <w:rStyle w:val="Strong"/>
          <w:b w:val="0"/>
          <w:bCs/>
        </w:rPr>
        <w:br w:type="page"/>
      </w:r>
    </w:p>
    <w:p w:rsidR="005A6BCD" w:rsidRDefault="005A6BCD" w:rsidP="0039132F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5A6BCD" w:rsidRDefault="005A6BCD" w:rsidP="0039132F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5A6BCD" w:rsidRDefault="005A6BCD" w:rsidP="0039132F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5A6BCD" w:rsidRDefault="005A6BCD" w:rsidP="0039132F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5A6BCD" w:rsidRPr="0039132F" w:rsidRDefault="005A6BCD" w:rsidP="0039132F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5A6BCD" w:rsidRPr="00050DEC" w:rsidRDefault="005A6BCD" w:rsidP="00F71408">
      <w:pPr>
        <w:jc w:val="center"/>
        <w:rPr>
          <w:b/>
          <w:sz w:val="28"/>
          <w:szCs w:val="28"/>
          <w:u w:val="single"/>
          <w:lang w:eastAsia="uk-UA"/>
        </w:rPr>
      </w:pPr>
      <w:r w:rsidRPr="005C0917">
        <w:rPr>
          <w:b/>
          <w:sz w:val="28"/>
          <w:szCs w:val="26"/>
          <w:lang w:eastAsia="uk-UA"/>
        </w:rPr>
        <w:t>Оформлення і видача паспорта громадянина України з безконтактним електронним носієм вперше особі з 14 до 18 років з одночасною реєстрацією у Державному реєстрі фізичних осіб – платників податків</w:t>
      </w:r>
      <w:r>
        <w:rPr>
          <w:b/>
          <w:sz w:val="28"/>
          <w:szCs w:val="28"/>
          <w:u w:val="single"/>
          <w:lang w:eastAsia="uk-UA"/>
        </w:rPr>
        <w:t xml:space="preserve"> Коломийський районний відділ Управління Державної міграційної служби України в Івано-Франківській області</w:t>
      </w:r>
    </w:p>
    <w:p w:rsidR="005A6BCD" w:rsidRPr="00050DEC" w:rsidRDefault="005A6BCD" w:rsidP="00F71408">
      <w:pPr>
        <w:jc w:val="center"/>
        <w:rPr>
          <w:sz w:val="28"/>
          <w:szCs w:val="28"/>
          <w:lang w:eastAsia="uk-UA"/>
        </w:rPr>
      </w:pPr>
      <w:r w:rsidRPr="00050DEC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5A6BCD" w:rsidRPr="007B2515" w:rsidRDefault="005A6BCD" w:rsidP="00F7140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5A6BCD" w:rsidRPr="007B2515" w:rsidTr="00EC6ACC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EC6ACC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№</w:t>
            </w:r>
          </w:p>
          <w:p w:rsidR="005A6BCD" w:rsidRPr="00FF439E" w:rsidRDefault="005A6BCD" w:rsidP="00EC6ACC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EC6ACC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EC6ACC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EC6ACC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EC6ACC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Дія</w:t>
            </w:r>
          </w:p>
          <w:p w:rsidR="005A6BCD" w:rsidRPr="00FF439E" w:rsidRDefault="005A6BCD" w:rsidP="00EC6ACC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A6BCD" w:rsidRPr="00FF439E" w:rsidRDefault="005A6BCD" w:rsidP="00EC6ACC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5A6BCD" w:rsidRPr="007B2515" w:rsidTr="00EC6ACC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39132F">
            <w:pPr>
              <w:pStyle w:val="ListParagraph"/>
              <w:numPr>
                <w:ilvl w:val="0"/>
                <w:numId w:val="9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EC6ACC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EC6ACC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EC6ACC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EC6ACC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A6BCD" w:rsidRPr="00FF439E" w:rsidRDefault="005A6BCD" w:rsidP="00EC6ACC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5A6BCD" w:rsidRPr="007B2515" w:rsidTr="00EC6ACC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39132F">
            <w:pPr>
              <w:pStyle w:val="ListParagraph"/>
              <w:numPr>
                <w:ilvl w:val="0"/>
                <w:numId w:val="9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EC6ACC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Передача  заяви та документів до </w:t>
            </w:r>
            <w:r>
              <w:rPr>
                <w:color w:val="000000"/>
              </w:rPr>
              <w:t>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EC6ACC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EC6ACC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EC6ACC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A6BCD" w:rsidRPr="00FF439E" w:rsidRDefault="005A6BCD" w:rsidP="00EC6ACC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Не пізніше наступного дня після прийняття заяви</w:t>
            </w:r>
          </w:p>
        </w:tc>
      </w:tr>
      <w:tr w:rsidR="005A6BCD" w:rsidRPr="007B2515" w:rsidTr="00EC6ACC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39132F">
            <w:pPr>
              <w:pStyle w:val="ListParagraph"/>
              <w:numPr>
                <w:ilvl w:val="0"/>
                <w:numId w:val="9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EC6ACC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Опрацювання заяви</w:t>
            </w:r>
            <w:r>
              <w:rPr>
                <w:color w:val="000000"/>
              </w:rPr>
              <w:t xml:space="preserve"> та поданих документів.</w:t>
            </w:r>
          </w:p>
          <w:p w:rsidR="005A6BCD" w:rsidRPr="00FF439E" w:rsidRDefault="005A6BCD" w:rsidP="00EC6ACC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EC6ACC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EC6ACC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EC6ACC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A6BCD" w:rsidRPr="00FF439E" w:rsidRDefault="005A6BCD" w:rsidP="00EC6ACC">
            <w:pPr>
              <w:spacing w:before="60" w:after="60"/>
              <w:ind w:firstLine="24"/>
              <w:rPr>
                <w:color w:val="000000"/>
              </w:rPr>
            </w:pPr>
            <w:r w:rsidRPr="00C91601">
              <w:t xml:space="preserve">Не пізніше </w:t>
            </w:r>
            <w:r>
              <w:t>20</w:t>
            </w:r>
            <w:r w:rsidRPr="00C91601">
              <w:t xml:space="preserve"> робочих днів</w:t>
            </w:r>
          </w:p>
        </w:tc>
      </w:tr>
      <w:tr w:rsidR="005A6BCD" w:rsidRPr="007B2515" w:rsidTr="00EC6ACC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CD" w:rsidRPr="00FF439E" w:rsidRDefault="005A6BCD" w:rsidP="0039132F">
            <w:pPr>
              <w:pStyle w:val="ListParagraph"/>
              <w:numPr>
                <w:ilvl w:val="0"/>
                <w:numId w:val="9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EC6ACC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EC6ACC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EC6ACC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EC6ACC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A6BCD" w:rsidRPr="00FF439E" w:rsidRDefault="005A6BCD" w:rsidP="00EC6ACC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5A6BCD" w:rsidRPr="007B2515" w:rsidTr="00EC6ACC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EC6ACC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надання послуги</w:t>
            </w:r>
            <w:r w:rsidRPr="00FF439E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520E75" w:rsidRDefault="005A6BCD" w:rsidP="00EC6ACC">
            <w:pPr>
              <w:spacing w:before="60" w:after="60"/>
              <w:ind w:firstLine="24"/>
            </w:pPr>
            <w:r>
              <w:t>20</w:t>
            </w:r>
            <w:r w:rsidRPr="00520E75">
              <w:t xml:space="preserve"> </w:t>
            </w:r>
            <w:r w:rsidRPr="00520E75">
              <w:rPr>
                <w:lang w:eastAsia="uk-UA"/>
              </w:rPr>
              <w:t>робочих днів</w:t>
            </w:r>
          </w:p>
        </w:tc>
      </w:tr>
      <w:tr w:rsidR="005A6BCD" w:rsidRPr="007B2515" w:rsidTr="00EC6ACC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FF439E" w:rsidRDefault="005A6BCD" w:rsidP="00EC6ACC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(передбачена законодавством)</w:t>
            </w:r>
            <w:r w:rsidRPr="00FF439E">
              <w:rPr>
                <w:rStyle w:val="apple-converted-space"/>
                <w:color w:val="000000"/>
              </w:rPr>
              <w:t> </w:t>
            </w:r>
            <w:r w:rsidRPr="00FF439E">
              <w:rPr>
                <w:color w:val="000000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BCD" w:rsidRPr="00520E75" w:rsidRDefault="005A6BCD" w:rsidP="00EC6ACC">
            <w:pPr>
              <w:spacing w:before="60" w:after="60"/>
              <w:ind w:firstLine="24"/>
            </w:pPr>
            <w:r>
              <w:t>20</w:t>
            </w:r>
            <w:r w:rsidRPr="00520E75">
              <w:t xml:space="preserve"> </w:t>
            </w:r>
            <w:r w:rsidRPr="00520E75">
              <w:rPr>
                <w:lang w:eastAsia="uk-UA"/>
              </w:rPr>
              <w:t>робочих днів</w:t>
            </w:r>
          </w:p>
        </w:tc>
      </w:tr>
    </w:tbl>
    <w:p w:rsidR="005A6BCD" w:rsidRDefault="005A6BCD" w:rsidP="00F71408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5A6BCD" w:rsidRDefault="005A6BCD" w:rsidP="00F71408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7300A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</w:t>
      </w:r>
      <w:r>
        <w:rPr>
          <w:rStyle w:val="Strong"/>
          <w:b w:val="0"/>
          <w:bCs/>
          <w:lang w:val="uk-UA"/>
        </w:rPr>
        <w:t>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5A6BCD" w:rsidRPr="007300A0" w:rsidRDefault="005A6BCD" w:rsidP="000F43BF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jc w:val="both"/>
        <w:rPr>
          <w:rStyle w:val="Strong"/>
          <w:b w:val="0"/>
          <w:bCs/>
          <w:lang w:val="uk-UA"/>
        </w:rPr>
      </w:pPr>
    </w:p>
    <w:sectPr w:rsidR="005A6BCD" w:rsidRPr="007300A0" w:rsidSect="0023457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97046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10F3780D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13D4633A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23DD1AEC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28033B60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31DE3E32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63DF1B4E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641A0B50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7B3D189B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</w:num>
  <w:num w:numId="8">
    <w:abstractNumId w:val="6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4F9B"/>
    <w:rsid w:val="00050DEC"/>
    <w:rsid w:val="000F43BF"/>
    <w:rsid w:val="00164F9B"/>
    <w:rsid w:val="001A5E37"/>
    <w:rsid w:val="001F6EEA"/>
    <w:rsid w:val="00234574"/>
    <w:rsid w:val="0039132F"/>
    <w:rsid w:val="003E018B"/>
    <w:rsid w:val="003E4396"/>
    <w:rsid w:val="003F386B"/>
    <w:rsid w:val="004619EE"/>
    <w:rsid w:val="00520E75"/>
    <w:rsid w:val="005A6BCD"/>
    <w:rsid w:val="005C0917"/>
    <w:rsid w:val="00627F1C"/>
    <w:rsid w:val="006641D3"/>
    <w:rsid w:val="006F209F"/>
    <w:rsid w:val="007300A0"/>
    <w:rsid w:val="007B2515"/>
    <w:rsid w:val="008058C5"/>
    <w:rsid w:val="00813600"/>
    <w:rsid w:val="00900B43"/>
    <w:rsid w:val="00944D0D"/>
    <w:rsid w:val="00A47B8E"/>
    <w:rsid w:val="00B23762"/>
    <w:rsid w:val="00C91601"/>
    <w:rsid w:val="00E00CF1"/>
    <w:rsid w:val="00EC6ACC"/>
    <w:rsid w:val="00ED289B"/>
    <w:rsid w:val="00F71408"/>
    <w:rsid w:val="00F82288"/>
    <w:rsid w:val="00F927E6"/>
    <w:rsid w:val="00FF4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4F9B"/>
    <w:rPr>
      <w:rFonts w:ascii="Times New Roman" w:eastAsia="Times New Roman" w:hAnsi="Times New Roman"/>
      <w:sz w:val="24"/>
      <w:szCs w:val="24"/>
      <w:lang w:val="uk-UA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title">
    <w:name w:val="11title"/>
    <w:basedOn w:val="Normal"/>
    <w:uiPriority w:val="99"/>
    <w:rsid w:val="00164F9B"/>
    <w:pPr>
      <w:spacing w:before="100" w:beforeAutospacing="1" w:after="100" w:afterAutospacing="1"/>
    </w:pPr>
    <w:rPr>
      <w:lang w:val="ru-RU"/>
    </w:rPr>
  </w:style>
  <w:style w:type="character" w:styleId="Strong">
    <w:name w:val="Strong"/>
    <w:basedOn w:val="DefaultParagraphFont"/>
    <w:uiPriority w:val="99"/>
    <w:qFormat/>
    <w:rsid w:val="00164F9B"/>
    <w:rPr>
      <w:rFonts w:cs="Times New Roman"/>
      <w:b/>
    </w:rPr>
  </w:style>
  <w:style w:type="paragraph" w:styleId="Footer">
    <w:name w:val="footer"/>
    <w:basedOn w:val="Normal"/>
    <w:link w:val="FooterChar"/>
    <w:uiPriority w:val="99"/>
    <w:rsid w:val="00164F9B"/>
    <w:pPr>
      <w:spacing w:before="100" w:beforeAutospacing="1" w:after="100" w:afterAutospacing="1"/>
    </w:pPr>
    <w:rPr>
      <w:lang w:val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164F9B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234574"/>
    <w:rPr>
      <w:rFonts w:cs="Times New Roman"/>
    </w:rPr>
  </w:style>
  <w:style w:type="paragraph" w:styleId="NormalWeb">
    <w:name w:val="Normal (Web)"/>
    <w:basedOn w:val="Normal"/>
    <w:uiPriority w:val="99"/>
    <w:rsid w:val="00234574"/>
    <w:pPr>
      <w:spacing w:before="100" w:beforeAutospacing="1" w:after="100" w:afterAutospacing="1"/>
    </w:pPr>
    <w:rPr>
      <w:lang w:eastAsia="uk-UA"/>
    </w:rPr>
  </w:style>
  <w:style w:type="paragraph" w:styleId="ListParagraph">
    <w:name w:val="List Paragraph"/>
    <w:basedOn w:val="Normal"/>
    <w:uiPriority w:val="99"/>
    <w:qFormat/>
    <w:rsid w:val="00234574"/>
    <w:pPr>
      <w:ind w:left="720"/>
      <w:contextualSpacing/>
    </w:pPr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755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5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5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5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5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5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5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5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5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9</Pages>
  <Words>1968</Words>
  <Characters>11220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CNAP</dc:creator>
  <cp:keywords/>
  <dc:description/>
  <cp:lastModifiedBy>Drukarky</cp:lastModifiedBy>
  <cp:revision>14</cp:revision>
  <dcterms:created xsi:type="dcterms:W3CDTF">2020-11-29T11:25:00Z</dcterms:created>
  <dcterms:modified xsi:type="dcterms:W3CDTF">2021-01-05T08:28:00Z</dcterms:modified>
</cp:coreProperties>
</file>