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A97" w:rsidRPr="000573C0" w:rsidRDefault="002F5A97" w:rsidP="008E0166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caps/>
          <w:sz w:val="28"/>
          <w:szCs w:val="28"/>
          <w:lang w:eastAsia="uk-UA"/>
        </w:rPr>
        <w:t>ЗАТВЕРДЖЕНО</w:t>
      </w:r>
    </w:p>
    <w:p w:rsidR="002F5A97" w:rsidRPr="000573C0" w:rsidRDefault="002F5A97" w:rsidP="008E0166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 w:rsidRPr="000573C0">
        <w:rPr>
          <w:b/>
          <w:sz w:val="28"/>
          <w:szCs w:val="28"/>
          <w:lang w:eastAsia="uk-UA"/>
        </w:rPr>
        <w:t>розпорядженням міського голови</w:t>
      </w:r>
    </w:p>
    <w:p w:rsidR="002F5A97" w:rsidRPr="000573C0" w:rsidRDefault="002F5A97" w:rsidP="008E016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 w:val="0"/>
          <w:bCs/>
          <w:lang w:val="uk-UA"/>
        </w:rPr>
      </w:pPr>
      <w:r w:rsidRPr="000573C0">
        <w:rPr>
          <w:b/>
          <w:sz w:val="28"/>
          <w:szCs w:val="28"/>
          <w:lang w:val="uk-UA"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 w:rsidRPr="000573C0">
        <w:rPr>
          <w:b/>
          <w:sz w:val="28"/>
          <w:szCs w:val="28"/>
          <w:lang w:val="uk-UA"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2F5A97" w:rsidRPr="000573C0" w:rsidRDefault="002F5A97" w:rsidP="008E0166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F5A97" w:rsidRPr="000573C0" w:rsidRDefault="002F5A97" w:rsidP="008E0166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val="uk-UA" w:eastAsia="zh-CN"/>
        </w:rPr>
      </w:pPr>
      <w:r w:rsidRPr="000573C0">
        <w:rPr>
          <w:b/>
          <w:bCs/>
          <w:lang w:val="uk-UA"/>
        </w:rPr>
        <w:t xml:space="preserve">ТЕХНОЛОГІЧНА КАРТКА </w:t>
      </w:r>
      <w:r w:rsidRPr="000573C0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2F5A97" w:rsidRPr="00AB2929" w:rsidRDefault="002F5A97" w:rsidP="00AB2929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C46A59">
        <w:rPr>
          <w:rStyle w:val="CharStyle7"/>
          <w:b/>
          <w:sz w:val="28"/>
          <w:szCs w:val="28"/>
          <w:lang w:eastAsia="ru-RU"/>
        </w:rPr>
        <w:t>Декларація відповідності матеріально-техніч</w:t>
      </w:r>
      <w:r>
        <w:rPr>
          <w:rStyle w:val="CharStyle7"/>
          <w:b/>
          <w:sz w:val="28"/>
          <w:szCs w:val="28"/>
          <w:lang w:eastAsia="ru-RU"/>
        </w:rPr>
        <w:t>ної бази суб’єкта господа</w:t>
      </w:r>
      <w:r w:rsidRPr="00136979">
        <w:rPr>
          <w:rStyle w:val="CharStyle7"/>
          <w:b/>
          <w:sz w:val="28"/>
          <w:szCs w:val="28"/>
          <w:lang w:eastAsia="ru-RU"/>
        </w:rPr>
        <w:t>рювання</w:t>
      </w:r>
      <w:r w:rsidRPr="00C46A59">
        <w:rPr>
          <w:rStyle w:val="CharStyle7"/>
          <w:b/>
          <w:sz w:val="28"/>
          <w:szCs w:val="28"/>
          <w:lang w:eastAsia="ru-RU"/>
        </w:rPr>
        <w:t xml:space="preserve"> вимогам законодавства з пит</w:t>
      </w:r>
      <w:r>
        <w:rPr>
          <w:rStyle w:val="CharStyle7"/>
          <w:b/>
          <w:sz w:val="28"/>
          <w:szCs w:val="28"/>
          <w:lang w:eastAsia="ru-RU"/>
        </w:rPr>
        <w:t>ань пожежної безпеки</w:t>
      </w:r>
    </w:p>
    <w:p w:rsidR="002F5A97" w:rsidRPr="00C46A59" w:rsidRDefault="002F5A97" w:rsidP="00AB2929">
      <w:pPr>
        <w:jc w:val="center"/>
        <w:rPr>
          <w:b/>
          <w:sz w:val="28"/>
          <w:szCs w:val="28"/>
          <w:u w:val="single"/>
          <w:lang w:eastAsia="uk-UA"/>
        </w:rPr>
      </w:pPr>
      <w:r w:rsidRPr="00C46A59">
        <w:rPr>
          <w:b/>
          <w:sz w:val="28"/>
          <w:szCs w:val="28"/>
          <w:u w:val="single"/>
          <w:lang w:eastAsia="uk-UA"/>
        </w:rPr>
        <w:t>Коломийський міськрайонний відділ</w:t>
      </w:r>
    </w:p>
    <w:p w:rsidR="002F5A97" w:rsidRDefault="002F5A97" w:rsidP="00AB2929">
      <w:pPr>
        <w:jc w:val="center"/>
        <w:rPr>
          <w:b/>
          <w:sz w:val="28"/>
          <w:szCs w:val="28"/>
          <w:u w:val="single"/>
          <w:lang w:eastAsia="uk-UA"/>
        </w:rPr>
      </w:pPr>
      <w:r w:rsidRPr="00C46A59">
        <w:rPr>
          <w:b/>
          <w:sz w:val="28"/>
          <w:szCs w:val="28"/>
          <w:u w:val="single"/>
          <w:lang w:eastAsia="uk-UA"/>
        </w:rPr>
        <w:t xml:space="preserve">Управління ДСНС України в Івано-Франківській області </w:t>
      </w:r>
    </w:p>
    <w:p w:rsidR="002F5A97" w:rsidRPr="00050DEC" w:rsidRDefault="002F5A97" w:rsidP="00AB2929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2F5A97" w:rsidRPr="007B2515" w:rsidRDefault="002F5A97" w:rsidP="002345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2F5A97" w:rsidRPr="007B2515" w:rsidTr="00FF439E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A97" w:rsidRPr="00FF439E" w:rsidRDefault="002F5A97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2F5A97" w:rsidRPr="00FF439E" w:rsidRDefault="002F5A97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A97" w:rsidRPr="00FF439E" w:rsidRDefault="002F5A97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A97" w:rsidRPr="00FF439E" w:rsidRDefault="002F5A97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A97" w:rsidRPr="00FF439E" w:rsidRDefault="002F5A97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A97" w:rsidRPr="00FF439E" w:rsidRDefault="002F5A97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2F5A97" w:rsidRPr="00FF439E" w:rsidRDefault="002F5A97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F5A97" w:rsidRPr="00FF439E" w:rsidRDefault="002F5A97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2F5A97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A97" w:rsidRPr="00FF439E" w:rsidRDefault="002F5A97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2F5A97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A97" w:rsidRPr="00FF439E" w:rsidRDefault="002F5A97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7300A0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</w:t>
            </w:r>
            <w:r>
              <w:rPr>
                <w:color w:val="000000"/>
              </w:rPr>
              <w:t>упного дня після прийняття декларації</w:t>
            </w:r>
          </w:p>
        </w:tc>
      </w:tr>
      <w:tr w:rsidR="002F5A97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A97" w:rsidRPr="00FF439E" w:rsidRDefault="002F5A97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2F5A97" w:rsidRPr="00FF439E" w:rsidRDefault="002F5A97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F5A97" w:rsidRPr="00FF439E" w:rsidRDefault="002F5A97" w:rsidP="00AB2929">
            <w:pPr>
              <w:spacing w:before="60" w:after="60"/>
              <w:ind w:firstLine="24"/>
              <w:rPr>
                <w:color w:val="000000"/>
              </w:rPr>
            </w:pPr>
            <w:r w:rsidRPr="00AB2929">
              <w:rPr>
                <w:color w:val="000000"/>
              </w:rPr>
              <w:t>Протягом 5 робочих</w:t>
            </w:r>
            <w:r w:rsidRPr="00AB2929">
              <w:rPr>
                <w:color w:val="000000"/>
                <w:lang w:eastAsia="uk-UA"/>
              </w:rPr>
              <w:t xml:space="preserve"> днів</w:t>
            </w:r>
          </w:p>
        </w:tc>
      </w:tr>
      <w:tr w:rsidR="002F5A97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A97" w:rsidRPr="00FF439E" w:rsidRDefault="002F5A97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2F5A97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AB2929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AB2929">
              <w:rPr>
                <w:color w:val="000000"/>
              </w:rPr>
              <w:t>5 робочих</w:t>
            </w:r>
            <w:r w:rsidRPr="00AB2929">
              <w:rPr>
                <w:color w:val="000000"/>
                <w:lang w:eastAsia="uk-UA"/>
              </w:rPr>
              <w:t xml:space="preserve"> днів</w:t>
            </w:r>
          </w:p>
        </w:tc>
      </w:tr>
      <w:tr w:rsidR="002F5A97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FF439E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97" w:rsidRPr="00AB2929" w:rsidRDefault="002F5A97" w:rsidP="00430C86">
            <w:pPr>
              <w:spacing w:before="60" w:after="60"/>
              <w:ind w:firstLine="24"/>
              <w:rPr>
                <w:color w:val="000000"/>
              </w:rPr>
            </w:pPr>
            <w:r w:rsidRPr="00AB2929">
              <w:rPr>
                <w:color w:val="000000"/>
              </w:rPr>
              <w:t>5 робочих</w:t>
            </w:r>
            <w:r w:rsidRPr="00AB2929">
              <w:rPr>
                <w:color w:val="000000"/>
                <w:lang w:eastAsia="uk-UA"/>
              </w:rPr>
              <w:t xml:space="preserve"> днів</w:t>
            </w:r>
          </w:p>
        </w:tc>
      </w:tr>
    </w:tbl>
    <w:p w:rsidR="002F5A97" w:rsidRDefault="002F5A97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2F5A97" w:rsidRPr="008E0166" w:rsidRDefault="002F5A97">
      <w:pPr>
        <w:spacing w:after="200" w:line="276" w:lineRule="auto"/>
        <w:rPr>
          <w:rStyle w:val="Strong"/>
          <w:b w:val="0"/>
          <w:bCs/>
        </w:rPr>
      </w:pPr>
      <w:r w:rsidRPr="008E0166">
        <w:rPr>
          <w:rStyle w:val="Strong"/>
          <w:b w:val="0"/>
          <w:bCs/>
          <w:sz w:val="28"/>
          <w:szCs w:val="28"/>
        </w:rPr>
        <w:t>Умовні позначки: В-виконує, У- бере участь, П - погоджує, З – затверджує,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sectPr w:rsidR="002F5A97" w:rsidRPr="008E0166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50DEC"/>
    <w:rsid w:val="000573C0"/>
    <w:rsid w:val="00136979"/>
    <w:rsid w:val="00164F9B"/>
    <w:rsid w:val="00231DA9"/>
    <w:rsid w:val="00234574"/>
    <w:rsid w:val="002F5A97"/>
    <w:rsid w:val="003E018B"/>
    <w:rsid w:val="00430C86"/>
    <w:rsid w:val="006926DC"/>
    <w:rsid w:val="007300A0"/>
    <w:rsid w:val="007B2515"/>
    <w:rsid w:val="008058C5"/>
    <w:rsid w:val="00882F39"/>
    <w:rsid w:val="008E0166"/>
    <w:rsid w:val="00A47B8E"/>
    <w:rsid w:val="00AB2929"/>
    <w:rsid w:val="00C46A59"/>
    <w:rsid w:val="00EB534E"/>
    <w:rsid w:val="00ED289B"/>
    <w:rsid w:val="00F2430E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  <w:style w:type="character" w:customStyle="1" w:styleId="CharStyle7">
    <w:name w:val="CharStyle7"/>
    <w:basedOn w:val="DefaultParagraphFont"/>
    <w:uiPriority w:val="99"/>
    <w:rsid w:val="00AB2929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212</Words>
  <Characters>1211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5</cp:revision>
  <dcterms:created xsi:type="dcterms:W3CDTF">2020-11-29T12:16:00Z</dcterms:created>
  <dcterms:modified xsi:type="dcterms:W3CDTF">2021-01-05T08:25:00Z</dcterms:modified>
</cp:coreProperties>
</file>