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EBD" w:rsidRDefault="00D32EBD" w:rsidP="00302BA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32EBD" w:rsidRPr="00050DEC" w:rsidRDefault="00D32EBD" w:rsidP="00302BA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32EBD" w:rsidRPr="000035FE" w:rsidRDefault="00D32EBD" w:rsidP="00302BA0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left="5103"/>
        <w:jc w:val="both"/>
        <w:rPr>
          <w:rStyle w:val="Strong"/>
          <w:b w:val="0"/>
          <w:lang w:val="uk-UA"/>
        </w:rPr>
      </w:pPr>
      <w:r>
        <w:rPr>
          <w:b/>
          <w:sz w:val="28"/>
          <w:szCs w:val="28"/>
          <w:lang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>
        <w:rPr>
          <w:b/>
          <w:sz w:val="28"/>
          <w:szCs w:val="28"/>
          <w:lang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32EBD" w:rsidRDefault="00D32EBD" w:rsidP="00302BA0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lang w:val="uk-UA"/>
        </w:rPr>
      </w:pPr>
    </w:p>
    <w:p w:rsidR="00D32EBD" w:rsidRPr="00164F9B" w:rsidRDefault="00D32EBD" w:rsidP="00302BA0">
      <w:pPr>
        <w:pStyle w:val="Footer"/>
        <w:tabs>
          <w:tab w:val="left" w:pos="855"/>
        </w:tabs>
        <w:spacing w:before="60" w:beforeAutospacing="0" w:after="60" w:afterAutospacing="0" w:line="240" w:lineRule="atLeast"/>
        <w:jc w:val="center"/>
        <w:rPr>
          <w:b/>
          <w:kern w:val="3"/>
          <w:sz w:val="28"/>
          <w:szCs w:val="28"/>
          <w:lang w:val="uk-UA" w:eastAsia="zh-CN"/>
        </w:rPr>
      </w:pPr>
      <w:r w:rsidRPr="00DB2D30">
        <w:rPr>
          <w:b/>
          <w:bCs/>
          <w:lang w:val="uk-UA"/>
        </w:rPr>
        <w:t>ТЕХНОЛОГІЧНА КАРТКА</w:t>
      </w:r>
      <w:r>
        <w:rPr>
          <w:b/>
          <w:bCs/>
          <w:lang w:val="uk-UA"/>
        </w:rPr>
        <w:t xml:space="preserve"> </w:t>
      </w:r>
      <w:r w:rsidRPr="00164F9B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32EBD" w:rsidRDefault="00D32EBD" w:rsidP="008B5397">
      <w:pPr>
        <w:widowControl w:val="0"/>
        <w:suppressAutoHyphens/>
        <w:autoSpaceDN w:val="0"/>
        <w:spacing w:line="200" w:lineRule="atLeast"/>
        <w:jc w:val="center"/>
        <w:textAlignment w:val="baseline"/>
        <w:rPr>
          <w:b/>
          <w:color w:val="FF0000"/>
          <w:kern w:val="3"/>
          <w:sz w:val="28"/>
          <w:szCs w:val="28"/>
          <w:lang w:eastAsia="zh-CN"/>
        </w:rPr>
      </w:pPr>
      <w:r w:rsidRPr="00AE321D">
        <w:rPr>
          <w:b/>
          <w:sz w:val="28"/>
          <w:szCs w:val="28"/>
          <w:lang w:eastAsia="uk-UA"/>
        </w:rPr>
        <w:t>Видача та обмін посвідчень членам Коломийської міськрайонної Станиці Братства ОУН-УПА Карпатського краю</w:t>
      </w:r>
    </w:p>
    <w:p w:rsidR="00D32EBD" w:rsidRDefault="00D32EBD" w:rsidP="008B5397">
      <w:pPr>
        <w:jc w:val="center"/>
        <w:rPr>
          <w:b/>
          <w:color w:val="FF0000"/>
          <w:sz w:val="28"/>
          <w:szCs w:val="28"/>
          <w:u w:val="single"/>
          <w:lang w:eastAsia="uk-UA"/>
        </w:rPr>
      </w:pPr>
      <w:r w:rsidRPr="00AE321D">
        <w:rPr>
          <w:b/>
          <w:sz w:val="28"/>
          <w:szCs w:val="28"/>
          <w:u w:val="single"/>
          <w:lang w:eastAsia="uk-UA"/>
        </w:rPr>
        <w:t>Відділ інформаційної політики міської ради</w:t>
      </w:r>
    </w:p>
    <w:p w:rsidR="00D32EBD" w:rsidRPr="008B5397" w:rsidRDefault="00D32EBD" w:rsidP="008B5397">
      <w:pPr>
        <w:jc w:val="center"/>
        <w:rPr>
          <w:sz w:val="28"/>
          <w:szCs w:val="28"/>
          <w:lang w:eastAsia="uk-UA"/>
        </w:rPr>
      </w:pPr>
      <w:r w:rsidRPr="008B5397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32EBD" w:rsidRPr="008B5397" w:rsidRDefault="00D32EBD" w:rsidP="008B539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5" w:type="dxa"/>
        <w:tblInd w:w="250" w:type="dxa"/>
        <w:tblLayout w:type="fixed"/>
        <w:tblCellMar>
          <w:left w:w="0" w:type="dxa"/>
          <w:right w:w="0" w:type="dxa"/>
        </w:tblCellMar>
        <w:tblLook w:val="00A0"/>
      </w:tblPr>
      <w:tblGrid>
        <w:gridCol w:w="699"/>
        <w:gridCol w:w="2704"/>
        <w:gridCol w:w="1844"/>
        <w:gridCol w:w="1277"/>
        <w:gridCol w:w="850"/>
        <w:gridCol w:w="1701"/>
      </w:tblGrid>
      <w:tr w:rsidR="00D32EBD" w:rsidRPr="008B5397" w:rsidTr="008B5397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2EBD" w:rsidRPr="008B5397" w:rsidRDefault="00D32EBD">
            <w:pPr>
              <w:spacing w:before="60" w:after="60" w:line="276" w:lineRule="auto"/>
              <w:ind w:firstLine="24"/>
              <w:jc w:val="both"/>
            </w:pPr>
            <w:r w:rsidRPr="008B5397">
              <w:rPr>
                <w:b/>
                <w:bCs/>
              </w:rPr>
              <w:t>№</w:t>
            </w:r>
          </w:p>
          <w:p w:rsidR="00D32EBD" w:rsidRPr="008B5397" w:rsidRDefault="00D32EBD">
            <w:pPr>
              <w:spacing w:before="60" w:after="60" w:line="276" w:lineRule="auto"/>
              <w:ind w:firstLine="24"/>
              <w:jc w:val="both"/>
            </w:pPr>
            <w:r w:rsidRPr="008B5397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2EBD" w:rsidRPr="008B5397" w:rsidRDefault="00D32EBD">
            <w:pPr>
              <w:spacing w:before="60" w:after="60" w:line="276" w:lineRule="auto"/>
              <w:ind w:firstLine="24"/>
              <w:jc w:val="both"/>
            </w:pPr>
            <w:r w:rsidRPr="008B5397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2EBD" w:rsidRPr="008B5397" w:rsidRDefault="00D32EBD">
            <w:pPr>
              <w:spacing w:before="60" w:after="60" w:line="276" w:lineRule="auto"/>
              <w:ind w:firstLine="24"/>
              <w:jc w:val="both"/>
            </w:pPr>
            <w:r w:rsidRPr="008B5397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2EBD" w:rsidRPr="008B5397" w:rsidRDefault="00D32EBD">
            <w:pPr>
              <w:spacing w:before="60" w:after="60" w:line="276" w:lineRule="auto"/>
              <w:ind w:firstLine="24"/>
              <w:jc w:val="both"/>
            </w:pPr>
            <w:r w:rsidRPr="008B5397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2EBD" w:rsidRPr="008B5397" w:rsidRDefault="00D32EBD">
            <w:pPr>
              <w:spacing w:before="60" w:after="60" w:line="276" w:lineRule="auto"/>
              <w:ind w:firstLine="24"/>
              <w:jc w:val="both"/>
            </w:pPr>
            <w:r w:rsidRPr="008B5397">
              <w:rPr>
                <w:b/>
                <w:bCs/>
              </w:rPr>
              <w:t>Дія</w:t>
            </w:r>
          </w:p>
          <w:p w:rsidR="00D32EBD" w:rsidRPr="008B5397" w:rsidRDefault="00D32EBD">
            <w:pPr>
              <w:spacing w:before="60" w:after="60" w:line="276" w:lineRule="auto"/>
              <w:ind w:firstLine="24"/>
              <w:jc w:val="both"/>
            </w:pPr>
            <w:r w:rsidRPr="008B5397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32EBD" w:rsidRPr="008B5397" w:rsidRDefault="00D32EBD">
            <w:pPr>
              <w:spacing w:before="60" w:after="60" w:line="276" w:lineRule="auto"/>
              <w:ind w:firstLine="24"/>
              <w:jc w:val="both"/>
            </w:pPr>
            <w:r w:rsidRPr="008B5397">
              <w:rPr>
                <w:b/>
                <w:bCs/>
              </w:rPr>
              <w:t>Термін виконання (днів)</w:t>
            </w:r>
          </w:p>
        </w:tc>
      </w:tr>
      <w:tr w:rsidR="00D32EBD" w:rsidRPr="008B5397" w:rsidTr="008B5397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2EBD" w:rsidRPr="008B5397" w:rsidRDefault="00D32EBD" w:rsidP="00DB7C9E">
            <w:pPr>
              <w:pStyle w:val="ListParagraph"/>
              <w:numPr>
                <w:ilvl w:val="0"/>
                <w:numId w:val="1"/>
              </w:numPr>
              <w:spacing w:before="60" w:after="60" w:line="276" w:lineRule="auto"/>
              <w:ind w:left="170" w:right="170" w:hanging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EBD" w:rsidRPr="008B5397" w:rsidRDefault="00D32EBD">
            <w:pPr>
              <w:spacing w:before="60" w:after="60" w:line="276" w:lineRule="auto"/>
              <w:ind w:firstLine="24"/>
            </w:pPr>
            <w:r w:rsidRPr="008B5397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EBD" w:rsidRPr="008B5397" w:rsidRDefault="00D32EBD">
            <w:pPr>
              <w:spacing w:before="60" w:after="60" w:line="276" w:lineRule="auto"/>
              <w:ind w:firstLine="24"/>
            </w:pPr>
            <w:r w:rsidRPr="008B539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EBD" w:rsidRPr="008B5397" w:rsidRDefault="00D32EBD">
            <w:pPr>
              <w:spacing w:before="60" w:after="60" w:line="276" w:lineRule="auto"/>
              <w:ind w:firstLine="24"/>
            </w:pPr>
            <w:r w:rsidRPr="008B539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EBD" w:rsidRPr="008B5397" w:rsidRDefault="00D32EBD">
            <w:pPr>
              <w:spacing w:before="60" w:after="60" w:line="276" w:lineRule="auto"/>
              <w:ind w:firstLine="24"/>
            </w:pPr>
            <w:r w:rsidRPr="008B5397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32EBD" w:rsidRPr="008B5397" w:rsidRDefault="00D32EBD">
            <w:pPr>
              <w:spacing w:before="60" w:after="60" w:line="276" w:lineRule="auto"/>
              <w:ind w:firstLine="24"/>
            </w:pPr>
            <w:r w:rsidRPr="008B5397">
              <w:t>У момент звернення</w:t>
            </w:r>
          </w:p>
        </w:tc>
      </w:tr>
      <w:tr w:rsidR="00D32EBD" w:rsidRPr="008B5397" w:rsidTr="008B5397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2EBD" w:rsidRPr="008B5397" w:rsidRDefault="00D32EBD" w:rsidP="00DB7C9E">
            <w:pPr>
              <w:pStyle w:val="ListParagraph"/>
              <w:numPr>
                <w:ilvl w:val="0"/>
                <w:numId w:val="1"/>
              </w:numPr>
              <w:spacing w:before="60" w:after="60" w:line="276" w:lineRule="auto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EBD" w:rsidRPr="008B5397" w:rsidRDefault="00D32EBD">
            <w:pPr>
              <w:spacing w:before="60" w:after="60" w:line="276" w:lineRule="auto"/>
              <w:ind w:firstLine="24"/>
            </w:pPr>
            <w:r w:rsidRPr="008B5397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EBD" w:rsidRPr="008B5397" w:rsidRDefault="00D32EBD">
            <w:pPr>
              <w:spacing w:before="60" w:after="60" w:line="276" w:lineRule="auto"/>
              <w:ind w:firstLine="24"/>
            </w:pPr>
            <w:r w:rsidRPr="008B539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EBD" w:rsidRPr="008B5397" w:rsidRDefault="00D32EBD">
            <w:pPr>
              <w:spacing w:before="60" w:after="60" w:line="276" w:lineRule="auto"/>
              <w:ind w:firstLine="24"/>
            </w:pPr>
            <w:r w:rsidRPr="008B539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EBD" w:rsidRPr="008B5397" w:rsidRDefault="00D32EBD">
            <w:pPr>
              <w:spacing w:before="60" w:after="60" w:line="276" w:lineRule="auto"/>
              <w:ind w:firstLine="24"/>
            </w:pPr>
            <w:r w:rsidRPr="008B539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32EBD" w:rsidRPr="008B5397" w:rsidRDefault="00D32EBD">
            <w:pPr>
              <w:spacing w:before="60" w:after="60" w:line="276" w:lineRule="auto"/>
              <w:ind w:firstLine="24"/>
            </w:pPr>
            <w:r w:rsidRPr="008B5397">
              <w:t>Не пізніше наступного дня після прийняття заяви</w:t>
            </w:r>
          </w:p>
        </w:tc>
      </w:tr>
      <w:tr w:rsidR="00D32EBD" w:rsidRPr="008B5397" w:rsidTr="008B5397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2EBD" w:rsidRPr="008B5397" w:rsidRDefault="00D32EBD" w:rsidP="00DB7C9E">
            <w:pPr>
              <w:pStyle w:val="ListParagraph"/>
              <w:numPr>
                <w:ilvl w:val="0"/>
                <w:numId w:val="1"/>
              </w:numPr>
              <w:spacing w:before="60" w:after="60" w:line="276" w:lineRule="auto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EBD" w:rsidRPr="008B5397" w:rsidRDefault="00D32EBD">
            <w:pPr>
              <w:spacing w:line="276" w:lineRule="auto"/>
              <w:ind w:firstLine="23"/>
            </w:pPr>
            <w:r w:rsidRPr="008B5397">
              <w:t>Опрацювання заяви та поданих документів.</w:t>
            </w:r>
          </w:p>
          <w:p w:rsidR="00D32EBD" w:rsidRPr="008B5397" w:rsidRDefault="00D32EBD">
            <w:pPr>
              <w:spacing w:line="276" w:lineRule="auto"/>
              <w:ind w:firstLine="23"/>
            </w:pPr>
            <w:r w:rsidRPr="008B5397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EBD" w:rsidRPr="008B5397" w:rsidRDefault="00D32EBD">
            <w:pPr>
              <w:spacing w:before="60" w:after="60" w:line="276" w:lineRule="auto"/>
              <w:ind w:firstLine="24"/>
            </w:pPr>
            <w:r w:rsidRPr="008B5397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EBD" w:rsidRPr="008B5397" w:rsidRDefault="00D32EBD">
            <w:pPr>
              <w:spacing w:before="60" w:after="60" w:line="276" w:lineRule="auto"/>
              <w:ind w:firstLine="24"/>
            </w:pPr>
            <w:r w:rsidRPr="008B5397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EBD" w:rsidRPr="008B5397" w:rsidRDefault="00D32EBD">
            <w:pPr>
              <w:spacing w:before="60" w:after="60" w:line="276" w:lineRule="auto"/>
              <w:ind w:firstLine="24"/>
            </w:pPr>
            <w:r w:rsidRPr="008B539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32EBD" w:rsidRPr="008B5397" w:rsidRDefault="00D32EBD" w:rsidP="008B5397">
            <w:pPr>
              <w:spacing w:before="60" w:after="60" w:line="276" w:lineRule="auto"/>
              <w:ind w:firstLine="24"/>
            </w:pPr>
            <w:r w:rsidRPr="008B5397">
              <w:t>Протягом 5</w:t>
            </w:r>
            <w:r w:rsidRPr="008B5397">
              <w:rPr>
                <w:lang w:eastAsia="uk-UA"/>
              </w:rPr>
              <w:t>днів</w:t>
            </w:r>
          </w:p>
        </w:tc>
      </w:tr>
      <w:tr w:rsidR="00D32EBD" w:rsidRPr="008B5397" w:rsidTr="008B5397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2EBD" w:rsidRPr="008B5397" w:rsidRDefault="00D32EBD" w:rsidP="00DB7C9E">
            <w:pPr>
              <w:pStyle w:val="ListParagraph"/>
              <w:numPr>
                <w:ilvl w:val="0"/>
                <w:numId w:val="1"/>
              </w:numPr>
              <w:spacing w:before="60" w:after="60" w:line="276" w:lineRule="auto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EBD" w:rsidRPr="008B5397" w:rsidRDefault="00D32EBD">
            <w:pPr>
              <w:spacing w:before="60" w:after="60" w:line="276" w:lineRule="auto"/>
              <w:ind w:firstLine="24"/>
            </w:pPr>
            <w:r w:rsidRPr="008B5397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EBD" w:rsidRPr="008B5397" w:rsidRDefault="00D32EBD">
            <w:pPr>
              <w:spacing w:before="60" w:after="60" w:line="276" w:lineRule="auto"/>
              <w:ind w:firstLine="24"/>
            </w:pPr>
            <w:r w:rsidRPr="008B539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EBD" w:rsidRPr="008B5397" w:rsidRDefault="00D32EBD">
            <w:pPr>
              <w:spacing w:before="60" w:after="60" w:line="276" w:lineRule="auto"/>
              <w:ind w:firstLine="24"/>
            </w:pPr>
            <w:r w:rsidRPr="008B539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EBD" w:rsidRPr="008B5397" w:rsidRDefault="00D32EBD">
            <w:pPr>
              <w:spacing w:before="60" w:after="60" w:line="276" w:lineRule="auto"/>
              <w:ind w:firstLine="24"/>
            </w:pPr>
            <w:r w:rsidRPr="008B5397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32EBD" w:rsidRPr="008B5397" w:rsidRDefault="00D32EBD">
            <w:pPr>
              <w:spacing w:before="60" w:after="60" w:line="276" w:lineRule="auto"/>
              <w:ind w:firstLine="24"/>
            </w:pPr>
            <w:r w:rsidRPr="008B5397">
              <w:t>У момент звернення</w:t>
            </w:r>
          </w:p>
        </w:tc>
      </w:tr>
      <w:tr w:rsidR="00D32EBD" w:rsidRPr="008B5397" w:rsidTr="008B5397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EBD" w:rsidRPr="008B5397" w:rsidRDefault="00D32EBD">
            <w:pPr>
              <w:spacing w:before="60" w:after="60" w:line="276" w:lineRule="auto"/>
              <w:ind w:firstLine="24"/>
            </w:pPr>
            <w:r w:rsidRPr="008B5397">
              <w:t>Загальна кількість днів надання послуги</w:t>
            </w:r>
            <w:r w:rsidRPr="008B5397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EBD" w:rsidRPr="008B5397" w:rsidRDefault="00D32EBD" w:rsidP="008B5397">
            <w:pPr>
              <w:spacing w:before="60" w:after="60" w:line="276" w:lineRule="auto"/>
              <w:ind w:firstLine="24"/>
            </w:pPr>
            <w:r w:rsidRPr="008B5397">
              <w:t>5</w:t>
            </w:r>
            <w:r w:rsidRPr="008B5397">
              <w:rPr>
                <w:lang w:eastAsia="uk-UA"/>
              </w:rPr>
              <w:t xml:space="preserve"> днів</w:t>
            </w:r>
          </w:p>
        </w:tc>
      </w:tr>
      <w:tr w:rsidR="00D32EBD" w:rsidRPr="008B5397" w:rsidTr="008B5397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EBD" w:rsidRPr="008B5397" w:rsidRDefault="00D32EBD">
            <w:pPr>
              <w:spacing w:before="60" w:after="60" w:line="276" w:lineRule="auto"/>
              <w:ind w:firstLine="24"/>
            </w:pPr>
            <w:r w:rsidRPr="008B5397">
              <w:t>Загальна кількість днів (передбачена законодавством)</w:t>
            </w:r>
            <w:r w:rsidRPr="008B5397">
              <w:rPr>
                <w:rStyle w:val="apple-converted-space"/>
              </w:rPr>
              <w:t> </w:t>
            </w:r>
            <w:r w:rsidRPr="008B5397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EBD" w:rsidRPr="008B5397" w:rsidRDefault="00D32EBD" w:rsidP="008B5397">
            <w:pPr>
              <w:spacing w:before="60" w:after="60" w:line="276" w:lineRule="auto"/>
              <w:ind w:firstLine="24"/>
            </w:pPr>
            <w:r w:rsidRPr="008B5397">
              <w:t xml:space="preserve">5 </w:t>
            </w:r>
            <w:r w:rsidRPr="008B5397">
              <w:rPr>
                <w:lang w:eastAsia="uk-UA"/>
              </w:rPr>
              <w:t>днів</w:t>
            </w:r>
          </w:p>
        </w:tc>
      </w:tr>
    </w:tbl>
    <w:p w:rsidR="00D32EBD" w:rsidRPr="008B5397" w:rsidRDefault="00D32EBD" w:rsidP="008B5397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lang w:val="uk-UA"/>
        </w:rPr>
      </w:pPr>
    </w:p>
    <w:p w:rsidR="00D32EBD" w:rsidRDefault="00D32EBD" w:rsidP="008B5397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lang w:val="uk-UA"/>
        </w:rPr>
      </w:pPr>
      <w:r>
        <w:rPr>
          <w:rStyle w:val="Strong"/>
          <w:b w:val="0"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32EBD" w:rsidRDefault="00D32EBD">
      <w:pPr>
        <w:spacing w:after="200" w:line="276" w:lineRule="auto"/>
      </w:pPr>
      <w:r>
        <w:br w:type="page"/>
      </w:r>
    </w:p>
    <w:p w:rsidR="00D32EBD" w:rsidRDefault="00D32EBD" w:rsidP="00302BA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32EBD" w:rsidRPr="00050DEC" w:rsidRDefault="00D32EBD" w:rsidP="00302BA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32EBD" w:rsidRPr="000035FE" w:rsidRDefault="00D32EBD" w:rsidP="00302BA0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left="5103"/>
        <w:jc w:val="both"/>
        <w:rPr>
          <w:rStyle w:val="Strong"/>
          <w:b w:val="0"/>
          <w:lang w:val="uk-UA"/>
        </w:rPr>
      </w:pPr>
      <w:r>
        <w:rPr>
          <w:b/>
          <w:sz w:val="28"/>
          <w:szCs w:val="28"/>
          <w:lang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>
        <w:rPr>
          <w:b/>
          <w:sz w:val="28"/>
          <w:szCs w:val="28"/>
          <w:lang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32EBD" w:rsidRDefault="00D32EBD" w:rsidP="00302BA0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lang w:val="uk-UA"/>
        </w:rPr>
      </w:pPr>
    </w:p>
    <w:p w:rsidR="00D32EBD" w:rsidRPr="00164F9B" w:rsidRDefault="00D32EBD" w:rsidP="00302BA0">
      <w:pPr>
        <w:pStyle w:val="Footer"/>
        <w:tabs>
          <w:tab w:val="left" w:pos="855"/>
        </w:tabs>
        <w:spacing w:before="60" w:beforeAutospacing="0" w:after="60" w:afterAutospacing="0" w:line="240" w:lineRule="atLeast"/>
        <w:jc w:val="center"/>
        <w:rPr>
          <w:b/>
          <w:kern w:val="3"/>
          <w:sz w:val="28"/>
          <w:szCs w:val="28"/>
          <w:lang w:val="uk-UA" w:eastAsia="zh-CN"/>
        </w:rPr>
      </w:pPr>
      <w:r w:rsidRPr="00DB2D30">
        <w:rPr>
          <w:b/>
          <w:bCs/>
          <w:lang w:val="uk-UA"/>
        </w:rPr>
        <w:t>ТЕХНОЛОГІЧНА КАРТКА</w:t>
      </w:r>
      <w:r>
        <w:rPr>
          <w:b/>
          <w:bCs/>
          <w:lang w:val="uk-UA"/>
        </w:rPr>
        <w:t xml:space="preserve"> </w:t>
      </w:r>
      <w:r w:rsidRPr="00164F9B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32EBD" w:rsidRPr="008B5397" w:rsidRDefault="00D32EBD" w:rsidP="008B5397">
      <w:pPr>
        <w:widowControl w:val="0"/>
        <w:suppressAutoHyphens/>
        <w:autoSpaceDN w:val="0"/>
        <w:spacing w:line="200" w:lineRule="atLeast"/>
        <w:jc w:val="center"/>
        <w:textAlignment w:val="baseline"/>
        <w:rPr>
          <w:b/>
          <w:kern w:val="3"/>
          <w:sz w:val="28"/>
          <w:szCs w:val="28"/>
          <w:lang w:eastAsia="zh-CN"/>
        </w:rPr>
      </w:pPr>
      <w:r w:rsidRPr="008B5397">
        <w:rPr>
          <w:b/>
          <w:sz w:val="28"/>
          <w:lang w:eastAsia="uk-UA"/>
        </w:rPr>
        <w:t>Видача та обмін посвідчень членам Коломийської міськрайонної громадської організації Всеукраїнського товариства політичних в'язнів та репресованих</w:t>
      </w:r>
    </w:p>
    <w:p w:rsidR="00D32EBD" w:rsidRPr="008B5397" w:rsidRDefault="00D32EBD" w:rsidP="008B5397">
      <w:pPr>
        <w:jc w:val="center"/>
        <w:rPr>
          <w:b/>
          <w:sz w:val="28"/>
          <w:szCs w:val="28"/>
          <w:u w:val="single"/>
          <w:lang w:eastAsia="uk-UA"/>
        </w:rPr>
      </w:pPr>
      <w:r w:rsidRPr="008B5397">
        <w:rPr>
          <w:b/>
          <w:sz w:val="28"/>
          <w:szCs w:val="28"/>
          <w:u w:val="single"/>
          <w:lang w:eastAsia="uk-UA"/>
        </w:rPr>
        <w:t>Відділ інформаційної політики міської ради</w:t>
      </w:r>
    </w:p>
    <w:p w:rsidR="00D32EBD" w:rsidRPr="008B5397" w:rsidRDefault="00D32EBD" w:rsidP="008B5397">
      <w:pPr>
        <w:jc w:val="center"/>
        <w:rPr>
          <w:sz w:val="28"/>
          <w:szCs w:val="28"/>
          <w:lang w:eastAsia="uk-UA"/>
        </w:rPr>
      </w:pPr>
      <w:r w:rsidRPr="008B5397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32EBD" w:rsidRPr="008B5397" w:rsidRDefault="00D32EBD" w:rsidP="008B539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1"/>
        </w:rPr>
      </w:pPr>
    </w:p>
    <w:tbl>
      <w:tblPr>
        <w:tblW w:w="9075" w:type="dxa"/>
        <w:tblInd w:w="250" w:type="dxa"/>
        <w:tblLayout w:type="fixed"/>
        <w:tblCellMar>
          <w:left w:w="0" w:type="dxa"/>
          <w:right w:w="0" w:type="dxa"/>
        </w:tblCellMar>
        <w:tblLook w:val="00A0"/>
      </w:tblPr>
      <w:tblGrid>
        <w:gridCol w:w="699"/>
        <w:gridCol w:w="2704"/>
        <w:gridCol w:w="1844"/>
        <w:gridCol w:w="1277"/>
        <w:gridCol w:w="850"/>
        <w:gridCol w:w="1701"/>
      </w:tblGrid>
      <w:tr w:rsidR="00D32EBD" w:rsidRPr="008B5397" w:rsidTr="00DB7C9E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2EBD" w:rsidRPr="008B5397" w:rsidRDefault="00D32EBD" w:rsidP="00DB7C9E">
            <w:pPr>
              <w:spacing w:before="60" w:after="60" w:line="276" w:lineRule="auto"/>
              <w:ind w:firstLine="24"/>
              <w:jc w:val="both"/>
            </w:pPr>
            <w:r w:rsidRPr="008B5397">
              <w:rPr>
                <w:b/>
                <w:bCs/>
              </w:rPr>
              <w:t>№</w:t>
            </w:r>
          </w:p>
          <w:p w:rsidR="00D32EBD" w:rsidRPr="008B5397" w:rsidRDefault="00D32EBD" w:rsidP="00DB7C9E">
            <w:pPr>
              <w:spacing w:before="60" w:after="60" w:line="276" w:lineRule="auto"/>
              <w:ind w:firstLine="24"/>
              <w:jc w:val="both"/>
            </w:pPr>
            <w:r w:rsidRPr="008B5397">
              <w:rPr>
                <w:b/>
                <w:bCs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2EBD" w:rsidRPr="008B5397" w:rsidRDefault="00D32EBD" w:rsidP="00DB7C9E">
            <w:pPr>
              <w:spacing w:before="60" w:after="60" w:line="276" w:lineRule="auto"/>
              <w:ind w:firstLine="24"/>
              <w:jc w:val="both"/>
            </w:pPr>
            <w:r w:rsidRPr="008B5397">
              <w:rPr>
                <w:b/>
                <w:bCs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2EBD" w:rsidRPr="008B5397" w:rsidRDefault="00D32EBD" w:rsidP="00DB7C9E">
            <w:pPr>
              <w:spacing w:before="60" w:after="60" w:line="276" w:lineRule="auto"/>
              <w:ind w:firstLine="24"/>
              <w:jc w:val="both"/>
            </w:pPr>
            <w:r w:rsidRPr="008B5397">
              <w:rPr>
                <w:b/>
                <w:bCs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2EBD" w:rsidRPr="008B5397" w:rsidRDefault="00D32EBD" w:rsidP="00DB7C9E">
            <w:pPr>
              <w:spacing w:before="60" w:after="60" w:line="276" w:lineRule="auto"/>
              <w:ind w:firstLine="24"/>
              <w:jc w:val="both"/>
            </w:pPr>
            <w:r w:rsidRPr="008B5397">
              <w:rPr>
                <w:b/>
                <w:bCs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2EBD" w:rsidRPr="008B5397" w:rsidRDefault="00D32EBD" w:rsidP="00DB7C9E">
            <w:pPr>
              <w:spacing w:before="60" w:after="60" w:line="276" w:lineRule="auto"/>
              <w:ind w:firstLine="24"/>
              <w:jc w:val="both"/>
            </w:pPr>
            <w:r w:rsidRPr="008B5397">
              <w:rPr>
                <w:b/>
                <w:bCs/>
              </w:rPr>
              <w:t>Дія</w:t>
            </w:r>
          </w:p>
          <w:p w:rsidR="00D32EBD" w:rsidRPr="008B5397" w:rsidRDefault="00D32EBD" w:rsidP="00DB7C9E">
            <w:pPr>
              <w:spacing w:before="60" w:after="60" w:line="276" w:lineRule="auto"/>
              <w:ind w:firstLine="24"/>
              <w:jc w:val="both"/>
            </w:pPr>
            <w:r w:rsidRPr="008B5397">
              <w:rPr>
                <w:b/>
                <w:bCs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32EBD" w:rsidRPr="008B5397" w:rsidRDefault="00D32EBD" w:rsidP="00DB7C9E">
            <w:pPr>
              <w:spacing w:before="60" w:after="60" w:line="276" w:lineRule="auto"/>
              <w:ind w:firstLine="24"/>
              <w:jc w:val="both"/>
            </w:pPr>
            <w:r w:rsidRPr="008B5397">
              <w:rPr>
                <w:b/>
                <w:bCs/>
              </w:rPr>
              <w:t>Термін виконання (днів)</w:t>
            </w:r>
          </w:p>
        </w:tc>
      </w:tr>
      <w:tr w:rsidR="00D32EBD" w:rsidRPr="008B5397" w:rsidTr="00DB7C9E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2EBD" w:rsidRPr="008B5397" w:rsidRDefault="00D32EBD" w:rsidP="00302BA0">
            <w:pPr>
              <w:pStyle w:val="ListParagraph"/>
              <w:numPr>
                <w:ilvl w:val="0"/>
                <w:numId w:val="3"/>
              </w:numPr>
              <w:spacing w:before="60" w:after="60" w:line="276" w:lineRule="auto"/>
              <w:ind w:right="170"/>
              <w:jc w:val="both"/>
              <w:rPr>
                <w:lang w:val="uk-UA"/>
              </w:rPr>
            </w:pPr>
            <w:bookmarkStart w:id="0" w:name="_GoBack"/>
            <w:bookmarkEnd w:id="0"/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EBD" w:rsidRPr="008B5397" w:rsidRDefault="00D32EBD" w:rsidP="00DB7C9E">
            <w:pPr>
              <w:spacing w:before="60" w:after="60" w:line="276" w:lineRule="auto"/>
              <w:ind w:firstLine="24"/>
            </w:pPr>
            <w:r w:rsidRPr="008B5397"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EBD" w:rsidRPr="008B5397" w:rsidRDefault="00D32EBD" w:rsidP="00DB7C9E">
            <w:pPr>
              <w:spacing w:before="60" w:after="60" w:line="276" w:lineRule="auto"/>
              <w:ind w:firstLine="24"/>
            </w:pPr>
            <w:r w:rsidRPr="008B539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EBD" w:rsidRPr="008B5397" w:rsidRDefault="00D32EBD" w:rsidP="00DB7C9E">
            <w:pPr>
              <w:spacing w:before="60" w:after="60" w:line="276" w:lineRule="auto"/>
              <w:ind w:firstLine="24"/>
            </w:pPr>
            <w:r w:rsidRPr="008B539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EBD" w:rsidRPr="008B5397" w:rsidRDefault="00D32EBD" w:rsidP="00DB7C9E">
            <w:pPr>
              <w:spacing w:before="60" w:after="60" w:line="276" w:lineRule="auto"/>
              <w:ind w:firstLine="24"/>
            </w:pPr>
            <w:r w:rsidRPr="008B5397"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32EBD" w:rsidRPr="008B5397" w:rsidRDefault="00D32EBD" w:rsidP="00DB7C9E">
            <w:pPr>
              <w:spacing w:before="60" w:after="60" w:line="276" w:lineRule="auto"/>
              <w:ind w:firstLine="24"/>
            </w:pPr>
            <w:r w:rsidRPr="008B5397">
              <w:t>У момент звернення</w:t>
            </w:r>
          </w:p>
        </w:tc>
      </w:tr>
      <w:tr w:rsidR="00D32EBD" w:rsidRPr="008B5397" w:rsidTr="00DB7C9E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2EBD" w:rsidRPr="008B5397" w:rsidRDefault="00D32EBD" w:rsidP="00302BA0">
            <w:pPr>
              <w:pStyle w:val="ListParagraph"/>
              <w:numPr>
                <w:ilvl w:val="0"/>
                <w:numId w:val="3"/>
              </w:numPr>
              <w:spacing w:before="60" w:after="60" w:line="276" w:lineRule="auto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EBD" w:rsidRPr="008B5397" w:rsidRDefault="00D32EBD" w:rsidP="00DB7C9E">
            <w:pPr>
              <w:spacing w:before="60" w:after="60" w:line="276" w:lineRule="auto"/>
              <w:ind w:firstLine="24"/>
            </w:pPr>
            <w:r w:rsidRPr="008B5397">
              <w:t>Передача  заяви та документів до 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EBD" w:rsidRPr="008B5397" w:rsidRDefault="00D32EBD" w:rsidP="00DB7C9E">
            <w:pPr>
              <w:spacing w:before="60" w:after="60" w:line="276" w:lineRule="auto"/>
              <w:ind w:firstLine="24"/>
            </w:pPr>
            <w:r w:rsidRPr="008B539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EBD" w:rsidRPr="008B5397" w:rsidRDefault="00D32EBD" w:rsidP="00DB7C9E">
            <w:pPr>
              <w:spacing w:before="60" w:after="60" w:line="276" w:lineRule="auto"/>
              <w:ind w:firstLine="24"/>
            </w:pPr>
            <w:r w:rsidRPr="008B539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EBD" w:rsidRPr="008B5397" w:rsidRDefault="00D32EBD" w:rsidP="00DB7C9E">
            <w:pPr>
              <w:spacing w:before="60" w:after="60" w:line="276" w:lineRule="auto"/>
              <w:ind w:firstLine="24"/>
            </w:pPr>
            <w:r w:rsidRPr="008B539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32EBD" w:rsidRPr="008B5397" w:rsidRDefault="00D32EBD" w:rsidP="00DB7C9E">
            <w:pPr>
              <w:spacing w:before="60" w:after="60" w:line="276" w:lineRule="auto"/>
              <w:ind w:firstLine="24"/>
            </w:pPr>
            <w:r w:rsidRPr="008B5397">
              <w:t>Не пізніше наступного дня після прийняття заяви</w:t>
            </w:r>
          </w:p>
        </w:tc>
      </w:tr>
      <w:tr w:rsidR="00D32EBD" w:rsidRPr="008B5397" w:rsidTr="00DB7C9E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2EBD" w:rsidRPr="008B5397" w:rsidRDefault="00D32EBD" w:rsidP="00302BA0">
            <w:pPr>
              <w:pStyle w:val="ListParagraph"/>
              <w:numPr>
                <w:ilvl w:val="0"/>
                <w:numId w:val="3"/>
              </w:numPr>
              <w:spacing w:before="60" w:after="60" w:line="276" w:lineRule="auto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EBD" w:rsidRPr="008B5397" w:rsidRDefault="00D32EBD" w:rsidP="00DB7C9E">
            <w:pPr>
              <w:spacing w:line="276" w:lineRule="auto"/>
              <w:ind w:firstLine="23"/>
            </w:pPr>
            <w:r w:rsidRPr="008B5397">
              <w:t>Опрацювання заяви та поданих документів.</w:t>
            </w:r>
          </w:p>
          <w:p w:rsidR="00D32EBD" w:rsidRPr="008B5397" w:rsidRDefault="00D32EBD" w:rsidP="00DB7C9E">
            <w:pPr>
              <w:spacing w:line="276" w:lineRule="auto"/>
              <w:ind w:firstLine="23"/>
            </w:pPr>
            <w:r w:rsidRPr="008B5397"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EBD" w:rsidRPr="008B5397" w:rsidRDefault="00D32EBD" w:rsidP="00DB7C9E">
            <w:pPr>
              <w:spacing w:before="60" w:after="60" w:line="276" w:lineRule="auto"/>
              <w:ind w:firstLine="24"/>
            </w:pPr>
            <w:r w:rsidRPr="008B5397"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EBD" w:rsidRPr="008B5397" w:rsidRDefault="00D32EBD" w:rsidP="00DB7C9E">
            <w:pPr>
              <w:spacing w:before="60" w:after="60" w:line="276" w:lineRule="auto"/>
              <w:ind w:firstLine="24"/>
            </w:pPr>
            <w:r w:rsidRPr="008B5397"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EBD" w:rsidRPr="008B5397" w:rsidRDefault="00D32EBD" w:rsidP="00DB7C9E">
            <w:pPr>
              <w:spacing w:before="60" w:after="60" w:line="276" w:lineRule="auto"/>
              <w:ind w:firstLine="24"/>
            </w:pPr>
            <w:r w:rsidRPr="008B5397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32EBD" w:rsidRPr="008B5397" w:rsidRDefault="00D32EBD" w:rsidP="00DB7C9E">
            <w:pPr>
              <w:spacing w:before="60" w:after="60" w:line="276" w:lineRule="auto"/>
              <w:ind w:firstLine="24"/>
            </w:pPr>
            <w:r w:rsidRPr="008B5397">
              <w:t>Протягом 5</w:t>
            </w:r>
            <w:r w:rsidRPr="008B5397">
              <w:rPr>
                <w:lang w:eastAsia="uk-UA"/>
              </w:rPr>
              <w:t>днів</w:t>
            </w:r>
          </w:p>
        </w:tc>
      </w:tr>
      <w:tr w:rsidR="00D32EBD" w:rsidRPr="008B5397" w:rsidTr="00DB7C9E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2EBD" w:rsidRPr="008B5397" w:rsidRDefault="00D32EBD" w:rsidP="00302BA0">
            <w:pPr>
              <w:pStyle w:val="ListParagraph"/>
              <w:numPr>
                <w:ilvl w:val="0"/>
                <w:numId w:val="3"/>
              </w:numPr>
              <w:spacing w:before="60" w:after="60" w:line="276" w:lineRule="auto"/>
              <w:ind w:right="170"/>
              <w:jc w:val="both"/>
              <w:rPr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EBD" w:rsidRPr="008B5397" w:rsidRDefault="00D32EBD" w:rsidP="00DB7C9E">
            <w:pPr>
              <w:spacing w:before="60" w:after="60" w:line="276" w:lineRule="auto"/>
              <w:ind w:firstLine="24"/>
            </w:pPr>
            <w:r w:rsidRPr="008B5397"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EBD" w:rsidRPr="008B5397" w:rsidRDefault="00D32EBD" w:rsidP="00DB7C9E">
            <w:pPr>
              <w:spacing w:before="60" w:after="60" w:line="276" w:lineRule="auto"/>
              <w:ind w:firstLine="24"/>
            </w:pPr>
            <w:r w:rsidRPr="008B5397"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EBD" w:rsidRPr="008B5397" w:rsidRDefault="00D32EBD" w:rsidP="00DB7C9E">
            <w:pPr>
              <w:spacing w:before="60" w:after="60" w:line="276" w:lineRule="auto"/>
              <w:ind w:firstLine="24"/>
            </w:pPr>
            <w:r w:rsidRPr="008B5397"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EBD" w:rsidRPr="008B5397" w:rsidRDefault="00D32EBD" w:rsidP="00DB7C9E">
            <w:pPr>
              <w:spacing w:before="60" w:after="60" w:line="276" w:lineRule="auto"/>
              <w:ind w:firstLine="24"/>
            </w:pPr>
            <w:r w:rsidRPr="008B5397"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32EBD" w:rsidRPr="008B5397" w:rsidRDefault="00D32EBD" w:rsidP="00DB7C9E">
            <w:pPr>
              <w:spacing w:before="60" w:after="60" w:line="276" w:lineRule="auto"/>
              <w:ind w:firstLine="24"/>
            </w:pPr>
            <w:r w:rsidRPr="008B5397">
              <w:t>У момент звернення</w:t>
            </w:r>
          </w:p>
        </w:tc>
      </w:tr>
      <w:tr w:rsidR="00D32EBD" w:rsidRPr="008B5397" w:rsidTr="00DB7C9E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EBD" w:rsidRPr="008B5397" w:rsidRDefault="00D32EBD" w:rsidP="00DB7C9E">
            <w:pPr>
              <w:spacing w:before="60" w:after="60" w:line="276" w:lineRule="auto"/>
              <w:ind w:firstLine="24"/>
            </w:pPr>
            <w:r w:rsidRPr="008B5397">
              <w:t>Загальна кількість днів надання послуги</w:t>
            </w:r>
            <w:r w:rsidRPr="008B5397">
              <w:rPr>
                <w:rStyle w:val="apple-converted-space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EBD" w:rsidRPr="008B5397" w:rsidRDefault="00D32EBD" w:rsidP="00DB7C9E">
            <w:pPr>
              <w:spacing w:before="60" w:after="60" w:line="276" w:lineRule="auto"/>
              <w:ind w:firstLine="24"/>
            </w:pPr>
            <w:r w:rsidRPr="008B5397">
              <w:t>5</w:t>
            </w:r>
            <w:r w:rsidRPr="008B5397">
              <w:rPr>
                <w:lang w:eastAsia="uk-UA"/>
              </w:rPr>
              <w:t xml:space="preserve"> днів</w:t>
            </w:r>
          </w:p>
        </w:tc>
      </w:tr>
      <w:tr w:rsidR="00D32EBD" w:rsidRPr="008B5397" w:rsidTr="00DB7C9E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EBD" w:rsidRPr="008B5397" w:rsidRDefault="00D32EBD" w:rsidP="00DB7C9E">
            <w:pPr>
              <w:spacing w:before="60" w:after="60" w:line="276" w:lineRule="auto"/>
              <w:ind w:firstLine="24"/>
            </w:pPr>
            <w:r w:rsidRPr="008B5397">
              <w:t>Загальна кількість днів (передбачена законодавством)</w:t>
            </w:r>
            <w:r w:rsidRPr="008B5397">
              <w:rPr>
                <w:rStyle w:val="apple-converted-space"/>
              </w:rPr>
              <w:t> </w:t>
            </w:r>
            <w:r w:rsidRPr="008B5397"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EBD" w:rsidRPr="008B5397" w:rsidRDefault="00D32EBD" w:rsidP="00DB7C9E">
            <w:pPr>
              <w:spacing w:before="60" w:after="60" w:line="276" w:lineRule="auto"/>
              <w:ind w:firstLine="24"/>
            </w:pPr>
            <w:r w:rsidRPr="008B5397">
              <w:t xml:space="preserve">5 </w:t>
            </w:r>
            <w:r w:rsidRPr="008B5397">
              <w:rPr>
                <w:lang w:eastAsia="uk-UA"/>
              </w:rPr>
              <w:t>днів</w:t>
            </w:r>
          </w:p>
        </w:tc>
      </w:tr>
    </w:tbl>
    <w:p w:rsidR="00D32EBD" w:rsidRPr="008B5397" w:rsidRDefault="00D32EBD" w:rsidP="008B5397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lang w:val="uk-UA"/>
        </w:rPr>
      </w:pPr>
    </w:p>
    <w:p w:rsidR="00D32EBD" w:rsidRDefault="00D32EBD" w:rsidP="008B5397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lang w:val="uk-UA"/>
        </w:rPr>
      </w:pPr>
      <w:r>
        <w:rPr>
          <w:rStyle w:val="Strong"/>
          <w:b w:val="0"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32EBD" w:rsidRDefault="00D32EBD"/>
    <w:sectPr w:rsidR="00D32EBD" w:rsidSect="00C06DE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D64AF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641A0B50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5EE1"/>
    <w:rsid w:val="000035FE"/>
    <w:rsid w:val="00050DEC"/>
    <w:rsid w:val="00101C3C"/>
    <w:rsid w:val="00164F9B"/>
    <w:rsid w:val="00245EE1"/>
    <w:rsid w:val="00302BA0"/>
    <w:rsid w:val="008B5397"/>
    <w:rsid w:val="00974BC2"/>
    <w:rsid w:val="00AE321D"/>
    <w:rsid w:val="00C06DEE"/>
    <w:rsid w:val="00CB2FF8"/>
    <w:rsid w:val="00D32EBD"/>
    <w:rsid w:val="00DB2D30"/>
    <w:rsid w:val="00DB7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397"/>
    <w:rPr>
      <w:rFonts w:ascii="Times New Roman" w:eastAsia="Times New Roman" w:hAnsi="Times New Roman"/>
      <w:sz w:val="24"/>
      <w:szCs w:val="24"/>
      <w:lang w:val="uk-UA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8B5397"/>
    <w:pPr>
      <w:spacing w:before="100" w:beforeAutospacing="1" w:after="100" w:afterAutospacing="1"/>
    </w:pPr>
    <w:rPr>
      <w:lang w:eastAsia="uk-UA"/>
    </w:rPr>
  </w:style>
  <w:style w:type="paragraph" w:styleId="Footer">
    <w:name w:val="footer"/>
    <w:basedOn w:val="Normal"/>
    <w:link w:val="FooterChar"/>
    <w:uiPriority w:val="99"/>
    <w:rsid w:val="008B5397"/>
    <w:pPr>
      <w:spacing w:before="100" w:beforeAutospacing="1" w:after="100" w:afterAutospacing="1"/>
    </w:pPr>
    <w:rPr>
      <w:lang w:val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B5397"/>
    <w:rPr>
      <w:rFonts w:ascii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8B5397"/>
    <w:pPr>
      <w:ind w:left="720"/>
      <w:contextualSpacing/>
    </w:pPr>
    <w:rPr>
      <w:lang w:val="ru-RU"/>
    </w:rPr>
  </w:style>
  <w:style w:type="paragraph" w:customStyle="1" w:styleId="11title">
    <w:name w:val="11title"/>
    <w:basedOn w:val="Normal"/>
    <w:uiPriority w:val="99"/>
    <w:rsid w:val="008B5397"/>
    <w:pPr>
      <w:spacing w:before="100" w:beforeAutospacing="1" w:after="100" w:afterAutospacing="1"/>
    </w:pPr>
    <w:rPr>
      <w:lang w:val="ru-RU"/>
    </w:rPr>
  </w:style>
  <w:style w:type="character" w:customStyle="1" w:styleId="apple-converted-space">
    <w:name w:val="apple-converted-space"/>
    <w:basedOn w:val="DefaultParagraphFont"/>
    <w:uiPriority w:val="99"/>
    <w:rsid w:val="008B5397"/>
    <w:rPr>
      <w:rFonts w:cs="Times New Roman"/>
    </w:rPr>
  </w:style>
  <w:style w:type="character" w:styleId="Strong">
    <w:name w:val="Strong"/>
    <w:basedOn w:val="DefaultParagraphFont"/>
    <w:uiPriority w:val="99"/>
    <w:qFormat/>
    <w:rsid w:val="008B5397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663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402</Words>
  <Characters>2298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CNAP</dc:creator>
  <cp:keywords/>
  <dc:description/>
  <cp:lastModifiedBy>Drukarky</cp:lastModifiedBy>
  <cp:revision>4</cp:revision>
  <dcterms:created xsi:type="dcterms:W3CDTF">2020-11-29T12:05:00Z</dcterms:created>
  <dcterms:modified xsi:type="dcterms:W3CDTF">2021-01-05T08:15:00Z</dcterms:modified>
</cp:coreProperties>
</file>