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511" w:rsidRDefault="00021511" w:rsidP="0007195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021511" w:rsidRPr="00050DEC" w:rsidRDefault="00021511" w:rsidP="0007195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021511" w:rsidRPr="00B033A5" w:rsidRDefault="00021511" w:rsidP="0007195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021511" w:rsidRDefault="00021511" w:rsidP="0007195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021511" w:rsidRPr="00164F9B" w:rsidRDefault="00021511" w:rsidP="00071954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021511" w:rsidRPr="00071954" w:rsidRDefault="00021511" w:rsidP="009A3136">
      <w:pPr>
        <w:widowControl w:val="0"/>
        <w:suppressAutoHyphens/>
        <w:autoSpaceDN w:val="0"/>
        <w:ind w:left="180"/>
        <w:jc w:val="center"/>
        <w:textAlignment w:val="baseline"/>
        <w:rPr>
          <w:rStyle w:val="CharStyle7"/>
          <w:b/>
          <w:sz w:val="28"/>
          <w:szCs w:val="28"/>
          <w:lang w:val="ru-RU" w:eastAsia="ru-RU"/>
        </w:rPr>
      </w:pPr>
      <w:r w:rsidRPr="00F33F99">
        <w:rPr>
          <w:rStyle w:val="CharStyle7"/>
          <w:b/>
          <w:sz w:val="28"/>
          <w:szCs w:val="28"/>
          <w:lang w:eastAsia="ru-RU"/>
        </w:rPr>
        <w:t>Видача дозволу на порушення об’єктів благоустрою</w:t>
      </w:r>
    </w:p>
    <w:p w:rsidR="00021511" w:rsidRPr="00071954" w:rsidRDefault="00021511" w:rsidP="009A3136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val="ru-RU" w:eastAsia="zh-CN" w:bidi="hi-IN"/>
        </w:rPr>
      </w:pPr>
    </w:p>
    <w:p w:rsidR="00021511" w:rsidRDefault="00021511" w:rsidP="009A3136">
      <w:pPr>
        <w:jc w:val="center"/>
        <w:rPr>
          <w:sz w:val="28"/>
          <w:szCs w:val="28"/>
          <w:lang w:eastAsia="uk-UA"/>
        </w:rPr>
      </w:pPr>
      <w:r w:rsidRPr="00071954">
        <w:rPr>
          <w:b/>
          <w:sz w:val="28"/>
          <w:szCs w:val="28"/>
          <w:u w:val="single"/>
          <w:lang w:eastAsia="uk-UA"/>
        </w:rPr>
        <w:t>Управління комунального господарства Коломийської міської ради</w:t>
      </w:r>
      <w:r w:rsidRPr="000600FB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021511" w:rsidRPr="000600FB" w:rsidRDefault="00021511" w:rsidP="009A3136">
      <w:pPr>
        <w:jc w:val="center"/>
        <w:rPr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984"/>
        <w:gridCol w:w="1701"/>
        <w:gridCol w:w="709"/>
        <w:gridCol w:w="1558"/>
      </w:tblGrid>
      <w:tr w:rsidR="00021511" w:rsidRPr="007B2515" w:rsidTr="00160319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071954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071954">
              <w:rPr>
                <w:b/>
                <w:bCs/>
                <w:color w:val="000000"/>
              </w:rPr>
              <w:t>№</w:t>
            </w:r>
          </w:p>
          <w:p w:rsidR="00021511" w:rsidRPr="00071954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071954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021511" w:rsidRPr="007B2515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071954" w:rsidRDefault="00021511" w:rsidP="00160319">
            <w:pPr>
              <w:pStyle w:val="ListParagraph"/>
              <w:numPr>
                <w:ilvl w:val="0"/>
                <w:numId w:val="1"/>
              </w:numPr>
              <w:spacing w:before="60" w:after="60"/>
              <w:ind w:left="170" w:right="170" w:hanging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У момент звернення</w:t>
            </w:r>
          </w:p>
        </w:tc>
      </w:tr>
      <w:tr w:rsidR="00021511" w:rsidRPr="007B2515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071954" w:rsidRDefault="00021511" w:rsidP="00160319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</w:t>
            </w:r>
            <w:r>
              <w:rPr>
                <w:color w:val="000000"/>
              </w:rPr>
              <w:t xml:space="preserve">з моменту прийому заяви </w:t>
            </w:r>
          </w:p>
        </w:tc>
      </w:tr>
      <w:tr w:rsidR="00021511" w:rsidRPr="007B2515" w:rsidTr="00160319">
        <w:trPr>
          <w:trHeight w:val="30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071954" w:rsidRDefault="00021511" w:rsidP="00160319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021511" w:rsidRPr="00FF439E" w:rsidRDefault="00021511" w:rsidP="00160319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3740F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3740F">
              <w:rPr>
                <w:color w:val="000000"/>
              </w:rPr>
              <w:t>Посадова особа  </w:t>
            </w:r>
            <w:r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3740F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9C270A">
              <w:rPr>
                <w:lang w:eastAsia="uk-UA"/>
              </w:rPr>
              <w:t>Відділ з питань майна комунальної власності Коломийської міської ради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3740F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3740F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1511" w:rsidRPr="00FF439E" w:rsidRDefault="00021511" w:rsidP="00071954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 xml:space="preserve">Протягом  </w:t>
            </w:r>
            <w:r>
              <w:rPr>
                <w:color w:val="000000"/>
                <w:lang w:val="en-US"/>
              </w:rPr>
              <w:t>10</w:t>
            </w:r>
            <w:r>
              <w:rPr>
                <w:color w:val="000000"/>
              </w:rPr>
              <w:t xml:space="preserve"> робочих днів</w:t>
            </w:r>
          </w:p>
        </w:tc>
      </w:tr>
      <w:tr w:rsidR="00021511" w:rsidRPr="007B2515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071954" w:rsidRDefault="00021511" w:rsidP="00160319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У момент звернення</w:t>
            </w:r>
          </w:p>
        </w:tc>
      </w:tr>
      <w:tr w:rsidR="00021511" w:rsidRPr="007B2515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071954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071954">
              <w:rPr>
                <w:color w:val="000000"/>
              </w:rPr>
              <w:t>Загальна кількість днів надання послуги</w:t>
            </w:r>
            <w:r w:rsidRPr="00071954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A47B8E" w:rsidRDefault="00021511" w:rsidP="00160319">
            <w:pPr>
              <w:spacing w:before="60" w:after="60"/>
              <w:ind w:firstLine="24"/>
              <w:rPr>
                <w:color w:val="FF0000"/>
              </w:rPr>
            </w:pPr>
            <w:r>
              <w:rPr>
                <w:color w:val="000000"/>
                <w:lang w:val="en-US"/>
              </w:rPr>
              <w:t>10</w:t>
            </w:r>
            <w:r>
              <w:rPr>
                <w:color w:val="000000"/>
              </w:rPr>
              <w:t xml:space="preserve"> робочих днів</w:t>
            </w:r>
          </w:p>
        </w:tc>
      </w:tr>
      <w:tr w:rsidR="00021511" w:rsidRPr="007B2515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071954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071954">
              <w:rPr>
                <w:color w:val="000000"/>
              </w:rPr>
              <w:t>Загальна кількість днів (передбачена законодавством)</w:t>
            </w:r>
            <w:r w:rsidRPr="00071954">
              <w:rPr>
                <w:rStyle w:val="apple-converted-space"/>
                <w:color w:val="000000"/>
              </w:rPr>
              <w:t> </w:t>
            </w:r>
            <w:r w:rsidRPr="00071954">
              <w:rPr>
                <w:color w:val="000000"/>
              </w:rPr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A47B8E" w:rsidRDefault="00021511" w:rsidP="00160319">
            <w:pPr>
              <w:spacing w:before="60" w:after="60"/>
              <w:ind w:firstLine="24"/>
              <w:rPr>
                <w:color w:val="FF0000"/>
              </w:rPr>
            </w:pPr>
            <w:r>
              <w:rPr>
                <w:color w:val="000000"/>
                <w:lang w:val="en-US"/>
              </w:rPr>
              <w:t>1</w:t>
            </w:r>
            <w:r>
              <w:rPr>
                <w:color w:val="000000"/>
              </w:rPr>
              <w:t>0 робочих днів</w:t>
            </w:r>
          </w:p>
        </w:tc>
      </w:tr>
    </w:tbl>
    <w:p w:rsidR="00021511" w:rsidRDefault="00021511" w:rsidP="009A31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021511" w:rsidRDefault="00021511" w:rsidP="009A31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021511" w:rsidRDefault="00021511">
      <w:pPr>
        <w:spacing w:after="200" w:line="276" w:lineRule="auto"/>
      </w:pPr>
      <w:r>
        <w:br w:type="page"/>
      </w:r>
    </w:p>
    <w:p w:rsidR="00021511" w:rsidRDefault="00021511" w:rsidP="0007195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021511" w:rsidRPr="00050DEC" w:rsidRDefault="00021511" w:rsidP="00071954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021511" w:rsidRPr="00B033A5" w:rsidRDefault="00021511" w:rsidP="0007195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left="5103"/>
        <w:jc w:val="both"/>
        <w:rPr>
          <w:rStyle w:val="Strong"/>
          <w:b w:val="0"/>
          <w:bCs/>
          <w:lang w:val="uk-UA"/>
        </w:rPr>
      </w:pPr>
      <w:r>
        <w:rPr>
          <w:b/>
          <w:sz w:val="28"/>
          <w:szCs w:val="28"/>
          <w:lang w:eastAsia="uk-UA"/>
        </w:rPr>
        <w:t xml:space="preserve">від </w:t>
      </w:r>
      <w:r>
        <w:rPr>
          <w:b/>
          <w:sz w:val="28"/>
          <w:szCs w:val="28"/>
          <w:lang w:val="uk-UA" w:eastAsia="uk-UA"/>
        </w:rPr>
        <w:t>18.12.</w:t>
      </w:r>
      <w:r>
        <w:rPr>
          <w:b/>
          <w:sz w:val="28"/>
          <w:szCs w:val="28"/>
          <w:lang w:eastAsia="uk-UA"/>
        </w:rPr>
        <w:t xml:space="preserve">2020 р. № </w:t>
      </w:r>
      <w:r>
        <w:rPr>
          <w:b/>
          <w:sz w:val="28"/>
          <w:szCs w:val="28"/>
          <w:lang w:val="uk-UA" w:eastAsia="uk-UA"/>
        </w:rPr>
        <w:t>379-р</w:t>
      </w:r>
    </w:p>
    <w:p w:rsidR="00021511" w:rsidRDefault="00021511" w:rsidP="0007195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021511" w:rsidRPr="00164F9B" w:rsidRDefault="00021511" w:rsidP="00071954">
      <w:pPr>
        <w:pStyle w:val="Footer"/>
        <w:tabs>
          <w:tab w:val="left" w:pos="855"/>
        </w:tabs>
        <w:spacing w:before="60" w:beforeAutospacing="0" w:after="60" w:afterAutospacing="0" w:line="240" w:lineRule="atLeast"/>
        <w:jc w:val="center"/>
        <w:rPr>
          <w:b/>
          <w:kern w:val="3"/>
          <w:sz w:val="28"/>
          <w:szCs w:val="28"/>
          <w:lang w:val="uk-UA" w:eastAsia="zh-CN"/>
        </w:rPr>
      </w:pPr>
      <w:r w:rsidRPr="00DB2D30">
        <w:rPr>
          <w:b/>
          <w:bCs/>
          <w:lang w:val="uk-UA"/>
        </w:rPr>
        <w:t>ТЕХНОЛОГІЧНА КАРТКА</w:t>
      </w:r>
      <w:r>
        <w:rPr>
          <w:b/>
          <w:bCs/>
          <w:lang w:val="uk-UA"/>
        </w:rPr>
        <w:t xml:space="preserve"> </w:t>
      </w:r>
      <w:r w:rsidRPr="00164F9B"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021511" w:rsidRPr="00B92359" w:rsidRDefault="00021511" w:rsidP="009A3136">
      <w:pPr>
        <w:jc w:val="center"/>
        <w:rPr>
          <w:b/>
          <w:sz w:val="28"/>
          <w:szCs w:val="28"/>
          <w:lang w:eastAsia="uk-UA"/>
        </w:rPr>
      </w:pPr>
      <w:bookmarkStart w:id="0" w:name="_GoBack"/>
      <w:bookmarkEnd w:id="0"/>
      <w:r>
        <w:rPr>
          <w:rStyle w:val="CharStyle7"/>
          <w:b/>
          <w:sz w:val="28"/>
          <w:szCs w:val="28"/>
          <w:lang w:eastAsia="ru-RU"/>
        </w:rPr>
        <w:t>Видача дозволу</w:t>
      </w:r>
      <w:r w:rsidRPr="003647B1">
        <w:rPr>
          <w:rStyle w:val="CharStyle7"/>
          <w:b/>
          <w:sz w:val="28"/>
          <w:szCs w:val="28"/>
          <w:lang w:val="ru-RU" w:eastAsia="ru-RU"/>
        </w:rPr>
        <w:t xml:space="preserve"> (</w:t>
      </w:r>
      <w:r>
        <w:rPr>
          <w:rStyle w:val="CharStyle7"/>
          <w:b/>
          <w:sz w:val="28"/>
          <w:szCs w:val="28"/>
          <w:lang w:eastAsia="ru-RU"/>
        </w:rPr>
        <w:t>ордеру) на видалення зелених насаджень</w:t>
      </w:r>
    </w:p>
    <w:p w:rsidR="00021511" w:rsidRPr="00B92359" w:rsidRDefault="00021511" w:rsidP="009A3136">
      <w:pPr>
        <w:widowControl w:val="0"/>
        <w:suppressAutoHyphens/>
        <w:autoSpaceDN w:val="0"/>
        <w:ind w:left="180"/>
        <w:jc w:val="center"/>
        <w:textAlignment w:val="baseline"/>
        <w:rPr>
          <w:kern w:val="3"/>
          <w:sz w:val="28"/>
          <w:szCs w:val="28"/>
          <w:lang w:eastAsia="zh-CN" w:bidi="hi-IN"/>
        </w:rPr>
      </w:pPr>
    </w:p>
    <w:p w:rsidR="00021511" w:rsidRDefault="00021511" w:rsidP="009A3136">
      <w:pPr>
        <w:jc w:val="center"/>
        <w:rPr>
          <w:sz w:val="28"/>
          <w:szCs w:val="28"/>
          <w:lang w:eastAsia="uk-UA"/>
        </w:rPr>
      </w:pPr>
      <w:r w:rsidRPr="00071954">
        <w:rPr>
          <w:b/>
          <w:sz w:val="28"/>
          <w:szCs w:val="28"/>
          <w:u w:val="single"/>
          <w:lang w:eastAsia="uk-UA"/>
        </w:rPr>
        <w:t>Управління комунального господарства Коломийської міської ради</w:t>
      </w:r>
      <w:r w:rsidRPr="000600FB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021511" w:rsidRPr="000600FB" w:rsidRDefault="00021511" w:rsidP="009A3136">
      <w:pPr>
        <w:jc w:val="center"/>
        <w:rPr>
          <w:sz w:val="28"/>
          <w:szCs w:val="28"/>
          <w:lang w:eastAsia="uk-UA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2552"/>
        <w:gridCol w:w="1984"/>
        <w:gridCol w:w="1701"/>
        <w:gridCol w:w="709"/>
        <w:gridCol w:w="1558"/>
      </w:tblGrid>
      <w:tr w:rsidR="00021511" w:rsidRPr="007B2515" w:rsidTr="00160319"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21511" w:rsidRPr="00FF439E" w:rsidRDefault="00021511" w:rsidP="00160319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021511" w:rsidRPr="007B2515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071954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У момент звернення</w:t>
            </w:r>
          </w:p>
        </w:tc>
      </w:tr>
      <w:tr w:rsidR="00021511" w:rsidRPr="007B2515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071954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Не пізніше наступного дня </w:t>
            </w:r>
            <w:r>
              <w:rPr>
                <w:color w:val="000000"/>
              </w:rPr>
              <w:t xml:space="preserve">з моменту прийому заяви </w:t>
            </w:r>
          </w:p>
        </w:tc>
      </w:tr>
      <w:tr w:rsidR="00021511" w:rsidRPr="007B2515" w:rsidTr="00160319">
        <w:trPr>
          <w:trHeight w:val="30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071954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021511" w:rsidRPr="00FF439E" w:rsidRDefault="00021511" w:rsidP="00160319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3740F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3740F">
              <w:rPr>
                <w:color w:val="000000"/>
              </w:rPr>
              <w:t>Посадова особа  </w:t>
            </w:r>
            <w:r>
              <w:rPr>
                <w:lang w:eastAsia="uk-UA"/>
              </w:rPr>
              <w:t>СНАП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3740F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9C270A">
              <w:rPr>
                <w:lang w:eastAsia="uk-UA"/>
              </w:rPr>
              <w:t>Відділ з питань майна комунальної власності Коломийської міської ради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3740F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3740F">
              <w:rPr>
                <w:color w:val="000000"/>
              </w:rPr>
              <w:t> 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Протягом  30 робочих днів</w:t>
            </w:r>
          </w:p>
        </w:tc>
      </w:tr>
      <w:tr w:rsidR="00021511" w:rsidRPr="007B2515" w:rsidTr="00160319"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1511" w:rsidRPr="00FF439E" w:rsidRDefault="00021511" w:rsidP="00071954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021511" w:rsidRPr="00FF439E" w:rsidRDefault="00021511" w:rsidP="002E45A2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У момент звернення</w:t>
            </w:r>
          </w:p>
        </w:tc>
      </w:tr>
      <w:tr w:rsidR="00021511" w:rsidRPr="007B2515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A47B8E" w:rsidRDefault="00021511" w:rsidP="00160319">
            <w:pPr>
              <w:spacing w:before="60" w:after="60"/>
              <w:ind w:firstLine="24"/>
              <w:rPr>
                <w:color w:val="FF0000"/>
              </w:rPr>
            </w:pPr>
            <w:r>
              <w:rPr>
                <w:color w:val="000000"/>
              </w:rPr>
              <w:t>30 робочих днів</w:t>
            </w:r>
          </w:p>
        </w:tc>
      </w:tr>
      <w:tr w:rsidR="00021511" w:rsidRPr="007B2515" w:rsidTr="00160319">
        <w:tc>
          <w:tcPr>
            <w:tcW w:w="680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FF439E" w:rsidRDefault="00021511" w:rsidP="00160319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2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511" w:rsidRPr="00A47B8E" w:rsidRDefault="00021511" w:rsidP="00160319">
            <w:pPr>
              <w:spacing w:before="60" w:after="60"/>
              <w:ind w:firstLine="24"/>
              <w:rPr>
                <w:color w:val="FF0000"/>
              </w:rPr>
            </w:pPr>
            <w:r>
              <w:rPr>
                <w:color w:val="000000"/>
              </w:rPr>
              <w:t>30 робочих днів</w:t>
            </w:r>
          </w:p>
        </w:tc>
      </w:tr>
    </w:tbl>
    <w:p w:rsidR="00021511" w:rsidRDefault="00021511" w:rsidP="009A31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021511" w:rsidRDefault="00021511" w:rsidP="009A3136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sectPr w:rsidR="00021511" w:rsidSect="00AC2D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0F7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3D6F"/>
    <w:rsid w:val="00021511"/>
    <w:rsid w:val="00050DEC"/>
    <w:rsid w:val="000600FB"/>
    <w:rsid w:val="00071954"/>
    <w:rsid w:val="00160319"/>
    <w:rsid w:val="00164F9B"/>
    <w:rsid w:val="002E45A2"/>
    <w:rsid w:val="003647B1"/>
    <w:rsid w:val="00377039"/>
    <w:rsid w:val="003D4784"/>
    <w:rsid w:val="006A7D33"/>
    <w:rsid w:val="006B747D"/>
    <w:rsid w:val="007300A0"/>
    <w:rsid w:val="007B2515"/>
    <w:rsid w:val="009A3136"/>
    <w:rsid w:val="009C270A"/>
    <w:rsid w:val="00A47B8E"/>
    <w:rsid w:val="00AC2D43"/>
    <w:rsid w:val="00B033A5"/>
    <w:rsid w:val="00B92359"/>
    <w:rsid w:val="00C53D6F"/>
    <w:rsid w:val="00DB2D30"/>
    <w:rsid w:val="00DD3163"/>
    <w:rsid w:val="00F33F99"/>
    <w:rsid w:val="00F3740F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136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9A3136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9A3136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9A3136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A3136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9A3136"/>
    <w:rPr>
      <w:rFonts w:cs="Times New Roman"/>
    </w:rPr>
  </w:style>
  <w:style w:type="paragraph" w:styleId="ListParagraph">
    <w:name w:val="List Paragraph"/>
    <w:basedOn w:val="Normal"/>
    <w:uiPriority w:val="99"/>
    <w:qFormat/>
    <w:rsid w:val="009A3136"/>
    <w:pPr>
      <w:ind w:left="720"/>
      <w:contextualSpacing/>
    </w:pPr>
    <w:rPr>
      <w:lang w:val="ru-RU"/>
    </w:rPr>
  </w:style>
  <w:style w:type="character" w:customStyle="1" w:styleId="CharStyle7">
    <w:name w:val="CharStyle7"/>
    <w:basedOn w:val="DefaultParagraphFont"/>
    <w:uiPriority w:val="99"/>
    <w:rsid w:val="00071954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416</Words>
  <Characters>2374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7</cp:revision>
  <dcterms:created xsi:type="dcterms:W3CDTF">2020-11-29T13:50:00Z</dcterms:created>
  <dcterms:modified xsi:type="dcterms:W3CDTF">2021-01-05T08:14:00Z</dcterms:modified>
</cp:coreProperties>
</file>