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D96940" w:rsidRPr="001C3703" w:rsidTr="00937A82">
        <w:tc>
          <w:tcPr>
            <w:tcW w:w="5068" w:type="dxa"/>
          </w:tcPr>
          <w:p w:rsidR="00D96940" w:rsidRPr="001C3703" w:rsidRDefault="00D96940">
            <w:pPr>
              <w:spacing w:line="256" w:lineRule="auto"/>
            </w:pPr>
          </w:p>
        </w:tc>
        <w:tc>
          <w:tcPr>
            <w:tcW w:w="5069" w:type="dxa"/>
          </w:tcPr>
          <w:p w:rsidR="00D96940" w:rsidRDefault="00D9694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D96940" w:rsidRDefault="00D9694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D96940" w:rsidRDefault="00D96940" w:rsidP="00A66F67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D96940" w:rsidRDefault="00D96940" w:rsidP="00937A8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D96940" w:rsidRDefault="00D96940" w:rsidP="00937A82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D96940" w:rsidRPr="001B5027" w:rsidRDefault="00D96940" w:rsidP="001B5027">
      <w:pPr>
        <w:spacing w:after="0" w:line="240" w:lineRule="auto"/>
        <w:jc w:val="center"/>
        <w:rPr>
          <w:rFonts w:ascii="Times New Roman" w:hAnsi="Times New Roman"/>
          <w:caps/>
          <w:sz w:val="24"/>
          <w:szCs w:val="28"/>
          <w:u w:val="single"/>
          <w:lang w:eastAsia="uk-UA"/>
        </w:rPr>
      </w:pPr>
      <w:bookmarkStart w:id="0" w:name="_GoBack"/>
      <w:bookmarkEnd w:id="0"/>
    </w:p>
    <w:p w:rsidR="00D96940" w:rsidRPr="001B5027" w:rsidRDefault="00D96940" w:rsidP="001B5027">
      <w:pPr>
        <w:spacing w:after="0" w:line="240" w:lineRule="auto"/>
        <w:jc w:val="center"/>
        <w:rPr>
          <w:rFonts w:ascii="Times New Roman" w:hAnsi="Times New Roman"/>
          <w:b/>
          <w:kern w:val="3"/>
          <w:sz w:val="28"/>
          <w:szCs w:val="28"/>
          <w:lang w:eastAsia="zh-CN"/>
        </w:rPr>
      </w:pPr>
      <w:r w:rsidRPr="001B5027">
        <w:rPr>
          <w:rFonts w:ascii="Times New Roman" w:hAnsi="Times New Roman"/>
          <w:b/>
          <w:kern w:val="3"/>
          <w:sz w:val="28"/>
          <w:szCs w:val="28"/>
          <w:lang w:eastAsia="zh-CN"/>
        </w:rPr>
        <w:t>Прийом документів по програмі співфінансування проведення капітальних</w:t>
      </w:r>
    </w:p>
    <w:p w:rsidR="00D96940" w:rsidRPr="001B5027" w:rsidRDefault="00D96940" w:rsidP="001B5027">
      <w:pPr>
        <w:spacing w:after="0" w:line="240" w:lineRule="auto"/>
        <w:jc w:val="center"/>
        <w:rPr>
          <w:rFonts w:ascii="Times New Roman" w:hAnsi="Times New Roman"/>
          <w:b/>
          <w:kern w:val="3"/>
          <w:sz w:val="28"/>
          <w:szCs w:val="28"/>
          <w:lang w:eastAsia="zh-CN"/>
        </w:rPr>
      </w:pPr>
      <w:r w:rsidRPr="001B5027">
        <w:rPr>
          <w:rFonts w:ascii="Times New Roman" w:hAnsi="Times New Roman"/>
          <w:b/>
          <w:kern w:val="3"/>
          <w:sz w:val="28"/>
          <w:szCs w:val="28"/>
          <w:lang w:eastAsia="zh-CN"/>
        </w:rPr>
        <w:t>ремонтів в житлових будинках ОСББ м. Коломия на 2018-2022 роки</w:t>
      </w:r>
    </w:p>
    <w:p w:rsidR="00D96940" w:rsidRPr="001B5027" w:rsidRDefault="00D96940" w:rsidP="001B502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D96940" w:rsidRPr="001B5027" w:rsidRDefault="00D96940" w:rsidP="001B50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1B5027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економіки Коломийської міської ради </w:t>
      </w:r>
    </w:p>
    <w:p w:rsidR="00D96940" w:rsidRPr="001B5027" w:rsidRDefault="00D96940" w:rsidP="001B502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1B5027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96940" w:rsidRPr="001B5027" w:rsidRDefault="00D96940" w:rsidP="001B5027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3230"/>
        <w:gridCol w:w="6076"/>
      </w:tblGrid>
      <w:tr w:rsidR="00D96940" w:rsidRPr="001C3703" w:rsidTr="005D325A">
        <w:trPr>
          <w:trHeight w:val="397"/>
        </w:trPr>
        <w:tc>
          <w:tcPr>
            <w:tcW w:w="9911" w:type="dxa"/>
            <w:gridSpan w:val="3"/>
            <w:vAlign w:val="center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D96940" w:rsidRPr="001C3703" w:rsidTr="005D325A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117" w:type="dxa"/>
            <w:vAlign w:val="center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370B6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370B6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370B6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370B6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370B6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370B6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370B6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370B6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370B6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370B6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D96940" w:rsidRPr="001C3703" w:rsidTr="00BA450F">
        <w:trPr>
          <w:trHeight w:val="1373"/>
        </w:trPr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Тел.: 4-74-81</w:t>
            </w:r>
          </w:p>
          <w:p w:rsidR="00D96940" w:rsidRPr="00370B69" w:rsidRDefault="00D96940" w:rsidP="001B50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1C3703">
                <w:rPr>
                  <w:rStyle w:val="Hyperlink"/>
                  <w:rFonts w:ascii="Times New Roman" w:hAnsi="Times New Roman"/>
                  <w:sz w:val="24"/>
                  <w:szCs w:val="24"/>
                  <w:lang w:val="en-US" w:eastAsia="uk-UA"/>
                </w:rPr>
                <w:t>cnap</w:t>
              </w:r>
              <w:r w:rsidRPr="001C3703">
                <w:rPr>
                  <w:rStyle w:val="Hyperlink"/>
                  <w:rFonts w:ascii="Times New Roman" w:hAnsi="Times New Roman"/>
                  <w:sz w:val="24"/>
                  <w:szCs w:val="24"/>
                  <w:lang w:val="ru-RU" w:eastAsia="uk-UA"/>
                </w:rPr>
                <w:t>_</w:t>
              </w:r>
              <w:r w:rsidRPr="001C3703">
                <w:rPr>
                  <w:rStyle w:val="Hyperlink"/>
                  <w:rFonts w:ascii="Times New Roman" w:hAnsi="Times New Roman"/>
                  <w:sz w:val="24"/>
                  <w:szCs w:val="24"/>
                  <w:lang w:val="en-US" w:eastAsia="uk-UA"/>
                </w:rPr>
                <w:t>kol</w:t>
              </w:r>
              <w:r w:rsidRPr="001C3703">
                <w:rPr>
                  <w:rStyle w:val="Hyperlink"/>
                  <w:rFonts w:ascii="Times New Roman" w:hAnsi="Times New Roman"/>
                  <w:sz w:val="24"/>
                  <w:szCs w:val="24"/>
                  <w:lang w:val="ru-RU" w:eastAsia="uk-UA"/>
                </w:rPr>
                <w:t>@</w:t>
              </w:r>
              <w:r w:rsidRPr="001C3703">
                <w:rPr>
                  <w:rStyle w:val="Hyperlink"/>
                  <w:rFonts w:ascii="Times New Roman" w:hAnsi="Times New Roman"/>
                  <w:sz w:val="24"/>
                  <w:szCs w:val="24"/>
                  <w:lang w:val="en-US" w:eastAsia="uk-UA"/>
                </w:rPr>
                <w:t>ukr</w:t>
              </w:r>
              <w:r w:rsidRPr="001C3703">
                <w:rPr>
                  <w:rStyle w:val="Hyperlink"/>
                  <w:rFonts w:ascii="Times New Roman" w:hAnsi="Times New Roman"/>
                  <w:sz w:val="24"/>
                  <w:szCs w:val="24"/>
                  <w:lang w:val="ru-RU" w:eastAsia="uk-UA"/>
                </w:rPr>
                <w:t>.</w:t>
              </w:r>
              <w:r w:rsidRPr="001C3703">
                <w:rPr>
                  <w:rStyle w:val="Hyperlink"/>
                  <w:rFonts w:ascii="Times New Roman" w:hAnsi="Times New Roman"/>
                  <w:sz w:val="24"/>
                  <w:szCs w:val="24"/>
                  <w:lang w:val="en-US" w:eastAsia="uk-UA"/>
                </w:rPr>
                <w:t>net</w:t>
              </w:r>
            </w:hyperlink>
          </w:p>
          <w:p w:rsidR="00D96940" w:rsidRPr="00370B69" w:rsidRDefault="00D96940" w:rsidP="001B50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hyperlink r:id="rId8" w:history="1">
              <w:r w:rsidRPr="001C3703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</w:t>
              </w:r>
              <w:r w:rsidRPr="001C3703">
                <w:rPr>
                  <w:rStyle w:val="Hyperlink"/>
                  <w:rFonts w:ascii="Times New Roman" w:hAnsi="Times New Roman"/>
                  <w:sz w:val="24"/>
                  <w:szCs w:val="24"/>
                  <w:lang w:val="en-US" w:eastAsia="uk-UA"/>
                </w:rPr>
                <w:t>cnap</w:t>
              </w:r>
              <w:r w:rsidRPr="001C3703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.kolrada.gov.ua</w:t>
              </w:r>
            </w:hyperlink>
          </w:p>
        </w:tc>
      </w:tr>
      <w:tr w:rsidR="00D96940" w:rsidRPr="001C3703" w:rsidTr="005D325A">
        <w:trPr>
          <w:trHeight w:val="397"/>
        </w:trPr>
        <w:tc>
          <w:tcPr>
            <w:tcW w:w="9911" w:type="dxa"/>
            <w:gridSpan w:val="3"/>
            <w:vAlign w:val="center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pStyle w:val="Textbody"/>
              <w:spacing w:after="0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370B69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-Закон України “Про місцеве самоврядування в Україні”;</w:t>
            </w:r>
          </w:p>
          <w:p w:rsidR="00D96940" w:rsidRPr="00370B69" w:rsidRDefault="00D96940" w:rsidP="001B5027">
            <w:pPr>
              <w:pStyle w:val="Textbody"/>
              <w:spacing w:after="0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370B69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-Закон України “Про об'єднання співвласників багатоквартирного будинку”;</w:t>
            </w:r>
          </w:p>
          <w:p w:rsidR="00D96940" w:rsidRPr="00370B69" w:rsidRDefault="00D96940" w:rsidP="001B5027">
            <w:pPr>
              <w:pStyle w:val="Textbody"/>
              <w:spacing w:after="0"/>
              <w:rPr>
                <w:rFonts w:cs="Times New Roman"/>
                <w:lang w:val="ru-RU" w:eastAsia="uk-UA"/>
              </w:rPr>
            </w:pPr>
            <w:r w:rsidRPr="00370B69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-Закон України “Про особливості здійснення права власності у багатоквартирному будинку</w:t>
            </w:r>
            <w:r w:rsidRPr="00370B69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”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Рішення 36 сесії сьомого демократичного скликання Коломийської міської ради від 06.09.2018р. №2889-36/2018 "Про затвердження Програми співфінансування проведення капітальних ремонтів у житлових будинках ОСББ м. Коломиї на 2018-2022 роки"</w:t>
            </w:r>
          </w:p>
        </w:tc>
      </w:tr>
      <w:tr w:rsidR="00D96940" w:rsidRPr="001C3703" w:rsidTr="005D325A">
        <w:trPr>
          <w:trHeight w:val="397"/>
        </w:trPr>
        <w:tc>
          <w:tcPr>
            <w:tcW w:w="9911" w:type="dxa"/>
            <w:gridSpan w:val="3"/>
            <w:vAlign w:val="center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D96940" w:rsidRPr="001C3703" w:rsidTr="00BA450F">
        <w:trPr>
          <w:trHeight w:val="599"/>
        </w:trPr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Заявка на участь Програмі співфінансування проведення капітальних ремонтів в житлових будинках ОСББ м. Коломиї на 2018-2022 роки (Додаток 1 до програми)</w:t>
            </w:r>
          </w:p>
        </w:tc>
      </w:tr>
      <w:tr w:rsidR="00D96940" w:rsidRPr="001C3703" w:rsidTr="00BA450F">
        <w:trPr>
          <w:trHeight w:val="3155"/>
        </w:trPr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1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96940" w:rsidRPr="00370B69" w:rsidRDefault="00D96940" w:rsidP="001B5027">
            <w:pPr>
              <w:pStyle w:val="a0"/>
              <w:numPr>
                <w:ilvl w:val="0"/>
                <w:numId w:val="1"/>
              </w:numPr>
              <w:tabs>
                <w:tab w:val="left" w:pos="437"/>
              </w:tabs>
              <w:jc w:val="both"/>
              <w:rPr>
                <w:sz w:val="24"/>
                <w:szCs w:val="24"/>
              </w:rPr>
            </w:pPr>
            <w:r w:rsidRPr="00370B69">
              <w:rPr>
                <w:color w:val="000000"/>
                <w:sz w:val="24"/>
                <w:szCs w:val="24"/>
              </w:rPr>
              <w:t>Копія протоколу загальних зборів щодо рішення прийнятого загальними зборами ОСББ про участь у програмі співфінансування проведення капітальних ремонтів в житлових будинках ОСББ м. Коломия з вказаним відсотком співфінансування ОСББ.</w:t>
            </w:r>
          </w:p>
          <w:p w:rsidR="00D96940" w:rsidRPr="00370B69" w:rsidRDefault="00D96940" w:rsidP="001B5027">
            <w:pPr>
              <w:pStyle w:val="a0"/>
              <w:numPr>
                <w:ilvl w:val="0"/>
                <w:numId w:val="1"/>
              </w:numPr>
              <w:tabs>
                <w:tab w:val="left" w:pos="278"/>
              </w:tabs>
              <w:jc w:val="both"/>
              <w:rPr>
                <w:sz w:val="24"/>
                <w:szCs w:val="24"/>
              </w:rPr>
            </w:pPr>
            <w:r w:rsidRPr="00370B69">
              <w:rPr>
                <w:color w:val="000000"/>
                <w:sz w:val="24"/>
                <w:szCs w:val="24"/>
              </w:rPr>
              <w:t>Копія свідоцтва про держреєстрацію у разі наявності або виписку про держреєстрацію.</w:t>
            </w:r>
          </w:p>
          <w:p w:rsidR="00D96940" w:rsidRPr="00370B69" w:rsidRDefault="00D96940" w:rsidP="001B5027">
            <w:pPr>
              <w:pStyle w:val="a0"/>
              <w:numPr>
                <w:ilvl w:val="0"/>
                <w:numId w:val="1"/>
              </w:numPr>
              <w:tabs>
                <w:tab w:val="left" w:pos="235"/>
              </w:tabs>
              <w:rPr>
                <w:sz w:val="24"/>
                <w:szCs w:val="24"/>
              </w:rPr>
            </w:pPr>
            <w:r w:rsidRPr="00370B69">
              <w:rPr>
                <w:color w:val="000000"/>
                <w:sz w:val="24"/>
                <w:szCs w:val="24"/>
              </w:rPr>
              <w:t>Витяг з протоколу про обрання голови правління.</w:t>
            </w:r>
          </w:p>
          <w:p w:rsidR="00D96940" w:rsidRPr="00370B69" w:rsidRDefault="00D96940" w:rsidP="001B5027">
            <w:pPr>
              <w:pStyle w:val="a0"/>
              <w:numPr>
                <w:ilvl w:val="0"/>
                <w:numId w:val="1"/>
              </w:numPr>
              <w:tabs>
                <w:tab w:val="left" w:pos="355"/>
              </w:tabs>
              <w:jc w:val="both"/>
              <w:rPr>
                <w:sz w:val="24"/>
                <w:szCs w:val="24"/>
              </w:rPr>
            </w:pPr>
            <w:r w:rsidRPr="00370B69">
              <w:rPr>
                <w:color w:val="000000"/>
                <w:sz w:val="24"/>
                <w:szCs w:val="24"/>
              </w:rPr>
              <w:t>Копія технічного паспорту будинку завірені головою ОСББ.</w:t>
            </w:r>
          </w:p>
          <w:p w:rsidR="00D96940" w:rsidRPr="00370B69" w:rsidRDefault="00D96940" w:rsidP="001B5027">
            <w:pPr>
              <w:pStyle w:val="a0"/>
              <w:numPr>
                <w:ilvl w:val="0"/>
                <w:numId w:val="1"/>
              </w:numPr>
              <w:tabs>
                <w:tab w:val="left" w:pos="293"/>
              </w:tabs>
              <w:jc w:val="both"/>
              <w:rPr>
                <w:sz w:val="24"/>
                <w:szCs w:val="24"/>
              </w:rPr>
            </w:pPr>
            <w:r w:rsidRPr="00370B69">
              <w:rPr>
                <w:color w:val="000000"/>
                <w:sz w:val="24"/>
                <w:szCs w:val="24"/>
              </w:rPr>
              <w:t>Заявка на участь Програмі співфінансування проведення капітальних ремонтів в житлових будинках ОСББ м. Коломиї на 2018-2022 роки (Додаток 1 до програми).</w:t>
            </w:r>
          </w:p>
          <w:p w:rsidR="00D96940" w:rsidRPr="00370B69" w:rsidRDefault="00D96940" w:rsidP="001B5027">
            <w:pPr>
              <w:pStyle w:val="a0"/>
              <w:numPr>
                <w:ilvl w:val="0"/>
                <w:numId w:val="1"/>
              </w:numPr>
              <w:tabs>
                <w:tab w:val="left" w:pos="346"/>
              </w:tabs>
              <w:jc w:val="both"/>
              <w:rPr>
                <w:sz w:val="24"/>
                <w:szCs w:val="24"/>
              </w:rPr>
            </w:pPr>
            <w:r w:rsidRPr="00370B69">
              <w:rPr>
                <w:color w:val="000000"/>
                <w:sz w:val="24"/>
                <w:szCs w:val="24"/>
              </w:rPr>
              <w:t>Копія акту прийому-передачі з балансу комунального підприємства.</w:t>
            </w:r>
          </w:p>
          <w:p w:rsidR="00D96940" w:rsidRPr="00370B69" w:rsidRDefault="00D96940" w:rsidP="001B5027">
            <w:pPr>
              <w:pStyle w:val="a0"/>
              <w:numPr>
                <w:ilvl w:val="0"/>
                <w:numId w:val="1"/>
              </w:numPr>
              <w:tabs>
                <w:tab w:val="left" w:pos="350"/>
              </w:tabs>
              <w:jc w:val="both"/>
              <w:rPr>
                <w:sz w:val="24"/>
                <w:szCs w:val="24"/>
              </w:rPr>
            </w:pPr>
            <w:r w:rsidRPr="00370B69">
              <w:rPr>
                <w:color w:val="000000"/>
                <w:sz w:val="24"/>
                <w:szCs w:val="24"/>
              </w:rPr>
              <w:t>План робіт з поточного та капітального ремонту на наступний рік.</w:t>
            </w:r>
          </w:p>
          <w:p w:rsidR="00D96940" w:rsidRPr="00370B69" w:rsidRDefault="00D96940" w:rsidP="001B5027">
            <w:pPr>
              <w:pStyle w:val="a0"/>
              <w:numPr>
                <w:ilvl w:val="0"/>
                <w:numId w:val="1"/>
              </w:numPr>
              <w:tabs>
                <w:tab w:val="left" w:pos="413"/>
              </w:tabs>
              <w:jc w:val="both"/>
              <w:rPr>
                <w:sz w:val="24"/>
                <w:szCs w:val="24"/>
              </w:rPr>
            </w:pPr>
            <w:r w:rsidRPr="00370B69">
              <w:rPr>
                <w:color w:val="000000"/>
                <w:sz w:val="24"/>
                <w:szCs w:val="24"/>
              </w:rPr>
              <w:t>Виготовлену за власні кошти проектно-кошторисну документацію на виконання ремонтних робіт (с урахуванням авторського та технічного нагляду) та експертизи проекту.</w:t>
            </w:r>
          </w:p>
          <w:p w:rsidR="00D96940" w:rsidRPr="00370B69" w:rsidRDefault="00D96940" w:rsidP="001B5027">
            <w:pPr>
              <w:pStyle w:val="Textbody"/>
              <w:spacing w:after="0"/>
            </w:pPr>
            <w:r w:rsidRPr="00370B69">
              <w:rPr>
                <w:color w:val="000000"/>
              </w:rPr>
              <w:t>9.</w:t>
            </w:r>
            <w:r w:rsidRPr="00370B69">
              <w:rPr>
                <w:color w:val="000000"/>
              </w:rPr>
              <w:tab/>
              <w:t>Виписка з банку про залишок коштів на рахунку ОСББ. Розмір коштів на рахунку повинен бути достатнім для проведення частки співфінансування ОСББ.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1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96940" w:rsidRPr="00370B69" w:rsidRDefault="00D96940" w:rsidP="001B5027">
            <w:pPr>
              <w:pStyle w:val="Textbody"/>
              <w:spacing w:after="0"/>
              <w:jc w:val="both"/>
            </w:pPr>
            <w:r w:rsidRPr="00370B69">
              <w:rPr>
                <w:color w:val="000000"/>
              </w:rPr>
              <w:t>Документи надаються до Управління надання адміністративних послуг Коломийської міської ради (площа Привокзальна, 2А/1, м. Коломия), особисто чи по дорученню.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C3703">
              <w:rPr>
                <w:rFonts w:ascii="Times New Roman" w:hAnsi="Times New Roman"/>
                <w:color w:val="000000"/>
                <w:sz w:val="24"/>
                <w:szCs w:val="24"/>
              </w:rPr>
              <w:t>На постійній основі протягом дії Програми співфінансування проведення капітальних ремонтів у житлових будинках ОСББ м. Коломиї на 2018-2022 роки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1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96940" w:rsidRPr="00370B69" w:rsidRDefault="00D96940" w:rsidP="001B502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370B6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 випадку подання документів не в повному обсязі.</w:t>
            </w:r>
          </w:p>
        </w:tc>
      </w:tr>
      <w:tr w:rsidR="00D96940" w:rsidRPr="001C3703" w:rsidTr="00BA450F">
        <w:trPr>
          <w:trHeight w:val="807"/>
        </w:trPr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370B69">
              <w:rPr>
                <w:rStyle w:val="CharStyle7"/>
                <w:color w:val="auto"/>
                <w:sz w:val="24"/>
                <w:szCs w:val="24"/>
                <w:lang w:eastAsia="zh-CN"/>
              </w:rPr>
              <w:t>Прийняття участі у програмі</w:t>
            </w:r>
          </w:p>
        </w:tc>
      </w:tr>
      <w:tr w:rsidR="00D96940" w:rsidRPr="001C3703" w:rsidTr="00BA450F">
        <w:trPr>
          <w:trHeight w:val="70"/>
        </w:trPr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70B69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-</w:t>
            </w:r>
          </w:p>
        </w:tc>
      </w:tr>
      <w:tr w:rsidR="00D96940" w:rsidRPr="001C3703" w:rsidTr="00BA450F">
        <w:tc>
          <w:tcPr>
            <w:tcW w:w="549" w:type="dxa"/>
          </w:tcPr>
          <w:p w:rsidR="00D96940" w:rsidRPr="00370B69" w:rsidRDefault="00D96940" w:rsidP="001B50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245" w:type="dxa"/>
          </w:tcPr>
          <w:p w:rsidR="00D96940" w:rsidRPr="00370B69" w:rsidRDefault="00D96940" w:rsidP="001B50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117" w:type="dxa"/>
          </w:tcPr>
          <w:p w:rsidR="00D96940" w:rsidRPr="00370B69" w:rsidRDefault="00D96940" w:rsidP="001B5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uk-UA"/>
              </w:rPr>
            </w:pPr>
            <w:r w:rsidRPr="00370B69">
              <w:rPr>
                <w:rFonts w:ascii="Times New Roman" w:hAnsi="Times New Roman"/>
                <w:sz w:val="24"/>
                <w:szCs w:val="24"/>
                <w:lang w:eastAsia="uk-UA"/>
              </w:rPr>
              <w:t>Позитивне рішення щодо участі у програмі приймається після розгляду та аналізу поданого пакету документів робочою групою з питань виконання програми співфінансування проведення капітальних ремонтів в житлових будинках ОСББ м. Коломия на 2018-2022 роки, яка засідає по потребі, але не рідше одного разу на місяць. Результати розгляду пакету документів після засідання робочої групи повідомляються заявнику особисто.</w:t>
            </w:r>
          </w:p>
        </w:tc>
      </w:tr>
    </w:tbl>
    <w:p w:rsidR="00D96940" w:rsidRPr="001B5027" w:rsidRDefault="00D96940" w:rsidP="001B5027">
      <w:pPr>
        <w:spacing w:after="0" w:line="240" w:lineRule="auto"/>
        <w:rPr>
          <w:sz w:val="16"/>
        </w:rPr>
      </w:pPr>
    </w:p>
    <w:sectPr w:rsidR="00D96940" w:rsidRPr="001B5027" w:rsidSect="00370B69">
      <w:headerReference w:type="even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940" w:rsidRDefault="00D96940">
      <w:pPr>
        <w:spacing w:after="0" w:line="240" w:lineRule="auto"/>
      </w:pPr>
      <w:r>
        <w:separator/>
      </w:r>
    </w:p>
  </w:endnote>
  <w:endnote w:type="continuationSeparator" w:id="0">
    <w:p w:rsidR="00D96940" w:rsidRDefault="00D96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940" w:rsidRDefault="00D96940">
      <w:pPr>
        <w:spacing w:after="0" w:line="240" w:lineRule="auto"/>
      </w:pPr>
      <w:r>
        <w:separator/>
      </w:r>
    </w:p>
  </w:footnote>
  <w:footnote w:type="continuationSeparator" w:id="0">
    <w:p w:rsidR="00D96940" w:rsidRDefault="00D969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940" w:rsidRDefault="00D96940" w:rsidP="005D325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6940" w:rsidRDefault="00D9694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41DB1"/>
    <w:multiLevelType w:val="multilevel"/>
    <w:tmpl w:val="A70603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36DCF"/>
    <w:rsid w:val="00050DEC"/>
    <w:rsid w:val="00111766"/>
    <w:rsid w:val="001B5027"/>
    <w:rsid w:val="001C3703"/>
    <w:rsid w:val="002371FA"/>
    <w:rsid w:val="00292CB2"/>
    <w:rsid w:val="002B3A7C"/>
    <w:rsid w:val="002C3A23"/>
    <w:rsid w:val="00370B69"/>
    <w:rsid w:val="004B1AAB"/>
    <w:rsid w:val="004E51EA"/>
    <w:rsid w:val="00534D85"/>
    <w:rsid w:val="005B4A1B"/>
    <w:rsid w:val="005D325A"/>
    <w:rsid w:val="006513AA"/>
    <w:rsid w:val="00723DD9"/>
    <w:rsid w:val="007B3B88"/>
    <w:rsid w:val="00812905"/>
    <w:rsid w:val="00937A82"/>
    <w:rsid w:val="009940E3"/>
    <w:rsid w:val="009F05E3"/>
    <w:rsid w:val="00A66F67"/>
    <w:rsid w:val="00AF1E86"/>
    <w:rsid w:val="00B400E9"/>
    <w:rsid w:val="00BA450F"/>
    <w:rsid w:val="00BC0B19"/>
    <w:rsid w:val="00BF4ABE"/>
    <w:rsid w:val="00C06D6A"/>
    <w:rsid w:val="00C64752"/>
    <w:rsid w:val="00CD2B35"/>
    <w:rsid w:val="00D96940"/>
    <w:rsid w:val="00F66078"/>
    <w:rsid w:val="00F71839"/>
    <w:rsid w:val="00F72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character" w:customStyle="1" w:styleId="a">
    <w:name w:val="Інше_"/>
    <w:basedOn w:val="DefaultParagraphFont"/>
    <w:link w:val="a0"/>
    <w:uiPriority w:val="99"/>
    <w:locked/>
    <w:rsid w:val="00CD2B35"/>
    <w:rPr>
      <w:rFonts w:ascii="Times New Roman" w:hAnsi="Times New Roman" w:cs="Times New Roman"/>
    </w:rPr>
  </w:style>
  <w:style w:type="paragraph" w:customStyle="1" w:styleId="a0">
    <w:name w:val="Інше"/>
    <w:basedOn w:val="Normal"/>
    <w:link w:val="a"/>
    <w:uiPriority w:val="99"/>
    <w:rsid w:val="00CD2B35"/>
    <w:pPr>
      <w:widowControl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18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ap.kolrada.gov.u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nap_kol@ukr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660</Words>
  <Characters>3766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5</cp:revision>
  <cp:lastPrinted>2020-02-14T09:09:00Z</cp:lastPrinted>
  <dcterms:created xsi:type="dcterms:W3CDTF">2020-11-28T15:12:00Z</dcterms:created>
  <dcterms:modified xsi:type="dcterms:W3CDTF">2021-01-05T07:27:00Z</dcterms:modified>
</cp:coreProperties>
</file>