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8D6870">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5D325A">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5D325A">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72332">
        <w:trPr>
          <w:trHeight w:val="52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5D325A">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Закон України „Про житлово-комунальні послуги” від 09.11.2017р. № 2189-VIII</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rvps12"/>
              <w:spacing w:before="0" w:beforeAutospacing="0" w:after="0" w:afterAutospacing="0"/>
              <w:jc w:val="both"/>
            </w:pPr>
            <w:r w:rsidRPr="009E06D4">
              <w:t xml:space="preserve">Положення про порядок призначення житлових субсидій, затверджене </w:t>
            </w:r>
            <w:r w:rsidRPr="009E06D4">
              <w:rPr>
                <w:rStyle w:val="rvts9"/>
              </w:rPr>
              <w:t>постановою Кабінету Міністрів України</w:t>
            </w:r>
            <w:r w:rsidRPr="009E06D4">
              <w:t xml:space="preserve"> </w:t>
            </w:r>
            <w:r w:rsidRPr="009E06D4">
              <w:rPr>
                <w:rStyle w:val="rvts9"/>
              </w:rPr>
              <w:t>від 21.10.1995 № 848</w:t>
            </w:r>
            <w:r w:rsidRPr="009E06D4">
              <w:t xml:space="preserve"> (зі змінами) </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 xml:space="preserve">Наказ Міністерства соціальної політики України „Про затвердження форми Заяви про призначення та надання </w:t>
            </w:r>
            <w:r w:rsidRPr="009654E8">
              <w:rPr>
                <w:rFonts w:ascii="Times New Roman" w:hAnsi="Times New Roman"/>
                <w:sz w:val="24"/>
                <w:szCs w:val="24"/>
                <w:lang w:eastAsia="uk-UA"/>
              </w:rPr>
              <w:t xml:space="preserve">житлової субсидії у грошовій формі через АТ </w:t>
            </w:r>
            <w:r w:rsidRPr="009654E8">
              <w:rPr>
                <w:rFonts w:ascii="Times New Roman" w:hAnsi="Times New Roman"/>
                <w:sz w:val="24"/>
                <w:szCs w:val="24"/>
              </w:rPr>
              <w:t>„</w:t>
            </w:r>
            <w:r w:rsidRPr="009654E8">
              <w:rPr>
                <w:rFonts w:ascii="Times New Roman" w:hAnsi="Times New Roman"/>
                <w:sz w:val="24"/>
                <w:szCs w:val="24"/>
                <w:lang w:eastAsia="uk-UA"/>
              </w:rPr>
              <w:t>Ощадбанк</w:t>
            </w:r>
            <w:r w:rsidRPr="009654E8">
              <w:rPr>
                <w:rFonts w:ascii="Times New Roman" w:hAnsi="Times New Roman"/>
                <w:sz w:val="24"/>
                <w:szCs w:val="24"/>
              </w:rPr>
              <w:t>”</w:t>
            </w:r>
            <w:r w:rsidRPr="009654E8">
              <w:rPr>
                <w:rFonts w:ascii="Times New Roman" w:hAnsi="Times New Roman"/>
                <w:sz w:val="24"/>
                <w:szCs w:val="24"/>
                <w:lang w:eastAsia="uk-UA"/>
              </w:rPr>
              <w:t xml:space="preserve"> та Декларації про доходи і витрати осіб, які звернулися за призначенням житлової субсидії</w:t>
            </w:r>
            <w:r w:rsidRPr="009654E8">
              <w:rPr>
                <w:rFonts w:ascii="Times New Roman" w:hAnsi="Times New Roman"/>
                <w:sz w:val="24"/>
                <w:szCs w:val="24"/>
              </w:rPr>
              <w:t>”</w:t>
            </w:r>
            <w:r w:rsidRPr="009654E8">
              <w:rPr>
                <w:rFonts w:ascii="Times New Roman" w:hAnsi="Times New Roman"/>
                <w:sz w:val="24"/>
                <w:szCs w:val="24"/>
                <w:lang w:eastAsia="uk-UA"/>
              </w:rPr>
              <w:t xml:space="preserve"> </w:t>
            </w:r>
            <w:r w:rsidRPr="009654E8">
              <w:rPr>
                <w:rFonts w:ascii="Times New Roman" w:hAnsi="Times New Roman"/>
                <w:sz w:val="24"/>
                <w:szCs w:val="24"/>
              </w:rPr>
              <w:t>від 02.05.2018 № 604, зареєстрований у Міністерстві юстиції України 03.05.2018 за № 548/32000</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5D325A">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BA450F">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ind w:firstLine="20"/>
              <w:rPr>
                <w:rFonts w:ascii="Times New Roman" w:hAnsi="Times New Roman"/>
                <w:sz w:val="24"/>
                <w:szCs w:val="24"/>
                <w:highlight w:val="yellow"/>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xml:space="preserve"> України, іноземців та осіб без громадянства, які проживають у житлових приміщеннях (будинках) і на законних підставах перебувають на території України</w:t>
            </w:r>
          </w:p>
        </w:tc>
      </w:tr>
      <w:tr w:rsidR="009D0784" w:rsidRPr="009654E8" w:rsidTr="00BA450F">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1.Заява про призначення та надання житлової субсидії у грошовій формі через АТ „Ощадбанк”;</w:t>
            </w:r>
          </w:p>
          <w:p w:rsidR="009D0784" w:rsidRPr="009E06D4" w:rsidRDefault="009D0784" w:rsidP="009E06D4">
            <w:pPr>
              <w:pStyle w:val="rvps2"/>
              <w:shd w:val="clear" w:color="auto" w:fill="FFFFFF"/>
              <w:spacing w:before="0" w:beforeAutospacing="0" w:after="0" w:afterAutospacing="0"/>
              <w:jc w:val="both"/>
              <w:rPr>
                <w:lang w:val="uk-UA"/>
              </w:rPr>
            </w:pPr>
            <w:bookmarkStart w:id="0" w:name="n641"/>
            <w:bookmarkStart w:id="1" w:name="n392"/>
            <w:bookmarkEnd w:id="0"/>
            <w:bookmarkEnd w:id="1"/>
            <w:r w:rsidRPr="009E06D4">
              <w:rPr>
                <w:lang w:val="uk-UA"/>
              </w:rPr>
              <w:t>2.декларація про доходи і витрати осіб, які звернулися за призначенням житлової субсидії</w:t>
            </w:r>
            <w:bookmarkStart w:id="2" w:name="n393"/>
            <w:bookmarkEnd w:id="2"/>
            <w:r w:rsidRPr="009E06D4">
              <w:rPr>
                <w:lang w:val="uk-UA"/>
              </w:rPr>
              <w:t>;</w:t>
            </w:r>
          </w:p>
          <w:p w:rsidR="009D0784" w:rsidRPr="009E06D4" w:rsidRDefault="009D0784" w:rsidP="009E06D4">
            <w:pPr>
              <w:pStyle w:val="NoSpacing"/>
              <w:jc w:val="both"/>
              <w:rPr>
                <w:rFonts w:ascii="Times New Roman" w:hAnsi="Times New Roman"/>
                <w:sz w:val="24"/>
                <w:szCs w:val="24"/>
              </w:rPr>
            </w:pPr>
            <w:r w:rsidRPr="009E06D4">
              <w:rPr>
                <w:rStyle w:val="rvts0"/>
                <w:rFonts w:ascii="Times New Roman" w:hAnsi="Times New Roman"/>
                <w:sz w:val="24"/>
                <w:szCs w:val="24"/>
              </w:rPr>
              <w:t>3.</w:t>
            </w:r>
            <w:r w:rsidRPr="009E06D4">
              <w:rPr>
                <w:rFonts w:ascii="Times New Roman" w:hAnsi="Times New Roman"/>
                <w:sz w:val="24"/>
                <w:szCs w:val="24"/>
              </w:rPr>
              <w:t xml:space="preserve">пред’явлення оригіналу документа, що посвідчує особу (всіх осіб, які звернулися за призначенням житлової субсидії); </w:t>
            </w:r>
          </w:p>
          <w:p w:rsidR="009D0784" w:rsidRPr="009E06D4" w:rsidRDefault="009D0784" w:rsidP="009E06D4">
            <w:pPr>
              <w:pStyle w:val="NoSpacing"/>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4.</w:t>
            </w:r>
            <w:r w:rsidRPr="009E06D4">
              <w:rPr>
                <w:rFonts w:ascii="Times New Roman" w:hAnsi="Times New Roman"/>
                <w:sz w:val="24"/>
                <w:szCs w:val="24"/>
              </w:rPr>
              <w:t>пред’явлення  оригіналу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паспорті)всіх осіб, на яких призначатиметься субсидія;</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4.довідки про доходи – у разі зазначення в декларації доходів, інформація про які відсутня у ДФС, Пенсійному фонді України, фондах соціального страхування тощо і відповідно до законодавства не може бути отримана на запит структурного підрозділу з питань соціального захисту населення у порядку, встановленому Положенням (якщо такі доходи неможливо підтвердити довідкою, до декларації додається письмове пояснення із зазначенням їх розміру);</w:t>
            </w:r>
          </w:p>
          <w:p w:rsidR="009D0784" w:rsidRPr="009E06D4" w:rsidRDefault="009D0784" w:rsidP="009E06D4">
            <w:pPr>
              <w:pStyle w:val="rvps2"/>
              <w:shd w:val="clear" w:color="auto" w:fill="FFFFFF"/>
              <w:spacing w:before="0" w:beforeAutospacing="0" w:after="0" w:afterAutospacing="0"/>
              <w:jc w:val="both"/>
              <w:rPr>
                <w:lang w:val="uk-UA"/>
              </w:rPr>
            </w:pPr>
            <w:bookmarkStart w:id="3" w:name="n643"/>
            <w:bookmarkEnd w:id="3"/>
            <w:r w:rsidRPr="009E06D4">
              <w:rPr>
                <w:lang w:val="uk-UA"/>
              </w:rPr>
              <w:t>5.копія договору про реструктуризацію заборгованості з оплати житлово-комунальних послуг (у разі наявності);</w:t>
            </w:r>
          </w:p>
          <w:p w:rsidR="009D0784" w:rsidRPr="009E06D4" w:rsidRDefault="009D0784" w:rsidP="009E06D4">
            <w:pPr>
              <w:pStyle w:val="rvps2"/>
              <w:shd w:val="clear" w:color="auto" w:fill="FFFFFF"/>
              <w:spacing w:before="0" w:beforeAutospacing="0" w:after="0" w:afterAutospacing="0"/>
              <w:jc w:val="both"/>
              <w:rPr>
                <w:lang w:val="uk-UA"/>
              </w:rPr>
            </w:pPr>
            <w:bookmarkStart w:id="4" w:name="n642"/>
            <w:bookmarkStart w:id="5" w:name="n394"/>
            <w:bookmarkEnd w:id="4"/>
            <w:bookmarkEnd w:id="5"/>
            <w:r w:rsidRPr="009E06D4">
              <w:rPr>
                <w:lang w:val="uk-UA"/>
              </w:rPr>
              <w:t>6.договір найму (оренди) житла (у разі наявності);</w:t>
            </w:r>
          </w:p>
          <w:p w:rsidR="009D0784" w:rsidRPr="009E06D4" w:rsidRDefault="009D0784" w:rsidP="009E06D4">
            <w:pPr>
              <w:pStyle w:val="NoSpacing"/>
              <w:jc w:val="both"/>
              <w:rPr>
                <w:rFonts w:ascii="Times New Roman" w:hAnsi="Times New Roman"/>
                <w:sz w:val="24"/>
                <w:szCs w:val="24"/>
              </w:rPr>
            </w:pPr>
            <w:r w:rsidRPr="009E06D4">
              <w:rPr>
                <w:rStyle w:val="rvts0"/>
                <w:rFonts w:ascii="Times New Roman" w:hAnsi="Times New Roman"/>
                <w:sz w:val="24"/>
                <w:szCs w:val="24"/>
              </w:rPr>
              <w:t>7.</w:t>
            </w:r>
            <w:r w:rsidRPr="009E06D4">
              <w:rPr>
                <w:rFonts w:ascii="Times New Roman" w:hAnsi="Times New Roman"/>
                <w:sz w:val="24"/>
                <w:szCs w:val="24"/>
              </w:rPr>
              <w:t>відомості про</w:t>
            </w:r>
            <w:bookmarkStart w:id="6" w:name="n401"/>
            <w:bookmarkEnd w:id="6"/>
            <w:r w:rsidRPr="009E06D4">
              <w:rPr>
                <w:rFonts w:ascii="Times New Roman" w:hAnsi="Times New Roman"/>
                <w:sz w:val="24"/>
                <w:szCs w:val="24"/>
              </w:rPr>
              <w:t xml:space="preserve"> склад зареєстрованих у житлових приміщеннях (будинках) осіб та</w:t>
            </w:r>
            <w:bookmarkStart w:id="7" w:name="n402"/>
            <w:bookmarkEnd w:id="7"/>
            <w:r w:rsidRPr="009E06D4">
              <w:rPr>
                <w:rFonts w:ascii="Times New Roman" w:hAnsi="Times New Roman"/>
                <w:sz w:val="24"/>
                <w:szCs w:val="24"/>
              </w:rPr>
              <w:t xml:space="preserve"> забезпеченість громадян житловою площею (за наявності таких відомостей).</w:t>
            </w:r>
          </w:p>
          <w:p w:rsidR="009D0784" w:rsidRPr="009654E8" w:rsidRDefault="009D0784" w:rsidP="009E06D4">
            <w:pPr>
              <w:tabs>
                <w:tab w:val="left" w:pos="318"/>
              </w:tabs>
              <w:spacing w:after="0" w:line="240" w:lineRule="auto"/>
              <w:contextualSpacing/>
              <w:rPr>
                <w:rFonts w:ascii="Times New Roman" w:hAnsi="Times New Roman"/>
                <w:sz w:val="24"/>
                <w:szCs w:val="24"/>
              </w:rPr>
            </w:pPr>
            <w:r w:rsidRPr="009654E8">
              <w:rPr>
                <w:rFonts w:ascii="Times New Roman" w:hAnsi="Times New Roman"/>
                <w:sz w:val="24"/>
                <w:szCs w:val="24"/>
              </w:rPr>
              <w:t>8.довідка з Коломийського Управління по експлуатації газового господарства про відсутність газофікації (для твердого палива);</w:t>
            </w:r>
          </w:p>
          <w:p w:rsidR="009D0784" w:rsidRPr="009654E8" w:rsidRDefault="009D0784" w:rsidP="009E06D4">
            <w:pPr>
              <w:tabs>
                <w:tab w:val="left" w:pos="318"/>
              </w:tabs>
              <w:spacing w:after="0" w:line="240" w:lineRule="auto"/>
              <w:contextualSpacing/>
              <w:rPr>
                <w:rFonts w:ascii="Times New Roman" w:hAnsi="Times New Roman"/>
                <w:sz w:val="24"/>
                <w:szCs w:val="24"/>
              </w:rPr>
            </w:pPr>
            <w:r w:rsidRPr="009654E8">
              <w:rPr>
                <w:rFonts w:ascii="Times New Roman" w:hAnsi="Times New Roman"/>
                <w:sz w:val="24"/>
                <w:szCs w:val="24"/>
              </w:rPr>
              <w:t>9.довідка з ДП «Івано-Франківськ Пропан» про те, що особа  дійсно користується скрапленим газом(для твердого палива);</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10.</w:t>
            </w:r>
            <w:r w:rsidRPr="009E06D4">
              <w:rPr>
                <w:lang w:val="uk-UA" w:eastAsia="uk-UA"/>
              </w:rPr>
              <w:t>заява для перерахунку коштів на відкритий рахунок в установі уповноваженого банку.</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shd w:val="clear" w:color="auto" w:fill="FFFFFF"/>
              </w:rPr>
              <w:t>Заява та декларація можуть бути подані заявником особисто або надіслані управлінню надання адміністративних послуг чи структурному підрозділу з питань соціального захисту населення за зареєстрованим місцем проживання (орендарями, внутрішньо переміщеними особами – за фактичним місцем проживання) поштою чи в електронній формі через офіційний веб-сайт Мінсоцполітики або інтегровані з ним інформаційні системи органів виконавчої влади та органів місцевого самоврядування з накладенням кваліфікованого електронного підпису</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lang w:eastAsia="uk-UA"/>
              </w:rPr>
            </w:pPr>
            <w:r w:rsidRPr="009654E8">
              <w:rPr>
                <w:rFonts w:ascii="Times New Roman" w:hAnsi="Times New Roman"/>
                <w:sz w:val="24"/>
                <w:szCs w:val="24"/>
                <w:lang w:eastAsia="uk-UA"/>
              </w:rPr>
              <w:t>Структурним підрозділом з питань соціального захисту населення протягом 10 календарних днів з дня подання необхідних документів приймається рішення про</w:t>
            </w:r>
            <w:bookmarkStart w:id="8" w:name="n421"/>
            <w:bookmarkEnd w:id="8"/>
            <w:r w:rsidRPr="009654E8">
              <w:rPr>
                <w:rFonts w:ascii="Times New Roman" w:hAnsi="Times New Roman"/>
                <w:sz w:val="24"/>
                <w:szCs w:val="24"/>
                <w:lang w:eastAsia="uk-UA"/>
              </w:rPr>
              <w:t xml:space="preserve"> призначення житлової субсидії /</w:t>
            </w:r>
            <w:bookmarkStart w:id="9" w:name="n422"/>
            <w:bookmarkEnd w:id="9"/>
            <w:r w:rsidRPr="009654E8">
              <w:rPr>
                <w:rFonts w:ascii="Times New Roman" w:hAnsi="Times New Roman"/>
                <w:sz w:val="24"/>
                <w:szCs w:val="24"/>
                <w:lang w:eastAsia="uk-UA"/>
              </w:rPr>
              <w:t xml:space="preserve"> відмову в призначенні житлової субсидії </w:t>
            </w:r>
            <w:bookmarkStart w:id="10" w:name="n423"/>
            <w:bookmarkEnd w:id="10"/>
            <w:r w:rsidRPr="009654E8">
              <w:rPr>
                <w:rFonts w:ascii="Times New Roman" w:hAnsi="Times New Roman"/>
                <w:sz w:val="24"/>
                <w:szCs w:val="24"/>
                <w:lang w:eastAsia="uk-UA"/>
              </w:rPr>
              <w:t>/ подання документів на розгляд комісії</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 окремих випадках:</w:t>
            </w:r>
          </w:p>
          <w:p w:rsidR="009D0784" w:rsidRPr="009654E8" w:rsidRDefault="009D0784" w:rsidP="009E06D4">
            <w:pPr>
              <w:spacing w:after="0" w:line="240" w:lineRule="auto"/>
              <w:jc w:val="both"/>
              <w:rPr>
                <w:rFonts w:ascii="Times New Roman" w:hAnsi="Times New Roman"/>
                <w:kern w:val="2"/>
                <w:sz w:val="24"/>
                <w:szCs w:val="24"/>
                <w:lang w:eastAsia="uk-UA"/>
              </w:rPr>
            </w:pPr>
            <w:r w:rsidRPr="009654E8">
              <w:rPr>
                <w:rFonts w:ascii="Times New Roman" w:hAnsi="Times New Roman"/>
                <w:sz w:val="24"/>
                <w:szCs w:val="24"/>
              </w:rPr>
              <w:t xml:space="preserve">- </w:t>
            </w:r>
            <w:r w:rsidRPr="009654E8">
              <w:rPr>
                <w:rFonts w:ascii="Times New Roman" w:hAnsi="Times New Roman"/>
                <w:kern w:val="2"/>
                <w:sz w:val="24"/>
                <w:szCs w:val="24"/>
                <w:lang w:eastAsia="uk-UA"/>
              </w:rPr>
              <w:t xml:space="preserve">40 днів (30 днів </w:t>
            </w:r>
            <w:r w:rsidRPr="009654E8">
              <w:rPr>
                <w:rFonts w:ascii="Times New Roman" w:hAnsi="Times New Roman"/>
                <w:sz w:val="24"/>
                <w:szCs w:val="24"/>
                <w:lang w:eastAsia="uk-UA"/>
              </w:rPr>
              <w:t>на додавання всіх необхідних документів</w:t>
            </w:r>
            <w:r w:rsidRPr="009654E8">
              <w:rPr>
                <w:rFonts w:ascii="Times New Roman" w:hAnsi="Times New Roman"/>
                <w:kern w:val="2"/>
                <w:sz w:val="24"/>
                <w:szCs w:val="24"/>
                <w:lang w:eastAsia="uk-UA"/>
              </w:rPr>
              <w:t>)</w:t>
            </w:r>
          </w:p>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lang w:eastAsia="uk-UA"/>
              </w:rPr>
              <w:t>- 40 днів (30 днів для винесення рішення комісії)</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spacing w:after="0" w:line="240" w:lineRule="auto"/>
              <w:ind w:firstLine="20"/>
              <w:rPr>
                <w:rFonts w:ascii="Times New Roman" w:hAnsi="Times New Roman"/>
                <w:b/>
                <w:sz w:val="24"/>
                <w:szCs w:val="24"/>
                <w:lang w:eastAsia="uk-UA"/>
              </w:rPr>
            </w:pPr>
            <w:r w:rsidRPr="009654E8">
              <w:rPr>
                <w:rFonts w:ascii="Times New Roman" w:hAnsi="Times New Roman"/>
                <w:b/>
                <w:sz w:val="24"/>
                <w:szCs w:val="24"/>
                <w:lang w:eastAsia="uk-UA"/>
              </w:rPr>
              <w:t>Житлова субсидія не призначається (в тому числі на наступний період), якщо:</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11" w:name="n294"/>
            <w:bookmarkEnd w:id="11"/>
            <w:r w:rsidRPr="009654E8">
              <w:rPr>
                <w:rFonts w:ascii="Times New Roman" w:hAnsi="Times New Roman"/>
                <w:sz w:val="24"/>
                <w:szCs w:val="24"/>
                <w:lang w:eastAsia="uk-UA"/>
              </w:rPr>
              <w:t>1.опалювана площа житлового приміщення перевищує                   120 кв. м – для квартир у багатоквартирному будинку,        200 кв. м – для індивідуальних будинків (крім житлових приміщень дитячих будинків сімейного типу, прийомних сімей, багатодітних сімей, а також сімей, у яких на початок місяця, з якого призначається субсидія, проживають троє і більше дітей, з урахуванням тих, над якими встановлено опіку чи піклування);</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12" w:name="n538"/>
            <w:bookmarkStart w:id="13" w:name="n295"/>
            <w:bookmarkEnd w:id="12"/>
            <w:bookmarkEnd w:id="13"/>
            <w:r w:rsidRPr="009654E8">
              <w:rPr>
                <w:rFonts w:ascii="Times New Roman" w:hAnsi="Times New Roman"/>
                <w:sz w:val="24"/>
                <w:szCs w:val="24"/>
                <w:lang w:eastAsia="uk-UA"/>
              </w:rPr>
              <w:t>2.будь-хто зі складу домогосподарства або член сім’ї особи зі складу домогосподарства має у своєму володінні транспортний засіб, що підлягає державній реєстрації, з дати випуску якого минуло менше ніж п’ять років (крім мопеда).</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14" w:name="n296"/>
            <w:bookmarkEnd w:id="14"/>
            <w:r w:rsidRPr="009654E8">
              <w:rPr>
                <w:rFonts w:ascii="Times New Roman" w:hAnsi="Times New Roman"/>
                <w:sz w:val="24"/>
                <w:szCs w:val="24"/>
                <w:lang w:eastAsia="uk-UA"/>
              </w:rPr>
              <w:t>При цьому не враховуються транспортні засоби, одержані безоплатно чи придбані на пільгових умовах через структурні підрозділи з питань соціального захисту населення, у тому числі за рахунок грошової допомоги на придбання автомобіля.</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15" w:name="n297"/>
            <w:bookmarkEnd w:id="15"/>
            <w:r w:rsidRPr="009654E8">
              <w:rPr>
                <w:rFonts w:ascii="Times New Roman" w:hAnsi="Times New Roman"/>
                <w:sz w:val="24"/>
                <w:szCs w:val="24"/>
                <w:lang w:eastAsia="uk-UA"/>
              </w:rPr>
              <w:t>Наявність (відсутність) у власності або володінні таких осіб транспортних засобів зазначається у декларації про доходи і витрати осіб, які звернулися за призначенням житлової субсидії. Якщо право власності на транспортний засіб або володіння ним набуто під час отримання житлової субсидії, громадянин, якому призначено житлову субсидію, протягом 30 календарних днів зобов’язаний повідомити про це структурному підрозділу з питань соціального захисту населення незалежно від розміру вартості транспортного засобу;</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16" w:name="n298"/>
            <w:bookmarkEnd w:id="16"/>
            <w:r w:rsidRPr="009654E8">
              <w:rPr>
                <w:rFonts w:ascii="Times New Roman" w:hAnsi="Times New Roman"/>
                <w:sz w:val="24"/>
                <w:szCs w:val="24"/>
                <w:lang w:eastAsia="uk-UA"/>
              </w:rPr>
              <w:t>3.у складі домогосподарства або у складі сім’ї члена домогосподарства є особи, що досягли 18-річного віку станом на початок періоду, за який враховуються доходи для призначення житлової субсидії, і в цьому періоді:</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17" w:name="n299"/>
            <w:bookmarkEnd w:id="17"/>
            <w:r w:rsidRPr="009654E8">
              <w:rPr>
                <w:rFonts w:ascii="Times New Roman" w:hAnsi="Times New Roman"/>
                <w:sz w:val="24"/>
                <w:szCs w:val="24"/>
                <w:lang w:eastAsia="uk-UA"/>
              </w:rPr>
              <w:t xml:space="preserve">- за інформацією ДФС, Пенсійного фонду України, у них відсутні доходи, які враховуються під час призначення житлової субсидії; </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18" w:name="n300"/>
            <w:bookmarkEnd w:id="18"/>
            <w:r w:rsidRPr="009654E8">
              <w:rPr>
                <w:rFonts w:ascii="Times New Roman" w:hAnsi="Times New Roman"/>
                <w:sz w:val="24"/>
                <w:szCs w:val="24"/>
                <w:lang w:eastAsia="uk-UA"/>
              </w:rPr>
              <w:t xml:space="preserve">- нарахований їм середньомісячний сукупний дохід менший, ніж розмір мінімальної заробітної плати, встановленої на початок періоду, за який враховуються доходи для призначення житлової субсидії; </w:t>
            </w:r>
          </w:p>
          <w:p w:rsidR="009D0784" w:rsidRPr="009654E8" w:rsidRDefault="009D0784" w:rsidP="009E06D4">
            <w:pPr>
              <w:shd w:val="clear" w:color="auto" w:fill="FFFFFF"/>
              <w:spacing w:after="0" w:line="240" w:lineRule="auto"/>
              <w:rPr>
                <w:rFonts w:ascii="Times New Roman" w:hAnsi="Times New Roman"/>
                <w:sz w:val="24"/>
                <w:szCs w:val="24"/>
                <w:lang w:eastAsia="uk-UA"/>
              </w:rPr>
            </w:pPr>
            <w:bookmarkStart w:id="19" w:name="n539"/>
            <w:bookmarkStart w:id="20" w:name="n301"/>
            <w:bookmarkEnd w:id="19"/>
            <w:bookmarkEnd w:id="20"/>
            <w:r w:rsidRPr="009654E8">
              <w:rPr>
                <w:rFonts w:ascii="Times New Roman" w:hAnsi="Times New Roman"/>
                <w:sz w:val="24"/>
                <w:szCs w:val="24"/>
                <w:lang w:eastAsia="uk-UA"/>
              </w:rPr>
              <w:t>- ними або за них не сплачено єдиний внесок на загальнообов’язкове державне соціальне страхування у розмірі, не меншому від мінімального, сумарно протягом трьох місяців у періоді, за який враховуються доходи для призначення житлової субсидії (крім випадків, коли наявна заборгованість роботодавця із виплати заробітної плати та сплати єдиного внеску на загальнообов’язкове державне соціальне страхування за цих осіб);</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r w:rsidRPr="009654E8">
              <w:rPr>
                <w:rFonts w:ascii="Times New Roman" w:hAnsi="Times New Roman"/>
                <w:sz w:val="24"/>
                <w:szCs w:val="24"/>
                <w:lang w:eastAsia="uk-UA"/>
              </w:rPr>
              <w:t>4.будь-хто зі складу домогосподарства або член сім’ї особи зі складу домогосподарства протягом 12 місяців перед зверненням за призначенням житлової субсидії, перед призначенням житлової субсидії без звернення купив або іншим законним способом набув право власності на земельну ділянку, квартиру (будинок), транспортний засіб (механізм), будівельні матеріали, інші товари довгострокового вжитку або оплатив (одноразово) будь-які послуги (крім медичних, освітніх та житлово-комунальних послуг згідно із соціальною нормою житла (в тому числі понаднормової площі житла у випадку, зазначеному у пункті 5 Положення) та соціальними нормативами житлово-комунального обслуговування) на суму, яка на дату купівлі, оплати, набуття права власності в інший законний спосіб перевищує 50 тис. гривень;</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21" w:name="n306"/>
            <w:bookmarkEnd w:id="21"/>
            <w:r w:rsidRPr="009654E8">
              <w:rPr>
                <w:rFonts w:ascii="Times New Roman" w:hAnsi="Times New Roman"/>
                <w:sz w:val="24"/>
                <w:szCs w:val="24"/>
                <w:lang w:eastAsia="uk-UA"/>
              </w:rPr>
              <w:t>5.структурним підрозділом з питань соціального захисту населення отримано інформацію про наявність простроченої понад один місяць (на дату надання такої інформації) заборгованості з оплати житлово-комунальних послуг, витрат на управління багатоквартирним будинком, загальна сума якої перевищує 20 неоподатковуваних мінімумів доходів громадян на день звернення за призначенням житлової субсидії.</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22" w:name="n726"/>
            <w:bookmarkEnd w:id="22"/>
            <w:r w:rsidRPr="009654E8">
              <w:rPr>
                <w:rFonts w:ascii="Times New Roman" w:hAnsi="Times New Roman"/>
                <w:sz w:val="24"/>
                <w:szCs w:val="24"/>
                <w:lang w:eastAsia="uk-UA"/>
              </w:rPr>
              <w:t>Відповідна норма не застосовується під час призначення субсидії громадянам на наступний період у разі, коли Мінсоцполітики не забезпечено фінансування житлових субсидій таким громадянам у грошовій формі (у тому числі готівковій);</w:t>
            </w:r>
          </w:p>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bookmarkStart w:id="23" w:name="n725"/>
            <w:bookmarkStart w:id="24" w:name="n543"/>
            <w:bookmarkEnd w:id="23"/>
            <w:bookmarkEnd w:id="24"/>
            <w:r w:rsidRPr="009654E8">
              <w:rPr>
                <w:rFonts w:ascii="Times New Roman" w:hAnsi="Times New Roman"/>
                <w:sz w:val="24"/>
                <w:szCs w:val="24"/>
                <w:lang w:eastAsia="uk-UA"/>
              </w:rPr>
              <w:t>6.у складі домогосподарства або у складі сім’ї члена домогосподарства є особи, які, за даними Єдиного реєстру боржників, мають заборгованість за виконавчими провадженнями про стягнення аліментів понад три місяці (крім осіб, які є алко- або наркозалежними, що підтверджується довідкою від лікаря);</w:t>
            </w:r>
          </w:p>
          <w:p w:rsidR="009D0784" w:rsidRPr="009E06D4" w:rsidRDefault="009D0784" w:rsidP="009E06D4">
            <w:pPr>
              <w:pStyle w:val="NoSpacing"/>
              <w:rPr>
                <w:rFonts w:ascii="Times New Roman" w:hAnsi="Times New Roman"/>
                <w:sz w:val="24"/>
                <w:szCs w:val="24"/>
              </w:rPr>
            </w:pPr>
            <w:r w:rsidRPr="009E06D4">
              <w:rPr>
                <w:rFonts w:ascii="Times New Roman" w:hAnsi="Times New Roman"/>
                <w:sz w:val="24"/>
                <w:szCs w:val="24"/>
              </w:rPr>
              <w:t>7. у заяві та/або декларації громадянин зазначив недостовірні дані, що вплинуло на встановлення права на житлову субсидію або визначення її розміру на суму;</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8. громадянином протягом 30 днів з дня подання заяви не додано документи в повному обсязі;</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9. якщо неповнолітні діти (крім студентів денної форми навчання, які зареєстровані та проживають у гуртожитках), маючи батьків, зареєстровані в житловому приміщенні самі.</w:t>
            </w:r>
          </w:p>
        </w:tc>
      </w:tr>
      <w:tr w:rsidR="009D0784" w:rsidRPr="009654E8" w:rsidTr="00BA450F">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ind w:firstLine="20"/>
              <w:rPr>
                <w:rFonts w:ascii="Times New Roman" w:hAnsi="Times New Roman"/>
                <w:sz w:val="24"/>
                <w:szCs w:val="24"/>
                <w:lang w:eastAsia="uk-UA"/>
              </w:rPr>
            </w:pPr>
            <w:r w:rsidRPr="009654E8">
              <w:rPr>
                <w:rFonts w:ascii="Times New Roman" w:hAnsi="Times New Roman"/>
                <w:sz w:val="24"/>
                <w:szCs w:val="24"/>
                <w:lang w:eastAsia="uk-UA"/>
              </w:rPr>
              <w:t xml:space="preserve">Призначення </w:t>
            </w:r>
            <w:r w:rsidRPr="009654E8">
              <w:rPr>
                <w:rFonts w:ascii="Times New Roman" w:hAnsi="Times New Roman"/>
                <w:sz w:val="24"/>
                <w:szCs w:val="24"/>
                <w:shd w:val="clear" w:color="auto" w:fill="FFFFFF"/>
              </w:rPr>
              <w:t>житлової субсидії / в</w:t>
            </w:r>
            <w:r w:rsidRPr="009654E8">
              <w:rPr>
                <w:rFonts w:ascii="Times New Roman" w:hAnsi="Times New Roman"/>
                <w:sz w:val="24"/>
                <w:szCs w:val="24"/>
                <w:lang w:eastAsia="uk-UA"/>
              </w:rPr>
              <w:t>ідмова у призначенні житлової субсидії</w:t>
            </w:r>
          </w:p>
        </w:tc>
      </w:tr>
      <w:tr w:rsidR="009D0784" w:rsidRPr="009654E8" w:rsidTr="00BA450F">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hd w:val="clear" w:color="auto" w:fill="FFFFFF"/>
              <w:spacing w:after="0" w:line="240" w:lineRule="auto"/>
              <w:ind w:firstLine="20"/>
              <w:rPr>
                <w:rFonts w:ascii="Times New Roman" w:hAnsi="Times New Roman"/>
                <w:sz w:val="24"/>
                <w:szCs w:val="24"/>
                <w:lang w:eastAsia="uk-UA"/>
              </w:rPr>
            </w:pPr>
            <w:r w:rsidRPr="009654E8">
              <w:rPr>
                <w:rFonts w:ascii="Times New Roman" w:hAnsi="Times New Roman"/>
                <w:sz w:val="24"/>
                <w:szCs w:val="24"/>
              </w:rPr>
              <w:t>Видача письмового повідомлення про призначення (відмову у призначенні) житлової субсидії за наявності документа, що посвідчує особу одержувача субсидії, шляхом звернення до Управління «Центр надання адміністративних послуг» Коломийської міської ради.</w:t>
            </w:r>
          </w:p>
        </w:tc>
      </w:tr>
      <w:tr w:rsidR="009D0784" w:rsidRPr="009654E8" w:rsidTr="00BA450F">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8D6870">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b/>
          <w:kern w:val="3"/>
          <w:sz w:val="28"/>
          <w:szCs w:val="28"/>
          <w:lang w:eastAsia="zh-CN" w:bidi="hi-IN"/>
        </w:rPr>
      </w:pPr>
      <w:r w:rsidRPr="009E06D4">
        <w:rPr>
          <w:rFonts w:ascii="Times New Roman" w:hAnsi="Times New Roman"/>
          <w:b/>
          <w:kern w:val="3"/>
          <w:sz w:val="28"/>
          <w:szCs w:val="28"/>
          <w:lang w:eastAsia="zh-CN" w:bidi="hi-IN"/>
        </w:rPr>
        <w:t>Надання державної допомоги у зв’язку з вагітністю та пологами особам, які не застраховані в системі загальнообов’язкового державного соціального страхування</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25DF2">
        <w:trPr>
          <w:trHeight w:val="92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державну допомогу сім’ям з дітьми” від 21.11.1992 № 2811-ХІІ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27.12.2001  № 1751 „Про затвердження Порядку призначення і виплати державної допомоги сім’ям з дітьми”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 </w:t>
            </w:r>
          </w:p>
          <w:p w:rsidR="009D0784" w:rsidRPr="009E06D4" w:rsidRDefault="009D0784" w:rsidP="009E06D4">
            <w:pPr>
              <w:pStyle w:val="NormalWeb"/>
              <w:spacing w:before="0" w:beforeAutospacing="0" w:after="0" w:afterAutospacing="0"/>
              <w:jc w:val="both"/>
            </w:pPr>
            <w:r w:rsidRPr="009E06D4">
              <w:t>Наказ Міністерства охорони здоров’я України від 18.03.2002 № 93 „Про затвердження форм облікової документації щодо призначення державної допомоги у зв’язку з вагітністю та пологами жінкам, які не застраховані в системі загальнообов’язкового державного соціального страхування, та інструкцій щодо їх заповнення”, зареєстрований у Міністерстві юстиції України 09.04.2002 за № 346/6634</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Настання факту вагітності жінки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2.копія документа, завірена в установленому порядку, що посвідчує особу;</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завірена в установленому порядку з пред’явленням оригіналу;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4.довідка, видана лікувально-профілактичним закладом, за формою № 147/о;</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5.довідка з основного місця навчання про те, що жінка навчається – для студентів;</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lang w:eastAsia="ru-RU"/>
              </w:rPr>
              <w:t xml:space="preserve">6.довідка </w:t>
            </w:r>
            <w:r w:rsidRPr="009654E8">
              <w:rPr>
                <w:rFonts w:ascii="Times New Roman" w:hAnsi="Times New Roman"/>
                <w:sz w:val="24"/>
                <w:szCs w:val="24"/>
              </w:rPr>
              <w:t>ліквідаційної комісії про те, що жінка звільнена з роботи у зв’язку з ліквідацією підприємства, установи та організації – для жінок, звільнених з роботи;</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 xml:space="preserve">7.довідка </w:t>
            </w:r>
            <w:bookmarkStart w:id="25" w:name="n62"/>
            <w:bookmarkStart w:id="26" w:name="n63"/>
            <w:bookmarkEnd w:id="25"/>
            <w:bookmarkEnd w:id="26"/>
            <w:r w:rsidRPr="009654E8">
              <w:rPr>
                <w:rFonts w:ascii="Times New Roman" w:hAnsi="Times New Roman"/>
                <w:sz w:val="24"/>
                <w:szCs w:val="24"/>
              </w:rPr>
              <w:t>центру зайнятості про те, що жінка зареєстрована в центрі зайнятості як безробітна – для жінок, які перебувають на обліку в центрі зайнятості;</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 xml:space="preserve">8.довідка </w:t>
            </w:r>
            <w:bookmarkStart w:id="27" w:name="n64"/>
            <w:bookmarkStart w:id="28" w:name="n65"/>
            <w:bookmarkEnd w:id="27"/>
            <w:bookmarkEnd w:id="28"/>
            <w:r w:rsidRPr="009654E8">
              <w:rPr>
                <w:rFonts w:ascii="Times New Roman" w:hAnsi="Times New Roman"/>
                <w:sz w:val="24"/>
                <w:szCs w:val="24"/>
              </w:rPr>
              <w:t>Пенсійного фонду України про те, що жінка, яка є фізичною особою – підприємцем, перебуває (не перебуває) на обліку в органах Пенсійного фонду України та не бере участь на добровільних засадах у загальнообов’язковому державному соціальному страхуванню у зв’язку з тимчасовою втратою працездатності та витратами, зумовленими похованням – для жінок, які є фізичними особами-підприємцями;</w:t>
            </w:r>
          </w:p>
          <w:p w:rsidR="009D0784" w:rsidRPr="009E06D4" w:rsidRDefault="009D0784" w:rsidP="009E06D4">
            <w:pPr>
              <w:pStyle w:val="NoSpacing"/>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9. довідка про неодержання допомоги у зв’язку з вагітністю і пологами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E06D4">
              <w:rPr>
                <w:rFonts w:ascii="Times New Roman" w:eastAsia="SimSun" w:hAnsi="Times New Roman"/>
                <w:kern w:val="1"/>
                <w:sz w:val="24"/>
                <w:szCs w:val="24"/>
                <w:lang w:eastAsia="hi-IN" w:bidi="hi-IN"/>
              </w:rPr>
              <w:t>10.заява для перерахунку коштів на відкритий рахунок в установі уповноваженого банку.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необхідні для призначення допомоги, подаються особою, яка претендує на призначення допомоги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1.Особа, яка претендує на призначення допомоги застрахована в системі загальнообов’язкового державного соціального страхування.</w:t>
            </w:r>
          </w:p>
          <w:p w:rsidR="009D0784" w:rsidRPr="009E06D4" w:rsidRDefault="009D0784" w:rsidP="009E06D4">
            <w:pPr>
              <w:pStyle w:val="NoSpacing"/>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2.Відсутність необхідного переліку документів для надання адміністративної послуги.</w:t>
            </w:r>
          </w:p>
          <w:p w:rsidR="009D0784" w:rsidRPr="009E06D4" w:rsidRDefault="009D0784" w:rsidP="009E06D4">
            <w:pPr>
              <w:pStyle w:val="NoSpacing"/>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3.Якщо звернення надійшло пізніше шести місяців з дня закінчення відпустки у зв’язку з вагітністю та пологами.</w:t>
            </w:r>
          </w:p>
          <w:p w:rsidR="009D0784" w:rsidRPr="009E06D4" w:rsidRDefault="009D0784" w:rsidP="009E06D4">
            <w:pPr>
              <w:pStyle w:val="NoSpacing"/>
              <w:jc w:val="both"/>
              <w:rPr>
                <w:rFonts w:ascii="Times New Roman" w:hAnsi="Times New Roman"/>
                <w:strike/>
                <w:sz w:val="24"/>
                <w:szCs w:val="24"/>
              </w:rPr>
            </w:pPr>
            <w:r w:rsidRPr="009E06D4">
              <w:rPr>
                <w:rFonts w:ascii="Times New Roman" w:hAnsi="Times New Roman"/>
                <w:sz w:val="24"/>
                <w:szCs w:val="24"/>
              </w:rPr>
              <w:t>4.Якщо стався викидень допомога не виплачується.</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допомоги / відмова в призначенні державної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8D6870">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допомоги при народженні дитини</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25DF2">
        <w:trPr>
          <w:trHeight w:val="92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Закон України „Про державну допомогу сім’ям з дітьми”     від 21.11.1992 № 2811-ХІІ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27.12.2001  № 1751 „Про затвердження Порядку призначення і виплати державної допомоги сім’ям з дітьми”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Факт народження дитини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1.Заява одного з батьків (опікуна), з яким постійно проживає дитина, що складається за формою, затвердженою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widowControl w:val="0"/>
              <w:suppressAutoHyphens/>
              <w:spacing w:after="0" w:line="240" w:lineRule="auto"/>
              <w:rPr>
                <w:rFonts w:ascii="Times New Roman" w:eastAsia="SimSun" w:hAnsi="Times New Roman"/>
                <w:kern w:val="1"/>
                <w:sz w:val="24"/>
                <w:szCs w:val="24"/>
                <w:lang w:eastAsia="hi-IN" w:bidi="hi-IN"/>
              </w:rPr>
            </w:pPr>
            <w:r w:rsidRPr="009E06D4">
              <w:rPr>
                <w:rFonts w:ascii="Times New Roman" w:eastAsia="SimSun" w:hAnsi="Times New Roman"/>
                <w:iCs/>
                <w:kern w:val="1"/>
                <w:sz w:val="24"/>
                <w:szCs w:val="24"/>
                <w:lang w:eastAsia="uk-UA" w:bidi="hi-IN"/>
              </w:rPr>
              <w:t>2.</w:t>
            </w:r>
            <w:r w:rsidRPr="009E06D4">
              <w:rPr>
                <w:rFonts w:ascii="Times New Roman" w:eastAsia="SimSun" w:hAnsi="Times New Roman"/>
                <w:kern w:val="1"/>
                <w:sz w:val="24"/>
                <w:szCs w:val="24"/>
                <w:lang w:eastAsia="hi-IN" w:bidi="hi-IN"/>
              </w:rPr>
              <w:t>копія документа, завірена в установленому порядку, що посвідчує особу;</w:t>
            </w:r>
          </w:p>
          <w:p w:rsidR="009D0784" w:rsidRPr="009654E8" w:rsidRDefault="009D0784" w:rsidP="009E06D4">
            <w:pPr>
              <w:tabs>
                <w:tab w:val="left" w:pos="318"/>
              </w:tabs>
              <w:spacing w:after="0" w:line="240" w:lineRule="auto"/>
              <w:contextualSpacing/>
              <w:rPr>
                <w:rFonts w:ascii="Times New Roman" w:hAnsi="Times New Roman"/>
                <w:sz w:val="24"/>
                <w:szCs w:val="24"/>
              </w:rPr>
            </w:pPr>
            <w:r w:rsidRPr="009654E8">
              <w:rPr>
                <w:rFonts w:ascii="Times New Roman" w:hAnsi="Times New Roman"/>
                <w:sz w:val="24"/>
                <w:szCs w:val="24"/>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4.копія свідоцтва про народження дитини (з пред’явленням оригіналу);</w:t>
            </w:r>
          </w:p>
          <w:p w:rsidR="009D0784" w:rsidRPr="009654E8" w:rsidRDefault="009D0784" w:rsidP="009E06D4">
            <w:pPr>
              <w:tabs>
                <w:tab w:val="left" w:pos="151"/>
              </w:tabs>
              <w:spacing w:after="0" w:line="240" w:lineRule="auto"/>
              <w:contextualSpacing/>
              <w:rPr>
                <w:rFonts w:ascii="Times New Roman" w:hAnsi="Times New Roman"/>
                <w:iCs/>
                <w:sz w:val="24"/>
                <w:szCs w:val="24"/>
                <w:lang w:eastAsia="uk-UA"/>
              </w:rPr>
            </w:pPr>
            <w:r w:rsidRPr="009654E8">
              <w:rPr>
                <w:rFonts w:ascii="Times New Roman" w:hAnsi="Times New Roman"/>
                <w:sz w:val="24"/>
                <w:szCs w:val="24"/>
              </w:rPr>
              <w:t xml:space="preserve">5.копія довідки про </w:t>
            </w:r>
            <w:r w:rsidRPr="009654E8">
              <w:rPr>
                <w:rFonts w:ascii="Times New Roman" w:hAnsi="Times New Roman"/>
                <w:iCs/>
                <w:sz w:val="24"/>
                <w:szCs w:val="24"/>
                <w:lang w:eastAsia="uk-UA"/>
              </w:rPr>
              <w:t>місце реєстрації дитини;</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6.копія рішення про встановлення опіки (для опікунів);</w:t>
            </w:r>
          </w:p>
          <w:p w:rsidR="009D0784" w:rsidRPr="009654E8" w:rsidRDefault="009D0784" w:rsidP="009E06D4">
            <w:pPr>
              <w:tabs>
                <w:tab w:val="left" w:pos="151"/>
              </w:tabs>
              <w:spacing w:after="0" w:line="240" w:lineRule="auto"/>
              <w:contextualSpacing/>
              <w:rPr>
                <w:rFonts w:ascii="Times New Roman" w:hAnsi="Times New Roman"/>
                <w:sz w:val="24"/>
                <w:szCs w:val="24"/>
                <w:lang w:eastAsia="uk-UA"/>
              </w:rPr>
            </w:pPr>
            <w:r w:rsidRPr="009654E8">
              <w:rPr>
                <w:rFonts w:ascii="Times New Roman" w:hAnsi="Times New Roman"/>
                <w:sz w:val="24"/>
                <w:szCs w:val="24"/>
                <w:lang w:eastAsia="uk-UA"/>
              </w:rPr>
              <w:t>7.довідка про неодержання допомоги при народженні дитини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lang w:eastAsia="uk-UA"/>
              </w:rPr>
              <w:t>8.заява для перерахунку коштів на відкритий рахунок в установі уповноваженого банку</w:t>
            </w:r>
            <w:r w:rsidRPr="009654E8">
              <w:rPr>
                <w:rFonts w:ascii="Times New Roman" w:hAnsi="Times New Roman"/>
                <w:sz w:val="24"/>
                <w:szCs w:val="24"/>
              </w:rPr>
              <w:t>.</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b/>
                <w:sz w:val="24"/>
                <w:szCs w:val="24"/>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необхідні для призначення допомоги, подаються особою, яка претендує на призначення допомоги особисто.</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Style w:val="rvts0"/>
                <w:rFonts w:ascii="Times New Roman" w:hAnsi="Times New Roman"/>
                <w:sz w:val="24"/>
                <w:szCs w:val="24"/>
              </w:rPr>
              <w:t>Заява може бути подана в електронній формі (з використанням засобів телекомунікаційних систем, через офіційний веб-сайт Мінсоцполітики або інтегровані з ним інформаційні системи органів виконавчої влади та місцевого самоврядування, зокрема з використанням електронного цифрового підпису).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p w:rsidR="009D0784" w:rsidRPr="009654E8" w:rsidRDefault="009D0784" w:rsidP="009E06D4">
            <w:pPr>
              <w:spacing w:after="0" w:line="240" w:lineRule="auto"/>
              <w:ind w:firstLine="217"/>
              <w:rPr>
                <w:rFonts w:ascii="Times New Roman" w:hAnsi="Times New Roman"/>
                <w:sz w:val="24"/>
                <w:szCs w:val="24"/>
                <w:lang w:eastAsia="uk-UA"/>
              </w:rPr>
            </w:pP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Style w:val="rvts0"/>
                <w:rFonts w:ascii="Times New Roman" w:hAnsi="Times New Roman"/>
                <w:sz w:val="24"/>
                <w:szCs w:val="24"/>
              </w:rPr>
              <w:t>У разі подання заяви в електронній формі з використанням електронного цифрового підпису про призначення допомоги при народженні дитини така допомога призначається не пізніше ніж наступного робочого дня після отримання заяви органом соціального захисту населення.</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 xml:space="preserve">1.Відсутність необхідного переліку документів для надання адміністративної послуги. </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2.Якщо звернення за її призначенням надійшло пізніше 12 місяців після народження дитини.</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3.Якщо вже отримано допомогу при народженні дитини за місцем реєстрації або за  місцем фактичного проживання  іншого з батьків.</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4.У разі народження мертвої дитини допомога при народженні дитини не призначається.</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5.Звернення за призначенням державної допомоги при народженні дитини надійшло пізніше ніж через 12 календарних місяців після народження дитини</w:t>
            </w:r>
            <w:bookmarkStart w:id="29" w:name="o126"/>
            <w:bookmarkEnd w:id="29"/>
            <w:r w:rsidRPr="009E06D4">
              <w:rPr>
                <w:rFonts w:ascii="Times New Roman" w:hAnsi="Times New Roman" w:cs="Times New Roman"/>
                <w:lang w:val="uk-UA"/>
              </w:rPr>
              <w:t>.</w:t>
            </w:r>
          </w:p>
        </w:tc>
      </w:tr>
      <w:tr w:rsidR="009D0784" w:rsidRPr="009654E8" w:rsidTr="00C773EB">
        <w:trPr>
          <w:trHeight w:val="57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допомоги / відмова в призначенні державної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8D6870">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0"/>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0"/>
          <w:szCs w:val="28"/>
          <w:u w:val="single"/>
          <w:lang w:eastAsia="uk-UA"/>
        </w:rPr>
      </w:pPr>
    </w:p>
    <w:p w:rsidR="009D0784" w:rsidRPr="009E06D4" w:rsidRDefault="009D0784" w:rsidP="009E06D4">
      <w:pPr>
        <w:spacing w:after="0" w:line="240" w:lineRule="auto"/>
        <w:jc w:val="center"/>
        <w:rPr>
          <w:rFonts w:ascii="Times New Roman" w:hAnsi="Times New Roman"/>
          <w:sz w:val="18"/>
          <w:szCs w:val="28"/>
          <w:lang w:eastAsia="uk-UA"/>
        </w:rPr>
      </w:pPr>
      <w:r w:rsidRPr="009E06D4">
        <w:rPr>
          <w:rFonts w:ascii="Times New Roman" w:hAnsi="Times New Roman"/>
          <w:b/>
          <w:sz w:val="28"/>
          <w:szCs w:val="28"/>
        </w:rPr>
        <w:t>Надання державної допомоги на дітей одиноким матерям</w:t>
      </w: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0"/>
          <w:szCs w:val="28"/>
          <w:lang w:eastAsia="zh-CN" w:bidi="hi-IN"/>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241D8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076"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076"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241D84">
        <w:trPr>
          <w:trHeight w:val="684"/>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241D8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076" w:type="dxa"/>
          </w:tcPr>
          <w:p w:rsidR="009D0784" w:rsidRPr="009E06D4" w:rsidRDefault="009D0784" w:rsidP="009E06D4">
            <w:pPr>
              <w:pStyle w:val="NormalWeb"/>
              <w:spacing w:before="0" w:beforeAutospacing="0" w:after="0" w:afterAutospacing="0"/>
              <w:jc w:val="both"/>
            </w:pPr>
            <w:r w:rsidRPr="009E06D4">
              <w:t>Закон України „Про державну допомогу сім’ям з дітьми”     від 21.11.1992 № 2811-ХІІ</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076"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27.12.2001  № 1751 „Про затвердження Порядку призначення і виплати державної допомоги сім’ям з дітьми”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076" w:type="dxa"/>
          </w:tcPr>
          <w:p w:rsidR="009D0784" w:rsidRPr="009E06D4" w:rsidRDefault="009D0784" w:rsidP="009E06D4">
            <w:pPr>
              <w:pStyle w:val="NormalWeb"/>
              <w:spacing w:before="0" w:beforeAutospacing="0" w:after="0" w:afterAutospacing="0"/>
              <w:jc w:val="both"/>
            </w:pPr>
            <w:r w:rsidRPr="009E06D4">
              <w:t xml:space="preserve">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 </w:t>
            </w:r>
          </w:p>
          <w:p w:rsidR="009D0784" w:rsidRPr="009E06D4" w:rsidRDefault="009D0784" w:rsidP="009E06D4">
            <w:pPr>
              <w:pStyle w:val="NormalWeb"/>
              <w:spacing w:before="0" w:beforeAutospacing="0" w:after="0" w:afterAutospacing="0"/>
              <w:jc w:val="both"/>
            </w:pPr>
            <w:r w:rsidRPr="009E06D4">
              <w:t>наказ Міністерства праці та соціальної політики України від 22.07.2003 № 204 „Про затвердження форми Декларації про доходи та майновий стан осіб, які звернулися за призначенням всіх видів соціальної допомоги, та довідки про склад сім’ї або зареєстрованих у житловому приміщенні/будинку осіб”, зареєстрований у Міністерстві юстиції України 13.08.2003 за                  № 709/8030;</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наказ Міністерства праці та соціальної політики України від 27.08.2004 № 192 «</w:t>
            </w:r>
            <w:r w:rsidRPr="009E06D4">
              <w:rPr>
                <w:rStyle w:val="rvts23"/>
                <w:rFonts w:ascii="Times New Roman" w:hAnsi="Times New Roman"/>
                <w:sz w:val="24"/>
                <w:szCs w:val="24"/>
              </w:rPr>
              <w:t>Про затвердження форми Довідки про доходи</w:t>
            </w:r>
            <w:r w:rsidRPr="009E06D4">
              <w:rPr>
                <w:rFonts w:ascii="Times New Roman" w:hAnsi="Times New Roman"/>
                <w:sz w:val="24"/>
                <w:szCs w:val="24"/>
              </w:rPr>
              <w:t>» (у редакції наказу Міністерства соціальної політики України від 05.06.2015р. № 591);</w:t>
            </w:r>
          </w:p>
          <w:p w:rsidR="009D0784" w:rsidRPr="009E06D4" w:rsidRDefault="009D0784" w:rsidP="009E06D4">
            <w:pPr>
              <w:pStyle w:val="NormalWeb"/>
              <w:spacing w:before="0" w:beforeAutospacing="0" w:after="0" w:afterAutospacing="0"/>
              <w:jc w:val="both"/>
            </w:pPr>
            <w:r w:rsidRPr="009E06D4">
              <w:t>Методика обчислення сукупного доходу сім’ї для всіх видів соціальної допомоги, затверджена наказом Міністерства праці та соціальної політики України, Міністерства економіки та з питань європейської інтеграції України, Міністерства фінансів України, Державного комітету статистики України, Державного комітету молодіжної політики, спорту і туризму від 15.11.2001 № 486/202/524/455/3370, зареєстрованим в Міністерстві юстиції України 07.02.2002 за № 112/6400.</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241D84">
        <w:trPr>
          <w:trHeight w:val="599"/>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076"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lang w:eastAsia="ru-RU"/>
              </w:rPr>
              <w:t>Факт народження дитини</w:t>
            </w:r>
            <w:r w:rsidRPr="009654E8">
              <w:rPr>
                <w:rFonts w:ascii="Times New Roman" w:hAnsi="Times New Roman"/>
                <w:sz w:val="24"/>
                <w:szCs w:val="24"/>
              </w:rPr>
              <w:t xml:space="preserve"> одинокою матір’ю.</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Смерть одного з батьків дитини, та неотримання на неї пенсії або державної соціальної допомоги</w:t>
            </w:r>
          </w:p>
        </w:tc>
      </w:tr>
      <w:tr w:rsidR="009D0784" w:rsidRPr="009654E8" w:rsidTr="00241D84">
        <w:trPr>
          <w:trHeight w:val="840"/>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widowControl w:val="0"/>
              <w:suppressAutoHyphen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widowControl w:val="0"/>
              <w:suppressAutoHyphens/>
              <w:spacing w:after="0" w:line="240" w:lineRule="auto"/>
              <w:jc w:val="both"/>
              <w:rPr>
                <w:rFonts w:ascii="Times New Roman" w:eastAsia="SimSun" w:hAnsi="Times New Roman"/>
                <w:iCs/>
                <w:kern w:val="1"/>
                <w:sz w:val="24"/>
                <w:szCs w:val="24"/>
                <w:lang w:eastAsia="uk-UA" w:bidi="hi-IN"/>
              </w:rPr>
            </w:pPr>
            <w:r w:rsidRPr="009E06D4">
              <w:rPr>
                <w:rFonts w:ascii="Times New Roman" w:eastAsia="SimSun" w:hAnsi="Times New Roman"/>
                <w:iCs/>
                <w:kern w:val="1"/>
                <w:sz w:val="24"/>
                <w:szCs w:val="24"/>
                <w:lang w:eastAsia="uk-UA" w:bidi="hi-IN"/>
              </w:rPr>
              <w:t>2.</w:t>
            </w:r>
            <w:r w:rsidRPr="009E06D4">
              <w:rPr>
                <w:rFonts w:ascii="Times New Roman" w:eastAsia="SimSun" w:hAnsi="Times New Roman"/>
                <w:kern w:val="1"/>
                <w:sz w:val="24"/>
                <w:szCs w:val="24"/>
                <w:lang w:eastAsia="hi-IN" w:bidi="hi-IN"/>
              </w:rPr>
              <w:t>копія документа, завірена в установленому порядку, що посвідчує особу;</w:t>
            </w:r>
          </w:p>
          <w:p w:rsidR="009D0784" w:rsidRPr="009654E8" w:rsidRDefault="009D0784" w:rsidP="009E06D4">
            <w:pPr>
              <w:tabs>
                <w:tab w:val="left" w:pos="318"/>
              </w:tabs>
              <w:spacing w:after="0" w:line="240" w:lineRule="auto"/>
              <w:contextualSpacing/>
              <w:jc w:val="both"/>
              <w:rPr>
                <w:rFonts w:ascii="Times New Roman" w:hAnsi="Times New Roman"/>
                <w:sz w:val="24"/>
                <w:szCs w:val="24"/>
              </w:rPr>
            </w:pPr>
            <w:r w:rsidRPr="009654E8">
              <w:rPr>
                <w:rFonts w:ascii="Times New Roman" w:hAnsi="Times New Roman"/>
                <w:sz w:val="24"/>
                <w:szCs w:val="24"/>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4.витяг з Державного реєстру актів цивільного стану громадян про державну реєстрацію народження дитини, виданий відділом державної реєстрації актів цивільного стану, або довідка про народження, видана виконавчим органом сільської, селищної, міської (крім міст обласного значення) рад, із зазначенням підстави внесення відомостей про батька дитини до актового запису про народження дитини відповідно до абзацу першого частини першої статті 135 Сімейного кодексу України, або документ про народження, виданий компетентним органом іноземної держави, в якому відсутні відомості про батька, за умови його легалізації в установленому законодавством порядку;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5.копія свідоцтва про народження дитини (з пред’явленням оригіналу) завірена в установленому порядку;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6.довідка про реєстрацію місця проживання матері та дитини (у разі неможливості одержати таку довідку допомога призначається на підставі висновку про початкову оцінку потреб дитини та сім’ї, наданого центром соціальних служб для сім’ї, дітей та молоді, із зазначенням факту проживання дитини з матір’ю);</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7.якщо дитина навчається за межами населеного пункту, в якому проживає мати, і не перебуває на повному державному утриманні, подається довідка про реєстрацію місця проживання матері та довідка про реєстрацію місця проживання або місця перебування (навчання) дитини;</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8.усиновлювачі подають також копію рішення про усиновлення;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9.копія свідоцтва про смерть одного з подружжя (у разі смерті одного з батьків) завірена в установленому порядку;</w:t>
            </w:r>
          </w:p>
          <w:p w:rsidR="009D0784" w:rsidRPr="009E06D4" w:rsidRDefault="009D0784" w:rsidP="009E06D4">
            <w:pPr>
              <w:widowControl w:val="0"/>
              <w:tabs>
                <w:tab w:val="center" w:pos="4081"/>
              </w:tabs>
              <w:suppressAutoHyphens/>
              <w:spacing w:after="0" w:line="240" w:lineRule="auto"/>
              <w:jc w:val="both"/>
              <w:rPr>
                <w:rFonts w:ascii="Times New Roman" w:eastAsia="SimSun" w:hAnsi="Times New Roman"/>
                <w:kern w:val="1"/>
                <w:sz w:val="24"/>
                <w:szCs w:val="24"/>
                <w:lang w:eastAsia="hi-IN" w:bidi="hi-IN"/>
              </w:rPr>
            </w:pPr>
            <w:r w:rsidRPr="009654E8">
              <w:rPr>
                <w:rFonts w:ascii="Times New Roman" w:hAnsi="Times New Roman"/>
                <w:sz w:val="24"/>
                <w:szCs w:val="24"/>
              </w:rPr>
              <w:t>10.довідка про те, що вдови (вдівці) не одержують на дітей пенсію вразі втрати годувальника, соціальну пенсію або державну соціальну допомогу дитині померлого годувальника</w:t>
            </w:r>
            <w:r w:rsidRPr="009654E8">
              <w:rPr>
                <w:rFonts w:ascii="Times New Roman" w:hAnsi="Times New Roman"/>
                <w:sz w:val="24"/>
                <w:szCs w:val="24"/>
                <w:lang w:eastAsia="ru-RU"/>
              </w:rPr>
              <w:t>;</w:t>
            </w:r>
            <w:r w:rsidRPr="009E06D4">
              <w:rPr>
                <w:rFonts w:ascii="Times New Roman" w:eastAsia="SimSun" w:hAnsi="Times New Roman"/>
                <w:kern w:val="1"/>
                <w:sz w:val="24"/>
                <w:szCs w:val="24"/>
                <w:lang w:eastAsia="hi-IN" w:bidi="hi-IN"/>
              </w:rPr>
              <w:t xml:space="preserve"> </w:t>
            </w:r>
          </w:p>
          <w:p w:rsidR="009D0784" w:rsidRPr="009E06D4" w:rsidRDefault="009D0784" w:rsidP="009E06D4">
            <w:pPr>
              <w:widowControl w:val="0"/>
              <w:tabs>
                <w:tab w:val="center" w:pos="4081"/>
              </w:tabs>
              <w:suppressAutoHyphens/>
              <w:spacing w:after="0" w:line="240" w:lineRule="auto"/>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11.довідка про доходи за попередні шість місяців, що передують місяцю звернення;</w:t>
            </w:r>
          </w:p>
          <w:p w:rsidR="009D0784" w:rsidRPr="009654E8" w:rsidRDefault="009D0784" w:rsidP="009E06D4">
            <w:pPr>
              <w:tabs>
                <w:tab w:val="left" w:pos="151"/>
              </w:tabs>
              <w:spacing w:after="0" w:line="240" w:lineRule="auto"/>
              <w:contextualSpacing/>
              <w:jc w:val="both"/>
              <w:rPr>
                <w:rFonts w:ascii="Times New Roman" w:hAnsi="Times New Roman"/>
                <w:sz w:val="24"/>
                <w:szCs w:val="24"/>
                <w:lang w:eastAsia="uk-UA"/>
              </w:rPr>
            </w:pPr>
            <w:r w:rsidRPr="009654E8">
              <w:rPr>
                <w:rFonts w:ascii="Times New Roman" w:hAnsi="Times New Roman"/>
                <w:sz w:val="24"/>
                <w:szCs w:val="24"/>
              </w:rPr>
              <w:t>12.</w:t>
            </w:r>
            <w:r w:rsidRPr="009654E8">
              <w:rPr>
                <w:rFonts w:ascii="Times New Roman" w:hAnsi="Times New Roman"/>
                <w:sz w:val="24"/>
                <w:szCs w:val="24"/>
                <w:lang w:eastAsia="uk-UA"/>
              </w:rPr>
              <w:t>довідка про неодержання зазначеної допомоги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654E8" w:rsidRDefault="009D0784" w:rsidP="009E06D4">
            <w:pPr>
              <w:tabs>
                <w:tab w:val="left" w:pos="151"/>
              </w:tabs>
              <w:spacing w:after="0" w:line="240" w:lineRule="auto"/>
              <w:contextualSpacing/>
              <w:jc w:val="both"/>
              <w:rPr>
                <w:rFonts w:ascii="Times New Roman" w:hAnsi="Times New Roman"/>
                <w:sz w:val="24"/>
                <w:szCs w:val="24"/>
                <w:lang w:eastAsia="uk-UA"/>
              </w:rPr>
            </w:pPr>
            <w:r w:rsidRPr="009654E8">
              <w:rPr>
                <w:rFonts w:ascii="Times New Roman" w:hAnsi="Times New Roman"/>
                <w:sz w:val="24"/>
                <w:szCs w:val="24"/>
                <w:lang w:eastAsia="uk-UA"/>
              </w:rPr>
              <w:t>13.довідка з навчального закладу, про те, що під час літніх канікул дитина не перебувала на повному державному утриманні (у разі якщо дитина перебуває на повному державному утриманні);</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rPr>
              <w:t>14.</w:t>
            </w:r>
            <w:r w:rsidRPr="009E06D4">
              <w:rPr>
                <w:rFonts w:ascii="Times New Roman" w:eastAsia="SimSun" w:hAnsi="Times New Roman"/>
                <w:iCs/>
                <w:sz w:val="24"/>
                <w:szCs w:val="24"/>
                <w:lang w:eastAsia="uk-UA"/>
              </w:rPr>
              <w:t>з</w:t>
            </w:r>
            <w:r w:rsidRPr="009E06D4">
              <w:rPr>
                <w:rFonts w:ascii="Times New Roman" w:hAnsi="Times New Roman"/>
                <w:sz w:val="24"/>
                <w:szCs w:val="24"/>
                <w:lang w:eastAsia="uk-UA"/>
              </w:rPr>
              <w:t>аява для перерахунку коштів на відкритий рахунок в установі уповноваженого банку</w:t>
            </w:r>
            <w:r w:rsidRPr="009E06D4">
              <w:rPr>
                <w:rFonts w:ascii="Times New Roman" w:hAnsi="Times New Roman"/>
                <w:sz w:val="24"/>
                <w:szCs w:val="24"/>
              </w:rPr>
              <w:t>;</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15.якщо одинока мати народила дитину за межами України і не може подати документ, який підтверджує той факт, що вона є одинокою матір’ю, рішення про призначення їй допомоги на дитину приймається органом соціального захисту населення на підставі висновку про початкову оцінку потреб дитини та сім’ї, наданого центром соціальних служб для сім’ї, дітей та молоді із зазначенням інформації про факт проживання дитини з матір’ю, і документа про народження дитини легалізованого в установленому порядку, якщо інше не передбачено міжнародними договорами України;</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16.довідка навчального закладу (у випадку навчання дітей за денною формою у закладах загальної середньої, професійної (професійно-технічної) та вищої освіти до закінчення такими дітьми навчальних закладів, але не довше ніж до досягнення ними 23 років);</w:t>
            </w:r>
          </w:p>
          <w:p w:rsidR="009D0784" w:rsidRPr="009E06D4" w:rsidRDefault="009D0784" w:rsidP="009E06D4">
            <w:pPr>
              <w:pStyle w:val="NormalWeb"/>
              <w:spacing w:before="0" w:beforeAutospacing="0" w:after="0" w:afterAutospacing="0"/>
              <w:jc w:val="both"/>
            </w:pPr>
            <w:r w:rsidRPr="009E06D4">
              <w:t>17.декларація про доходи та майно (заповнюється на підставі довідок про доходи кожного члена сім’ї за останні шість календарних місяців або два квартали, що передують місяцю звернення за призначенням допомоги) за формою, затвердженою наказом Міністерства праці та соціальної політики України від 22.07.2003 № 204.</w:t>
            </w:r>
          </w:p>
          <w:p w:rsidR="009D0784" w:rsidRPr="009E06D4" w:rsidRDefault="009D0784" w:rsidP="009E06D4">
            <w:pPr>
              <w:pStyle w:val="NormalWeb"/>
              <w:spacing w:before="0" w:beforeAutospacing="0" w:after="0" w:afterAutospacing="0"/>
              <w:jc w:val="both"/>
            </w:pPr>
            <w:r w:rsidRPr="009E06D4">
              <w:rPr>
                <w:b/>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необхідні для призначення допомоги, подаються особою, яка претендує на призначення допомоги особисто</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076"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076"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Cs w:val="24"/>
              </w:rPr>
            </w:pPr>
            <w:r w:rsidRPr="009E06D4">
              <w:rPr>
                <w:rFonts w:ascii="Times New Roman" w:hAnsi="Times New Roman"/>
                <w:szCs w:val="24"/>
              </w:rPr>
              <w:t>1.Відсутність необхідного переліку документів для надання адміністративної послуги;</w:t>
            </w:r>
          </w:p>
          <w:p w:rsidR="009D0784" w:rsidRPr="009E06D4" w:rsidRDefault="009D0784" w:rsidP="009E06D4">
            <w:pPr>
              <w:pStyle w:val="NoSpacing"/>
              <w:jc w:val="both"/>
              <w:rPr>
                <w:rFonts w:ascii="Times New Roman" w:hAnsi="Times New Roman"/>
                <w:szCs w:val="24"/>
              </w:rPr>
            </w:pPr>
            <w:r w:rsidRPr="009E06D4">
              <w:rPr>
                <w:rFonts w:ascii="Times New Roman" w:hAnsi="Times New Roman"/>
                <w:szCs w:val="24"/>
              </w:rPr>
              <w:t>2. позбавлення отримувача допомоги батьківських прав;</w:t>
            </w:r>
            <w:bookmarkStart w:id="30" w:name="o220"/>
            <w:bookmarkEnd w:id="30"/>
          </w:p>
          <w:p w:rsidR="009D0784" w:rsidRPr="009E06D4" w:rsidRDefault="009D0784" w:rsidP="009E06D4">
            <w:pPr>
              <w:pStyle w:val="NoSpacing"/>
              <w:jc w:val="both"/>
              <w:rPr>
                <w:rFonts w:ascii="Times New Roman" w:hAnsi="Times New Roman"/>
                <w:szCs w:val="24"/>
              </w:rPr>
            </w:pPr>
            <w:r w:rsidRPr="009E06D4">
              <w:rPr>
                <w:rFonts w:ascii="Times New Roman" w:hAnsi="Times New Roman"/>
                <w:szCs w:val="24"/>
              </w:rPr>
              <w:t xml:space="preserve">3. позбавлення волі отримувача допомоги за вироком суду; </w:t>
            </w:r>
          </w:p>
          <w:p w:rsidR="009D0784" w:rsidRPr="009E06D4" w:rsidRDefault="009D0784" w:rsidP="009E06D4">
            <w:pPr>
              <w:pStyle w:val="NoSpacing"/>
              <w:jc w:val="both"/>
              <w:rPr>
                <w:rFonts w:ascii="Times New Roman" w:hAnsi="Times New Roman"/>
                <w:szCs w:val="24"/>
              </w:rPr>
            </w:pPr>
            <w:bookmarkStart w:id="31" w:name="o221"/>
            <w:bookmarkEnd w:id="31"/>
            <w:r w:rsidRPr="009E06D4">
              <w:rPr>
                <w:rFonts w:ascii="Times New Roman" w:hAnsi="Times New Roman"/>
                <w:szCs w:val="24"/>
              </w:rPr>
              <w:t xml:space="preserve">4.скасування рішення  про  усиновлення дитини або визнання його недійсним; </w:t>
            </w:r>
          </w:p>
          <w:p w:rsidR="009D0784" w:rsidRPr="009E06D4" w:rsidRDefault="009D0784" w:rsidP="009E06D4">
            <w:pPr>
              <w:pStyle w:val="NoSpacing"/>
              <w:jc w:val="both"/>
              <w:rPr>
                <w:rFonts w:ascii="Times New Roman" w:hAnsi="Times New Roman"/>
                <w:szCs w:val="24"/>
              </w:rPr>
            </w:pPr>
            <w:bookmarkStart w:id="32" w:name="o222"/>
            <w:bookmarkEnd w:id="32"/>
            <w:r w:rsidRPr="009E06D4">
              <w:rPr>
                <w:rFonts w:ascii="Times New Roman" w:hAnsi="Times New Roman"/>
                <w:szCs w:val="24"/>
              </w:rPr>
              <w:t xml:space="preserve">5. реєстрації дитиною шлюбу до досягнення нею 18-річного віку; </w:t>
            </w:r>
          </w:p>
          <w:p w:rsidR="009D0784" w:rsidRPr="009E06D4" w:rsidRDefault="009D0784" w:rsidP="009E06D4">
            <w:pPr>
              <w:pStyle w:val="NoSpacing"/>
              <w:jc w:val="both"/>
              <w:rPr>
                <w:rFonts w:ascii="Times New Roman" w:hAnsi="Times New Roman"/>
                <w:szCs w:val="24"/>
              </w:rPr>
            </w:pPr>
            <w:bookmarkStart w:id="33" w:name="o223"/>
            <w:bookmarkEnd w:id="33"/>
            <w:r w:rsidRPr="009E06D4">
              <w:rPr>
                <w:rFonts w:ascii="Times New Roman" w:hAnsi="Times New Roman"/>
                <w:szCs w:val="24"/>
              </w:rPr>
              <w:t>6. надання неповнолітній особі повної цивільної  дієздатності  у випадках, передбачених законом;</w:t>
            </w:r>
          </w:p>
          <w:p w:rsidR="009D0784" w:rsidRPr="009E06D4" w:rsidRDefault="009D0784" w:rsidP="009E06D4">
            <w:pPr>
              <w:pStyle w:val="NoSpacing"/>
              <w:jc w:val="both"/>
              <w:rPr>
                <w:rFonts w:ascii="Times New Roman" w:hAnsi="Times New Roman"/>
                <w:szCs w:val="24"/>
              </w:rPr>
            </w:pPr>
            <w:bookmarkStart w:id="34" w:name="o224"/>
            <w:bookmarkEnd w:id="34"/>
            <w:r w:rsidRPr="009E06D4">
              <w:rPr>
                <w:rFonts w:ascii="Times New Roman" w:hAnsi="Times New Roman"/>
                <w:szCs w:val="24"/>
              </w:rPr>
              <w:t>7. смерті дитини;</w:t>
            </w:r>
          </w:p>
          <w:p w:rsidR="009D0784" w:rsidRPr="009E06D4" w:rsidRDefault="009D0784" w:rsidP="009E06D4">
            <w:pPr>
              <w:pStyle w:val="NoSpacing"/>
              <w:jc w:val="both"/>
              <w:rPr>
                <w:rFonts w:ascii="Times New Roman" w:hAnsi="Times New Roman"/>
                <w:szCs w:val="24"/>
              </w:rPr>
            </w:pPr>
            <w:bookmarkStart w:id="35" w:name="o225"/>
            <w:bookmarkEnd w:id="35"/>
            <w:r w:rsidRPr="009E06D4">
              <w:rPr>
                <w:rFonts w:ascii="Times New Roman" w:hAnsi="Times New Roman"/>
                <w:szCs w:val="24"/>
              </w:rPr>
              <w:t>8. смерті отримувача допомоги.</w:t>
            </w:r>
          </w:p>
          <w:p w:rsidR="009D0784" w:rsidRPr="009E06D4" w:rsidRDefault="009D0784" w:rsidP="009E06D4">
            <w:pPr>
              <w:pStyle w:val="NoSpacing"/>
              <w:jc w:val="both"/>
              <w:rPr>
                <w:rFonts w:ascii="Times New Roman" w:hAnsi="Times New Roman"/>
                <w:szCs w:val="24"/>
              </w:rPr>
            </w:pPr>
            <w:bookmarkStart w:id="36" w:name="o226"/>
            <w:bookmarkEnd w:id="36"/>
            <w:r w:rsidRPr="009E06D4">
              <w:rPr>
                <w:rFonts w:ascii="Times New Roman" w:hAnsi="Times New Roman"/>
                <w:szCs w:val="24"/>
              </w:rPr>
              <w:t>9. Виплата допомоги на дітей одиноким матерям (батькам) зупиняється у разі:</w:t>
            </w:r>
          </w:p>
          <w:p w:rsidR="009D0784" w:rsidRPr="009E06D4" w:rsidRDefault="009D0784" w:rsidP="009E06D4">
            <w:pPr>
              <w:pStyle w:val="NoSpacing"/>
              <w:jc w:val="both"/>
              <w:rPr>
                <w:rFonts w:ascii="Times New Roman" w:hAnsi="Times New Roman"/>
                <w:szCs w:val="24"/>
              </w:rPr>
            </w:pPr>
            <w:bookmarkStart w:id="37" w:name="o227"/>
            <w:bookmarkEnd w:id="37"/>
            <w:r w:rsidRPr="009E06D4">
              <w:rPr>
                <w:rFonts w:ascii="Times New Roman" w:hAnsi="Times New Roman"/>
                <w:szCs w:val="24"/>
              </w:rPr>
              <w:t xml:space="preserve">- тимчасового влаштування дитини на повне державне утримання; </w:t>
            </w:r>
          </w:p>
          <w:p w:rsidR="009D0784" w:rsidRPr="009E06D4" w:rsidRDefault="009D0784" w:rsidP="009E06D4">
            <w:pPr>
              <w:pStyle w:val="NoSpacing"/>
              <w:jc w:val="both"/>
              <w:rPr>
                <w:rFonts w:ascii="Times New Roman" w:hAnsi="Times New Roman"/>
                <w:szCs w:val="24"/>
              </w:rPr>
            </w:pPr>
            <w:bookmarkStart w:id="38" w:name="o228"/>
            <w:bookmarkEnd w:id="38"/>
            <w:r w:rsidRPr="009E06D4">
              <w:rPr>
                <w:rFonts w:ascii="Times New Roman" w:hAnsi="Times New Roman"/>
                <w:szCs w:val="24"/>
              </w:rPr>
              <w:t>- відібрання дитини в отримувача допомоги без позбавлення батьківських прав;</w:t>
            </w:r>
          </w:p>
          <w:p w:rsidR="009D0784" w:rsidRPr="009E06D4" w:rsidRDefault="009D0784" w:rsidP="009E06D4">
            <w:pPr>
              <w:pStyle w:val="NoSpacing"/>
              <w:jc w:val="both"/>
              <w:rPr>
                <w:rFonts w:ascii="Times New Roman" w:hAnsi="Times New Roman"/>
                <w:sz w:val="24"/>
                <w:szCs w:val="24"/>
              </w:rPr>
            </w:pPr>
            <w:bookmarkStart w:id="39" w:name="o229"/>
            <w:bookmarkEnd w:id="39"/>
            <w:r w:rsidRPr="009E06D4">
              <w:rPr>
                <w:rFonts w:ascii="Times New Roman" w:hAnsi="Times New Roman"/>
                <w:szCs w:val="24"/>
              </w:rPr>
              <w:t xml:space="preserve">- тимчасового працевлаштування дитини. </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1565"/>
              </w:tabs>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допомоги / відмова у призначенні державної допомоги</w:t>
            </w:r>
          </w:p>
        </w:tc>
      </w:tr>
      <w:tr w:rsidR="009D0784" w:rsidRPr="009654E8" w:rsidTr="00241D84">
        <w:trPr>
          <w:trHeight w:val="70"/>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076"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8D6870">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16"/>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16"/>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допомоги на дітей, над якими встановлено опіку чи піклування</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4"/>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241D8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076"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076"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241D8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076" w:type="dxa"/>
          </w:tcPr>
          <w:p w:rsidR="009D0784" w:rsidRPr="009E06D4" w:rsidRDefault="009D0784" w:rsidP="009E06D4">
            <w:pPr>
              <w:pStyle w:val="NormalWeb"/>
              <w:spacing w:before="0" w:beforeAutospacing="0" w:after="0" w:afterAutospacing="0"/>
              <w:jc w:val="both"/>
            </w:pPr>
            <w:r w:rsidRPr="009E06D4">
              <w:t>Закон України „Про державну допомогу сім’ям з дітьми” від 21.11.1992 № 2811-ХІІ</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076"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27.12.2001  № 1751 „Про затвердження Порядку призначення і виплати державної допомоги сім’ям з дітьми”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076"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 </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наказ Міністерства праці та соціальної політики України від 22.07.2003 № 204 „Про затвердження форми Декларації про доходи та майновий стан осіб, які звернулися за призначенням всіх видів соціальної допомоги, та довідки про склад сім’ї або зареєстрованих у житловому приміщенні/будинку осіб”, зареєстрований у Міністерстві юстиції України 13.08.2003 за № 709/8030; </w:t>
            </w:r>
          </w:p>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Наказ Міністерства праці та соціальної політики України від 27.08.2004 № 192 «</w:t>
            </w:r>
            <w:r w:rsidRPr="009E06D4">
              <w:rPr>
                <w:rStyle w:val="rvts23"/>
                <w:rFonts w:ascii="Times New Roman" w:hAnsi="Times New Roman"/>
                <w:sz w:val="23"/>
                <w:szCs w:val="23"/>
              </w:rPr>
              <w:t>Про затвердження форми Довідки про доходи</w:t>
            </w:r>
            <w:r w:rsidRPr="009E06D4">
              <w:rPr>
                <w:rFonts w:ascii="Times New Roman" w:hAnsi="Times New Roman"/>
                <w:sz w:val="23"/>
                <w:szCs w:val="23"/>
              </w:rPr>
              <w:t>» (у редакції наказу Міністерства соціальної політики України від 05.06.2015р. № 591);</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Методика обчислення сукупного доходу сім’ї для всіх видів соціальної допомоги, затверджена наказом Міністерства праці та соціальної політики України, Міністерства економіки та з питань європейської інтеграції України, Міністерства фінансів України, Державного комітету статистики України, Державного комітету молодіжної політики, спорту і туризму від 15.11.2001 № 486/202/524/455/3370, зареєстрованим в Міністерстві юстиції України 07.02.2002 за № 112/6400</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241D84">
        <w:trPr>
          <w:trHeight w:val="563"/>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Cs w:val="24"/>
                <w:lang w:eastAsia="ru-RU"/>
              </w:rPr>
              <w:t>Встановлення опіки чи піклування над дитиною-сиротою або дитиною, позбавленою  батьківського  піклування</w:t>
            </w:r>
          </w:p>
        </w:tc>
      </w:tr>
      <w:tr w:rsidR="009D0784" w:rsidRPr="009654E8" w:rsidTr="00241D84">
        <w:trPr>
          <w:trHeight w:val="563"/>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ru-RU"/>
              </w:rPr>
            </w:pPr>
            <w:r w:rsidRPr="009654E8">
              <w:rPr>
                <w:rFonts w:ascii="Times New Roman" w:hAnsi="Times New Roman"/>
                <w:sz w:val="23"/>
                <w:szCs w:val="23"/>
                <w:lang w:eastAsia="ru-RU"/>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widowControl w:val="0"/>
              <w:suppressAutoHyphens/>
              <w:spacing w:after="0" w:line="240" w:lineRule="auto"/>
              <w:jc w:val="both"/>
              <w:rPr>
                <w:rFonts w:ascii="Times New Roman" w:eastAsia="SimSun" w:hAnsi="Times New Roman"/>
                <w:kern w:val="2"/>
                <w:sz w:val="23"/>
                <w:szCs w:val="23"/>
                <w:lang w:eastAsia="hi-IN" w:bidi="hi-IN"/>
              </w:rPr>
            </w:pPr>
            <w:r w:rsidRPr="009E06D4">
              <w:rPr>
                <w:rFonts w:ascii="Times New Roman" w:eastAsia="SimSun" w:hAnsi="Times New Roman"/>
                <w:iCs/>
                <w:kern w:val="2"/>
                <w:sz w:val="23"/>
                <w:szCs w:val="23"/>
                <w:lang w:eastAsia="uk-UA" w:bidi="hi-IN"/>
              </w:rPr>
              <w:t>2</w:t>
            </w:r>
            <w:r w:rsidRPr="009E06D4">
              <w:rPr>
                <w:rFonts w:ascii="Times New Roman" w:eastAsia="SimSun" w:hAnsi="Times New Roman"/>
                <w:kern w:val="2"/>
                <w:sz w:val="23"/>
                <w:szCs w:val="23"/>
                <w:lang w:eastAsia="hi-IN" w:bidi="hi-IN"/>
              </w:rPr>
              <w:t xml:space="preserve"> копія документа, завірена в установленому порядку, що посвідчує особу;</w:t>
            </w:r>
          </w:p>
          <w:p w:rsidR="009D0784" w:rsidRPr="009654E8" w:rsidRDefault="009D0784" w:rsidP="009E06D4">
            <w:pPr>
              <w:tabs>
                <w:tab w:val="left" w:pos="318"/>
              </w:tabs>
              <w:spacing w:after="0" w:line="240" w:lineRule="auto"/>
              <w:jc w:val="both"/>
              <w:rPr>
                <w:rFonts w:ascii="Times New Roman" w:hAnsi="Times New Roman"/>
                <w:sz w:val="23"/>
                <w:szCs w:val="23"/>
              </w:rPr>
            </w:pPr>
            <w:r w:rsidRPr="009654E8">
              <w:rPr>
                <w:rFonts w:ascii="Times New Roman" w:hAnsi="Times New Roman"/>
                <w:sz w:val="23"/>
                <w:szCs w:val="23"/>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ru-RU"/>
              </w:rPr>
            </w:pPr>
            <w:r w:rsidRPr="009654E8">
              <w:rPr>
                <w:rFonts w:ascii="Times New Roman" w:hAnsi="Times New Roman"/>
                <w:sz w:val="23"/>
                <w:szCs w:val="23"/>
                <w:lang w:eastAsia="ru-RU"/>
              </w:rPr>
              <w:t>4.копія рішення органу опіки та піклування або суду про встановлення опіки чи піклування над дитиною-сиротою або дитиною, позбавленою батьківського піклування;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ru-RU"/>
              </w:rPr>
            </w:pPr>
            <w:r w:rsidRPr="009654E8">
              <w:rPr>
                <w:rFonts w:ascii="Times New Roman" w:hAnsi="Times New Roman"/>
                <w:sz w:val="23"/>
                <w:szCs w:val="23"/>
                <w:lang w:eastAsia="ru-RU"/>
              </w:rPr>
              <w:t>5.копія свідоцтва про народження дитини;</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ru-RU"/>
              </w:rPr>
            </w:pPr>
            <w:r w:rsidRPr="009654E8">
              <w:rPr>
                <w:rFonts w:ascii="Times New Roman" w:hAnsi="Times New Roman"/>
                <w:sz w:val="23"/>
                <w:szCs w:val="23"/>
                <w:lang w:eastAsia="ru-RU"/>
              </w:rPr>
              <w:t>6.довідка про реєстрацію місця проживання опікуна (піклувальника) та дитини (для дітей, над якими встановлено опіку чи піклування і які є вихованцями дитячих навчальних закладів, що фінансуються не за рахунок бюджетних коштів, – видана органом реєстрації довідка, в якій зазначено статус дитячого навчального закладу та за які кошти він фінансується, а також підтверджено факт перебування в ньому дітей);</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ru-RU"/>
              </w:rPr>
            </w:pPr>
            <w:r w:rsidRPr="009654E8">
              <w:rPr>
                <w:rFonts w:ascii="Times New Roman" w:hAnsi="Times New Roman"/>
                <w:sz w:val="23"/>
                <w:szCs w:val="23"/>
                <w:lang w:eastAsia="ru-RU"/>
              </w:rPr>
              <w:t>7.довідки про місячні розміри пенсії, аліментів, стипендії, державної допомоги, що одержує на дитину опікун чи піклувальник (у разі одержання пенсії на дитину органи соціального захисту населення використовують відомості про розмір пенсії, що надійшли від органів Пенсійного фонду України на електронних носіях інформації);</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ru-RU"/>
              </w:rPr>
            </w:pPr>
            <w:r w:rsidRPr="009654E8">
              <w:rPr>
                <w:rFonts w:ascii="Times New Roman" w:hAnsi="Times New Roman"/>
                <w:sz w:val="23"/>
                <w:szCs w:val="23"/>
                <w:lang w:eastAsia="ru-RU"/>
              </w:rPr>
              <w:t>8.медичний висновок про дитину з інвалідністю віком до 18 років, виданий в установленому МОЗ порядку;</w:t>
            </w:r>
          </w:p>
          <w:p w:rsidR="009D0784" w:rsidRPr="009E06D4" w:rsidRDefault="009D0784" w:rsidP="009E06D4">
            <w:pPr>
              <w:spacing w:after="0" w:line="240" w:lineRule="auto"/>
              <w:jc w:val="both"/>
              <w:rPr>
                <w:rFonts w:ascii="Times New Roman" w:eastAsia="SimSun" w:hAnsi="Times New Roman"/>
                <w:kern w:val="2"/>
                <w:sz w:val="23"/>
                <w:szCs w:val="23"/>
                <w:lang w:eastAsia="hi-IN" w:bidi="hi-IN"/>
              </w:rPr>
            </w:pPr>
            <w:r w:rsidRPr="009E06D4">
              <w:rPr>
                <w:rFonts w:ascii="Times New Roman" w:eastAsia="SimSun" w:hAnsi="Times New Roman"/>
                <w:kern w:val="2"/>
                <w:sz w:val="23"/>
                <w:szCs w:val="23"/>
                <w:lang w:eastAsia="hi-IN" w:bidi="hi-IN"/>
              </w:rPr>
              <w:t>9.</w:t>
            </w:r>
            <w:r w:rsidRPr="009654E8">
              <w:rPr>
                <w:rFonts w:ascii="Times New Roman" w:hAnsi="Times New Roman"/>
                <w:sz w:val="23"/>
                <w:szCs w:val="23"/>
              </w:rPr>
              <w:t>декларація про доходи та майновий стан осіб, які звернулися за призначенням усіх видів соціальної допомоги за попередні дванадцять місяців, що передують місяцю звернення;</w:t>
            </w:r>
          </w:p>
          <w:p w:rsidR="009D0784" w:rsidRPr="009E06D4" w:rsidRDefault="009D0784" w:rsidP="009E06D4">
            <w:pPr>
              <w:spacing w:after="0" w:line="240" w:lineRule="auto"/>
              <w:jc w:val="both"/>
              <w:rPr>
                <w:rFonts w:ascii="Times New Roman" w:eastAsia="SimSun" w:hAnsi="Times New Roman"/>
                <w:bCs/>
                <w:sz w:val="23"/>
                <w:szCs w:val="23"/>
                <w:lang w:eastAsia="uk-UA"/>
              </w:rPr>
            </w:pPr>
            <w:r w:rsidRPr="009654E8">
              <w:rPr>
                <w:rFonts w:ascii="Times New Roman" w:hAnsi="Times New Roman"/>
                <w:sz w:val="23"/>
                <w:szCs w:val="23"/>
              </w:rPr>
              <w:t>10.</w:t>
            </w:r>
            <w:r w:rsidRPr="009654E8">
              <w:rPr>
                <w:rFonts w:ascii="Times New Roman" w:hAnsi="Times New Roman"/>
                <w:sz w:val="23"/>
                <w:szCs w:val="23"/>
                <w:lang w:eastAsia="uk-UA"/>
              </w:rPr>
              <w:t>довідка про неодержання вищезазначеної допомоги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654E8" w:rsidRDefault="009D0784" w:rsidP="009E06D4">
            <w:pPr>
              <w:spacing w:after="0" w:line="240" w:lineRule="auto"/>
              <w:jc w:val="both"/>
              <w:rPr>
                <w:rFonts w:ascii="Times New Roman" w:hAnsi="Times New Roman"/>
                <w:sz w:val="23"/>
                <w:szCs w:val="23"/>
              </w:rPr>
            </w:pPr>
            <w:r w:rsidRPr="009E06D4">
              <w:rPr>
                <w:rFonts w:ascii="Times New Roman" w:eastAsia="SimSun" w:hAnsi="Times New Roman"/>
                <w:iCs/>
                <w:sz w:val="23"/>
                <w:szCs w:val="23"/>
                <w:lang w:eastAsia="uk-UA"/>
              </w:rPr>
              <w:t>11.</w:t>
            </w:r>
            <w:r w:rsidRPr="009654E8">
              <w:rPr>
                <w:rFonts w:ascii="Times New Roman" w:hAnsi="Times New Roman"/>
                <w:sz w:val="23"/>
                <w:szCs w:val="23"/>
                <w:lang w:eastAsia="uk-UA"/>
              </w:rPr>
              <w:t>заява для перерахунку коштів на відкритий рахунок в установі уповноваженого банку</w:t>
            </w:r>
            <w:r w:rsidRPr="009654E8">
              <w:rPr>
                <w:rFonts w:ascii="Times New Roman" w:hAnsi="Times New Roman"/>
                <w:sz w:val="23"/>
                <w:szCs w:val="23"/>
              </w:rPr>
              <w:t>.</w:t>
            </w:r>
          </w:p>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b/>
                <w:sz w:val="23"/>
                <w:szCs w:val="23"/>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необхідні для призначення допомоги, подаються особою, яка претендує на призначення допомоги особисто</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076"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30" w:type="dxa"/>
          </w:tcPr>
          <w:p w:rsidR="009D0784" w:rsidRPr="009E06D4" w:rsidRDefault="009D0784" w:rsidP="009E06D4">
            <w:pPr>
              <w:spacing w:after="0" w:line="240" w:lineRule="auto"/>
              <w:rPr>
                <w:rFonts w:ascii="Times New Roman" w:hAnsi="Times New Roman"/>
                <w:lang w:eastAsia="uk-UA"/>
              </w:rPr>
            </w:pPr>
            <w:r w:rsidRPr="009E06D4">
              <w:rPr>
                <w:rFonts w:ascii="Times New Roman" w:hAnsi="Times New Roman"/>
                <w:lang w:eastAsia="uk-UA"/>
              </w:rPr>
              <w:t>Строк надання адміністративної послуги</w:t>
            </w:r>
          </w:p>
        </w:tc>
        <w:tc>
          <w:tcPr>
            <w:tcW w:w="6076"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rPr>
            </w:pPr>
            <w:r w:rsidRPr="009654E8">
              <w:rPr>
                <w:rFonts w:ascii="Times New Roman" w:hAnsi="Times New Roman"/>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rPr>
            </w:pPr>
            <w:r w:rsidRPr="009654E8">
              <w:rPr>
                <w:rFonts w:ascii="Times New Roman" w:hAnsi="Times New Roman"/>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jc w:val="both"/>
              <w:rPr>
                <w:rFonts w:ascii="Times New Roman" w:hAnsi="Times New Roman" w:cs="Times New Roman"/>
                <w:sz w:val="22"/>
                <w:szCs w:val="23"/>
                <w:lang w:val="uk-UA"/>
              </w:rPr>
            </w:pPr>
            <w:r w:rsidRPr="009E06D4">
              <w:rPr>
                <w:rFonts w:ascii="Times New Roman" w:hAnsi="Times New Roman" w:cs="Times New Roman"/>
                <w:sz w:val="22"/>
                <w:szCs w:val="23"/>
                <w:lang w:val="uk-UA"/>
              </w:rPr>
              <w:t>1.Перебування дитини на повному державному утриманні;</w:t>
            </w:r>
          </w:p>
          <w:p w:rsidR="009D0784" w:rsidRPr="009E06D4" w:rsidRDefault="009D0784" w:rsidP="009E06D4">
            <w:pPr>
              <w:pStyle w:val="HTMLPreformatted"/>
              <w:jc w:val="both"/>
              <w:rPr>
                <w:rFonts w:ascii="Times New Roman" w:hAnsi="Times New Roman" w:cs="Times New Roman"/>
                <w:sz w:val="22"/>
                <w:szCs w:val="23"/>
                <w:lang w:val="uk-UA"/>
              </w:rPr>
            </w:pPr>
            <w:r w:rsidRPr="009E06D4">
              <w:rPr>
                <w:rFonts w:ascii="Times New Roman" w:hAnsi="Times New Roman" w:cs="Times New Roman"/>
                <w:sz w:val="22"/>
                <w:szCs w:val="23"/>
                <w:lang w:val="uk-UA"/>
              </w:rPr>
              <w:t>2.середньомісячний розмір призначених пенсії, аліментів, стипендії, державної допомоги, одержаних на дитину за попередні дванадцять календарних місяців, перевищує два прожиткових мінімуми для дитини відповідного віку;</w:t>
            </w:r>
          </w:p>
          <w:p w:rsidR="009D0784" w:rsidRPr="009E06D4" w:rsidRDefault="009D0784" w:rsidP="009E06D4">
            <w:pPr>
              <w:pStyle w:val="HTMLPreformatted"/>
              <w:jc w:val="both"/>
              <w:rPr>
                <w:rFonts w:ascii="Times New Roman" w:hAnsi="Times New Roman" w:cs="Times New Roman"/>
                <w:sz w:val="22"/>
                <w:szCs w:val="23"/>
                <w:lang w:val="uk-UA"/>
              </w:rPr>
            </w:pPr>
            <w:r w:rsidRPr="009E06D4">
              <w:rPr>
                <w:rFonts w:ascii="Times New Roman" w:hAnsi="Times New Roman" w:cs="Times New Roman"/>
                <w:sz w:val="22"/>
                <w:szCs w:val="23"/>
                <w:lang w:val="uk-UA"/>
              </w:rPr>
              <w:t>3.подання документів до заяви не в повному обсязі;</w:t>
            </w:r>
          </w:p>
          <w:p w:rsidR="009D0784" w:rsidRPr="009E06D4" w:rsidRDefault="009D0784" w:rsidP="009E06D4">
            <w:pPr>
              <w:pStyle w:val="NoSpacing"/>
              <w:jc w:val="both"/>
              <w:rPr>
                <w:rFonts w:ascii="Times New Roman" w:hAnsi="Times New Roman"/>
                <w:szCs w:val="23"/>
              </w:rPr>
            </w:pPr>
            <w:r w:rsidRPr="009E06D4">
              <w:rPr>
                <w:rFonts w:ascii="Times New Roman" w:hAnsi="Times New Roman"/>
                <w:szCs w:val="23"/>
              </w:rPr>
              <w:t>4.звільнення від виконання обов'язків опікуна чи піклувальника;</w:t>
            </w:r>
            <w:bookmarkStart w:id="40" w:name="o179"/>
            <w:bookmarkEnd w:id="40"/>
          </w:p>
          <w:p w:rsidR="009D0784" w:rsidRPr="009E06D4" w:rsidRDefault="009D0784" w:rsidP="009E06D4">
            <w:pPr>
              <w:pStyle w:val="NoSpacing"/>
              <w:jc w:val="both"/>
              <w:rPr>
                <w:rFonts w:ascii="Times New Roman" w:hAnsi="Times New Roman"/>
                <w:szCs w:val="23"/>
              </w:rPr>
            </w:pPr>
            <w:r w:rsidRPr="009E06D4">
              <w:rPr>
                <w:rFonts w:ascii="Times New Roman" w:hAnsi="Times New Roman"/>
                <w:szCs w:val="23"/>
              </w:rPr>
              <w:t>5.</w:t>
            </w:r>
            <w:r w:rsidRPr="009E06D4">
              <w:rPr>
                <w:rFonts w:ascii="Times New Roman" w:hAnsi="Times New Roman"/>
                <w:szCs w:val="23"/>
                <w:lang w:eastAsia="ru-RU"/>
              </w:rPr>
              <w:t>працевлаштування або взяття шлюбу дитиною до досягнення нею 18-річного віку;</w:t>
            </w:r>
          </w:p>
          <w:p w:rsidR="009D0784" w:rsidRPr="009E06D4" w:rsidRDefault="009D0784" w:rsidP="009E06D4">
            <w:pPr>
              <w:pStyle w:val="NoSpacing"/>
              <w:jc w:val="both"/>
              <w:rPr>
                <w:rFonts w:ascii="Times New Roman" w:hAnsi="Times New Roman"/>
                <w:szCs w:val="23"/>
                <w:lang w:eastAsia="ru-RU"/>
              </w:rPr>
            </w:pPr>
            <w:bookmarkStart w:id="41" w:name="o180"/>
            <w:bookmarkEnd w:id="41"/>
            <w:r w:rsidRPr="009E06D4">
              <w:rPr>
                <w:rFonts w:ascii="Times New Roman" w:hAnsi="Times New Roman"/>
                <w:szCs w:val="23"/>
                <w:lang w:eastAsia="ru-RU"/>
              </w:rPr>
              <w:t>6.усиновлення дитини, передача дитини батькам;</w:t>
            </w:r>
          </w:p>
          <w:p w:rsidR="009D0784" w:rsidRPr="009E06D4" w:rsidRDefault="009D0784" w:rsidP="009E06D4">
            <w:pPr>
              <w:pStyle w:val="NoSpacing"/>
              <w:jc w:val="both"/>
              <w:rPr>
                <w:rFonts w:ascii="Times New Roman" w:hAnsi="Times New Roman"/>
                <w:szCs w:val="23"/>
                <w:lang w:eastAsia="ru-RU"/>
              </w:rPr>
            </w:pPr>
            <w:bookmarkStart w:id="42" w:name="o181"/>
            <w:bookmarkEnd w:id="42"/>
            <w:r w:rsidRPr="009E06D4">
              <w:rPr>
                <w:rFonts w:ascii="Times New Roman" w:hAnsi="Times New Roman"/>
                <w:szCs w:val="23"/>
                <w:lang w:eastAsia="ru-RU"/>
              </w:rPr>
              <w:t>7.досягнення дитиною 18-річного віку;</w:t>
            </w:r>
          </w:p>
          <w:p w:rsidR="009D0784" w:rsidRPr="009E06D4" w:rsidRDefault="009D0784" w:rsidP="009E06D4">
            <w:pPr>
              <w:pStyle w:val="HTMLPreformatted"/>
              <w:jc w:val="both"/>
              <w:rPr>
                <w:rFonts w:ascii="Times New Roman" w:hAnsi="Times New Roman" w:cs="Times New Roman"/>
                <w:sz w:val="23"/>
                <w:szCs w:val="23"/>
                <w:lang w:val="uk-UA"/>
              </w:rPr>
            </w:pPr>
            <w:bookmarkStart w:id="43" w:name="o182"/>
            <w:bookmarkEnd w:id="43"/>
            <w:r w:rsidRPr="009E06D4">
              <w:rPr>
                <w:rFonts w:ascii="Times New Roman" w:hAnsi="Times New Roman" w:cs="Times New Roman"/>
                <w:sz w:val="22"/>
                <w:szCs w:val="23"/>
                <w:lang w:val="uk-UA"/>
              </w:rPr>
              <w:t>8.надання неповнолітній особі повної цивільної дієздатності, якщо вона записана  матір'ю або батьком дитини.</w:t>
            </w:r>
          </w:p>
        </w:tc>
      </w:tr>
      <w:tr w:rsidR="009D0784" w:rsidRPr="009654E8" w:rsidTr="00241D84">
        <w:trPr>
          <w:trHeight w:val="416"/>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076" w:type="dxa"/>
          </w:tcPr>
          <w:p w:rsidR="009D0784" w:rsidRPr="009654E8" w:rsidRDefault="009D0784" w:rsidP="009E06D4">
            <w:pPr>
              <w:tabs>
                <w:tab w:val="left" w:pos="1565"/>
              </w:tabs>
              <w:spacing w:after="0" w:line="240" w:lineRule="auto"/>
              <w:ind w:firstLine="12"/>
              <w:rPr>
                <w:rFonts w:ascii="Times New Roman" w:hAnsi="Times New Roman"/>
                <w:szCs w:val="24"/>
                <w:lang w:eastAsia="uk-UA"/>
              </w:rPr>
            </w:pPr>
            <w:r w:rsidRPr="009654E8">
              <w:rPr>
                <w:rFonts w:ascii="Times New Roman" w:hAnsi="Times New Roman"/>
                <w:szCs w:val="24"/>
                <w:lang w:eastAsia="uk-UA"/>
              </w:rPr>
              <w:t>Призначення державної допомоги / відмова в призначенні державної допомоги</w:t>
            </w:r>
          </w:p>
        </w:tc>
      </w:tr>
      <w:tr w:rsidR="009D0784" w:rsidRPr="009654E8" w:rsidTr="00241D84">
        <w:trPr>
          <w:trHeight w:val="70"/>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076" w:type="dxa"/>
          </w:tcPr>
          <w:p w:rsidR="009D0784" w:rsidRPr="009654E8" w:rsidRDefault="009D0784" w:rsidP="009E06D4">
            <w:pPr>
              <w:spacing w:after="0" w:line="240" w:lineRule="auto"/>
              <w:rPr>
                <w:rFonts w:ascii="Times New Roman" w:hAnsi="Times New Roman"/>
                <w:szCs w:val="24"/>
                <w:lang w:eastAsia="uk-UA"/>
              </w:rPr>
            </w:pPr>
            <w:r w:rsidRPr="009E06D4">
              <w:rPr>
                <w:rFonts w:ascii="Times New Roman" w:eastAsia="SimSun" w:hAnsi="Times New Roman"/>
                <w:kern w:val="1"/>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Cs w:val="24"/>
              </w:rPr>
              <w:t>Управління «Центр надання адміністративних послуг» Коломийської міської ради</w:t>
            </w:r>
            <w:r w:rsidRPr="009E06D4">
              <w:rPr>
                <w:rFonts w:ascii="Times New Roman" w:eastAsia="SimSun" w:hAnsi="Times New Roman"/>
                <w:kern w:val="1"/>
                <w:szCs w:val="24"/>
                <w:lang w:eastAsia="hi-IN" w:bidi="hi-IN"/>
              </w:rPr>
              <w:t>.</w:t>
            </w:r>
          </w:p>
        </w:tc>
      </w:tr>
      <w:tr w:rsidR="009D0784" w:rsidRPr="009654E8" w:rsidTr="00241D8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EE0BE5">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Виплата одноразової винагороди жінкам, яким присвоєно почесне звання України «Мати-героїня»</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25DF2">
        <w:trPr>
          <w:trHeight w:val="92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Указ Президента України від 25.12.2007 № 1254 „Про  одноразову винагороду жінкам, яким присвоєно почесне звання України „Мати-героїня”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28.02.2011 № 268 „Про виплату одноразової винагороди жінкам, яким присвоєно почесне звання України „Мати-героїня”, та одноразової матеріальної допомоги особам, які постраждали від торгівлі людьми”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06.02.2012 № 59 „Про затвердження форм заявки про виділення бюджетних коштів, відомості виплати та звіту про виплату одноразової винагороди жінкам, яким присвоєно почесне звання України „Мати-героїня”, зареєстрований у Міністерстві юстиції України 22.02.2012 за № 276/20589</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uk-UA"/>
              </w:rPr>
              <w:t xml:space="preserve">Указ Президента України </w:t>
            </w:r>
            <w:r w:rsidRPr="009654E8">
              <w:rPr>
                <w:rFonts w:ascii="Times New Roman" w:hAnsi="Times New Roman"/>
                <w:sz w:val="24"/>
                <w:szCs w:val="24"/>
              </w:rPr>
              <w:t xml:space="preserve">„Про присвоєння </w:t>
            </w:r>
            <w:r w:rsidRPr="009654E8">
              <w:rPr>
                <w:rFonts w:ascii="Times New Roman" w:hAnsi="Times New Roman"/>
                <w:sz w:val="24"/>
                <w:szCs w:val="24"/>
                <w:lang w:eastAsia="uk-UA"/>
              </w:rPr>
              <w:t xml:space="preserve">почесного звання України  </w:t>
            </w:r>
            <w:r w:rsidRPr="009654E8">
              <w:rPr>
                <w:rFonts w:ascii="Times New Roman" w:hAnsi="Times New Roman"/>
                <w:sz w:val="24"/>
                <w:szCs w:val="24"/>
              </w:rPr>
              <w:t>„Мати-героїня”</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 xml:space="preserve">1.Заява про виплату винагороди із зазначенням способу виплати; </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 xml:space="preserve">2.копії сторінок паспорта з даними про прізвище, ім’я та по батькові;(з пред’явленням оригіналу) </w:t>
            </w:r>
          </w:p>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завірена в установленому порядку з пред’явленням оригіналу;</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4.у разі, якщо звертається уповноважена жінкою особа, також подається нотаріально засвідчений документ, що підтверджує її право представляти жінку, якій присвоєно почесне звання.</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rFonts w:eastAsia="SimSun"/>
                <w:kern w:val="1"/>
                <w:sz w:val="23"/>
                <w:szCs w:val="23"/>
                <w:lang w:val="uk-UA" w:eastAsia="hi-IN" w:bidi="hi-IN"/>
              </w:rPr>
              <w:t>5.заява для перерахунку коштів на відкритий рахунок в установі уповноваженого банку;</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6.орган соціального захисту формує справу, до якої додає ксерокопію сторінки Указу Президента України.</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копію посвідчення про присвоєння почесного звання України "Мати-героїня"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Подаються жінкою особисто або уповноваженою нею особою у паперовій формі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Послуга надається у 10-ти денний термін з дня отримання необхідного переліку документів.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ind w:firstLine="11"/>
              <w:jc w:val="both"/>
              <w:rPr>
                <w:lang w:val="uk-UA"/>
              </w:rPr>
            </w:pPr>
            <w:r w:rsidRPr="009E06D4">
              <w:rPr>
                <w:lang w:val="uk-UA"/>
              </w:rPr>
              <w:t xml:space="preserve">Немає. Одноразова винагорода виплачується всім жінкам, </w:t>
            </w:r>
            <w:r w:rsidRPr="009E06D4">
              <w:rPr>
                <w:lang w:val="uk-UA" w:eastAsia="uk-UA"/>
              </w:rPr>
              <w:t xml:space="preserve">яким присвоєно почесне звання України  </w:t>
            </w:r>
            <w:r w:rsidRPr="009E06D4">
              <w:rPr>
                <w:lang w:val="uk-UA"/>
              </w:rPr>
              <w:t>„Мати-героїня”</w:t>
            </w:r>
          </w:p>
        </w:tc>
      </w:tr>
      <w:tr w:rsidR="009D0784" w:rsidRPr="009654E8" w:rsidTr="00AA1E29">
        <w:trPr>
          <w:trHeight w:val="49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shd w:val="clear" w:color="auto" w:fill="FFFFFF"/>
              </w:rPr>
            </w:pPr>
            <w:r w:rsidRPr="009E06D4">
              <w:rPr>
                <w:rFonts w:ascii="Times New Roman" w:eastAsia="SimSun" w:hAnsi="Times New Roman"/>
                <w:kern w:val="1"/>
                <w:sz w:val="24"/>
                <w:szCs w:val="24"/>
                <w:lang w:eastAsia="hi-IN" w:bidi="hi-IN"/>
              </w:rPr>
              <w:t xml:space="preserve">Рішення про призначення </w:t>
            </w:r>
            <w:r w:rsidRPr="009654E8">
              <w:rPr>
                <w:rFonts w:ascii="Times New Roman" w:hAnsi="Times New Roman"/>
                <w:sz w:val="24"/>
                <w:szCs w:val="24"/>
              </w:rPr>
              <w:t>одноразової винагороди.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ind w:firstLine="11"/>
              <w:rPr>
                <w:rFonts w:ascii="Times New Roman" w:hAnsi="Times New Roman"/>
                <w:sz w:val="24"/>
                <w:szCs w:val="24"/>
                <w:shd w:val="clear" w:color="auto" w:fill="FFFFFF"/>
              </w:rPr>
            </w:pPr>
            <w:r w:rsidRPr="009654E8">
              <w:rPr>
                <w:rFonts w:ascii="Times New Roman" w:hAnsi="Times New Roman"/>
                <w:sz w:val="24"/>
                <w:szCs w:val="24"/>
              </w:rPr>
              <w:t>Видача письмового повідомлення про призначення (відмову у призначенні) одноразової винагороди за наявності документа, що посвідчує особу одержувача допомоги (уповноважену особу),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EE0BE5">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соціальної допомоги  особам з інвалідністю з дитинства та дітям з інвалідністю</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AA1E29">
        <w:trPr>
          <w:trHeight w:val="43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державну соціальну допомогу особам з інвалідністю з дитинства та дітям з інвалідністю” від 16.11.2000 № 2109-IІІ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праці та соціальної політики України, Міністерства фінансів України, Міністерства охорони здоров’я України від 30.04.2002 № 226/293/169 „Про затвердження Порядку надання державної соціальної допомоги особам з інвалідністю з дитинства та дітям з інвалідністю”, зареєстрований у Міністерстві юстиції України 31.05.2002 за № 466/6754 (зі змінами); </w:t>
            </w:r>
          </w:p>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Встановлення інвалідності.</w:t>
            </w:r>
          </w:p>
        </w:tc>
      </w:tr>
      <w:tr w:rsidR="009D0784" w:rsidRPr="009654E8" w:rsidTr="00B05BF7">
        <w:trPr>
          <w:trHeight w:val="269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 (при пред’явленні паспорта або іншого документа, що посвідчує особу);</w:t>
            </w:r>
            <w:bookmarkStart w:id="44" w:name="o26"/>
            <w:bookmarkEnd w:id="44"/>
          </w:p>
          <w:p w:rsidR="009D0784" w:rsidRPr="009E06D4" w:rsidRDefault="009D0784" w:rsidP="009E06D4">
            <w:pPr>
              <w:pStyle w:val="Default"/>
              <w:jc w:val="both"/>
              <w:rPr>
                <w:color w:val="auto"/>
                <w:lang w:val="uk-UA"/>
              </w:rPr>
            </w:pPr>
            <w:r w:rsidRPr="009E06D4">
              <w:rPr>
                <w:rStyle w:val="CharStyle14"/>
                <w:rFonts w:ascii="Times New Roman" w:eastAsia="SimSun" w:hAnsi="Times New Roman"/>
                <w:b w:val="0"/>
                <w:i w:val="0"/>
                <w:iCs/>
                <w:color w:val="auto"/>
                <w:sz w:val="24"/>
              </w:rPr>
              <w:t>2.</w:t>
            </w:r>
            <w:r w:rsidRPr="009E06D4">
              <w:rPr>
                <w:color w:val="auto"/>
                <w:lang w:val="uk-UA"/>
              </w:rPr>
              <w:t xml:space="preserve">копія документа, що посвідчує особу, яка подає заяву на одержання державної соціальної допомоги завірена в установленому порядку (з пред’явленням оригіналу); </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виписка з акта огляду медико-соціальною експертною комісією особи з інвалідністю з дитинства;</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4.медичний висновок про дитину з інвалідністю віком до 18 років;</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5. копія свідоцтва про народження дитини з інвалідністю завірена в установленому порядку;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6.довідка з місця навчання із зазначенням перебування (не перебування) на повному державному утриманні;</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7.довідка про місце проживання особи з інвалідністю з дитинства або дитини з інвалідністю чи копія паспорта особи з інвалідністю з дитинства або дитини з інвалідністю з відомостями про місце проживання;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8.довідка про місце проживання законного представника, піклувальника, який подав заяву, чи копія паспорта з відомостями про місце проживання;</w:t>
            </w:r>
          </w:p>
          <w:p w:rsidR="009D0784" w:rsidRPr="009654E8" w:rsidRDefault="009D0784" w:rsidP="009E06D4">
            <w:pPr>
              <w:tabs>
                <w:tab w:val="left" w:pos="151"/>
              </w:tabs>
              <w:spacing w:after="0" w:line="240" w:lineRule="auto"/>
              <w:contextualSpacing/>
              <w:rPr>
                <w:rFonts w:ascii="Times New Roman" w:hAnsi="Times New Roman"/>
                <w:sz w:val="24"/>
                <w:szCs w:val="24"/>
                <w:lang w:eastAsia="uk-UA"/>
              </w:rPr>
            </w:pPr>
            <w:r w:rsidRPr="009654E8">
              <w:rPr>
                <w:rFonts w:ascii="Times New Roman" w:hAnsi="Times New Roman"/>
                <w:sz w:val="24"/>
                <w:szCs w:val="24"/>
              </w:rPr>
              <w:t>9.</w:t>
            </w:r>
            <w:r w:rsidRPr="009654E8">
              <w:rPr>
                <w:rFonts w:ascii="Times New Roman" w:hAnsi="Times New Roman"/>
                <w:sz w:val="24"/>
                <w:szCs w:val="24"/>
                <w:lang w:eastAsia="uk-UA"/>
              </w:rPr>
              <w:t>довідка про неодержання державної соціальної допомоги в органах соціального захисту населення за місцем реєстрації (у разі звернення за призначенням допомоги за місцем фактичного проживання) особи з інвалідністю (опікуна);</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10.іноземці та особи без громадянства додатково подають копію посвідки на постійне або тимчасове проживання;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копія рішення суду про усиновлення дитини.</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11.особами, які перебувають на повному державному утриманні у відповідній установі (закладі) додатково додається письмова заява-згода або заява їх законного представника для виплати різниці між розміром призначеної державної соціальної допомоги і розміром державної соціальної допомоги, яка виплачується на банківські рахунки цих установ (закладів);</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lang w:eastAsia="ru-RU"/>
              </w:rPr>
            </w:pPr>
            <w:r w:rsidRPr="009654E8">
              <w:rPr>
                <w:rFonts w:ascii="Times New Roman" w:hAnsi="Times New Roman"/>
                <w:b/>
                <w:sz w:val="24"/>
                <w:szCs w:val="24"/>
                <w:lang w:eastAsia="ru-RU"/>
              </w:rPr>
              <w:t>Якщо із заявою звертається опікун або піклувальник, подається також:</w:t>
            </w:r>
          </w:p>
          <w:p w:rsidR="009D0784" w:rsidRPr="009654E8" w:rsidRDefault="009D0784" w:rsidP="00EE0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szCs w:val="24"/>
                <w:lang w:eastAsia="ru-RU"/>
              </w:rPr>
            </w:pPr>
            <w:r w:rsidRPr="009654E8">
              <w:rPr>
                <w:rFonts w:ascii="Times New Roman" w:hAnsi="Times New Roman"/>
                <w:sz w:val="24"/>
                <w:szCs w:val="24"/>
              </w:rPr>
              <w:t xml:space="preserve">-копія </w:t>
            </w:r>
            <w:r w:rsidRPr="009654E8">
              <w:rPr>
                <w:rStyle w:val="rvts0"/>
                <w:rFonts w:ascii="Times New Roman" w:hAnsi="Times New Roman"/>
                <w:sz w:val="24"/>
                <w:szCs w:val="24"/>
              </w:rPr>
              <w:t xml:space="preserve">рішення суду про визнання </w:t>
            </w:r>
            <w:r w:rsidRPr="009654E8">
              <w:rPr>
                <w:rFonts w:ascii="Times New Roman" w:hAnsi="Times New Roman"/>
                <w:sz w:val="24"/>
                <w:szCs w:val="24"/>
              </w:rPr>
              <w:t>особи з інвалідністю з дитинства недієздатною;</w:t>
            </w:r>
          </w:p>
          <w:p w:rsidR="009D0784" w:rsidRPr="009654E8" w:rsidRDefault="009D0784" w:rsidP="00EE0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-копія рішення про встановлення опіки (піклування) та призначення дитині з інвалідністю опікуна (піклувальника);</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-копія рішення суду про визнання особи з інвалідністю з дитинства недієздатною;</w:t>
            </w:r>
          </w:p>
          <w:p w:rsidR="009D0784" w:rsidRPr="009654E8" w:rsidRDefault="009D0784" w:rsidP="00EE0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-копія рішення суду про призначення опікуна особі з інвалідністю з дитинства або копія документа, що підтверджує повноваження представника закладу (органу опіки та піклування), який виконує функції опікуна;</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12.</w:t>
            </w:r>
            <w:r w:rsidRPr="009654E8">
              <w:rPr>
                <w:rFonts w:ascii="Times New Roman" w:hAnsi="Times New Roman"/>
                <w:sz w:val="24"/>
                <w:szCs w:val="24"/>
                <w:lang w:eastAsia="uk-UA"/>
              </w:rPr>
              <w:t>заява-згода для перерахунку коштів на відкритий рахунок в установі уповноваженого банку</w:t>
            </w:r>
            <w:r w:rsidRPr="009654E8">
              <w:rPr>
                <w:rFonts w:ascii="Times New Roman" w:hAnsi="Times New Roman"/>
                <w:sz w:val="24"/>
                <w:szCs w:val="24"/>
              </w:rPr>
              <w:t>.</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b/>
                <w:sz w:val="24"/>
                <w:szCs w:val="24"/>
              </w:rPr>
              <w:t>У разі коли до заяви не додані всі необхідні документи, заявник (уповноважений представник сім′ї) подає їх до управління надання адміністративних послуг протягом трьох місяців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Особисто особою з інвалідністю з дитинства чи законним представником дитини з інвалідністю, який постійно проживає та здійснює догляд за хворою дитиною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В окремих випадках:</w:t>
            </w:r>
          </w:p>
          <w:p w:rsidR="009D0784" w:rsidRPr="009654E8" w:rsidRDefault="009D0784" w:rsidP="009E06D4">
            <w:pPr>
              <w:tabs>
                <w:tab w:val="left" w:pos="44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kern w:val="2"/>
                <w:sz w:val="24"/>
                <w:szCs w:val="24"/>
                <w:lang w:eastAsia="uk-UA"/>
              </w:rPr>
              <w:t xml:space="preserve">-100 днів ( 90 днів </w:t>
            </w:r>
            <w:r w:rsidRPr="009654E8">
              <w:rPr>
                <w:rFonts w:ascii="Times New Roman" w:hAnsi="Times New Roman"/>
                <w:sz w:val="24"/>
                <w:szCs w:val="24"/>
                <w:lang w:eastAsia="uk-UA"/>
              </w:rPr>
              <w:t>на додавання всіх необхідних документів</w:t>
            </w:r>
            <w:r w:rsidRPr="009654E8">
              <w:rPr>
                <w:rFonts w:ascii="Times New Roman" w:hAnsi="Times New Roman"/>
                <w:kern w:val="2"/>
                <w:sz w:val="24"/>
                <w:szCs w:val="24"/>
                <w:lang w:eastAsia="uk-UA"/>
              </w:rPr>
              <w:t>).</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Рішення про призначення (відмову в призначенні) соціальної допомоги, зберігається в особовій справі отримувача соціальної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rPr>
                <w:rFonts w:ascii="Times New Roman" w:hAnsi="Times New Roman"/>
                <w:sz w:val="24"/>
                <w:szCs w:val="24"/>
              </w:rPr>
            </w:pPr>
            <w:r w:rsidRPr="009E06D4">
              <w:rPr>
                <w:rFonts w:ascii="Times New Roman" w:hAnsi="Times New Roman"/>
                <w:sz w:val="24"/>
                <w:szCs w:val="24"/>
              </w:rPr>
              <w:t>1.Відсутність необхідного переліку документів для надання адміністративної послуги.</w:t>
            </w:r>
          </w:p>
          <w:p w:rsidR="009D0784" w:rsidRPr="009E06D4" w:rsidRDefault="009D0784" w:rsidP="009E06D4">
            <w:pPr>
              <w:pStyle w:val="NoSpacing"/>
              <w:rPr>
                <w:rFonts w:ascii="Times New Roman" w:hAnsi="Times New Roman"/>
                <w:strike/>
                <w:sz w:val="24"/>
                <w:szCs w:val="24"/>
              </w:rPr>
            </w:pPr>
            <w:r w:rsidRPr="009E06D4">
              <w:rPr>
                <w:rFonts w:ascii="Times New Roman" w:hAnsi="Times New Roman"/>
                <w:sz w:val="24"/>
                <w:szCs w:val="24"/>
              </w:rPr>
              <w:t>2.Подані недостовірні дані.</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соціальної допомоги / відмова в призначенні державної соціальної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П</w:t>
            </w:r>
            <w:r w:rsidRPr="009654E8">
              <w:rPr>
                <w:rStyle w:val="Bodytext4"/>
                <w:color w:val="auto"/>
                <w:sz w:val="24"/>
                <w:szCs w:val="24"/>
              </w:rPr>
              <w:t>ризначення державної соціальної допомоги особам з інвалідністю з дитинства та дітям з інвалідністю</w:t>
            </w:r>
            <w:r w:rsidRPr="009654E8">
              <w:rPr>
                <w:rFonts w:ascii="Times New Roman" w:hAnsi="Times New Roman"/>
                <w:sz w:val="24"/>
                <w:szCs w:val="24"/>
              </w:rPr>
              <w:t xml:space="preserve"> чи відмова в її наданні із зазначенням причини відмови.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соціальної допомоги особам, які не мають права на пенсію, та особам з інвалідністю</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AA1E29">
        <w:trPr>
          <w:trHeight w:val="57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rPr>
                <w:lang w:eastAsia="ru-RU"/>
              </w:rPr>
              <w:t>Закон</w:t>
            </w:r>
            <w:r w:rsidRPr="009E06D4">
              <w:t xml:space="preserve"> України „</w:t>
            </w:r>
            <w:r w:rsidRPr="009E06D4">
              <w:rPr>
                <w:bCs/>
              </w:rPr>
              <w:t>Про державну соціальну допомогу особам, які не мають права на пенсію, та особам з інвалідністю</w:t>
            </w:r>
            <w:r w:rsidRPr="009E06D4">
              <w:t>” від 18.05.2004 № 1727-IV</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rPr>
              <w:t xml:space="preserve">від 02.04.2005 № 261 </w:t>
            </w:r>
            <w:r w:rsidRPr="009E06D4">
              <w:t>„</w:t>
            </w:r>
            <w:r w:rsidRPr="009E06D4">
              <w:rPr>
                <w:bCs/>
              </w:rPr>
              <w:t xml:space="preserve">Про затвердження </w:t>
            </w:r>
            <w:r w:rsidRPr="009E06D4">
              <w:t>Порядку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 (далі – Порядок № 261)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Наказ Міністерства праці та соціальної політики України від 27.08.2004 № 192 «</w:t>
            </w:r>
            <w:r w:rsidRPr="009E06D4">
              <w:rPr>
                <w:rStyle w:val="rvts23"/>
                <w:rFonts w:ascii="Times New Roman" w:hAnsi="Times New Roman"/>
                <w:sz w:val="24"/>
                <w:szCs w:val="24"/>
              </w:rPr>
              <w:t>Про затвердження форми Довідки про доходи</w:t>
            </w:r>
            <w:r w:rsidRPr="009E06D4">
              <w:rPr>
                <w:rFonts w:ascii="Times New Roman" w:hAnsi="Times New Roman"/>
                <w:sz w:val="24"/>
                <w:szCs w:val="24"/>
              </w:rPr>
              <w:t>» (у редакції наказу Міністерства соціальної політики України від 05.06.2015р. № 591);</w:t>
            </w:r>
          </w:p>
          <w:p w:rsidR="009D0784" w:rsidRPr="009E06D4" w:rsidRDefault="009D0784" w:rsidP="009E06D4">
            <w:pPr>
              <w:pStyle w:val="NormalWeb"/>
              <w:spacing w:before="0" w:beforeAutospacing="0" w:after="0" w:afterAutospacing="0"/>
              <w:jc w:val="both"/>
            </w:pPr>
            <w:r w:rsidRPr="009E06D4">
              <w:t xml:space="preserve">Наказ Міністерства праці та соціальної політики України від 22.07.2003р. № 204 «Про затвердження форми Декларації про доходи та майновий стан осіб, які звернулися за </w:t>
            </w:r>
            <w:r w:rsidRPr="009E06D4">
              <w:br/>
              <w:t>призначенням усіх видів соціальної допомоги, та довідки про склад сім'ї або зареєстрованих  у житловому приміщенні / будинку осіб » (зі змінами);</w:t>
            </w:r>
          </w:p>
          <w:p w:rsidR="009D0784" w:rsidRPr="009E06D4" w:rsidRDefault="009D0784" w:rsidP="009E06D4">
            <w:pPr>
              <w:pStyle w:val="NormalWeb"/>
              <w:spacing w:before="0" w:beforeAutospacing="0" w:after="0" w:afterAutospacing="0"/>
              <w:jc w:val="both"/>
            </w:pPr>
            <w:r w:rsidRPr="009E06D4">
              <w:t>Методика обчислення сукупного доходу сім’ї для всіх видів соціальної допомоги, затверджена наказом Міністерства праці та соціальної політики України, Міністерства економіки та з питань європейської інтеграції України, Міністерства фінансів України, Державного комітету статистики України, Державного комітету молодіжної політики, спорту і туризму від 15.11.2001 № 486/202/524/455/3370, зареєстрованим в Міністерстві юстиції України 07.02.2002 за № 112/6400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pStyle w:val="rvps2"/>
              <w:shd w:val="clear" w:color="auto" w:fill="FFFFFF"/>
              <w:spacing w:before="0" w:beforeAutospacing="0" w:after="0" w:afterAutospacing="0"/>
              <w:ind w:firstLine="20"/>
              <w:jc w:val="both"/>
              <w:rPr>
                <w:lang w:val="uk-UA"/>
              </w:rPr>
            </w:pPr>
            <w:r w:rsidRPr="009E06D4">
              <w:rPr>
                <w:lang w:val="uk-UA"/>
              </w:rPr>
              <w:t>Право на соціальну допомогу мають:</w:t>
            </w:r>
          </w:p>
          <w:p w:rsidR="009D0784" w:rsidRPr="009E06D4" w:rsidRDefault="009D0784" w:rsidP="009E06D4">
            <w:pPr>
              <w:pStyle w:val="rvps2"/>
              <w:shd w:val="clear" w:color="auto" w:fill="FFFFFF"/>
              <w:spacing w:before="0" w:beforeAutospacing="0" w:after="0" w:afterAutospacing="0"/>
              <w:ind w:firstLine="23"/>
              <w:jc w:val="both"/>
              <w:rPr>
                <w:lang w:val="uk-UA"/>
              </w:rPr>
            </w:pPr>
            <w:r w:rsidRPr="009E06D4">
              <w:rPr>
                <w:lang w:val="uk-UA"/>
              </w:rPr>
              <w:t>- особи, що одночасно відповідають таким умовам:</w:t>
            </w:r>
          </w:p>
          <w:p w:rsidR="009D0784" w:rsidRPr="009E06D4" w:rsidRDefault="009D0784" w:rsidP="009E06D4">
            <w:pPr>
              <w:pStyle w:val="rvps2"/>
              <w:shd w:val="clear" w:color="auto" w:fill="FFFFFF"/>
              <w:spacing w:before="0" w:beforeAutospacing="0" w:after="0" w:afterAutospacing="0"/>
              <w:jc w:val="both"/>
              <w:rPr>
                <w:lang w:val="uk-UA"/>
              </w:rPr>
            </w:pPr>
            <w:bookmarkStart w:id="45" w:name="n175"/>
            <w:bookmarkEnd w:id="45"/>
            <w:r w:rsidRPr="009E06D4">
              <w:rPr>
                <w:lang w:val="uk-UA"/>
              </w:rPr>
              <w:t>1) досягли віку 65 років і не мають права на пенсію відповідно до законодавства або яким установлено інвалідність в установленому порядку. До досягнення зазначеного віку до осіб, які не мають права на пенсію, належать жінки 1960 року народження і старші після досягнення ними такого віку:</w:t>
            </w:r>
          </w:p>
          <w:p w:rsidR="009D0784" w:rsidRPr="009E06D4" w:rsidRDefault="009D0784" w:rsidP="009E06D4">
            <w:pPr>
              <w:pStyle w:val="rvps2"/>
              <w:shd w:val="clear" w:color="auto" w:fill="FFFFFF"/>
              <w:spacing w:before="0" w:beforeAutospacing="0" w:after="0" w:afterAutospacing="0"/>
              <w:ind w:firstLine="450"/>
              <w:jc w:val="both"/>
              <w:rPr>
                <w:lang w:val="uk-UA"/>
              </w:rPr>
            </w:pPr>
            <w:r w:rsidRPr="009E06D4">
              <w:rPr>
                <w:lang w:val="uk-UA"/>
              </w:rPr>
              <w:t>58 років - які народилися до 30 вересня 1953 року включно;</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46" w:name="n177"/>
            <w:bookmarkEnd w:id="46"/>
            <w:r w:rsidRPr="009E06D4">
              <w:rPr>
                <w:lang w:val="uk-UA"/>
              </w:rPr>
              <w:t>58 років 6 місяців - які народилися з 1 жовтня 1953 року по 31 березня 1954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47" w:name="n178"/>
            <w:bookmarkEnd w:id="47"/>
            <w:r w:rsidRPr="009E06D4">
              <w:rPr>
                <w:lang w:val="uk-UA"/>
              </w:rPr>
              <w:t>59 років - які народилися з 1 квітня 1954 року по 30 вересня 1954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48" w:name="n179"/>
            <w:bookmarkEnd w:id="48"/>
            <w:r w:rsidRPr="009E06D4">
              <w:rPr>
                <w:lang w:val="uk-UA"/>
              </w:rPr>
              <w:t>59 років 6 місяців - які народилися з 1 жовтня 1954 року по 31 березня 1955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49" w:name="n180"/>
            <w:bookmarkEnd w:id="49"/>
            <w:r w:rsidRPr="009E06D4">
              <w:rPr>
                <w:lang w:val="uk-UA"/>
              </w:rPr>
              <w:t>60 років - які народилися з 1 квітня 1955 року по 30 вересня 1955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0" w:name="n181"/>
            <w:bookmarkEnd w:id="50"/>
            <w:r w:rsidRPr="009E06D4">
              <w:rPr>
                <w:lang w:val="uk-UA"/>
              </w:rPr>
              <w:t>60 років 6 місяців - які народилися з 1 жовтня 1955 року по 31 березня 1956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1" w:name="n182"/>
            <w:bookmarkEnd w:id="51"/>
            <w:r w:rsidRPr="009E06D4">
              <w:rPr>
                <w:lang w:val="uk-UA"/>
              </w:rPr>
              <w:t>61 рік - які народилися з 1 квітня 1956 року по 30 вересня 1956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2" w:name="n183"/>
            <w:bookmarkEnd w:id="52"/>
            <w:r w:rsidRPr="009E06D4">
              <w:rPr>
                <w:lang w:val="uk-UA"/>
              </w:rPr>
              <w:t>61 рік 6 місяців - які народилися з 1 жовтня 1956 року по 31 березня 1957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3" w:name="n184"/>
            <w:bookmarkEnd w:id="53"/>
            <w:r w:rsidRPr="009E06D4">
              <w:rPr>
                <w:lang w:val="uk-UA"/>
              </w:rPr>
              <w:t>62 роки - які народилися з 1 квітня 1957 року по 30 вересня 1957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4" w:name="n185"/>
            <w:bookmarkEnd w:id="54"/>
            <w:r w:rsidRPr="009E06D4">
              <w:rPr>
                <w:lang w:val="uk-UA"/>
              </w:rPr>
              <w:t>62 роки 6 місяців - які народилися з 1 жовтня 1957 року по 31 березня 1958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5" w:name="n186"/>
            <w:bookmarkEnd w:id="55"/>
            <w:r w:rsidRPr="009E06D4">
              <w:rPr>
                <w:lang w:val="uk-UA"/>
              </w:rPr>
              <w:t>63 роки - які народилися з 1 квітня 1958 року по 30 вересня 1958 року;</w:t>
            </w:r>
          </w:p>
          <w:p w:rsidR="009D0784" w:rsidRPr="009E06D4" w:rsidRDefault="009D0784" w:rsidP="009E06D4">
            <w:pPr>
              <w:pStyle w:val="rvps2"/>
              <w:shd w:val="clear" w:color="auto" w:fill="FFFFFF"/>
              <w:spacing w:before="0" w:beforeAutospacing="0" w:after="0" w:afterAutospacing="0"/>
              <w:ind w:firstLine="450"/>
              <w:jc w:val="both"/>
              <w:rPr>
                <w:lang w:val="uk-UA"/>
              </w:rPr>
            </w:pPr>
            <w:r w:rsidRPr="009E06D4">
              <w:rPr>
                <w:lang w:val="uk-UA"/>
              </w:rPr>
              <w:t>63 роки 6 місяців - які народилися з 1 жовтня 1958 року по 31 березня 1959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6" w:name="n289"/>
            <w:bookmarkEnd w:id="56"/>
            <w:r w:rsidRPr="009E06D4">
              <w:rPr>
                <w:lang w:val="uk-UA"/>
              </w:rPr>
              <w:t>64 роки - які народилися з 1 квітня 1959 року по 30 вересня 1959 року;</w:t>
            </w:r>
          </w:p>
          <w:p w:rsidR="009D0784" w:rsidRPr="009E06D4" w:rsidRDefault="009D0784" w:rsidP="009E06D4">
            <w:pPr>
              <w:pStyle w:val="rvps2"/>
              <w:shd w:val="clear" w:color="auto" w:fill="FFFFFF"/>
              <w:spacing w:before="0" w:beforeAutospacing="0" w:after="0" w:afterAutospacing="0"/>
              <w:ind w:firstLine="450"/>
              <w:jc w:val="both"/>
              <w:rPr>
                <w:lang w:val="uk-UA"/>
              </w:rPr>
            </w:pPr>
            <w:bookmarkStart w:id="57" w:name="n293"/>
            <w:bookmarkStart w:id="58" w:name="n290"/>
            <w:bookmarkEnd w:id="57"/>
            <w:bookmarkEnd w:id="58"/>
            <w:r w:rsidRPr="009E06D4">
              <w:rPr>
                <w:lang w:val="uk-UA"/>
              </w:rPr>
              <w:t>64 роки 6 місяців - які народилися з 1 жовтня 1959 року по 31 березня 1960 року;</w:t>
            </w:r>
          </w:p>
          <w:p w:rsidR="009D0784" w:rsidRPr="009E06D4" w:rsidRDefault="009D0784" w:rsidP="009E06D4">
            <w:pPr>
              <w:pStyle w:val="rvps2"/>
              <w:shd w:val="clear" w:color="auto" w:fill="FFFFFF"/>
              <w:spacing w:before="0" w:beforeAutospacing="0" w:after="0" w:afterAutospacing="0"/>
              <w:ind w:firstLine="448"/>
              <w:jc w:val="both"/>
              <w:rPr>
                <w:lang w:val="uk-UA"/>
              </w:rPr>
            </w:pPr>
            <w:bookmarkStart w:id="59" w:name="n292"/>
            <w:bookmarkStart w:id="60" w:name="n291"/>
            <w:bookmarkEnd w:id="59"/>
            <w:bookmarkEnd w:id="60"/>
            <w:r w:rsidRPr="009E06D4">
              <w:rPr>
                <w:lang w:val="uk-UA"/>
              </w:rPr>
              <w:t>65 років - які народилися з 1 квітня 1960 року по 31 грудня 1960 року;</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2) не одержують пенсію або соціальні виплати, що призначаються для відшкодування шкоди, заподіяної ушкодженням здоров’я на виробництві, відповідно до Закону України „Про загальнообов’язкове державне соціальне страхування”, та допомоги, що призначається відповідно до Закону України „Про державну соціальну допомогу особам з інвалідністю з дитинства та дітям з інвалідністю” (крім осіб з інвалідністю з дитинства або дітей з інвалідністю, які мають право на державну соціальну допомогу дитині померлого годувальника відповідно до Закону України „Про державну соціальну допомогу особам, які не мають права на пенсію, та особам з інвалідністю” і державну соціальну допомогу відповідно до Закону України “Про державну соціальну допомогу особам з інвалідністю з дитинства та дітям з інвалідністю”);</w:t>
            </w:r>
          </w:p>
          <w:p w:rsidR="009D0784" w:rsidRPr="009E06D4" w:rsidRDefault="009D0784" w:rsidP="009E06D4">
            <w:pPr>
              <w:pStyle w:val="rvps2"/>
              <w:shd w:val="clear" w:color="auto" w:fill="FFFFFF"/>
              <w:spacing w:before="0" w:beforeAutospacing="0" w:after="0" w:afterAutospacing="0"/>
              <w:jc w:val="both"/>
              <w:rPr>
                <w:lang w:val="uk-UA"/>
              </w:rPr>
            </w:pPr>
            <w:bookmarkStart w:id="61" w:name="n229"/>
            <w:bookmarkStart w:id="62" w:name="n188"/>
            <w:bookmarkEnd w:id="61"/>
            <w:bookmarkEnd w:id="62"/>
            <w:r w:rsidRPr="009E06D4">
              <w:rPr>
                <w:lang w:val="uk-UA"/>
              </w:rPr>
              <w:t>3) є малозабезпеченими особами (крім осіб з інвалідністю I групи та дітей померлого годувальника);</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особи з інвалідністю I групи, якщо вони не одержують пенсію;</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діти померлого годувальника (у тому числі ті, що народжені до спливу 10 місяців з дня смерті годувальника), який на день смерті не мав страхового стажу, необхідного для призначення пенсії для особи з інвалідністю III групи</w:t>
            </w:r>
          </w:p>
        </w:tc>
      </w:tr>
      <w:tr w:rsidR="009D0784" w:rsidRPr="009654E8" w:rsidTr="00AA1E29">
        <w:trPr>
          <w:trHeight w:val="556"/>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1.Заява про призначення усіх видів соціальної допомоги, компенсацій та пільг, затверджена наказом Міністерства соціальної політики України;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2.копія документа, що посвідчує особу одержувача державної соціальної допомоги завірена в установленому порядку (з пред’явленням оригіналу);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4.довідки про доходи кожного члена сім’ї (за попередні шість календарних місяців, що передують місяцю звернення);</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5.декларація про доходи та майно (заповнюється на підставі довідок про доходи кожного члена сім’ї) за останні шість календарних місяців або два квартали, що передують місяцю звернення за призначенням допомоги, за формою, затвердженою наказом Мінсоцполітики;</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6.копія рішення суду про визнання особи недієздатною (для недієздатної особи);</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7.копія рішення про призначення опікуна (для недієздатної особи, якій призначено опікуна);</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8.копія документа, що підтверджує повноваження представника закладу, який виконує функції опікуна над особою (для недієздатної особи, опікуна якій не призначено);</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9.копія довідки про взяття на облік внутрішньо переміщеної особи, посвідчення біженця або посвідчення особи, яка потребує додаткового захисту, посвідки на постійне проживання або посвідки на тимчасове проживання (у разі потреби);</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10.копія довідки про реєстрацію місця проживання.</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11. витяг з акта огляду МСЕК (для осіб з інвалідністю);</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12. довідка з Пенсійного фонду про неодержання пенсії або соціальних виплат;</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13. довідка про неодержання державної соціальної допомоги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14.Для призначення соціальної допомоги дітям померлого годувальника додатково подаються:</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-копія свідоцтва про народження або паспорта громадянина України особи, якій призначається соціальна допомога, з пред’явленням оригіналу;</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-копія довідки (за наявності) про присвоєння реєстраційного номера облікової картки платника податків особи, якій призначається допомога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з пред’явленням оригіналу;</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-копії документів, що засвідчують родинні відносини члена сім’ї з померлим годувальником (за наявності);</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-копія свідоцтва про смерть годувальника або рішення суду про визнання його безвісно відсутнім чи оголошення померлим з пред’явленням оригіналу;</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-довідка загальноосвітнього навчального закладу системи загальної середньої освіти, професійно-технічного, вищого навчального закладу про те, що дитина навчається за денною формою навчання (у разі потреби)</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15.Особами, які перебувають на повному державному утриманні у відповідній установі (закладі) додатково додається письмова заява-згода або заява їх законного представника для виплати різниці між розміром призначеної державної соціальної допомоги і розміром державної соціальної допомоги, яка виплачується на банківські рахунки цих установ (закладів);</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16.довідку-атестат про припинення виплати раніше призначеної пенсії по інвалідності та витяг з акта огляду МСЕК;</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17.заява для перерахунку коштів на відкритий рахунок в установі уповноваженого банку.</w:t>
            </w:r>
          </w:p>
          <w:p w:rsidR="009D0784" w:rsidRPr="009E06D4" w:rsidRDefault="009D0784" w:rsidP="009E06D4">
            <w:pPr>
              <w:pStyle w:val="rvps2"/>
              <w:shd w:val="clear" w:color="auto" w:fill="FFFFFF"/>
              <w:spacing w:before="0" w:beforeAutospacing="0" w:after="0" w:afterAutospacing="0"/>
              <w:jc w:val="both"/>
              <w:rPr>
                <w:b/>
                <w:lang w:val="uk-UA"/>
              </w:rPr>
            </w:pPr>
            <w:r w:rsidRPr="009E06D4">
              <w:rPr>
                <w:b/>
                <w:lang w:val="uk-UA"/>
              </w:rPr>
              <w:t>У разі коли до заяви не додані всі необхідні документи, заявник (уповноважений представник сім′ї) подає їх до управління надання адміністративних послуг протягом трьох місяців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Для призначення соціальної допомоги заява подається заявником особисто або через представника, який діє на підставі виданої йому довіреності, посвідченої нотаріально.</w:t>
            </w:r>
          </w:p>
          <w:p w:rsidR="009D0784" w:rsidRPr="009E06D4" w:rsidRDefault="009D0784" w:rsidP="009E06D4">
            <w:pPr>
              <w:pStyle w:val="rvps2"/>
              <w:shd w:val="clear" w:color="auto" w:fill="FFFFFF"/>
              <w:spacing w:before="0" w:beforeAutospacing="0" w:after="0" w:afterAutospacing="0"/>
              <w:jc w:val="both"/>
              <w:rPr>
                <w:lang w:val="uk-UA"/>
              </w:rPr>
            </w:pPr>
            <w:bookmarkStart w:id="63" w:name="n255"/>
            <w:bookmarkEnd w:id="63"/>
            <w:r w:rsidRPr="009E06D4">
              <w:rPr>
                <w:lang w:val="uk-UA"/>
              </w:rPr>
              <w:t>Якщо особа, якій призначається соціальна допомога, не досягла повноліття або є недієздатною, заява подається батьками, усиновителями, батьками-вихователями, прийомними батьками, патронатними вихователями, опікунами, піклувальниками за місцем їх проживання (реєстрації), представниками закладів (органів опіки та піклування), які виконують функції опікунів чи піклувальників над особою, за місцезнаходженням таких закладів (місцем проживання особи).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Послуга надається у 10-ти денний  термін з дня отримання повного переліку документів.</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В окремих випадках:</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 </w:t>
            </w:r>
            <w:r w:rsidRPr="009E06D4">
              <w:rPr>
                <w:kern w:val="2"/>
                <w:lang w:val="uk-UA"/>
              </w:rPr>
              <w:t xml:space="preserve">100 днів (90 днів </w:t>
            </w:r>
            <w:r w:rsidRPr="009E06D4">
              <w:rPr>
                <w:lang w:val="uk-UA"/>
              </w:rPr>
              <w:t>на додавання всіх необхідних документів)</w:t>
            </w:r>
            <w:bookmarkStart w:id="64" w:name="n165"/>
            <w:bookmarkEnd w:id="64"/>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1.Подано не усі необхідні документи для призначення допомоги;</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2.особа не має права на призначення допомоги.</w:t>
            </w:r>
          </w:p>
        </w:tc>
      </w:tr>
      <w:tr w:rsidR="009D0784" w:rsidRPr="009654E8" w:rsidTr="00AA1E29">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допомоги / відмова в призначенні державної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тимчасової державної допомоги дітям, батьки яких ухиляються від сплати аліментів, не мають можливості утримувати дитину або місце проживання їх невідоме</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AA1E29">
        <w:trPr>
          <w:trHeight w:val="396"/>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Сімейний кодекс України від 10.01.2002 № 2947-ІІІ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22.02.2006  № 189 „Про затвердження Порядку призначення і виплати, тимчасової державної допомоги дітям, батьки яких ухиляються від сплати аліментів, не мають можливості утримувати дитину або місце проживання їх невідоме”</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p w:rsidR="009D0784" w:rsidRPr="009E06D4" w:rsidRDefault="009D0784" w:rsidP="009E06D4">
            <w:pPr>
              <w:pStyle w:val="NormalWeb"/>
              <w:spacing w:before="0" w:beforeAutospacing="0" w:after="0" w:afterAutospacing="0"/>
              <w:jc w:val="both"/>
            </w:pPr>
            <w:r w:rsidRPr="009E06D4">
              <w:t xml:space="preserve">наказ Міністерства праці та соціальної політики України від 22.07.2003 № 204 „Про затвердження форми Декларації про доходи та майновий стан осіб, які звернулися за призначенням всіх видів соціальної допомоги, та довідки про склад сім’ї або зареєстрованих у житловому приміщенні/будинку осіб”, зареєстрований у Міністерстві юстиції України 13.08.2003 за № 709/8030; </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Наказ Міністерства праці та соціальної політики України від 27.08.2004 № 192 «</w:t>
            </w:r>
            <w:r w:rsidRPr="009E06D4">
              <w:rPr>
                <w:rStyle w:val="rvts23"/>
                <w:rFonts w:ascii="Times New Roman" w:hAnsi="Times New Roman"/>
                <w:sz w:val="24"/>
                <w:szCs w:val="24"/>
              </w:rPr>
              <w:t>Про затвердження форми Довідки про доходи</w:t>
            </w:r>
            <w:r w:rsidRPr="009E06D4">
              <w:rPr>
                <w:rFonts w:ascii="Times New Roman" w:hAnsi="Times New Roman"/>
                <w:sz w:val="24"/>
                <w:szCs w:val="24"/>
              </w:rPr>
              <w:t>» (у редакції наказу Міністерства соціальної політики України від 05.06.2015р. № 591);</w:t>
            </w:r>
          </w:p>
          <w:p w:rsidR="009D0784" w:rsidRPr="009E06D4" w:rsidRDefault="009D0784" w:rsidP="009E06D4">
            <w:pPr>
              <w:pStyle w:val="NormalWeb"/>
              <w:spacing w:before="0" w:beforeAutospacing="0" w:after="0" w:afterAutospacing="0"/>
              <w:jc w:val="both"/>
            </w:pPr>
            <w:r w:rsidRPr="009E06D4">
              <w:t>Методика обчислення сукупного доходу сім’ї для всіх видів соціальної допомоги, затверджена наказом Міністерства праці та соціальної політики України, Міністерства економіки та з питань європейської інтеграції України, Міністерства фінансів України, Державного комітету статистики України, Державного комітету молодіжної політики, спорту і туризму від 15.11.2001 № 486/202/524/455/3370, зареєстрованим в Міністерстві юстиції України 07.02.2002 за № 112/6400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Батьки дітей ухиляються від сплати аліментів, не мають можливості утримувати дитину або місце проживання (перебування) їх невідоме</w:t>
            </w:r>
          </w:p>
        </w:tc>
      </w:tr>
      <w:tr w:rsidR="009D0784" w:rsidRPr="009654E8" w:rsidTr="0053709E">
        <w:trPr>
          <w:trHeight w:val="1698"/>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pStyle w:val="Default"/>
              <w:jc w:val="both"/>
              <w:rPr>
                <w:color w:val="auto"/>
                <w:lang w:val="uk-UA"/>
              </w:rPr>
            </w:pPr>
            <w:r w:rsidRPr="009E06D4">
              <w:rPr>
                <w:rStyle w:val="CharStyle14"/>
                <w:rFonts w:ascii="Times New Roman" w:eastAsia="SimSun" w:hAnsi="Times New Roman"/>
                <w:b w:val="0"/>
                <w:i w:val="0"/>
                <w:iCs/>
                <w:color w:val="auto"/>
                <w:sz w:val="24"/>
              </w:rPr>
              <w:t xml:space="preserve">2.копія </w:t>
            </w:r>
            <w:r w:rsidRPr="009E06D4">
              <w:rPr>
                <w:color w:val="auto"/>
                <w:lang w:val="uk-UA"/>
              </w:rPr>
              <w:t xml:space="preserve">документа, що посвідчує особу одержувача державної соціальної допомоги завірена в установленому порядку; </w:t>
            </w:r>
          </w:p>
          <w:p w:rsidR="009D0784" w:rsidRPr="009E06D4" w:rsidRDefault="009D0784" w:rsidP="009E06D4">
            <w:pPr>
              <w:pStyle w:val="1"/>
              <w:tabs>
                <w:tab w:val="left" w:pos="318"/>
              </w:tabs>
              <w:spacing w:after="0" w:line="240" w:lineRule="auto"/>
              <w:ind w:left="0"/>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3.</w:t>
            </w:r>
            <w:r w:rsidRPr="009E06D4">
              <w:rPr>
                <w:rFonts w:ascii="Times New Roman" w:hAnsi="Times New Roman"/>
                <w:sz w:val="24"/>
                <w:szCs w:val="24"/>
              </w:rPr>
              <w:t>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 xml:space="preserve">4.копія свідоцтва про народження дитини (з пред’явленням оригіналу); </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rPr>
            </w:pPr>
            <w:r w:rsidRPr="009E06D4">
              <w:rPr>
                <w:rFonts w:ascii="Times New Roman" w:hAnsi="Times New Roman"/>
                <w:sz w:val="24"/>
                <w:szCs w:val="24"/>
              </w:rPr>
              <w:t>5.довідки про доходи усіх членів сім’ї за попередні шість місяців, що передують місяцю звернення;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bookmarkStart w:id="65" w:name="o27"/>
            <w:bookmarkStart w:id="66" w:name="o29"/>
            <w:bookmarkEnd w:id="65"/>
            <w:bookmarkEnd w:id="66"/>
            <w:r w:rsidRPr="009654E8">
              <w:rPr>
                <w:rFonts w:ascii="Times New Roman" w:hAnsi="Times New Roman"/>
                <w:sz w:val="24"/>
                <w:szCs w:val="24"/>
                <w:lang w:eastAsia="ru-RU"/>
              </w:rPr>
              <w:t>6.декларація про доходи та майновий стан осіб, що звернулися за призначенням усіх видів соціальної допомоги  (заповнюється на підставі довідок про доходи кожного  члена  сім’ї).</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 xml:space="preserve">7.копія рішення суду (виконавчий лист) про стягнення з одного з батьків аліментів на дитину; </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 xml:space="preserve">8.довідка державної виконавчої служби, що підтверджує факт несплати аліментів одним з батьків протягом шести місяців, що передують місяцю звернення; </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9.довідка відповідної установи про здійснення стосовно одного з батьків кримінального провадження або про його перебування на примусовому лікуванні, у місцях позбавлення волі, визнання його в установленому порядку недієздатним,  а  також перебування на строковій військовій службі;</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10.повідомлення органу внутрішніх справ про те, що місце проживання (перебування) одного з батьків дитини не встановлено;</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11.довідка про розмір аліментів (у разі неможливості одержання такої довідки від органів державної виконавчої служби, розташованих на тимчасово окупованій території України та в районі проведення антитерористичної операції, тимчасова допомога призначається на підставі письмової заяви одного з батьків про одержання (неодержання) аліментів;</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lang w:eastAsia="uk-UA"/>
              </w:rPr>
              <w:t>12.заява для перерахунку коштів на відкритий рахунок в установі уповноваженого банку</w:t>
            </w:r>
            <w:r w:rsidRPr="009654E8">
              <w:rPr>
                <w:rFonts w:ascii="Times New Roman" w:hAnsi="Times New Roman"/>
                <w:sz w:val="24"/>
                <w:szCs w:val="24"/>
              </w:rPr>
              <w:t>.</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b/>
                <w:sz w:val="24"/>
                <w:szCs w:val="24"/>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Подаються особою, яка претендує на призначення допомоги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Послуга надається у 10-ти денний  термін з дня отримання повного переліку документів.</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1.встановлення місця проживання (перебування) особи, яка зобов'язана сплачувати аліменти за рішенням суду;</w:t>
            </w:r>
          </w:p>
          <w:p w:rsidR="009D0784" w:rsidRPr="009E06D4" w:rsidRDefault="009D0784" w:rsidP="009E06D4">
            <w:pPr>
              <w:pStyle w:val="NoSpacing"/>
              <w:jc w:val="both"/>
              <w:rPr>
                <w:rFonts w:ascii="Times New Roman" w:hAnsi="Times New Roman"/>
                <w:sz w:val="24"/>
                <w:szCs w:val="24"/>
              </w:rPr>
            </w:pPr>
            <w:bookmarkStart w:id="67" w:name="o54"/>
            <w:bookmarkEnd w:id="67"/>
            <w:r w:rsidRPr="009E06D4">
              <w:rPr>
                <w:rFonts w:ascii="Times New Roman" w:hAnsi="Times New Roman"/>
                <w:sz w:val="24"/>
                <w:szCs w:val="24"/>
              </w:rPr>
              <w:t>2.виявлення обставин, що свідчать про можливість одного з батьків утримувати свою дитину;</w:t>
            </w:r>
          </w:p>
          <w:p w:rsidR="009D0784" w:rsidRPr="009E06D4" w:rsidRDefault="009D0784" w:rsidP="009E06D4">
            <w:pPr>
              <w:pStyle w:val="NoSpacing"/>
              <w:jc w:val="both"/>
              <w:rPr>
                <w:rFonts w:ascii="Times New Roman" w:hAnsi="Times New Roman"/>
                <w:sz w:val="24"/>
                <w:szCs w:val="24"/>
              </w:rPr>
            </w:pPr>
            <w:bookmarkStart w:id="68" w:name="o55"/>
            <w:bookmarkEnd w:id="68"/>
            <w:r w:rsidRPr="009E06D4">
              <w:rPr>
                <w:rFonts w:ascii="Times New Roman" w:hAnsi="Times New Roman"/>
                <w:sz w:val="24"/>
                <w:szCs w:val="24"/>
              </w:rPr>
              <w:t xml:space="preserve">3.досягнення дитиною 18-річного віку; </w:t>
            </w:r>
          </w:p>
          <w:p w:rsidR="009D0784" w:rsidRPr="009E06D4" w:rsidRDefault="009D0784" w:rsidP="009E06D4">
            <w:pPr>
              <w:pStyle w:val="NoSpacing"/>
              <w:jc w:val="both"/>
              <w:rPr>
                <w:rFonts w:ascii="Times New Roman" w:hAnsi="Times New Roman"/>
                <w:sz w:val="24"/>
                <w:szCs w:val="24"/>
              </w:rPr>
            </w:pPr>
            <w:bookmarkStart w:id="69" w:name="o56"/>
            <w:bookmarkEnd w:id="69"/>
            <w:r w:rsidRPr="009E06D4">
              <w:rPr>
                <w:rFonts w:ascii="Times New Roman" w:hAnsi="Times New Roman"/>
                <w:sz w:val="24"/>
                <w:szCs w:val="24"/>
              </w:rPr>
              <w:t xml:space="preserve">4.виконання в повному обсязі зобов'язань одного з батьків щодо сплати аліментів у разі виїзду на постійне місце проживання за кордон; </w:t>
            </w:r>
          </w:p>
          <w:p w:rsidR="009D0784" w:rsidRPr="009E06D4" w:rsidRDefault="009D0784" w:rsidP="009E06D4">
            <w:pPr>
              <w:pStyle w:val="NoSpacing"/>
              <w:jc w:val="both"/>
              <w:rPr>
                <w:rFonts w:ascii="Times New Roman" w:hAnsi="Times New Roman"/>
                <w:sz w:val="24"/>
                <w:szCs w:val="24"/>
              </w:rPr>
            </w:pPr>
            <w:bookmarkStart w:id="70" w:name="o57"/>
            <w:bookmarkEnd w:id="70"/>
            <w:r w:rsidRPr="009E06D4">
              <w:rPr>
                <w:rFonts w:ascii="Times New Roman" w:hAnsi="Times New Roman"/>
                <w:sz w:val="24"/>
                <w:szCs w:val="24"/>
              </w:rPr>
              <w:t xml:space="preserve">5.влаштування дитини до відповідної установи (закладу) на повне державне утримання; </w:t>
            </w:r>
          </w:p>
          <w:p w:rsidR="009D0784" w:rsidRPr="009E06D4" w:rsidRDefault="009D0784" w:rsidP="009E06D4">
            <w:pPr>
              <w:pStyle w:val="NoSpacing"/>
              <w:jc w:val="both"/>
              <w:rPr>
                <w:rFonts w:ascii="Times New Roman" w:hAnsi="Times New Roman"/>
                <w:sz w:val="24"/>
                <w:szCs w:val="24"/>
              </w:rPr>
            </w:pPr>
            <w:bookmarkStart w:id="71" w:name="o58"/>
            <w:bookmarkEnd w:id="71"/>
            <w:r w:rsidRPr="009E06D4">
              <w:rPr>
                <w:rFonts w:ascii="Times New Roman" w:hAnsi="Times New Roman"/>
                <w:sz w:val="24"/>
                <w:szCs w:val="24"/>
              </w:rPr>
              <w:t xml:space="preserve">6.скасування або визнання усиновлення недійсним; </w:t>
            </w:r>
          </w:p>
          <w:p w:rsidR="009D0784" w:rsidRPr="009E06D4" w:rsidRDefault="009D0784" w:rsidP="009E06D4">
            <w:pPr>
              <w:pStyle w:val="NoSpacing"/>
              <w:jc w:val="both"/>
              <w:rPr>
                <w:rFonts w:ascii="Times New Roman" w:hAnsi="Times New Roman"/>
                <w:sz w:val="24"/>
                <w:szCs w:val="24"/>
              </w:rPr>
            </w:pPr>
            <w:bookmarkStart w:id="72" w:name="o59"/>
            <w:bookmarkEnd w:id="72"/>
            <w:r w:rsidRPr="009E06D4">
              <w:rPr>
                <w:rFonts w:ascii="Times New Roman" w:hAnsi="Times New Roman"/>
                <w:sz w:val="24"/>
                <w:szCs w:val="24"/>
              </w:rPr>
              <w:t>7.усиновлення дитини (чоловіком матері або дружиною батька);</w:t>
            </w:r>
          </w:p>
          <w:p w:rsidR="009D0784" w:rsidRPr="009E06D4" w:rsidRDefault="009D0784" w:rsidP="009E06D4">
            <w:pPr>
              <w:pStyle w:val="NoSpacing"/>
              <w:jc w:val="both"/>
              <w:rPr>
                <w:rFonts w:ascii="Times New Roman" w:hAnsi="Times New Roman"/>
                <w:sz w:val="24"/>
                <w:szCs w:val="24"/>
              </w:rPr>
            </w:pPr>
            <w:bookmarkStart w:id="73" w:name="o60"/>
            <w:bookmarkEnd w:id="73"/>
            <w:r w:rsidRPr="009E06D4">
              <w:rPr>
                <w:rFonts w:ascii="Times New Roman" w:hAnsi="Times New Roman"/>
                <w:sz w:val="24"/>
                <w:szCs w:val="24"/>
              </w:rPr>
              <w:t>8.відмови від стягнення аліментів;</w:t>
            </w:r>
          </w:p>
          <w:p w:rsidR="009D0784" w:rsidRPr="009E06D4" w:rsidRDefault="009D0784" w:rsidP="009E06D4">
            <w:pPr>
              <w:pStyle w:val="NoSpacing"/>
              <w:jc w:val="both"/>
              <w:rPr>
                <w:rFonts w:ascii="Times New Roman" w:hAnsi="Times New Roman"/>
                <w:sz w:val="24"/>
                <w:szCs w:val="24"/>
              </w:rPr>
            </w:pPr>
            <w:bookmarkStart w:id="74" w:name="o61"/>
            <w:bookmarkEnd w:id="74"/>
            <w:r w:rsidRPr="009E06D4">
              <w:rPr>
                <w:rFonts w:ascii="Times New Roman" w:hAnsi="Times New Roman"/>
                <w:sz w:val="24"/>
                <w:szCs w:val="24"/>
              </w:rPr>
              <w:t>9.добровільного виконання рішення суду особою, зобов'язаною сплачувати аліменти;</w:t>
            </w:r>
          </w:p>
          <w:p w:rsidR="009D0784" w:rsidRPr="009E06D4" w:rsidRDefault="009D0784" w:rsidP="009E06D4">
            <w:pPr>
              <w:pStyle w:val="NoSpacing"/>
              <w:jc w:val="both"/>
              <w:rPr>
                <w:rFonts w:ascii="Times New Roman" w:hAnsi="Times New Roman"/>
                <w:sz w:val="24"/>
                <w:szCs w:val="24"/>
              </w:rPr>
            </w:pPr>
            <w:bookmarkStart w:id="75" w:name="o62"/>
            <w:bookmarkEnd w:id="75"/>
            <w:r w:rsidRPr="009E06D4">
              <w:rPr>
                <w:rFonts w:ascii="Times New Roman" w:hAnsi="Times New Roman"/>
                <w:sz w:val="24"/>
                <w:szCs w:val="24"/>
              </w:rPr>
              <w:t>10.скасування в установленому законодавством порядку рішення суду щодо стягнення аліментів;</w:t>
            </w:r>
          </w:p>
          <w:p w:rsidR="009D0784" w:rsidRPr="009E06D4" w:rsidRDefault="009D0784" w:rsidP="009E06D4">
            <w:pPr>
              <w:pStyle w:val="NoSpacing"/>
              <w:jc w:val="both"/>
              <w:rPr>
                <w:rFonts w:ascii="Times New Roman" w:hAnsi="Times New Roman"/>
                <w:sz w:val="24"/>
                <w:szCs w:val="24"/>
              </w:rPr>
            </w:pPr>
            <w:bookmarkStart w:id="76" w:name="o63"/>
            <w:bookmarkEnd w:id="76"/>
            <w:r w:rsidRPr="009E06D4">
              <w:rPr>
                <w:rFonts w:ascii="Times New Roman" w:hAnsi="Times New Roman"/>
                <w:sz w:val="24"/>
                <w:szCs w:val="24"/>
              </w:rPr>
              <w:t>11.смерті дитини, на яку була призначена тимчасова допомога;</w:t>
            </w:r>
          </w:p>
          <w:p w:rsidR="009D0784" w:rsidRPr="009E06D4" w:rsidRDefault="009D0784" w:rsidP="009E06D4">
            <w:pPr>
              <w:pStyle w:val="NoSpacing"/>
              <w:jc w:val="both"/>
              <w:rPr>
                <w:rFonts w:ascii="Times New Roman" w:hAnsi="Times New Roman"/>
                <w:sz w:val="24"/>
                <w:szCs w:val="24"/>
              </w:rPr>
            </w:pPr>
            <w:bookmarkStart w:id="77" w:name="o64"/>
            <w:bookmarkEnd w:id="77"/>
            <w:r w:rsidRPr="009E06D4">
              <w:rPr>
                <w:rFonts w:ascii="Times New Roman" w:hAnsi="Times New Roman"/>
                <w:sz w:val="24"/>
                <w:szCs w:val="24"/>
              </w:rPr>
              <w:t xml:space="preserve">12.смерті одного з батьків, зобов'язаного сплачувати аліменти, або визнання його в установленому порядку безвісти відсутнім чи оголошення померлим; </w:t>
            </w:r>
          </w:p>
          <w:p w:rsidR="009D0784" w:rsidRPr="009E06D4" w:rsidRDefault="009D0784" w:rsidP="009E06D4">
            <w:pPr>
              <w:pStyle w:val="NoSpacing"/>
              <w:jc w:val="both"/>
              <w:rPr>
                <w:rFonts w:ascii="Times New Roman" w:hAnsi="Times New Roman"/>
                <w:sz w:val="24"/>
                <w:szCs w:val="24"/>
              </w:rPr>
            </w:pPr>
            <w:bookmarkStart w:id="78" w:name="o65"/>
            <w:bookmarkEnd w:id="78"/>
            <w:r w:rsidRPr="009E06D4">
              <w:rPr>
                <w:rFonts w:ascii="Times New Roman" w:hAnsi="Times New Roman"/>
                <w:sz w:val="24"/>
                <w:szCs w:val="24"/>
              </w:rPr>
              <w:t xml:space="preserve">13.позбавлення в установленому порядку одного з батьків, який утримує дитину, батьківських прав; </w:t>
            </w:r>
          </w:p>
          <w:p w:rsidR="009D0784" w:rsidRPr="009E06D4" w:rsidRDefault="009D0784" w:rsidP="009E06D4">
            <w:pPr>
              <w:pStyle w:val="NoSpacing"/>
              <w:jc w:val="both"/>
              <w:rPr>
                <w:rFonts w:ascii="Times New Roman" w:hAnsi="Times New Roman"/>
                <w:sz w:val="24"/>
                <w:szCs w:val="24"/>
              </w:rPr>
            </w:pPr>
            <w:bookmarkStart w:id="79" w:name="o66"/>
            <w:bookmarkEnd w:id="79"/>
            <w:r w:rsidRPr="009E06D4">
              <w:rPr>
                <w:rFonts w:ascii="Times New Roman" w:hAnsi="Times New Roman"/>
                <w:sz w:val="24"/>
                <w:szCs w:val="24"/>
              </w:rPr>
              <w:t>14.відібрання дитини від одного з батьків, який утримує дитину, без позбавлення батьківських прав;</w:t>
            </w:r>
          </w:p>
          <w:p w:rsidR="009D0784" w:rsidRPr="009E06D4" w:rsidRDefault="009D0784" w:rsidP="009E06D4">
            <w:pPr>
              <w:pStyle w:val="NoSpacing"/>
              <w:jc w:val="both"/>
              <w:rPr>
                <w:rFonts w:ascii="Times New Roman" w:hAnsi="Times New Roman"/>
                <w:sz w:val="24"/>
                <w:szCs w:val="24"/>
              </w:rPr>
            </w:pPr>
            <w:bookmarkStart w:id="80" w:name="o67"/>
            <w:bookmarkEnd w:id="80"/>
            <w:r w:rsidRPr="009E06D4">
              <w:rPr>
                <w:rFonts w:ascii="Times New Roman" w:hAnsi="Times New Roman"/>
                <w:sz w:val="24"/>
                <w:szCs w:val="24"/>
              </w:rPr>
              <w:t xml:space="preserve">15.встановлення над дитиною опіки чи піклування. </w:t>
            </w:r>
          </w:p>
        </w:tc>
      </w:tr>
      <w:tr w:rsidR="009D0784" w:rsidRPr="009654E8" w:rsidTr="0053709E">
        <w:trPr>
          <w:trHeight w:val="564"/>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тимчасової державної допомоги / відмова у призначенні тимчасової державної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соціальної допомоги на дітей-сиріт та дітей, позбавлених батьківського піклування, грошового забезпечення батькам-вихователям і прийомним батькам за надання соціальних послуг у дитячих будинках сімейного типу та прийомних сім’ях за принципом «гроші ходять за дитиною»</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25DF2">
        <w:trPr>
          <w:trHeight w:val="92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HTMLPreformatted"/>
              <w:jc w:val="both"/>
              <w:rPr>
                <w:rFonts w:ascii="Times New Roman" w:hAnsi="Times New Roman" w:cs="Times New Roman"/>
                <w:lang w:val="uk-UA" w:eastAsia="uk-UA"/>
              </w:rPr>
            </w:pPr>
            <w:r w:rsidRPr="009E06D4">
              <w:rPr>
                <w:rStyle w:val="CharStyle5"/>
                <w:rFonts w:eastAsia="SimSun" w:cs="Times New Roman"/>
                <w:b w:val="0"/>
                <w:color w:val="auto"/>
                <w:sz w:val="24"/>
              </w:rPr>
              <w:t>Постанова Кабінету Міністрів України від 31.01.2007 року № 81 «Про затвердження Порядку призначення і виплати державної соціальної допомога на дітей-сиріт та дітей, позбавлених батьківського піклування, грошового забезпечення батькам-вихователям і прийомним батькам за надання соціальних послуг у дитячих будинках сімейного типу та прийомних сім’ях за принципом «гроші ходять за дитиною»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Наказ Мінсоцполітики від 21.04.2015 р. № 441 «Про затвердження форми Заяви про призначення усіх видів соціальної допомоги, компенсацій та пільг»;</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Наказ Міністерства праці та соціальної політики України від 27.08.2004 № 192 «</w:t>
            </w:r>
            <w:r w:rsidRPr="009E06D4">
              <w:rPr>
                <w:rStyle w:val="rvts23"/>
                <w:rFonts w:ascii="Times New Roman" w:hAnsi="Times New Roman"/>
                <w:sz w:val="24"/>
                <w:szCs w:val="24"/>
              </w:rPr>
              <w:t>Про затвердження форми Довідки про доходи</w:t>
            </w:r>
            <w:r w:rsidRPr="009E06D4">
              <w:rPr>
                <w:rFonts w:ascii="Times New Roman" w:hAnsi="Times New Roman"/>
                <w:sz w:val="24"/>
                <w:szCs w:val="24"/>
              </w:rPr>
              <w:t>» (у редакції наказу Міністерства соціальної політики України від 05.06.2015р. № 591);</w:t>
            </w:r>
          </w:p>
          <w:p w:rsidR="009D0784" w:rsidRPr="009E06D4"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xml:space="preserve">Наказ Міністерства праці та соціальної політики України від 22.07.2003р. № 204 «Про затвердження форми Декларації про доходи та майновий стан осіб, які звернулися за </w:t>
            </w:r>
            <w:r w:rsidRPr="009654E8">
              <w:rPr>
                <w:rFonts w:ascii="Times New Roman" w:hAnsi="Times New Roman"/>
                <w:sz w:val="24"/>
                <w:szCs w:val="24"/>
              </w:rPr>
              <w:br/>
              <w:t>призначенням усіх видів соціальної допомоги, та довідки про склад сім'ї або зареєстрованих  у житловому приміщенні / будинку осіб »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Письмова заява </w:t>
            </w:r>
            <w:r w:rsidRPr="009654E8">
              <w:rPr>
                <w:rFonts w:ascii="Times New Roman" w:hAnsi="Times New Roman"/>
                <w:sz w:val="24"/>
                <w:szCs w:val="24"/>
              </w:rPr>
              <w:t>про призначення усіх видів соціальної допомоги, компенсацій та пільг</w:t>
            </w:r>
            <w:r w:rsidRPr="009E06D4">
              <w:rPr>
                <w:rStyle w:val="CharStyle14"/>
                <w:rFonts w:ascii="Times New Roman" w:eastAsia="SimSun" w:hAnsi="Times New Roman"/>
                <w:b w:val="0"/>
                <w:i w:val="0"/>
                <w:iCs/>
                <w:color w:val="auto"/>
                <w:sz w:val="24"/>
                <w:szCs w:val="24"/>
              </w:rPr>
              <w:t xml:space="preserve"> за формою, встановленою</w:t>
            </w:r>
            <w:r w:rsidRPr="009654E8">
              <w:rPr>
                <w:rFonts w:ascii="Times New Roman" w:hAnsi="Times New Roman"/>
                <w:sz w:val="24"/>
                <w:szCs w:val="24"/>
              </w:rPr>
              <w:t xml:space="preserve"> Мінсоцполітики</w:t>
            </w:r>
          </w:p>
        </w:tc>
      </w:tr>
      <w:tr w:rsidR="009D0784" w:rsidRPr="009654E8" w:rsidTr="004A7AB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1.заява одного з батьків-вихователів або одного з прийомних батьків,</w:t>
            </w:r>
            <w:r w:rsidRPr="009E06D4">
              <w:rPr>
                <w:rStyle w:val="CharStyle14"/>
                <w:rFonts w:ascii="Times New Roman" w:eastAsia="SimSun" w:hAnsi="Times New Roman"/>
                <w:b w:val="0"/>
                <w:i w:val="0"/>
                <w:iCs/>
                <w:color w:val="auto"/>
                <w:sz w:val="24"/>
                <w:szCs w:val="24"/>
              </w:rPr>
              <w:t xml:space="preserve"> що складається за формою, встановленою</w:t>
            </w:r>
            <w:r w:rsidRPr="009E06D4">
              <w:rPr>
                <w:rFonts w:ascii="Times New Roman" w:hAnsi="Times New Roman"/>
                <w:sz w:val="24"/>
                <w:szCs w:val="24"/>
              </w:rPr>
              <w:t xml:space="preserve"> Мінсоцполітики</w:t>
            </w:r>
            <w:r w:rsidRPr="009E06D4">
              <w:rPr>
                <w:rStyle w:val="CharStyle14"/>
                <w:rFonts w:ascii="Times New Roman" w:eastAsia="SimSun" w:hAnsi="Times New Roman"/>
                <w:b w:val="0"/>
                <w:i w:val="0"/>
                <w:iCs/>
                <w:color w:val="auto"/>
                <w:sz w:val="24"/>
                <w:szCs w:val="24"/>
              </w:rPr>
              <w:t>;</w:t>
            </w:r>
          </w:p>
          <w:p w:rsidR="009D0784" w:rsidRPr="009E06D4" w:rsidRDefault="009D0784" w:rsidP="009E06D4">
            <w:pPr>
              <w:pStyle w:val="Default"/>
              <w:jc w:val="both"/>
              <w:rPr>
                <w:color w:val="auto"/>
                <w:lang w:val="uk-UA"/>
              </w:rPr>
            </w:pPr>
            <w:r w:rsidRPr="009E06D4">
              <w:rPr>
                <w:rStyle w:val="CharStyle14"/>
                <w:rFonts w:ascii="Times New Roman" w:eastAsia="SimSun" w:hAnsi="Times New Roman"/>
                <w:b w:val="0"/>
                <w:i w:val="0"/>
                <w:iCs/>
                <w:color w:val="auto"/>
                <w:sz w:val="24"/>
              </w:rPr>
              <w:t>2.</w:t>
            </w:r>
            <w:r w:rsidRPr="009E06D4">
              <w:rPr>
                <w:color w:val="auto"/>
                <w:lang w:val="uk-UA"/>
              </w:rPr>
              <w:t xml:space="preserve">копія документа, що посвідчує особу одержувача державної соціальної допомоги завірена в установленому порядку; </w:t>
            </w:r>
          </w:p>
          <w:p w:rsidR="009D0784" w:rsidRPr="009E06D4" w:rsidRDefault="009D0784" w:rsidP="009E06D4">
            <w:pPr>
              <w:pStyle w:val="1"/>
              <w:tabs>
                <w:tab w:val="left" w:pos="318"/>
              </w:tabs>
              <w:spacing w:after="0" w:line="240" w:lineRule="auto"/>
              <w:ind w:left="0"/>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3.</w:t>
            </w:r>
            <w:r w:rsidRPr="009E06D4">
              <w:rPr>
                <w:rFonts w:ascii="Times New Roman" w:hAnsi="Times New Roman"/>
                <w:sz w:val="24"/>
                <w:szCs w:val="24"/>
              </w:rPr>
              <w:t>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lang w:eastAsia="uk-UA"/>
              </w:rPr>
            </w:pPr>
            <w:r w:rsidRPr="009E06D4">
              <w:rPr>
                <w:rFonts w:ascii="Times New Roman" w:hAnsi="Times New Roman"/>
                <w:sz w:val="24"/>
                <w:szCs w:val="24"/>
              </w:rPr>
              <w:t>4.рішення виконавчого органу міської ради про влаштування дитини до дитячого будинку сімейного типу або прийомної сім’ї;</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lang w:eastAsia="uk-UA"/>
              </w:rPr>
            </w:pPr>
            <w:r w:rsidRPr="009E06D4">
              <w:rPr>
                <w:rFonts w:ascii="Times New Roman" w:hAnsi="Times New Roman"/>
                <w:sz w:val="24"/>
                <w:szCs w:val="24"/>
                <w:lang w:eastAsia="uk-UA"/>
              </w:rPr>
              <w:t>5.документи, що підтверджують статус дитини;</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rPr>
            </w:pPr>
            <w:r w:rsidRPr="009E06D4">
              <w:rPr>
                <w:rFonts w:ascii="Times New Roman" w:hAnsi="Times New Roman"/>
                <w:sz w:val="24"/>
                <w:szCs w:val="24"/>
                <w:lang w:eastAsia="uk-UA"/>
              </w:rPr>
              <w:t>6</w:t>
            </w:r>
            <w:r w:rsidRPr="009E06D4">
              <w:rPr>
                <w:rFonts w:ascii="Times New Roman" w:hAnsi="Times New Roman"/>
                <w:sz w:val="24"/>
                <w:szCs w:val="24"/>
              </w:rPr>
              <w:t>.довідка органу державної виконавчої служби про розмір аліментів;</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rPr>
            </w:pPr>
            <w:r w:rsidRPr="009E06D4">
              <w:rPr>
                <w:rFonts w:ascii="Times New Roman" w:hAnsi="Times New Roman"/>
                <w:sz w:val="24"/>
                <w:szCs w:val="24"/>
              </w:rPr>
              <w:t>7.довідка з місця навчання про розмір стипендії;</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lang w:eastAsia="uk-UA"/>
              </w:rPr>
            </w:pPr>
            <w:r w:rsidRPr="009E06D4">
              <w:rPr>
                <w:rFonts w:ascii="Times New Roman" w:hAnsi="Times New Roman"/>
                <w:sz w:val="24"/>
                <w:szCs w:val="24"/>
                <w:lang w:eastAsia="uk-UA"/>
              </w:rPr>
              <w:t>8.довідка з місця навчання про те, що дитина не перебуває на повному державному утриманні;</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rPr>
            </w:pPr>
            <w:r w:rsidRPr="009E06D4">
              <w:rPr>
                <w:rFonts w:ascii="Times New Roman" w:hAnsi="Times New Roman"/>
                <w:sz w:val="24"/>
                <w:szCs w:val="24"/>
              </w:rPr>
              <w:t>9.копія виписки із акту огляду МСЕК або медичного висновку ЛКК лікувально-профілактичного закладу про дитину з інвалідністю виданих в установленому МОЗ порядку (з пред’явленням оригіналу);</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rPr>
            </w:pPr>
            <w:r w:rsidRPr="009E06D4">
              <w:rPr>
                <w:rFonts w:ascii="Times New Roman" w:hAnsi="Times New Roman"/>
                <w:sz w:val="24"/>
                <w:szCs w:val="24"/>
                <w:lang w:eastAsia="uk-UA"/>
              </w:rPr>
              <w:t>10.заява для перерахунку коштів на відкритий рахунок в установі уповноваженого банку</w:t>
            </w:r>
            <w:r w:rsidRPr="009E06D4">
              <w:rPr>
                <w:rFonts w:ascii="Times New Roman" w:hAnsi="Times New Roman"/>
                <w:sz w:val="24"/>
                <w:szCs w:val="24"/>
              </w:rPr>
              <w:t>.</w:t>
            </w:r>
          </w:p>
          <w:p w:rsidR="009D0784" w:rsidRPr="009E06D4" w:rsidRDefault="009D0784" w:rsidP="009E06D4">
            <w:pPr>
              <w:pStyle w:val="20"/>
              <w:tabs>
                <w:tab w:val="left" w:pos="318"/>
              </w:tabs>
              <w:spacing w:after="0" w:line="240" w:lineRule="auto"/>
              <w:ind w:left="0"/>
              <w:jc w:val="both"/>
              <w:rPr>
                <w:rFonts w:ascii="Times New Roman" w:hAnsi="Times New Roman"/>
                <w:sz w:val="24"/>
                <w:szCs w:val="24"/>
              </w:rPr>
            </w:pPr>
            <w:r w:rsidRPr="009E06D4">
              <w:rPr>
                <w:rFonts w:ascii="Times New Roman" w:hAnsi="Times New Roman"/>
                <w:b/>
                <w:sz w:val="24"/>
                <w:szCs w:val="24"/>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Особисто одним з батьків-вихователів або одним з прийомних батьків,шляхом звернення до управління надання адміністративних послу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 у 10-ти денний  термін з дня отримання повного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 окремих випадках:</w:t>
            </w:r>
          </w:p>
          <w:p w:rsidR="009D0784" w:rsidRPr="009E06D4" w:rsidRDefault="009D0784" w:rsidP="009E06D4">
            <w:pPr>
              <w:pStyle w:val="NoSpacing"/>
              <w:rPr>
                <w:rFonts w:ascii="Times New Roman" w:hAnsi="Times New Roman"/>
                <w:sz w:val="24"/>
                <w:szCs w:val="24"/>
                <w:lang w:eastAsia="uk-UA"/>
              </w:rPr>
            </w:pPr>
            <w:r w:rsidRPr="009E06D4">
              <w:rPr>
                <w:rFonts w:ascii="Times New Roman" w:hAnsi="Times New Roman"/>
                <w:kern w:val="2"/>
                <w:sz w:val="24"/>
                <w:szCs w:val="24"/>
                <w:lang w:eastAsia="uk-UA"/>
              </w:rPr>
              <w:t xml:space="preserve">- 40 днів ( 30 днів </w:t>
            </w:r>
            <w:r w:rsidRPr="009E06D4">
              <w:rPr>
                <w:rFonts w:ascii="Times New Roman" w:hAnsi="Times New Roman"/>
                <w:sz w:val="24"/>
                <w:szCs w:val="24"/>
                <w:lang w:eastAsia="uk-UA"/>
              </w:rPr>
              <w:t>на додавання всіх необхідних документів</w:t>
            </w:r>
            <w:r w:rsidRPr="009E06D4">
              <w:rPr>
                <w:rFonts w:ascii="Times New Roman" w:hAnsi="Times New Roman"/>
                <w:kern w:val="2"/>
                <w:sz w:val="24"/>
                <w:szCs w:val="24"/>
                <w:lang w:eastAsia="uk-UA"/>
              </w:rPr>
              <w:t>)</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53709E">
        <w:trPr>
          <w:trHeight w:val="42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Призначення державної соціальної допомоги чи  відмова в її наданні із зазначенням причини відмови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щомісячної грошової допомоги особі, яка проживає разом з особою з інвалідністю І чи ІІ групи внаслідок психічного розладу, яка за висновком лікарської комісії медичного закладу потребує постійного стороннього догляду, на догляд за нею</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25DF2">
        <w:trPr>
          <w:trHeight w:val="92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психіатричну допомогу” від 22.02.2000 № 1489- IІІ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02.08.2000 № 1192 „</w:t>
            </w:r>
            <w:r w:rsidRPr="009E06D4">
              <w:rPr>
                <w:rStyle w:val="rvts23"/>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медичного закладу потребує постійного стороннього догляду, на догляд за нею</w:t>
            </w:r>
            <w:r w:rsidRPr="009E06D4">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 </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Наказ Міністерства праці та соціальної політики України від 27.08.2004 № 192 «</w:t>
            </w:r>
            <w:r w:rsidRPr="009E06D4">
              <w:rPr>
                <w:rStyle w:val="rvts23"/>
                <w:rFonts w:ascii="Times New Roman" w:hAnsi="Times New Roman"/>
                <w:sz w:val="24"/>
                <w:szCs w:val="24"/>
              </w:rPr>
              <w:t>Про затвердження форми Довідки про доходи</w:t>
            </w:r>
            <w:r w:rsidRPr="009E06D4">
              <w:rPr>
                <w:rFonts w:ascii="Times New Roman" w:hAnsi="Times New Roman"/>
                <w:sz w:val="24"/>
                <w:szCs w:val="24"/>
              </w:rPr>
              <w:t>» (у редакції наказу Міністерства соціальної політики України від 05.06.2015р. № 591);</w:t>
            </w:r>
          </w:p>
          <w:p w:rsidR="009D0784" w:rsidRPr="009E06D4" w:rsidRDefault="009D0784" w:rsidP="009E06D4">
            <w:pPr>
              <w:pStyle w:val="NormalWeb"/>
              <w:spacing w:before="0" w:beforeAutospacing="0" w:after="0" w:afterAutospacing="0"/>
              <w:jc w:val="both"/>
            </w:pPr>
            <w:r w:rsidRPr="009E06D4">
              <w:t xml:space="preserve">Наказ Міністерства праці та соціальної політики України від 22.07.2003р. № 204 «Про затвердження форми Декларації про доходи та майновий стан осіб, які звернулися за </w:t>
            </w:r>
            <w:r w:rsidRPr="009E06D4">
              <w:br/>
              <w:t>призначенням усіх видів соціальної допомоги, та довідки про склад сім'ї або зареєстрованих  у житловому приміщенні / будинку осіб » (зі змінами).</w:t>
            </w:r>
          </w:p>
          <w:p w:rsidR="009D0784" w:rsidRPr="009E06D4" w:rsidRDefault="009D0784" w:rsidP="009E06D4">
            <w:pPr>
              <w:pStyle w:val="NormalWeb"/>
              <w:spacing w:before="0" w:beforeAutospacing="0" w:after="0" w:afterAutospacing="0"/>
              <w:jc w:val="both"/>
            </w:pPr>
            <w:r w:rsidRPr="009E06D4">
              <w:t>Методика обчислення сукупного доходу сім’ї для всіх видів соціальної допомоги, затверджена наказом  Міністерства праці та соціальної політики України, Міністерства економіки та з питань європейської інтеграції України, Міністерства фінансів України, Державного комітету статистики України, Державного комітету молодіжної політики, спорту і туризму України 15.11.2001 № 486/202/524/455/3370, зареєстрованим в Міністерстві юстиції України 07.02.2002 за № 112/6400</w:t>
            </w:r>
            <w:bookmarkStart w:id="81" w:name="n17"/>
            <w:bookmarkEnd w:id="81"/>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Потреба в постійному сторонньому догляді</w:t>
            </w:r>
          </w:p>
        </w:tc>
      </w:tr>
      <w:tr w:rsidR="009D0784" w:rsidRPr="009654E8" w:rsidTr="007C3924">
        <w:trPr>
          <w:trHeight w:val="55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r w:rsidRPr="009E06D4">
              <w:rPr>
                <w:lang w:eastAsia="ru-RU"/>
              </w:rPr>
              <w:t>1.заява про призначення усіх видів соціальної допомоги, компенсацій, субсидій та пільг за формою, затвердженою наказом Міністерства соціальної політики України від 21.04.2015 № 441;</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bookmarkStart w:id="82" w:name="n30"/>
            <w:bookmarkEnd w:id="82"/>
            <w:r w:rsidRPr="009E06D4">
              <w:rPr>
                <w:lang w:eastAsia="ru-RU"/>
              </w:rPr>
              <w:t>2.копія документа, що посвідчує особу;</w:t>
            </w:r>
          </w:p>
          <w:p w:rsidR="009D0784" w:rsidRPr="009E06D4" w:rsidRDefault="009D0784" w:rsidP="009E06D4">
            <w:pPr>
              <w:pStyle w:val="1"/>
              <w:tabs>
                <w:tab w:val="left" w:pos="318"/>
              </w:tabs>
              <w:spacing w:after="0" w:line="240" w:lineRule="auto"/>
              <w:ind w:left="0"/>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3.</w:t>
            </w:r>
            <w:r w:rsidRPr="009E06D4">
              <w:rPr>
                <w:rFonts w:ascii="Times New Roman" w:hAnsi="Times New Roman"/>
                <w:sz w:val="24"/>
                <w:szCs w:val="24"/>
              </w:rPr>
              <w:t>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E06D4" w:rsidRDefault="009D0784" w:rsidP="009E06D4">
            <w:pPr>
              <w:pStyle w:val="Default"/>
              <w:jc w:val="both"/>
              <w:rPr>
                <w:color w:val="auto"/>
                <w:lang w:val="uk-UA"/>
              </w:rPr>
            </w:pPr>
            <w:r w:rsidRPr="009E06D4">
              <w:rPr>
                <w:color w:val="auto"/>
                <w:lang w:val="uk-UA"/>
              </w:rPr>
              <w:t>4.довідки про доходи кожного члена сім’ї за формою, затвердженою Мінсоцполітики, за шість місяців, які передують місяцю звернення;</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bookmarkStart w:id="83" w:name="n31"/>
            <w:bookmarkStart w:id="84" w:name="n32"/>
            <w:bookmarkEnd w:id="83"/>
            <w:bookmarkEnd w:id="84"/>
            <w:r w:rsidRPr="009E06D4">
              <w:rPr>
                <w:lang w:eastAsia="ru-RU"/>
              </w:rPr>
              <w:t>5.декларація про доходи та майновий стан (заповнюється на підставі довідок про доходи кожного члена сім’ї);</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bookmarkStart w:id="85" w:name="n77"/>
            <w:bookmarkStart w:id="86" w:name="n33"/>
            <w:bookmarkEnd w:id="85"/>
            <w:bookmarkEnd w:id="86"/>
            <w:r w:rsidRPr="009E06D4">
              <w:rPr>
                <w:lang w:eastAsia="ru-RU"/>
              </w:rPr>
              <w:t>6.</w:t>
            </w:r>
            <w:hyperlink r:id="rId7" w:anchor="n16" w:tgtFrame="_blank" w:history="1">
              <w:r w:rsidRPr="009E06D4">
                <w:rPr>
                  <w:rStyle w:val="Hyperlink"/>
                  <w:color w:val="auto"/>
                  <w:lang w:eastAsia="ru-RU"/>
                </w:rPr>
                <w:t>висновок лікарської комісії</w:t>
              </w:r>
            </w:hyperlink>
            <w:r w:rsidRPr="009E06D4">
              <w:rPr>
                <w:lang w:eastAsia="ru-RU"/>
              </w:rPr>
              <w:t xml:space="preserve"> медичного закладу щодо необхідності постійного стороннього догляду за особою з інвалідністю I чи II групи внаслідок психічного розладу;</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bookmarkStart w:id="87" w:name="n34"/>
            <w:bookmarkEnd w:id="87"/>
            <w:r w:rsidRPr="009E06D4">
              <w:rPr>
                <w:lang w:eastAsia="ru-RU"/>
              </w:rPr>
              <w:t>7.довідки про наявність і розміри земельних ділянок, виділених для ведення особистого підсобного господарства, городництва, сінокосіння, випасання худоби, та земельної частки, виділеної унаслідок розпаювання землі;</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bookmarkStart w:id="88" w:name="n79"/>
            <w:bookmarkEnd w:id="88"/>
            <w:r w:rsidRPr="009E06D4">
              <w:rPr>
                <w:lang w:eastAsia="ru-RU"/>
              </w:rPr>
              <w:t>8.копія довідки до акта огляду медико-соціальною експертною комісією, яка видана особі з інвалідністю I чи II групи внаслідок психічного розладу, за якою здійснюється догляд</w:t>
            </w:r>
            <w:bookmarkStart w:id="89" w:name="n78"/>
            <w:bookmarkStart w:id="90" w:name="n98"/>
            <w:bookmarkEnd w:id="89"/>
            <w:bookmarkEnd w:id="90"/>
            <w:r w:rsidRPr="009E06D4">
              <w:rPr>
                <w:lang w:eastAsia="ru-RU"/>
              </w:rPr>
              <w:t>;</w:t>
            </w:r>
          </w:p>
          <w:p w:rsidR="009D0784" w:rsidRPr="009E06D4" w:rsidRDefault="009D0784" w:rsidP="009E06D4">
            <w:pPr>
              <w:pStyle w:val="NormalWeb"/>
              <w:shd w:val="clear" w:color="auto" w:fill="FFFFFF"/>
              <w:spacing w:before="0" w:beforeAutospacing="0" w:after="0" w:afterAutospacing="0"/>
              <w:jc w:val="both"/>
              <w:textAlignment w:val="baseline"/>
            </w:pPr>
            <w:r w:rsidRPr="009E06D4">
              <w:t>9.заява для перерахунку коштів на відкритий рахунок в установі уповноваженого банку.</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r w:rsidRPr="009E06D4">
              <w:rPr>
                <w:b/>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Подаються особисто особою, яка звертається за її призначенням</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Послуга надається у 10-ти денний  термін з дня отримання повного переліку документів.</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В окремих випадках:</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kern w:val="2"/>
                <w:sz w:val="24"/>
                <w:szCs w:val="24"/>
                <w:lang w:eastAsia="uk-UA"/>
              </w:rPr>
            </w:pPr>
            <w:r w:rsidRPr="009654E8">
              <w:rPr>
                <w:rFonts w:ascii="Times New Roman" w:hAnsi="Times New Roman"/>
                <w:sz w:val="24"/>
                <w:szCs w:val="24"/>
              </w:rPr>
              <w:t xml:space="preserve">- </w:t>
            </w:r>
            <w:r w:rsidRPr="009654E8">
              <w:rPr>
                <w:rFonts w:ascii="Times New Roman" w:hAnsi="Times New Roman"/>
                <w:kern w:val="2"/>
                <w:sz w:val="24"/>
                <w:szCs w:val="24"/>
                <w:lang w:eastAsia="uk-UA"/>
              </w:rPr>
              <w:t xml:space="preserve">40 днів ( 30 днів </w:t>
            </w:r>
            <w:r w:rsidRPr="009654E8">
              <w:rPr>
                <w:rFonts w:ascii="Times New Roman" w:hAnsi="Times New Roman"/>
                <w:sz w:val="24"/>
                <w:szCs w:val="24"/>
                <w:lang w:eastAsia="uk-UA"/>
              </w:rPr>
              <w:t>на додавання всіх необхідних документів</w:t>
            </w:r>
            <w:r w:rsidRPr="009654E8">
              <w:rPr>
                <w:rFonts w:ascii="Times New Roman" w:hAnsi="Times New Roman"/>
                <w:kern w:val="2"/>
                <w:sz w:val="24"/>
                <w:szCs w:val="24"/>
                <w:lang w:eastAsia="uk-UA"/>
              </w:rPr>
              <w:t>)</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щомісячної грошової допомоги, яке зберігається в особовій справі отримувача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1.Відсутність необхідного переліку документів для надання адміністративної послуги;</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2.Подання заяви особою, яка не зареєстрована, або не проживає на одній житловій площі з особою з інвалідністю I чи II групи внаслідок психічного розладу.</w:t>
            </w:r>
          </w:p>
          <w:p w:rsidR="009D0784" w:rsidRPr="009E06D4" w:rsidRDefault="009D0784" w:rsidP="009E06D4">
            <w:pPr>
              <w:pStyle w:val="HTMLPreformatted"/>
              <w:jc w:val="both"/>
              <w:rPr>
                <w:rFonts w:ascii="Times New Roman" w:hAnsi="Times New Roman" w:cs="Times New Roman"/>
                <w:lang w:val="uk-UA"/>
              </w:rPr>
            </w:pPr>
            <w:r w:rsidRPr="009E06D4">
              <w:rPr>
                <w:rStyle w:val="rvts0"/>
                <w:rFonts w:ascii="Times New Roman" w:hAnsi="Times New Roman"/>
                <w:lang w:val="uk-UA"/>
              </w:rPr>
              <w:t>3.У разі переїзду сім'ї, у складі якої є особа, якій надано допомогу на догляд, в іншу місцевість.</w:t>
            </w:r>
          </w:p>
        </w:tc>
      </w:tr>
      <w:tr w:rsidR="009D0784" w:rsidRPr="009654E8" w:rsidTr="0053709E">
        <w:trPr>
          <w:trHeight w:val="54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Призначення щомісячної грошової допомоги / відмова в призначенні щомісячної грошової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Установлення статусу, видача посвідчень батьків багатодітної сім’ї та дитини з багатодітної сім’ї</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7C3924">
        <w:trPr>
          <w:trHeight w:val="29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Закони України „Про охорону дитинства” від 26.04.2001 № 2402-ІІІ; „Про внесення змін до деяких законодавчих актів України з питань соціального захисту багатодітних сімей” від 19.05.2009 №1343-VI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02.03.2010 № 209 „Деякі питання виготовлення і видачі посвідчень батьків багатодітної сім’ї та дитини з багатодітної сім’ї”; Постанова Кабінету Міністрів України від 23.12.2015 № 1099 „Деякі питання виготовлення і видачі посвідчень батьків багатодітної сім’ї та дитини з багатодітної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України у справах сім’ї, молоді і спорту від 13.08.2008 №3337 „Про єдиний облік багатодітних сімей в Україні”, зареєстрований у Міністерстві юстиції України 05.09.2008 за № 815/15506; </w:t>
            </w:r>
          </w:p>
          <w:p w:rsidR="009D0784" w:rsidRPr="009E06D4" w:rsidRDefault="009D0784" w:rsidP="009E06D4">
            <w:pPr>
              <w:pStyle w:val="NormalWeb"/>
              <w:spacing w:before="0" w:beforeAutospacing="0" w:after="0" w:afterAutospacing="0"/>
              <w:jc w:val="both"/>
            </w:pPr>
            <w:r w:rsidRPr="009E06D4">
              <w:t>Наказ Міністерства України у справах сім’ї, молоді і спорту від 29.06.2010 № 1947 „Про затвердження Інструкції про порядок видачі посвідчень батьків та дитини з багатодітної сім’ї”, зареєстрований у Міністерстві юстиції України 16.07.2010 за № 531/17826</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Сім’я, в якій подружжя (чоловік та жінка) перебуває у зареєстрованому шлюбі, разом проживає та виховує трьох і більше дітей, у тому числі кожного з подружжя, або один батько (одна мати), який (яка) проживає разом з трьома і більше дітьми та самостійно їх виховує</w:t>
            </w:r>
          </w:p>
        </w:tc>
      </w:tr>
      <w:tr w:rsidR="009D0784" w:rsidRPr="009654E8" w:rsidTr="004A7AB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1. Заява одного з батьків про видачу посвідчень;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2. Копії свідоцтв про народження дітей;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3. Копія свідоцтва про шлюб (крім батьків, які не перебувають у шлюбі);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4. Копії сторінок паспорта громадянина України батьків з даними про прізвище, ім’я, по батькові, дату видачі паспорта та місце реєстрації;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5. Копія посвідки на постійне проживання батьків, якщо вони є іноземцями або особами без громадянства, які перебувають в Україні на законних підставах;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6. Довідка про склад сім’ї;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7. Фотокартки (батьків та дітей) розміром 30 х 40 міліметрів;</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8. Довідка із загальноосвітнього, професійно-технічного, вищого навчального закладу (для осіб від 18 до 23 років, які навчаються за денною формою навчання);</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9. Довідка про реєстрацію місця проживання або перебування особи під час навчання (для осіб від 18 до 23 років, які навчаються за денною формою навчання);</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10. Довідка структурного підрозділу районної, районної в м. Києві та Севастополі держадміністрації, виконавчого органу міської, районної у місті (у разі її утворення) ради про те, що батькам за місцем реєстрації посвідчення не видавалися (у разі, коли зареєстроване місце проживання батьків різне). </w:t>
            </w:r>
          </w:p>
          <w:p w:rsidR="009D0784" w:rsidRPr="009E06D4" w:rsidRDefault="009D0784" w:rsidP="009E06D4">
            <w:pPr>
              <w:pStyle w:val="rvps2"/>
              <w:shd w:val="clear" w:color="auto" w:fill="FFFFFF"/>
              <w:spacing w:before="0" w:beforeAutospacing="0" w:after="0" w:afterAutospacing="0"/>
              <w:ind w:firstLine="475"/>
              <w:jc w:val="both"/>
              <w:rPr>
                <w:lang w:val="uk-UA"/>
              </w:rPr>
            </w:pPr>
            <w:r w:rsidRPr="009E06D4">
              <w:rPr>
                <w:lang w:val="uk-UA"/>
              </w:rPr>
              <w:t>У разі народження або навчання дитини за межами України – копія свідоцтва про народження дитини та довідки з навчального закладу з перекладом на українську мову, вірність якого засвідчена нотаріусом.</w:t>
            </w:r>
          </w:p>
          <w:p w:rsidR="009D0784" w:rsidRPr="009E06D4" w:rsidRDefault="009D0784" w:rsidP="009E06D4">
            <w:pPr>
              <w:pStyle w:val="20"/>
              <w:tabs>
                <w:tab w:val="left" w:pos="151"/>
              </w:tabs>
              <w:spacing w:after="0" w:line="240" w:lineRule="auto"/>
              <w:ind w:left="0" w:firstLine="475"/>
              <w:jc w:val="both"/>
              <w:rPr>
                <w:rFonts w:ascii="Times New Roman" w:hAnsi="Times New Roman"/>
                <w:sz w:val="24"/>
                <w:szCs w:val="24"/>
              </w:rPr>
            </w:pPr>
            <w:r w:rsidRPr="009E06D4">
              <w:rPr>
                <w:rFonts w:ascii="Times New Roman" w:hAnsi="Times New Roman"/>
                <w:sz w:val="24"/>
                <w:szCs w:val="24"/>
              </w:rPr>
              <w:t>У разі переміщення багатодітної сім’ї із тимчасово окупованої території України або району проведення антитерористичної операції чи населеного пункту, розташованого на лінії зіткнення, – копії довідки про взяття на облік внутрішньо переміщеної особи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подаються одним із батьків особисто у паперовій формі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
              <w:rPr>
                <w:rFonts w:ascii="Times New Roman" w:hAnsi="Times New Roman"/>
                <w:sz w:val="24"/>
                <w:szCs w:val="24"/>
              </w:rPr>
            </w:pPr>
            <w:r w:rsidRPr="009654E8">
              <w:rPr>
                <w:rFonts w:ascii="Times New Roman" w:hAnsi="Times New Roman"/>
                <w:sz w:val="24"/>
                <w:szCs w:val="24"/>
              </w:rPr>
              <w:t>Протягом 10 робочих днів після подання документів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1.Сім’я перебуває у незареєстрованому шлюбі;</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2.Звернення не за місцем реєстрації одного з батьків</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pStyle w:val="12"/>
              <w:jc w:val="both"/>
              <w:rPr>
                <w:shd w:val="clear" w:color="auto" w:fill="FFFFFF"/>
                <w:lang w:val="uk-UA" w:eastAsia="en-US"/>
              </w:rPr>
            </w:pPr>
            <w:r w:rsidRPr="009654E8">
              <w:rPr>
                <w:lang w:val="uk-UA" w:eastAsia="uk-UA"/>
              </w:rPr>
              <w:t xml:space="preserve">Видача /  </w:t>
            </w:r>
            <w:r w:rsidRPr="009654E8">
              <w:rPr>
                <w:shd w:val="clear" w:color="auto" w:fill="FFFFFF"/>
                <w:lang w:val="uk-UA" w:eastAsia="en-US"/>
              </w:rPr>
              <w:t xml:space="preserve">відмова у видачі </w:t>
            </w:r>
            <w:r w:rsidRPr="009654E8">
              <w:rPr>
                <w:lang w:val="uk-UA" w:eastAsia="uk-UA"/>
              </w:rPr>
              <w:t xml:space="preserve">бланків посвідчень батьків та дітей з багатодітних сімей (дітям </w:t>
            </w:r>
            <w:r w:rsidRPr="009654E8">
              <w:rPr>
                <w:shd w:val="clear" w:color="auto" w:fill="FFFFFF"/>
                <w:lang w:val="uk-UA" w:eastAsia="en-US"/>
              </w:rPr>
              <w:t>з багатодітної сім’ї посвідчення видаються з шести років)</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pStyle w:val="12"/>
              <w:jc w:val="both"/>
              <w:rPr>
                <w:lang w:val="uk-UA" w:eastAsia="uk-UA"/>
              </w:rPr>
            </w:pPr>
            <w:r w:rsidRPr="009654E8">
              <w:rPr>
                <w:lang w:val="uk-UA" w:eastAsia="en-US"/>
              </w:rPr>
              <w:t>Шляхом звернення одного з батьків багатодітної сім’ї до Управління «Центру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Продовження строку дії посвідчень батьків багатодітної сім’ї та дитини з багатодітної сім’ї</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25DC3">
        <w:trPr>
          <w:trHeight w:val="292"/>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rPr>
                <w:sz w:val="22"/>
                <w:lang w:val="ru-RU"/>
              </w:rPr>
            </w:pPr>
            <w:r w:rsidRPr="009E06D4">
              <w:rPr>
                <w:sz w:val="22"/>
              </w:rPr>
              <w:t xml:space="preserve">Закон України „Про охорону дитинства” від 26.04.2001 № 2402-ІІІ; </w:t>
            </w:r>
          </w:p>
          <w:p w:rsidR="009D0784" w:rsidRPr="009E06D4" w:rsidRDefault="009D0784" w:rsidP="009E06D4">
            <w:pPr>
              <w:pStyle w:val="NormalWeb"/>
              <w:shd w:val="clear" w:color="auto" w:fill="FFFFFF"/>
              <w:spacing w:before="0" w:beforeAutospacing="0" w:after="0" w:afterAutospacing="0"/>
              <w:jc w:val="both"/>
              <w:textAlignment w:val="baseline"/>
              <w:rPr>
                <w:sz w:val="22"/>
              </w:rPr>
            </w:pPr>
            <w:r w:rsidRPr="009E06D4">
              <w:rPr>
                <w:sz w:val="22"/>
              </w:rPr>
              <w:t>Закон України „Про внесення змін до деяких законодавчих актів України з питань соціального захисту багатодітних сімей” від 19.05.2009 №1343-VI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rPr>
                <w:sz w:val="22"/>
              </w:rPr>
            </w:pPr>
            <w:r w:rsidRPr="009E06D4">
              <w:rPr>
                <w:sz w:val="22"/>
              </w:rPr>
              <w:t>Постанова Кабінету Міністрів України від 02.03.2010 № 209 „Деякі питання виготовлення і видачі посвідчень батьків багатодітної сім’ї та дитини з багатодітної сім’ї”;</w:t>
            </w:r>
          </w:p>
          <w:p w:rsidR="009D0784" w:rsidRPr="009E06D4" w:rsidRDefault="009D0784" w:rsidP="009E06D4">
            <w:pPr>
              <w:pStyle w:val="NormalWeb"/>
              <w:spacing w:before="0" w:beforeAutospacing="0" w:after="0" w:afterAutospacing="0"/>
              <w:jc w:val="both"/>
              <w:rPr>
                <w:sz w:val="22"/>
              </w:rPr>
            </w:pPr>
            <w:r w:rsidRPr="009E06D4">
              <w:rPr>
                <w:sz w:val="22"/>
              </w:rPr>
              <w:t>Постанова Кабінету Міністрів України від 23.12.2015 № 1099 „Деякі питання виготовлення і видачі посвідчень батьків багатодітної сім’ї та дитини з багатодітної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654E8" w:rsidRDefault="009D0784" w:rsidP="009E06D4">
            <w:pPr>
              <w:spacing w:after="0" w:line="240" w:lineRule="auto"/>
              <w:jc w:val="both"/>
              <w:rPr>
                <w:rFonts w:ascii="Times New Roman" w:hAnsi="Times New Roman"/>
                <w:szCs w:val="24"/>
              </w:rPr>
            </w:pPr>
            <w:r w:rsidRPr="009654E8">
              <w:rPr>
                <w:rFonts w:ascii="Times New Roman" w:hAnsi="Times New Roman"/>
                <w:szCs w:val="24"/>
              </w:rPr>
              <w:t xml:space="preserve">Наказ Міністерства України у справах сім’ї, молоді і спорту від 13.08.2008 №3337 „Про єдиний облік багатодітних сімей в Україні”, зареєстрований у Міністерстві юстиції України 05.09.2008 за № 815/15506; </w:t>
            </w:r>
          </w:p>
          <w:p w:rsidR="009D0784" w:rsidRPr="009E06D4" w:rsidRDefault="009D0784" w:rsidP="009E06D4">
            <w:pPr>
              <w:spacing w:after="0" w:line="240" w:lineRule="auto"/>
              <w:jc w:val="both"/>
              <w:rPr>
                <w:rFonts w:ascii="Times New Roman" w:hAnsi="Times New Roman"/>
                <w:szCs w:val="24"/>
                <w:lang w:eastAsia="uk-UA"/>
              </w:rPr>
            </w:pPr>
            <w:r w:rsidRPr="009654E8">
              <w:rPr>
                <w:rFonts w:ascii="Times New Roman" w:hAnsi="Times New Roman"/>
                <w:szCs w:val="24"/>
              </w:rPr>
              <w:t>Наказ Міністерства України у справах сім’ї, молоді і спорту від 29.06.2010 № 1947 „Про затвердження Інструкції про порядок видачі посвідчень батьків та дитини з багатодітної сім’ї”, зареєстрований у Міністерстві юстиції України 16.07.2010 за № 531/17826</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Статус багатодітної сім’ї</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151"/>
              </w:tabs>
              <w:spacing w:after="0" w:line="240" w:lineRule="auto"/>
              <w:ind w:left="0"/>
              <w:jc w:val="both"/>
              <w:rPr>
                <w:rFonts w:ascii="Times New Roman" w:hAnsi="Times New Roman"/>
                <w:szCs w:val="23"/>
              </w:rPr>
            </w:pPr>
            <w:r w:rsidRPr="009E06D4">
              <w:rPr>
                <w:rFonts w:ascii="Times New Roman" w:hAnsi="Times New Roman"/>
                <w:szCs w:val="23"/>
              </w:rPr>
              <w:t xml:space="preserve">1. Заява одного з батьків для продовження строку дії посвідчення; </w:t>
            </w:r>
          </w:p>
          <w:p w:rsidR="009D0784" w:rsidRPr="009E06D4" w:rsidRDefault="009D0784" w:rsidP="009E06D4">
            <w:pPr>
              <w:pStyle w:val="20"/>
              <w:tabs>
                <w:tab w:val="left" w:pos="151"/>
              </w:tabs>
              <w:spacing w:after="0" w:line="240" w:lineRule="auto"/>
              <w:ind w:left="0"/>
              <w:jc w:val="both"/>
              <w:rPr>
                <w:rFonts w:ascii="Times New Roman" w:hAnsi="Times New Roman"/>
                <w:szCs w:val="23"/>
              </w:rPr>
            </w:pPr>
            <w:r w:rsidRPr="009E06D4">
              <w:rPr>
                <w:rFonts w:ascii="Times New Roman" w:hAnsi="Times New Roman"/>
                <w:szCs w:val="23"/>
              </w:rPr>
              <w:t>2. Довідка про склад сім’ї;</w:t>
            </w:r>
          </w:p>
          <w:p w:rsidR="009D0784" w:rsidRPr="009E06D4" w:rsidRDefault="009D0784" w:rsidP="009E06D4">
            <w:pPr>
              <w:pStyle w:val="20"/>
              <w:tabs>
                <w:tab w:val="left" w:pos="151"/>
              </w:tabs>
              <w:spacing w:after="0" w:line="240" w:lineRule="auto"/>
              <w:ind w:left="0"/>
              <w:jc w:val="both"/>
              <w:rPr>
                <w:rFonts w:ascii="Times New Roman" w:hAnsi="Times New Roman"/>
                <w:szCs w:val="23"/>
              </w:rPr>
            </w:pPr>
            <w:r w:rsidRPr="009E06D4">
              <w:rPr>
                <w:rFonts w:ascii="Times New Roman" w:hAnsi="Times New Roman"/>
                <w:szCs w:val="23"/>
              </w:rPr>
              <w:t>3. Копії сторінок паспорта громадянина України батьків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Cs w:val="23"/>
              </w:rPr>
            </w:pPr>
            <w:r w:rsidRPr="009E06D4">
              <w:rPr>
                <w:rFonts w:ascii="Times New Roman" w:hAnsi="Times New Roman"/>
                <w:szCs w:val="23"/>
              </w:rPr>
              <w:t xml:space="preserve">4. Копії свідоцтв про народження дітей, в разі якщо хтось із дітей досяг 14-річного віку, то копії сторінок паспорта громадянина України з даними про прізвище, ім’я, по батькові, дату видачі паспорта та місце реєстрації (з пред’явленням оригіналів); </w:t>
            </w:r>
          </w:p>
          <w:p w:rsidR="009D0784" w:rsidRPr="009E06D4" w:rsidRDefault="009D0784" w:rsidP="009E06D4">
            <w:pPr>
              <w:pStyle w:val="20"/>
              <w:tabs>
                <w:tab w:val="left" w:pos="151"/>
              </w:tabs>
              <w:spacing w:after="0" w:line="240" w:lineRule="auto"/>
              <w:ind w:left="0"/>
              <w:jc w:val="both"/>
              <w:rPr>
                <w:rFonts w:ascii="Times New Roman" w:hAnsi="Times New Roman"/>
                <w:szCs w:val="23"/>
              </w:rPr>
            </w:pPr>
            <w:r w:rsidRPr="009E06D4">
              <w:rPr>
                <w:rFonts w:ascii="Times New Roman" w:hAnsi="Times New Roman"/>
                <w:szCs w:val="23"/>
              </w:rPr>
              <w:t>5. Копія свідоцтва про одруження батьків (якщо батьки одружені), копія рішення суду про розірвання шлюбу (якщо батьки розлучені)</w:t>
            </w:r>
          </w:p>
          <w:p w:rsidR="009D0784" w:rsidRPr="009E06D4" w:rsidRDefault="009D0784" w:rsidP="009E06D4">
            <w:pPr>
              <w:pStyle w:val="20"/>
              <w:tabs>
                <w:tab w:val="left" w:pos="151"/>
              </w:tabs>
              <w:spacing w:after="0" w:line="240" w:lineRule="auto"/>
              <w:ind w:left="0"/>
              <w:jc w:val="both"/>
              <w:rPr>
                <w:rFonts w:ascii="Times New Roman" w:hAnsi="Times New Roman"/>
                <w:szCs w:val="23"/>
              </w:rPr>
            </w:pPr>
            <w:r w:rsidRPr="009E06D4">
              <w:rPr>
                <w:rFonts w:ascii="Times New Roman" w:hAnsi="Times New Roman"/>
                <w:szCs w:val="23"/>
              </w:rPr>
              <w:t>6. Довідка із загальноосвітнього, професійно-технічного, вищого навчального закладу (для осіб від 18 до 23 років, які навчаються за денною формою навчання), у разі навчання дитини за межами України – копії довідки з навчального закладу з перекладом на українську мову, вірність якого засвідчена нотаріусом, у разі коли нотаріус не володіє відповідною мовою, переклад документа може бути зроблено перекладачем, справжність підпису якого засвідчує нотаріус. В довідці має обов’язково вказуватися строк навчання;</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Cs w:val="23"/>
              </w:rPr>
              <w:t>7. Посвідчення батьків багатодітної сім’ї та дитини з багатодітної сім’ї, термін дії яких необхідно продовжити.</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та документи подаються одним із батьків особисто у паперовій формі.</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
              <w:rPr>
                <w:rFonts w:ascii="Times New Roman" w:hAnsi="Times New Roman"/>
                <w:sz w:val="24"/>
                <w:szCs w:val="24"/>
              </w:rPr>
            </w:pPr>
            <w:r w:rsidRPr="009654E8">
              <w:rPr>
                <w:rFonts w:ascii="Times New Roman" w:hAnsi="Times New Roman"/>
                <w:sz w:val="24"/>
                <w:szCs w:val="24"/>
              </w:rPr>
              <w:t>Протягом 10 робочих днів після подання документів</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18614D">
        <w:trPr>
          <w:trHeight w:val="28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Продовження строку дії посвідчень батьків багатодітної сім’ї та дитини з багатодітної сім’ї .</w:t>
            </w:r>
          </w:p>
        </w:tc>
      </w:tr>
      <w:tr w:rsidR="009D0784" w:rsidRPr="009654E8" w:rsidTr="004A7AB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Шляхом звернення одного з батьків багатодітної сім’ї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Вклеювання нової фотокартки у посвідчення дитини з багатодітної сім’ї у разі досягнення дитиною 14-річного віку</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8614D">
        <w:trPr>
          <w:trHeight w:val="43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Закони України „Про охорону дитинства” від 26.04.2001 № 2402-ІІІ; „Про внесення змін до деяких законодавчих актів України з питань соціального захисту багатодітних сімей” від 19.05.2009 №1343-VI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02.03.2010 № 209 „Деякі питання виготовлення і видачі посвідчень батьків багатодітної сім’ї та дитини з багатодітної сім’ї”;</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23.12.2015 № 1099 „Деякі питання виготовлення і видачі посвідчень батьків багатодітної сім’ї та дитини з багатодітної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України у справах сім’ї, молоді і спорту від 13.08.2008 №3337 „Про єдиний облік багатодітних сімей в Україні”, зареєстрований у Міністерстві юстиції України 05.09.2008 за № 815/15506; </w:t>
            </w:r>
          </w:p>
          <w:p w:rsidR="009D0784" w:rsidRPr="009E06D4" w:rsidRDefault="009D0784" w:rsidP="009E06D4">
            <w:pPr>
              <w:pStyle w:val="NormalWeb"/>
              <w:spacing w:before="0" w:beforeAutospacing="0" w:after="0" w:afterAutospacing="0"/>
              <w:jc w:val="both"/>
            </w:pPr>
            <w:r w:rsidRPr="009E06D4">
              <w:t>Наказ Міністерства України у справах сім’ї, молоді і спорту від 29.06.2010 № 1947 „Про затвердження Інструкції про порядок видачі посвідчень батьків та дитини з багатодітної сім’ї”, зареєстрований у Міністерстві юстиції України 16.07.2010 за № 531/17826</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Статус багатодітної сім’ї</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 xml:space="preserve">1. Заява одного з батьків про вклеювання нової фотокартки у посвідчення дитини з багатодітної сім’ї у разі досягнення дитиною 14-річного віку; </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2. Довідка про склад сім’ї;</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3.Копії свідоцтв про народження дитини та копії паспорта громадянина України, якій виповнилось 14 років (з пред’явленням оригіналів);</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4. Довідка із загальноосвітнього, професійно-технічного, вищого навчального закладу (для осіб від 18 до 23 років, які навчаються за денною формою навчання), у разі навчання дитини за межами України – копії довідки з навчального закладу з перекладом на українську мову, вірність якого засвідчена нотаріусом, у разі коли нотаріус не володіє відповідною мовою, переклад документа може бути зроблено перекладачем, справжність підпису якого засвідчує нотаріус.</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5. Фотокартка дитини, якій виповнилось 14 років, розміром 30х40 міліметрів;</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3"/>
                <w:szCs w:val="23"/>
              </w:rPr>
              <w:t>6. Оригінал посвідчення дитини з багатодітної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подаються одним із батьків особисто у паперовій формі</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Протягом 10 робочих днів після подання документів</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4A7AB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lang w:eastAsia="uk-UA"/>
              </w:rPr>
              <w:t>Вклеювання нової фотокартки у посвідчення дитини з багатодітної сім’ї у разі досягнення дитиною 14-річного віку.</w:t>
            </w:r>
          </w:p>
        </w:tc>
      </w:tr>
      <w:tr w:rsidR="009D0784" w:rsidRPr="009654E8" w:rsidTr="004A7AB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Шляхом звернення одного з батьків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з оплати за комунальні послуги багатодітним сім’ям</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8614D">
        <w:trPr>
          <w:trHeight w:val="34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rPr>
                <w:szCs w:val="23"/>
                <w:lang w:val="ru-RU"/>
              </w:rPr>
            </w:pPr>
            <w:r w:rsidRPr="009E06D4">
              <w:rPr>
                <w:szCs w:val="23"/>
              </w:rPr>
              <w:t xml:space="preserve">Закон України „Про охорону дитинства” від 26.04.2001 № 2402-ІІІ; </w:t>
            </w:r>
          </w:p>
          <w:p w:rsidR="009D0784" w:rsidRPr="009E06D4" w:rsidRDefault="009D0784" w:rsidP="009E06D4">
            <w:pPr>
              <w:pStyle w:val="NormalWeb"/>
              <w:shd w:val="clear" w:color="auto" w:fill="FFFFFF"/>
              <w:spacing w:before="0" w:beforeAutospacing="0" w:after="0" w:afterAutospacing="0"/>
              <w:jc w:val="both"/>
              <w:textAlignment w:val="baseline"/>
              <w:rPr>
                <w:szCs w:val="23"/>
              </w:rPr>
            </w:pPr>
            <w:r w:rsidRPr="009E06D4">
              <w:rPr>
                <w:szCs w:val="23"/>
              </w:rPr>
              <w:t>Закон України „Про внесення змін до деяких законодавчих актів України з питань соціального захисту багатодітних сімей” від 19.05.2009 №1343-VI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rPr>
                <w:szCs w:val="23"/>
              </w:rPr>
            </w:pPr>
            <w:r w:rsidRPr="009E06D4">
              <w:rPr>
                <w:szCs w:val="23"/>
              </w:rPr>
              <w:t>Постанова Кабінету Міністрів України від 02.03.2010 № 209 „Деякі питання виготовлення і видачі посвідчень батьків багатодітної сім’ї та дитини з багатодітної сім’ї”;</w:t>
            </w:r>
          </w:p>
          <w:p w:rsidR="009D0784" w:rsidRPr="009E06D4" w:rsidRDefault="009D0784" w:rsidP="009E06D4">
            <w:pPr>
              <w:pStyle w:val="NormalWeb"/>
              <w:spacing w:before="0" w:beforeAutospacing="0" w:after="0" w:afterAutospacing="0"/>
              <w:jc w:val="both"/>
              <w:rPr>
                <w:szCs w:val="23"/>
              </w:rPr>
            </w:pPr>
            <w:r w:rsidRPr="009E06D4">
              <w:rPr>
                <w:szCs w:val="23"/>
              </w:rPr>
              <w:t>Постанова Кабінету Міністрів України від 23.12.2015 № 1099 „Деякі питання виготовлення і видачі посвідчень батьків багатодітної сім’ї та дитини з багатодітної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rPr>
                <w:szCs w:val="23"/>
              </w:rPr>
            </w:pPr>
            <w:r w:rsidRPr="009E06D4">
              <w:rPr>
                <w:szCs w:val="23"/>
              </w:rPr>
              <w:t xml:space="preserve">Наказ Міністерства України у справах сім’ї, молоді і спорту від 13.08.2008 №3337 „Про єдиний облік багатодітних сімей в Україні”, зареєстрований у Міністерстві юстиції України 05.09.2008 за                     № 815/15506; </w:t>
            </w:r>
          </w:p>
          <w:p w:rsidR="009D0784" w:rsidRPr="009E06D4" w:rsidRDefault="009D0784" w:rsidP="009E06D4">
            <w:pPr>
              <w:pStyle w:val="NormalWeb"/>
              <w:spacing w:before="0" w:beforeAutospacing="0" w:after="0" w:afterAutospacing="0"/>
              <w:jc w:val="both"/>
              <w:rPr>
                <w:szCs w:val="23"/>
              </w:rPr>
            </w:pPr>
            <w:r w:rsidRPr="009E06D4">
              <w:rPr>
                <w:szCs w:val="23"/>
              </w:rPr>
              <w:t>Наказ Міністерства України у справах сім’ї, молоді і спорту від 29.06.2010 № 1947 „Про затвердження Інструкції про порядок видачі посвідчень батьків та дитини з багатодітної сім’ї”, зареєстрований у Міністерстві юстиції України 16.07.2010 за № 531/17826</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Статус багатодітної сім’ї</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1. заява про взяття на облік особи, яка має право на пільги згідно чинного законодавства, заповнення персональної облікової картки та внесення даних в Єдиний державний автоматизований реєстр осіб;</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2. заява на надання пільг з оплати за комунальні послуги по фактичному місцю проживання (у разі коли місце реєстрації не збігається з фактичним місцем проживання);</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3. копії сторінок паспорта громадянина України батьків з даними про прізвище, ім’я, по батькові, дату видачі паспорта та місце реєстрації (з пред’явленням оригіналу) та дітей, яким виповнилось 14 років;</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4. копії довідок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5. довідка про склад сім’ї (у разі коли місце реєстрації не збігається з фактичним місцем проживання подаються довідка про склад сім’ї з місця реєстрації  та акт обстеження матеріально-побутових умов сім’ї);</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Style w:val="CharStyle14"/>
                <w:rFonts w:ascii="Times New Roman" w:eastAsia="SimSun" w:hAnsi="Times New Roman"/>
                <w:b w:val="0"/>
                <w:i w:val="0"/>
                <w:iCs/>
                <w:color w:val="auto"/>
                <w:sz w:val="23"/>
                <w:szCs w:val="23"/>
              </w:rPr>
              <w:t>6. копії</w:t>
            </w:r>
            <w:r w:rsidRPr="009E06D4">
              <w:rPr>
                <w:rStyle w:val="CharStyle14"/>
                <w:rFonts w:ascii="Times New Roman" w:eastAsia="SimSun" w:hAnsi="Times New Roman"/>
                <w:iCs/>
                <w:color w:val="auto"/>
                <w:sz w:val="23"/>
                <w:szCs w:val="23"/>
              </w:rPr>
              <w:t xml:space="preserve"> </w:t>
            </w:r>
            <w:r w:rsidRPr="009E06D4">
              <w:rPr>
                <w:rFonts w:ascii="Times New Roman" w:hAnsi="Times New Roman"/>
                <w:sz w:val="23"/>
                <w:szCs w:val="23"/>
              </w:rPr>
              <w:t>посвідчень батьків багатодітної сім’ї та дитини з багатодітної сім’ї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7. копії свідоцтв про народження дітей. У разі  народження дитини  за межами України – копії свідоцтва про народження дитини з нотаріально засвідченим перекладом на українську мову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8. копія пенсійного посвідчення при наявності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9. копія свідоцтва про одруження (крім батьків, які не перебувають у шлюбі)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10. особові рахунки з оплати за комунальні послуги;</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 xml:space="preserve">11. декларація про доходи сім’ї пільговика за 6 місяців, що передують місяцю звернення; </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12. довідки про доходи всіх членів сім’ї за 6 місяців,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 xml:space="preserve">13. довідка із загальноосвітнього, професійно-технічного, вищого навчального закладу (для осіб від 18 до 23 років, які навчаються за денною формою навчання); </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 xml:space="preserve">14. довідка про реєстрацію місця проживання або перебування особи під час навчання (для осіб від 18 до 23 років, які навчаються за денною формою навчання). </w:t>
            </w:r>
          </w:p>
          <w:p w:rsidR="009D0784" w:rsidRPr="009E06D4" w:rsidRDefault="009D0784" w:rsidP="009E06D4">
            <w:pPr>
              <w:pStyle w:val="20"/>
              <w:tabs>
                <w:tab w:val="left" w:pos="151"/>
              </w:tabs>
              <w:spacing w:after="0" w:line="240" w:lineRule="auto"/>
              <w:ind w:left="0"/>
              <w:jc w:val="both"/>
              <w:rPr>
                <w:rFonts w:ascii="Times New Roman" w:hAnsi="Times New Roman"/>
                <w:b/>
                <w:sz w:val="23"/>
                <w:szCs w:val="23"/>
              </w:rPr>
            </w:pPr>
            <w:r w:rsidRPr="009E06D4">
              <w:rPr>
                <w:rFonts w:ascii="Times New Roman" w:hAnsi="Times New Roman"/>
                <w:b/>
                <w:sz w:val="23"/>
                <w:szCs w:val="23"/>
              </w:rPr>
              <w:t>При повторному зверненні для надання пільг з оплати за комунальні послуги необхідно подати такі документи:</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1. заява про взяття на облік особи, яка має право на пільги згідно чинного законодавства, заповнення персональної облікової картки та внесення даних в Єдиний державний автоматизований реєстр осіб;</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2. довідка про склад сім’ї (у разі коли місце реєстрації не збігається з фактичним місцем проживання подаються довідка про склад сім’ї з місця реєстрації  та акт обстеження матеріально-побутових умов сім’ї);</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 xml:space="preserve">3. декларація про доходи сім’ї пільговика за 6 місяців, що передують місяцю звернення; </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4. довідки про доходи всіх членів сім’ї за 6 місяців,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 xml:space="preserve">5. довідка із загальноосвітнього, професійно-технічного, вищого навчального закладу (для осіб від 18 до 23 років, які навчаються за денною формою навчання); </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6. довідка про реєстрацію  місця проживання або перебування особи під час навчання (для осіб від 18 до 23 років, які навчаються за денною формою навчання).</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та документи подаються одним із батьків особисто у паперовій формі</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3"/>
              </w:rPr>
            </w:pPr>
            <w:r w:rsidRPr="009654E8">
              <w:rPr>
                <w:rFonts w:ascii="Times New Roman" w:hAnsi="Times New Roman"/>
                <w:sz w:val="24"/>
                <w:szCs w:val="23"/>
              </w:rPr>
              <w:t>Послуга надається:</w:t>
            </w:r>
          </w:p>
          <w:p w:rsidR="009D0784" w:rsidRPr="009654E8" w:rsidRDefault="009D0784" w:rsidP="009E06D4">
            <w:pPr>
              <w:spacing w:after="0" w:line="240" w:lineRule="auto"/>
              <w:jc w:val="both"/>
              <w:rPr>
                <w:rFonts w:ascii="Times New Roman" w:hAnsi="Times New Roman"/>
                <w:sz w:val="24"/>
                <w:szCs w:val="23"/>
              </w:rPr>
            </w:pPr>
            <w:r w:rsidRPr="009654E8">
              <w:rPr>
                <w:rFonts w:ascii="Times New Roman" w:hAnsi="Times New Roman"/>
                <w:sz w:val="24"/>
                <w:szCs w:val="23"/>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3"/>
              </w:rPr>
            </w:pPr>
            <w:r w:rsidRPr="009654E8">
              <w:rPr>
                <w:rFonts w:ascii="Times New Roman" w:hAnsi="Times New Roman"/>
                <w:sz w:val="24"/>
                <w:szCs w:val="23"/>
              </w:rPr>
              <w:t>- у 10-ти денний термін після прийняття рішення комісією, якщо пільга надається згідно рішення комісії.</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3"/>
              </w:rPr>
            </w:pPr>
            <w:r w:rsidRPr="009E06D4">
              <w:rPr>
                <w:rFonts w:ascii="Times New Roman" w:hAnsi="Times New Roman"/>
                <w:sz w:val="24"/>
                <w:szCs w:val="23"/>
              </w:rPr>
              <w:t>1. Відсутність необхідного переліку документів для надання адміністративної послуги.</w:t>
            </w:r>
          </w:p>
          <w:p w:rsidR="009D0784" w:rsidRPr="009E06D4" w:rsidRDefault="009D0784" w:rsidP="009E06D4">
            <w:pPr>
              <w:pStyle w:val="NoSpacing"/>
              <w:jc w:val="both"/>
              <w:rPr>
                <w:rFonts w:ascii="Times New Roman" w:hAnsi="Times New Roman"/>
                <w:sz w:val="24"/>
                <w:szCs w:val="23"/>
              </w:rPr>
            </w:pPr>
            <w:r w:rsidRPr="009E06D4">
              <w:rPr>
                <w:rFonts w:ascii="Times New Roman" w:hAnsi="Times New Roman"/>
                <w:sz w:val="24"/>
                <w:szCs w:val="23"/>
              </w:rPr>
              <w:t>2. У разі коли середньомісячний дохід сім’ї пільговика в розрахунку на одну особу перевищує величину доходу, який дає право на податкову соціальну пільгу.</w:t>
            </w:r>
          </w:p>
          <w:p w:rsidR="009D0784" w:rsidRPr="009E06D4" w:rsidRDefault="009D0784" w:rsidP="009E06D4">
            <w:pPr>
              <w:pStyle w:val="NoSpacing"/>
              <w:jc w:val="both"/>
              <w:rPr>
                <w:rFonts w:ascii="Times New Roman" w:hAnsi="Times New Roman"/>
                <w:sz w:val="24"/>
                <w:szCs w:val="23"/>
              </w:rPr>
            </w:pPr>
            <w:r w:rsidRPr="009E06D4">
              <w:rPr>
                <w:rFonts w:ascii="Times New Roman" w:hAnsi="Times New Roman"/>
                <w:sz w:val="24"/>
                <w:szCs w:val="23"/>
              </w:rPr>
              <w:t>3. Призначено житлову субсидію.</w:t>
            </w:r>
          </w:p>
        </w:tc>
      </w:tr>
      <w:tr w:rsidR="009D0784" w:rsidRPr="009654E8" w:rsidTr="0018614D">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3"/>
              </w:rPr>
            </w:pPr>
            <w:r w:rsidRPr="009E06D4">
              <w:rPr>
                <w:sz w:val="24"/>
                <w:szCs w:val="23"/>
              </w:rPr>
              <w:t>Надання пільги з оплати за комунальні послуги багатодітним сім’ям.</w:t>
            </w:r>
          </w:p>
        </w:tc>
      </w:tr>
      <w:tr w:rsidR="009D0784" w:rsidRPr="009654E8" w:rsidTr="004A7AB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3"/>
              </w:rPr>
            </w:pPr>
            <w:r w:rsidRPr="009654E8">
              <w:rPr>
                <w:rFonts w:ascii="Times New Roman" w:hAnsi="Times New Roman"/>
                <w:sz w:val="24"/>
                <w:szCs w:val="23"/>
              </w:rPr>
              <w:t>Видача письмового повідомлення про призначення (відмову у призначенні)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допомоги при усиновленні дитини</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8614D">
        <w:trPr>
          <w:trHeight w:val="48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державну допомогу сім’ям з дітьми” від 21.11.1992 № 2811-ХІІ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27.12.2001  № 1751 „Про затвердження Порядку призначення і виплати державної допомоги сім’ям з дітьми”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Усиновлення дитини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 xml:space="preserve">1.Заява </w:t>
            </w:r>
            <w:r w:rsidRPr="009654E8">
              <w:rPr>
                <w:rFonts w:ascii="Times New Roman" w:hAnsi="Times New Roman"/>
                <w:sz w:val="24"/>
                <w:szCs w:val="24"/>
              </w:rPr>
              <w:t>усиновлювача (якщо усиновлювачами є подружжя - одного з них)</w:t>
            </w:r>
            <w:r w:rsidRPr="009654E8">
              <w:rPr>
                <w:rFonts w:ascii="Times New Roman" w:hAnsi="Times New Roman"/>
                <w:sz w:val="24"/>
                <w:szCs w:val="24"/>
                <w:lang w:eastAsia="ru-RU"/>
              </w:rPr>
              <w:t xml:space="preserve"> за формою, затвердженою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pStyle w:val="NoSpacing"/>
              <w:jc w:val="both"/>
              <w:rPr>
                <w:rFonts w:ascii="Times New Roman" w:eastAsia="SimSun" w:hAnsi="Times New Roman"/>
                <w:kern w:val="2"/>
                <w:sz w:val="24"/>
                <w:szCs w:val="24"/>
                <w:lang w:eastAsia="hi-IN" w:bidi="hi-IN"/>
              </w:rPr>
            </w:pPr>
            <w:r w:rsidRPr="009E06D4">
              <w:rPr>
                <w:rFonts w:ascii="Times New Roman" w:eastAsia="SimSun" w:hAnsi="Times New Roman"/>
                <w:iCs/>
                <w:kern w:val="2"/>
                <w:sz w:val="24"/>
                <w:szCs w:val="24"/>
                <w:lang w:eastAsia="uk-UA" w:bidi="hi-IN"/>
              </w:rPr>
              <w:t>2.</w:t>
            </w:r>
            <w:r w:rsidRPr="009E06D4">
              <w:rPr>
                <w:rFonts w:ascii="Times New Roman" w:eastAsia="SimSun" w:hAnsi="Times New Roman"/>
                <w:kern w:val="2"/>
                <w:sz w:val="24"/>
                <w:szCs w:val="24"/>
                <w:lang w:eastAsia="hi-IN" w:bidi="hi-IN"/>
              </w:rPr>
              <w:t>копія документа, завірена в установленому порядку, що посвідчує особу;</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4.к</w:t>
            </w:r>
            <w:r w:rsidRPr="009654E8">
              <w:rPr>
                <w:rFonts w:ascii="Times New Roman" w:hAnsi="Times New Roman"/>
                <w:sz w:val="24"/>
                <w:szCs w:val="24"/>
              </w:rPr>
              <w:t>опія свідоцтва про народження дитини, виданого державним органом реєстрації актів цивільного стану після внесення змін до актового запису про народження дитини на підставі рішення суду про усиновлення дитини</w:t>
            </w:r>
            <w:r w:rsidRPr="009654E8">
              <w:rPr>
                <w:rFonts w:ascii="Times New Roman" w:hAnsi="Times New Roman"/>
                <w:sz w:val="24"/>
                <w:szCs w:val="24"/>
                <w:lang w:eastAsia="ru-RU"/>
              </w:rPr>
              <w:t xml:space="preserve"> (з пред’явленням оригіналу)</w:t>
            </w:r>
            <w:bookmarkStart w:id="91" w:name="n311"/>
            <w:bookmarkStart w:id="92" w:name="n312"/>
            <w:bookmarkEnd w:id="91"/>
            <w:bookmarkEnd w:id="92"/>
            <w:r w:rsidRPr="009654E8">
              <w:rPr>
                <w:rFonts w:ascii="Times New Roman" w:hAnsi="Times New Roman"/>
                <w:sz w:val="24"/>
                <w:szCs w:val="24"/>
                <w:lang w:eastAsia="ru-RU"/>
              </w:rPr>
              <w:t>;</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5.копія рішення суду про усиновлення дитини</w:t>
            </w:r>
          </w:p>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rPr>
              <w:t>6.</w:t>
            </w:r>
            <w:r w:rsidRPr="009E06D4">
              <w:rPr>
                <w:rFonts w:ascii="Times New Roman" w:hAnsi="Times New Roman"/>
                <w:sz w:val="24"/>
                <w:szCs w:val="24"/>
                <w:lang w:eastAsia="uk-UA"/>
              </w:rPr>
              <w:t>довідка про неодержання зазначеної допомоги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lang w:eastAsia="uk-UA"/>
              </w:rPr>
              <w:t>7.заява для перерахунку коштів на відкритий рахунок в установі уповноваженого банку</w:t>
            </w:r>
            <w:r w:rsidRPr="009654E8">
              <w:rPr>
                <w:rFonts w:ascii="Times New Roman" w:hAnsi="Times New Roman"/>
                <w:sz w:val="24"/>
                <w:szCs w:val="24"/>
              </w:rPr>
              <w:t>.</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b/>
                <w:sz w:val="24"/>
                <w:szCs w:val="24"/>
              </w:rPr>
              <w:t>У разі коли до заяви не додані всі необхідні документи, заявник (уповноважений представник сім′ї) подає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необхідні для призначення допомоги, подаються особою, яка претендує на призначення допомоги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rPr>
                <w:rFonts w:ascii="Times New Roman" w:hAnsi="Times New Roman"/>
                <w:sz w:val="24"/>
                <w:szCs w:val="24"/>
              </w:rPr>
            </w:pPr>
            <w:r w:rsidRPr="009E06D4">
              <w:rPr>
                <w:rFonts w:ascii="Times New Roman" w:hAnsi="Times New Roman"/>
                <w:sz w:val="24"/>
                <w:szCs w:val="24"/>
              </w:rPr>
              <w:t>1.Відсутність необхідного переліку документів для надання адміністративної послуги;</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2. позбавлення отримувача допомоги батьківських прав;</w:t>
            </w:r>
          </w:p>
          <w:p w:rsidR="009D0784" w:rsidRPr="009E06D4" w:rsidRDefault="009D0784" w:rsidP="009E06D4">
            <w:pPr>
              <w:pStyle w:val="NoSpacing"/>
              <w:jc w:val="both"/>
              <w:rPr>
                <w:rFonts w:ascii="Times New Roman" w:hAnsi="Times New Roman"/>
                <w:sz w:val="24"/>
                <w:szCs w:val="24"/>
              </w:rPr>
            </w:pPr>
            <w:bookmarkStart w:id="93" w:name="o249"/>
            <w:bookmarkEnd w:id="93"/>
            <w:r w:rsidRPr="009E06D4">
              <w:rPr>
                <w:rFonts w:ascii="Times New Roman" w:hAnsi="Times New Roman"/>
                <w:sz w:val="24"/>
                <w:szCs w:val="24"/>
              </w:rPr>
              <w:t>3.нецільового використання  коштів і незабезпечення отримувачем допомоги належних умов для повноцінного утримання та виховання дитини;</w:t>
            </w:r>
          </w:p>
          <w:p w:rsidR="009D0784" w:rsidRPr="009E06D4" w:rsidRDefault="009D0784" w:rsidP="009E06D4">
            <w:pPr>
              <w:pStyle w:val="NoSpacing"/>
              <w:jc w:val="both"/>
              <w:rPr>
                <w:rFonts w:ascii="Times New Roman" w:hAnsi="Times New Roman"/>
                <w:sz w:val="24"/>
                <w:szCs w:val="24"/>
              </w:rPr>
            </w:pPr>
            <w:bookmarkStart w:id="94" w:name="o250"/>
            <w:bookmarkEnd w:id="94"/>
            <w:r w:rsidRPr="009E06D4">
              <w:rPr>
                <w:rFonts w:ascii="Times New Roman" w:hAnsi="Times New Roman"/>
                <w:sz w:val="24"/>
                <w:szCs w:val="24"/>
              </w:rPr>
              <w:t>4.відібрання дитини в отримувача допомоги без позбавлення батьківських прав;</w:t>
            </w:r>
          </w:p>
          <w:p w:rsidR="009D0784" w:rsidRPr="009E06D4" w:rsidRDefault="009D0784" w:rsidP="009E06D4">
            <w:pPr>
              <w:pStyle w:val="NoSpacing"/>
              <w:jc w:val="both"/>
              <w:rPr>
                <w:rFonts w:ascii="Times New Roman" w:hAnsi="Times New Roman"/>
                <w:sz w:val="24"/>
                <w:szCs w:val="24"/>
              </w:rPr>
            </w:pPr>
            <w:bookmarkStart w:id="95" w:name="o251"/>
            <w:bookmarkEnd w:id="95"/>
            <w:r w:rsidRPr="009E06D4">
              <w:rPr>
                <w:rFonts w:ascii="Times New Roman" w:hAnsi="Times New Roman"/>
                <w:sz w:val="24"/>
                <w:szCs w:val="24"/>
              </w:rPr>
              <w:t>5.смерті дитини або отримувача допомоги;</w:t>
            </w:r>
          </w:p>
          <w:p w:rsidR="009D0784" w:rsidRPr="009E06D4" w:rsidRDefault="009D0784" w:rsidP="009E06D4">
            <w:pPr>
              <w:pStyle w:val="NoSpacing"/>
              <w:jc w:val="both"/>
              <w:rPr>
                <w:rFonts w:ascii="Times New Roman" w:hAnsi="Times New Roman"/>
                <w:sz w:val="24"/>
                <w:szCs w:val="24"/>
              </w:rPr>
            </w:pPr>
            <w:bookmarkStart w:id="96" w:name="o252"/>
            <w:bookmarkEnd w:id="96"/>
            <w:r w:rsidRPr="009E06D4">
              <w:rPr>
                <w:rFonts w:ascii="Times New Roman" w:hAnsi="Times New Roman"/>
                <w:sz w:val="24"/>
                <w:szCs w:val="24"/>
              </w:rPr>
              <w:t>6.перебування отримувача допомоги у місцях позбавлення волі за рішенням суду;</w:t>
            </w:r>
          </w:p>
          <w:p w:rsidR="009D0784" w:rsidRPr="009E06D4" w:rsidRDefault="009D0784" w:rsidP="009E06D4">
            <w:pPr>
              <w:pStyle w:val="NoSpacing"/>
              <w:jc w:val="both"/>
              <w:rPr>
                <w:rFonts w:ascii="Times New Roman" w:hAnsi="Times New Roman"/>
                <w:sz w:val="24"/>
                <w:szCs w:val="24"/>
              </w:rPr>
            </w:pPr>
            <w:bookmarkStart w:id="97" w:name="o253"/>
            <w:bookmarkEnd w:id="97"/>
            <w:r w:rsidRPr="009E06D4">
              <w:rPr>
                <w:rFonts w:ascii="Times New Roman" w:hAnsi="Times New Roman"/>
                <w:sz w:val="24"/>
                <w:szCs w:val="24"/>
              </w:rPr>
              <w:t xml:space="preserve">7.скасування рішення  про  усиновлення дитини або визнання його недійсним; </w:t>
            </w:r>
          </w:p>
          <w:p w:rsidR="009D0784" w:rsidRPr="009E06D4" w:rsidRDefault="009D0784" w:rsidP="009E06D4">
            <w:pPr>
              <w:pStyle w:val="HTMLPreformatted"/>
              <w:jc w:val="both"/>
              <w:rPr>
                <w:rFonts w:ascii="Times New Roman" w:hAnsi="Times New Roman" w:cs="Times New Roman"/>
                <w:lang w:val="uk-UA"/>
              </w:rPr>
            </w:pPr>
            <w:bookmarkStart w:id="98" w:name="o254"/>
            <w:bookmarkEnd w:id="98"/>
            <w:r w:rsidRPr="009E06D4">
              <w:rPr>
                <w:rFonts w:ascii="Times New Roman" w:hAnsi="Times New Roman" w:cs="Times New Roman"/>
                <w:lang w:val="uk-UA"/>
              </w:rPr>
              <w:t>8.тимчасового влаштування дитини на повне державне утримання;</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9.звернення за призначенням державної допомоги при усиновленні дитини надійшло пізніше ніж через 12 календарних місяців з дня набрання законної сили рішенням про усиновлення дитини</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допомоги / відмова в призначенні державної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дублікату посвідчення батьків багатодітної сім’ї та дитини з багатодітної сім’ї у разі його втрати</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8614D">
        <w:trPr>
          <w:trHeight w:val="57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Закони України „Про охорону дитинства” від 26.04.2001 № 2402-ІІІ; „Про внесення змін до деяких законодавчих актів України з питань соціального захисту багатодітних сімей” від 19.05.2009 №1343-VI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02.03.2010 № 209 „Деякі питання виготовлення і видачі посвідчень батьків багатодітної сім’ї та дитини з багатодітної сім’ї”;</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23.12.2015 № 1099 „Деякі питання виготовлення і видачі посвідчень батьків багатодітної сім’ї та дитини з багатодітної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України у справах сім’ї, молоді і спорту від 13.08.2008 №3337 „Про єдиний облік багатодітних сімей в Україні”, зареєстрований у Міністерстві юстиції України 05.09.2008 за                     № 815/15506;</w:t>
            </w:r>
          </w:p>
          <w:p w:rsidR="009D0784" w:rsidRPr="009E06D4" w:rsidRDefault="009D0784" w:rsidP="009E06D4">
            <w:pPr>
              <w:pStyle w:val="NormalWeb"/>
              <w:spacing w:before="0" w:beforeAutospacing="0" w:after="0" w:afterAutospacing="0"/>
              <w:jc w:val="both"/>
            </w:pPr>
            <w:r w:rsidRPr="009E06D4">
              <w:t>Наказ Міністерства України у справах сім’ї, молоді і спорту від 29.06.2010 № 1947 „Про затвердження Інструкції про порядок видачі посвідчень батьків та дитини з багатодітної сім’ї”, зареєстрований у Міністерстві юстиції України 16.07.2010 за № 531/17826</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Статус багатодітної сім’ї</w:t>
            </w:r>
          </w:p>
        </w:tc>
      </w:tr>
      <w:tr w:rsidR="009D0784" w:rsidRPr="009654E8" w:rsidTr="001A4DA7">
        <w:trPr>
          <w:trHeight w:val="70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1. Заява одного з батьків про видачу дублікату посвідчення;</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 xml:space="preserve">2. Копії сторінок паспорта громадянина України батьків з даними про прізвище, ім’я, по батькові, дату видачі паспорта та місце реєстрації (з пред’явленням оригіналу);  </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3. Копії свідоцтв про народження  дітей (в разі якщо хтось із дітей досяг 14-річного віку, то копія паспорту). У разі народження дитини за межами України - копії свідоцтва про народження дитини з нотаріально засвідченим перекладом на українську мову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4. Копія свідоцтва про шлюб (крім батьків, які не перебувають у шлюбі)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5. Копія посвідки на постійне проживання батьків, якщо вони є іноземцями або особами без громадянства, які перебувають в Україні на законних підставах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6. довідка про склад сім’ї;</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7. Фотокартки (батьків та дітей старше шести років) розміром 30×40 міліметрів;</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8. Довідка із загальноосвітнього, професійно-технічного, вищого навчального закладу (для осіб від 18 до 23 років, які навчаються за денною формою навчання), у разі навчання дитини за межами України – копії довідки з навчального закладу з перекладом на українську мову, вірність якого засвідчена нотаріусом, у разі коли нотаріус не володіє відповідною мовою, переклад документа може бути зроблено перекладачем, справжність підпису якого засвідчує нотаріус. В довідках має обов’язково вказуватись строк навчання;</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9. Довідка про реєстрацію  місця проживання або перебування особи під час навчання (для осіб від 18 до 23 років, які навчаються за денною формою навчання);</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10. Довідка структурного підрозділу районної, районної в мм. Києві та Севастополі держадміністрації, виконавчого органу міської, районної у місті (у разі її утворення)  ради про те, що батькам за місцем реєстрації посвідчення не видавались (у разі, коли зареєстроване місце проживання батьків різне);</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11. Копія довідки про взяття на облік внутрішньо переміщених осіб (у разі переміщення багатодітної сім’ї із тимчасово окупованої території України)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12. Старі посвідчення, що підлягають заміні;</w:t>
            </w:r>
          </w:p>
          <w:p w:rsidR="009D0784" w:rsidRPr="009654E8" w:rsidRDefault="009D0784" w:rsidP="009E06D4">
            <w:pPr>
              <w:spacing w:after="0" w:line="240" w:lineRule="auto"/>
              <w:ind w:right="57"/>
              <w:jc w:val="both"/>
              <w:rPr>
                <w:rFonts w:ascii="Times New Roman" w:hAnsi="Times New Roman"/>
                <w:sz w:val="24"/>
                <w:szCs w:val="24"/>
                <w:lang w:eastAsia="uk-UA"/>
              </w:rPr>
            </w:pPr>
            <w:r w:rsidRPr="009654E8">
              <w:rPr>
                <w:rFonts w:ascii="Times New Roman" w:hAnsi="Times New Roman"/>
                <w:sz w:val="24"/>
                <w:szCs w:val="24"/>
                <w:lang w:eastAsia="uk-UA"/>
              </w:rPr>
              <w:t>13. Інформація щодо розміщення оголошення у друкованих засобах масової інформації у випадку втрати посвідчення батьків багатодітної сім’ї або дитини з багатодітної сім’ї.</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та документи подаються одним із батьків особисто у паперовій формі</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
              <w:rPr>
                <w:rFonts w:ascii="Times New Roman" w:hAnsi="Times New Roman"/>
                <w:sz w:val="24"/>
                <w:szCs w:val="24"/>
              </w:rPr>
            </w:pPr>
            <w:r w:rsidRPr="009654E8">
              <w:rPr>
                <w:rFonts w:ascii="Times New Roman" w:hAnsi="Times New Roman"/>
                <w:sz w:val="24"/>
                <w:szCs w:val="24"/>
              </w:rPr>
              <w:t>Протягом 10 робочих днів після подання документів</w:t>
            </w:r>
          </w:p>
        </w:tc>
      </w:tr>
      <w:tr w:rsidR="009D0784" w:rsidRPr="009654E8" w:rsidTr="004A7AB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4A7AB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Видача дублікату посвідчення батьків багатодітної сім’ї або дитини з багатодітної сім’ї у разі його втрати.</w:t>
            </w:r>
          </w:p>
        </w:tc>
      </w:tr>
      <w:tr w:rsidR="009D0784" w:rsidRPr="009654E8" w:rsidTr="004A7AB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Шляхом звернення одного з батьків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надбавки на догляд за особами з інвалідністю з дитинства та дітьми з інвалідністю до 18 років</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8614D">
        <w:trPr>
          <w:trHeight w:val="57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державну соціальну допомогу особам з інвалідністю з дитинства та дітям з інвалідністю” від 16.11.2000 № 2109-IІІ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праці та соціальної політики України, Міністерства фінансів України, Міністерства охорони здоров’я України від 30.04.2002 № 226/293/169 „Про затвердження Порядку надання державної соціальної допомоги особам з інвалідністю з дитинства та дітям з інвалідністю”, зареєстрований у Міністерстві юстиції України 31.05.2002 за № 466/6754 (зі змінами); </w:t>
            </w:r>
          </w:p>
          <w:p w:rsidR="009D0784" w:rsidRPr="009E06D4" w:rsidRDefault="009D0784" w:rsidP="009E06D4">
            <w:pPr>
              <w:spacing w:after="0" w:line="240" w:lineRule="auto"/>
              <w:jc w:val="both"/>
              <w:rPr>
                <w:rFonts w:ascii="Times New Roman" w:hAnsi="Times New Roman"/>
                <w:sz w:val="24"/>
                <w:szCs w:val="24"/>
                <w:lang w:eastAsia="uk-UA"/>
              </w:rPr>
            </w:pPr>
            <w:r w:rsidRPr="009654E8">
              <w:t xml:space="preserve">Наказ </w:t>
            </w:r>
            <w:r w:rsidRPr="009654E8">
              <w:rPr>
                <w:rFonts w:ascii="Times New Roman" w:hAnsi="Times New Roman"/>
                <w:sz w:val="24"/>
                <w:szCs w:val="24"/>
              </w:rPr>
              <w:t>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Потреба в постійному сторонньому догляді</w:t>
            </w:r>
          </w:p>
        </w:tc>
      </w:tr>
      <w:tr w:rsidR="009D0784" w:rsidRPr="009654E8" w:rsidTr="0018614D">
        <w:trPr>
          <w:trHeight w:val="169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lang w:eastAsia="ru-RU"/>
              </w:rPr>
              <w:t xml:space="preserve">1.заява </w:t>
            </w:r>
            <w:r w:rsidRPr="009E06D4">
              <w:rPr>
                <w:rFonts w:ascii="Times New Roman" w:hAnsi="Times New Roman"/>
                <w:sz w:val="24"/>
                <w:szCs w:val="24"/>
              </w:rPr>
              <w:t>про призначення усіх видів соціальної допомоги, компенсацій та пільг</w:t>
            </w:r>
            <w:r w:rsidRPr="009E06D4">
              <w:rPr>
                <w:rStyle w:val="CharStyle14"/>
                <w:rFonts w:ascii="Times New Roman" w:eastAsia="SimSun" w:hAnsi="Times New Roman"/>
                <w:b w:val="0"/>
                <w:i w:val="0"/>
                <w:iCs/>
                <w:color w:val="auto"/>
                <w:sz w:val="24"/>
                <w:szCs w:val="24"/>
              </w:rPr>
              <w:t xml:space="preserve"> за формою, встановленою</w:t>
            </w:r>
            <w:r w:rsidRPr="009E06D4">
              <w:rPr>
                <w:rFonts w:ascii="Times New Roman" w:hAnsi="Times New Roman"/>
                <w:sz w:val="24"/>
                <w:szCs w:val="24"/>
              </w:rPr>
              <w:t xml:space="preserve"> Мінсоцполітики</w:t>
            </w:r>
            <w:r w:rsidRPr="009E06D4">
              <w:rPr>
                <w:rStyle w:val="CharStyle14"/>
                <w:rFonts w:ascii="Times New Roman" w:eastAsia="SimSun" w:hAnsi="Times New Roman"/>
                <w:b w:val="0"/>
                <w:i w:val="0"/>
                <w:iCs/>
                <w:color w:val="auto"/>
                <w:sz w:val="24"/>
                <w:szCs w:val="24"/>
              </w:rPr>
              <w:t>;</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eastAsia="SimSun" w:hAnsi="Times New Roman"/>
                <w:iCs/>
                <w:sz w:val="24"/>
                <w:szCs w:val="24"/>
                <w:lang w:eastAsia="uk-UA"/>
              </w:rPr>
              <w:t>2.</w:t>
            </w:r>
            <w:r w:rsidRPr="009E06D4">
              <w:rPr>
                <w:rFonts w:ascii="Times New Roman" w:hAnsi="Times New Roman"/>
                <w:sz w:val="24"/>
                <w:szCs w:val="24"/>
                <w:lang w:eastAsia="ru-RU"/>
              </w:rPr>
              <w:t xml:space="preserve">копія документа, що посвідчує особу, яка подає заяву на одержання державної соціальної допомоги завірена в установленому порядку (з пред’явленням оригіналу); </w:t>
            </w:r>
          </w:p>
          <w:p w:rsidR="009D0784" w:rsidRPr="009E06D4" w:rsidRDefault="009D0784" w:rsidP="009E06D4">
            <w:pPr>
              <w:pStyle w:val="NoSpacing"/>
              <w:jc w:val="both"/>
              <w:rPr>
                <w:rFonts w:ascii="Times New Roman" w:hAnsi="Times New Roman"/>
                <w:sz w:val="24"/>
                <w:szCs w:val="24"/>
              </w:rPr>
            </w:pPr>
            <w:r w:rsidRPr="009E06D4">
              <w:rPr>
                <w:rFonts w:ascii="Times New Roman" w:eastAsia="SimSun" w:hAnsi="Times New Roman"/>
                <w:iCs/>
                <w:sz w:val="24"/>
                <w:szCs w:val="24"/>
                <w:lang w:eastAsia="uk-UA"/>
              </w:rPr>
              <w:t>3.</w:t>
            </w:r>
            <w:r w:rsidRPr="009E06D4">
              <w:rPr>
                <w:rFonts w:ascii="Times New Roman" w:hAnsi="Times New Roman"/>
                <w:sz w:val="24"/>
                <w:szCs w:val="24"/>
              </w:rPr>
              <w:t>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4.копія свідоцтва про народження дитини з інвалідністю (з пред’явленням оригіналу);</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5.</w:t>
            </w:r>
            <w:r w:rsidRPr="009E06D4">
              <w:rPr>
                <w:rStyle w:val="rvts0"/>
                <w:rFonts w:ascii="Times New Roman" w:hAnsi="Times New Roman"/>
                <w:sz w:val="24"/>
                <w:szCs w:val="24"/>
              </w:rPr>
              <w:t xml:space="preserve"> копія рішення суду про усиновлення дитини;</w:t>
            </w:r>
          </w:p>
          <w:p w:rsidR="009D0784" w:rsidRPr="009E06D4" w:rsidRDefault="009D0784" w:rsidP="009E06D4">
            <w:pPr>
              <w:pStyle w:val="NoSpacing"/>
              <w:jc w:val="both"/>
              <w:rPr>
                <w:rFonts w:ascii="Times New Roman" w:hAnsi="Times New Roman"/>
                <w:sz w:val="24"/>
                <w:szCs w:val="24"/>
                <w:lang w:eastAsia="ru-RU"/>
              </w:rPr>
            </w:pPr>
            <w:r w:rsidRPr="009E06D4">
              <w:rPr>
                <w:rStyle w:val="rvts0"/>
                <w:rFonts w:ascii="Times New Roman" w:hAnsi="Times New Roman"/>
                <w:sz w:val="24"/>
                <w:szCs w:val="24"/>
              </w:rPr>
              <w:t xml:space="preserve">6. </w:t>
            </w:r>
            <w:r w:rsidRPr="009E06D4">
              <w:rPr>
                <w:rFonts w:ascii="Times New Roman" w:hAnsi="Times New Roman"/>
                <w:sz w:val="24"/>
                <w:szCs w:val="24"/>
                <w:lang w:eastAsia="ru-RU"/>
              </w:rPr>
              <w:t>довідка з місця навчання із зазначенням факту перебування (не перебування) на повному державному утриманні;</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7. довідка про місце проживання особи з інвалідністю з дитинства або дитини з інвалідністю чи копія паспорта особи з інвалідністю з дитинства або дитини з інвалідністю з відомостями про місце проживання;</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8.довідка про місце проживання законного представника, піклувальника, який подав заяву, чи копія паспорта з відомостями про місце проживання;</w:t>
            </w:r>
          </w:p>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rPr>
              <w:t>9.</w:t>
            </w:r>
            <w:r w:rsidRPr="009E06D4">
              <w:rPr>
                <w:rFonts w:ascii="Times New Roman" w:hAnsi="Times New Roman"/>
                <w:sz w:val="24"/>
                <w:szCs w:val="24"/>
                <w:lang w:eastAsia="uk-UA"/>
              </w:rPr>
              <w:t>довідка про неодержання державної соціальної допомоги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10.копію посвідки на постійне або тимчасове місце проживання для іноземців та осіб без громадянства;</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11. якщо із заявою звертається опікун чи піклувальник, подається також:</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 xml:space="preserve">- копія рішення суду про визнання </w:t>
            </w:r>
            <w:r w:rsidRPr="009E06D4">
              <w:rPr>
                <w:rFonts w:ascii="Times New Roman" w:hAnsi="Times New Roman"/>
                <w:sz w:val="24"/>
                <w:szCs w:val="24"/>
                <w:lang w:eastAsia="ru-RU"/>
              </w:rPr>
              <w:t>особи з інвалідністю</w:t>
            </w:r>
            <w:r w:rsidRPr="009E06D4">
              <w:rPr>
                <w:rFonts w:ascii="Times New Roman" w:hAnsi="Times New Roman"/>
                <w:sz w:val="24"/>
                <w:szCs w:val="24"/>
              </w:rPr>
              <w:t xml:space="preserve"> з дитинства недієздатними встановлення опіки (піклування) та призначення дитині-інваліду опікуна (піклувальника);</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 xml:space="preserve">- копія рішення про встановлення опіки (піклування) та призначення </w:t>
            </w:r>
            <w:r w:rsidRPr="009E06D4">
              <w:rPr>
                <w:rFonts w:ascii="Times New Roman" w:hAnsi="Times New Roman"/>
                <w:sz w:val="24"/>
                <w:szCs w:val="24"/>
                <w:lang w:eastAsia="ru-RU"/>
              </w:rPr>
              <w:t xml:space="preserve">дитини з інвалідністю </w:t>
            </w:r>
            <w:r w:rsidRPr="009E06D4">
              <w:rPr>
                <w:rFonts w:ascii="Times New Roman" w:hAnsi="Times New Roman"/>
                <w:sz w:val="24"/>
                <w:szCs w:val="24"/>
              </w:rPr>
              <w:t>опікуна (піклувальника);</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 xml:space="preserve">- копія рішення суду про призначення опікуна </w:t>
            </w:r>
            <w:r w:rsidRPr="009E06D4">
              <w:rPr>
                <w:rFonts w:ascii="Times New Roman" w:hAnsi="Times New Roman"/>
                <w:sz w:val="24"/>
                <w:szCs w:val="24"/>
                <w:lang w:eastAsia="ru-RU"/>
              </w:rPr>
              <w:t>особі з інвалідністю</w:t>
            </w:r>
            <w:r w:rsidRPr="009E06D4">
              <w:rPr>
                <w:rFonts w:ascii="Times New Roman" w:hAnsi="Times New Roman"/>
                <w:sz w:val="24"/>
                <w:szCs w:val="24"/>
              </w:rPr>
              <w:t xml:space="preserve"> з дитинства або копія документа, що підтверджує повноваження представника закладу (органу опіки та піклування) , який виконує функції опікуна;</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12. Для призначення надбавки на догляд за дитиною з інвалідністю одинока матір додатково до документів, подає:</w:t>
            </w:r>
          </w:p>
          <w:p w:rsidR="009D0784" w:rsidRPr="009E06D4" w:rsidRDefault="009D0784" w:rsidP="009E06D4">
            <w:pPr>
              <w:pStyle w:val="NoSpacing"/>
              <w:jc w:val="both"/>
              <w:rPr>
                <w:rFonts w:ascii="Times New Roman" w:hAnsi="Times New Roman"/>
                <w:sz w:val="24"/>
                <w:szCs w:val="24"/>
                <w:lang w:eastAsia="ru-RU"/>
              </w:rPr>
            </w:pPr>
            <w:bookmarkStart w:id="99" w:name="n277"/>
            <w:bookmarkStart w:id="100" w:name="n127"/>
            <w:bookmarkEnd w:id="99"/>
            <w:bookmarkEnd w:id="100"/>
            <w:r w:rsidRPr="009E06D4">
              <w:rPr>
                <w:rFonts w:ascii="Times New Roman" w:hAnsi="Times New Roman"/>
                <w:sz w:val="24"/>
                <w:szCs w:val="24"/>
                <w:lang w:eastAsia="ru-RU"/>
              </w:rPr>
              <w:t xml:space="preserve"> - оригінал довідки органу реєстрації актів цивільного стану про підстави внесення до книги реєстрації народження відомостей про батька дитини (на яку призначається надбавка на догляд), якщо одинока мати не перебуває (не перебувала) на обліку в місцевих органах з питань соціального захисту населення як одинока мати, або довідку зазначених органів про те, що вона перебуває (перебувала) на обліку як одинока мати дитини з інвалідністю, на яку призначається надбавка на догляд;</w:t>
            </w:r>
          </w:p>
          <w:p w:rsidR="009D0784" w:rsidRPr="009E06D4" w:rsidRDefault="009D0784" w:rsidP="009E06D4">
            <w:pPr>
              <w:pStyle w:val="NoSpacing"/>
              <w:jc w:val="both"/>
              <w:rPr>
                <w:rFonts w:ascii="Times New Roman" w:hAnsi="Times New Roman"/>
                <w:sz w:val="24"/>
                <w:szCs w:val="24"/>
                <w:lang w:eastAsia="ru-RU"/>
              </w:rPr>
            </w:pPr>
            <w:bookmarkStart w:id="101" w:name="n258"/>
            <w:bookmarkStart w:id="102" w:name="n128"/>
            <w:bookmarkEnd w:id="101"/>
            <w:bookmarkEnd w:id="102"/>
            <w:r w:rsidRPr="009E06D4">
              <w:rPr>
                <w:rFonts w:ascii="Times New Roman" w:hAnsi="Times New Roman"/>
                <w:sz w:val="24"/>
                <w:szCs w:val="24"/>
                <w:lang w:eastAsia="ru-RU"/>
              </w:rPr>
              <w:t xml:space="preserve"> - довідку про спільне проживання з дитиною з інвалідністю, видану уповноваженим органом за місцем проживання.</w:t>
            </w:r>
            <w:bookmarkStart w:id="103" w:name="n129"/>
            <w:bookmarkEnd w:id="103"/>
          </w:p>
          <w:p w:rsidR="009D0784" w:rsidRPr="009E06D4" w:rsidRDefault="009D0784" w:rsidP="009E06D4">
            <w:pPr>
              <w:pStyle w:val="NoSpacing"/>
              <w:jc w:val="both"/>
              <w:rPr>
                <w:rFonts w:ascii="Times New Roman" w:hAnsi="Times New Roman"/>
                <w:sz w:val="24"/>
                <w:szCs w:val="24"/>
                <w:lang w:eastAsia="ru-RU"/>
              </w:rPr>
            </w:pPr>
            <w:bookmarkStart w:id="104" w:name="n279"/>
            <w:bookmarkEnd w:id="104"/>
            <w:r w:rsidRPr="009E06D4">
              <w:rPr>
                <w:rFonts w:ascii="Times New Roman" w:hAnsi="Times New Roman"/>
                <w:sz w:val="24"/>
                <w:szCs w:val="24"/>
                <w:lang w:eastAsia="ru-RU"/>
              </w:rPr>
              <w:t>13. Для призначення надбавки на догляд за дитиною з інвалідністю одинокий батько додатково до документів подає:</w:t>
            </w:r>
          </w:p>
          <w:p w:rsidR="009D0784" w:rsidRPr="009E06D4" w:rsidRDefault="009D0784" w:rsidP="009E06D4">
            <w:pPr>
              <w:pStyle w:val="NoSpacing"/>
              <w:jc w:val="both"/>
              <w:rPr>
                <w:rFonts w:ascii="Times New Roman" w:hAnsi="Times New Roman"/>
                <w:sz w:val="24"/>
                <w:szCs w:val="24"/>
                <w:lang w:eastAsia="ru-RU"/>
              </w:rPr>
            </w:pPr>
            <w:bookmarkStart w:id="105" w:name="n280"/>
            <w:bookmarkEnd w:id="105"/>
            <w:r w:rsidRPr="009E06D4">
              <w:rPr>
                <w:rFonts w:ascii="Times New Roman" w:hAnsi="Times New Roman"/>
                <w:sz w:val="24"/>
                <w:szCs w:val="24"/>
                <w:lang w:eastAsia="ru-RU"/>
              </w:rPr>
              <w:t xml:space="preserve"> - копію рішення суду про встановлення батьківства (крім випадку, коли відомості про батька зазначено у свідоцтві про народження дитини);</w:t>
            </w:r>
          </w:p>
          <w:p w:rsidR="009D0784" w:rsidRPr="009E06D4" w:rsidRDefault="009D0784" w:rsidP="009E06D4">
            <w:pPr>
              <w:pStyle w:val="NoSpacing"/>
              <w:jc w:val="both"/>
              <w:rPr>
                <w:rFonts w:ascii="Times New Roman" w:hAnsi="Times New Roman"/>
                <w:sz w:val="24"/>
                <w:szCs w:val="24"/>
                <w:lang w:eastAsia="ru-RU"/>
              </w:rPr>
            </w:pPr>
            <w:bookmarkStart w:id="106" w:name="n281"/>
            <w:bookmarkEnd w:id="106"/>
            <w:r w:rsidRPr="009E06D4">
              <w:rPr>
                <w:rFonts w:ascii="Times New Roman" w:hAnsi="Times New Roman"/>
                <w:sz w:val="24"/>
                <w:szCs w:val="24"/>
                <w:lang w:eastAsia="ru-RU"/>
              </w:rPr>
              <w:t xml:space="preserve"> - копію рішення суду про позбавлення батьківських прав (крім випадку, коли реєстрацію дитини проведено відповідно до частини другої статті 135 Сімейного кодексу України);</w:t>
            </w:r>
          </w:p>
          <w:p w:rsidR="009D0784" w:rsidRPr="009E06D4" w:rsidRDefault="009D0784" w:rsidP="009E06D4">
            <w:pPr>
              <w:pStyle w:val="NoSpacing"/>
              <w:jc w:val="both"/>
              <w:rPr>
                <w:rFonts w:ascii="Times New Roman" w:hAnsi="Times New Roman"/>
                <w:sz w:val="24"/>
                <w:szCs w:val="24"/>
                <w:lang w:eastAsia="ru-RU"/>
              </w:rPr>
            </w:pPr>
            <w:bookmarkStart w:id="107" w:name="n282"/>
            <w:bookmarkEnd w:id="107"/>
            <w:r w:rsidRPr="009E06D4">
              <w:rPr>
                <w:rFonts w:ascii="Times New Roman" w:hAnsi="Times New Roman"/>
                <w:sz w:val="24"/>
                <w:szCs w:val="24"/>
                <w:lang w:eastAsia="ru-RU"/>
              </w:rPr>
              <w:t xml:space="preserve"> - довідку про спільне проживання з дитиною з інвалідністю, видану уповноваженим органом за місцем проживання. </w:t>
            </w:r>
            <w:bookmarkStart w:id="108" w:name="n278"/>
            <w:bookmarkStart w:id="109" w:name="n285"/>
            <w:bookmarkEnd w:id="108"/>
            <w:bookmarkEnd w:id="109"/>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14. Для призначення надбавки на догляд за дитиною з інвалідністю підгрупи А законний представник додатково до документів подає довідку про спільне проживання з дитиною з інвалідністю підгрупи А, видану уповноваженим органом за місцем проживання.</w:t>
            </w:r>
          </w:p>
          <w:p w:rsidR="009D0784" w:rsidRPr="009E06D4" w:rsidRDefault="009D0784" w:rsidP="009E06D4">
            <w:pPr>
              <w:pStyle w:val="NoSpacing"/>
              <w:jc w:val="both"/>
              <w:rPr>
                <w:rFonts w:ascii="Times New Roman" w:hAnsi="Times New Roman"/>
                <w:sz w:val="24"/>
                <w:szCs w:val="24"/>
                <w:lang w:eastAsia="ru-RU"/>
              </w:rPr>
            </w:pPr>
            <w:bookmarkStart w:id="110" w:name="n131"/>
            <w:bookmarkEnd w:id="110"/>
            <w:r w:rsidRPr="009E06D4">
              <w:rPr>
                <w:rFonts w:ascii="Times New Roman" w:hAnsi="Times New Roman"/>
                <w:sz w:val="24"/>
                <w:szCs w:val="24"/>
                <w:lang w:eastAsia="ru-RU"/>
              </w:rPr>
              <w:t>15. Для призначення надбавки на догляд за дитиною з інвалідністю одному з батьків, усиновителів, опікуну, піклувальнику, які не працюють, не навчаються (крім заочної форми навчання), не проходять службу, не займають виборну посаду і фактично здійснюють догляд за дитиною з інвалідністю, додатково до документів подаються:</w:t>
            </w:r>
          </w:p>
          <w:p w:rsidR="009D0784" w:rsidRPr="009E06D4" w:rsidRDefault="009D0784" w:rsidP="009E06D4">
            <w:pPr>
              <w:pStyle w:val="NoSpacing"/>
              <w:jc w:val="both"/>
              <w:rPr>
                <w:rFonts w:ascii="Times New Roman" w:hAnsi="Times New Roman"/>
                <w:sz w:val="24"/>
                <w:szCs w:val="24"/>
                <w:lang w:eastAsia="ru-RU"/>
              </w:rPr>
            </w:pPr>
            <w:bookmarkStart w:id="111" w:name="n132"/>
            <w:bookmarkStart w:id="112" w:name="n133"/>
            <w:bookmarkEnd w:id="111"/>
            <w:bookmarkEnd w:id="112"/>
            <w:r w:rsidRPr="009E06D4">
              <w:rPr>
                <w:rFonts w:ascii="Times New Roman" w:hAnsi="Times New Roman"/>
                <w:sz w:val="24"/>
                <w:szCs w:val="24"/>
                <w:lang w:eastAsia="ru-RU"/>
              </w:rPr>
              <w:t xml:space="preserve"> - заява про призначення надбавки на догляд за дитиною з інвалідністю;</w:t>
            </w:r>
          </w:p>
          <w:p w:rsidR="009D0784" w:rsidRPr="009E06D4" w:rsidRDefault="009D0784" w:rsidP="009E06D4">
            <w:pPr>
              <w:pStyle w:val="NoSpacing"/>
              <w:jc w:val="both"/>
              <w:rPr>
                <w:rFonts w:ascii="Times New Roman" w:hAnsi="Times New Roman"/>
                <w:sz w:val="24"/>
                <w:szCs w:val="24"/>
                <w:lang w:eastAsia="ru-RU"/>
              </w:rPr>
            </w:pPr>
            <w:bookmarkStart w:id="113" w:name="n134"/>
            <w:bookmarkEnd w:id="113"/>
            <w:r w:rsidRPr="009E06D4">
              <w:rPr>
                <w:rFonts w:ascii="Times New Roman" w:hAnsi="Times New Roman"/>
                <w:sz w:val="24"/>
                <w:szCs w:val="24"/>
                <w:lang w:eastAsia="ru-RU"/>
              </w:rPr>
              <w:t xml:space="preserve"> - довідка про склад сім'ї (крім сім'ї опікуна, піклувальника) із зазначенням прізвищ, імен та по батькові, родинних стосунків членів сім'ї;</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 xml:space="preserve"> - копія трудової книжки, довідка з центру зайнятості про те, що особа не перебуває на обліку як безробітна, довідка про доходи за останній звітний період (рік), а в разі відсутності трудової книжки - лише зазначені довідки;</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 xml:space="preserve"> - довідка про спільне проживання дитинимз інвалідністю з одним з батьків, усиновителем, опікуном, піклувальником, видана уповноваженим органом за місцем проживання;</w:t>
            </w:r>
          </w:p>
          <w:p w:rsidR="009D0784" w:rsidRPr="009E06D4" w:rsidRDefault="009D0784" w:rsidP="009E06D4">
            <w:pPr>
              <w:pStyle w:val="NoSpacing"/>
              <w:jc w:val="both"/>
              <w:rPr>
                <w:rFonts w:ascii="Times New Roman" w:hAnsi="Times New Roman"/>
                <w:sz w:val="24"/>
                <w:szCs w:val="24"/>
                <w:lang w:eastAsia="ru-RU"/>
              </w:rPr>
            </w:pPr>
            <w:r w:rsidRPr="009E06D4">
              <w:rPr>
                <w:rFonts w:ascii="Times New Roman" w:hAnsi="Times New Roman"/>
                <w:sz w:val="24"/>
                <w:szCs w:val="24"/>
                <w:lang w:eastAsia="ru-RU"/>
              </w:rPr>
              <w:t xml:space="preserve"> - довідка з місця навчання дитини.</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r w:rsidRPr="009E06D4">
              <w:rPr>
                <w:lang w:eastAsia="ru-RU"/>
              </w:rPr>
              <w:t>16. виписка з акту огляду МСЕК особи з інвалідністю</w:t>
            </w:r>
            <w:r w:rsidRPr="009E06D4">
              <w:t xml:space="preserve"> </w:t>
            </w:r>
            <w:r w:rsidRPr="009E06D4">
              <w:rPr>
                <w:lang w:eastAsia="ru-RU"/>
              </w:rPr>
              <w:t>з дитинства (для осіб після 18 років).</w:t>
            </w:r>
          </w:p>
          <w:p w:rsidR="009D0784" w:rsidRPr="009E06D4" w:rsidRDefault="009D0784" w:rsidP="009E06D4">
            <w:pPr>
              <w:pStyle w:val="NormalWeb"/>
              <w:shd w:val="clear" w:color="auto" w:fill="FFFFFF"/>
              <w:spacing w:before="0" w:beforeAutospacing="0" w:after="0" w:afterAutospacing="0"/>
              <w:jc w:val="both"/>
              <w:textAlignment w:val="baseline"/>
              <w:rPr>
                <w:lang w:eastAsia="ru-RU"/>
              </w:rPr>
            </w:pPr>
            <w:r w:rsidRPr="009E06D4">
              <w:rPr>
                <w:b/>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Особисто опікуном, піклувальником особи з інвалідністю з дитинства або законним представником дитини з інвалідністю до 18 років, який постійно проживає та здійснює догляд за нею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pStyle w:val="NoSpacing"/>
              <w:jc w:val="both"/>
              <w:rPr>
                <w:rFonts w:ascii="Times New Roman" w:hAnsi="Times New Roman"/>
                <w:b/>
                <w:bCs/>
                <w:kern w:val="2"/>
                <w:sz w:val="24"/>
                <w:szCs w:val="24"/>
                <w:lang w:eastAsia="uk-UA"/>
              </w:rPr>
            </w:pPr>
            <w:r w:rsidRPr="009E06D4">
              <w:rPr>
                <w:rFonts w:ascii="Times New Roman" w:hAnsi="Times New Roman"/>
                <w:sz w:val="24"/>
                <w:szCs w:val="24"/>
              </w:rPr>
              <w:t>Послуга надається у 10-ти денний  термін з дня отримання повного переліку документів.</w:t>
            </w:r>
            <w:r w:rsidRPr="009E06D4">
              <w:rPr>
                <w:rFonts w:ascii="Times New Roman" w:hAnsi="Times New Roman"/>
                <w:b/>
                <w:bCs/>
                <w:kern w:val="2"/>
                <w:sz w:val="24"/>
                <w:szCs w:val="24"/>
                <w:lang w:eastAsia="uk-UA"/>
              </w:rPr>
              <w:t xml:space="preserve"> </w:t>
            </w:r>
          </w:p>
          <w:p w:rsidR="009D0784" w:rsidRPr="009E06D4" w:rsidRDefault="009D0784" w:rsidP="009E06D4">
            <w:pPr>
              <w:pStyle w:val="NoSpacing"/>
              <w:rPr>
                <w:rFonts w:ascii="Times New Roman" w:hAnsi="Times New Roman"/>
                <w:sz w:val="24"/>
                <w:szCs w:val="24"/>
              </w:rPr>
            </w:pPr>
            <w:r w:rsidRPr="009E06D4">
              <w:rPr>
                <w:rFonts w:ascii="Times New Roman" w:hAnsi="Times New Roman"/>
                <w:sz w:val="24"/>
                <w:szCs w:val="24"/>
              </w:rPr>
              <w:t>В окремих випадках:</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- 40 днів (30 днів на додавання всіх необхідних документів)</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Надбавка на догляд до державної соціальної допомоги оформлюється протоколом, який зберігається в особовій справі отримувача та надається  на термін призначення надбавки на догляд до державної соціальної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1.Подання документів до заяви не в повному обсязі;</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2.виявлення в поданих документах недостовірної інформації;</w:t>
            </w:r>
          </w:p>
          <w:p w:rsidR="009D0784" w:rsidRPr="009E06D4" w:rsidRDefault="009D0784" w:rsidP="009E06D4">
            <w:pPr>
              <w:pStyle w:val="HTMLPreformatted"/>
              <w:jc w:val="both"/>
              <w:rPr>
                <w:rFonts w:ascii="Times New Roman" w:hAnsi="Times New Roman" w:cs="Times New Roman"/>
                <w:strike/>
                <w:lang w:val="uk-UA"/>
              </w:rPr>
            </w:pPr>
            <w:r w:rsidRPr="009E06D4">
              <w:rPr>
                <w:rFonts w:ascii="Times New Roman" w:hAnsi="Times New Roman" w:cs="Times New Roman"/>
                <w:lang w:val="uk-UA"/>
              </w:rPr>
              <w:t xml:space="preserve">3.заява подана особою, яка не має права на призначення </w:t>
            </w:r>
            <w:r w:rsidRPr="009E06D4">
              <w:rPr>
                <w:rFonts w:ascii="Times New Roman" w:hAnsi="Times New Roman" w:cs="Times New Roman"/>
                <w:bCs/>
                <w:lang w:val="uk-UA"/>
              </w:rPr>
              <w:t>надбавки на догляд до державної соціальної допомоги</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надбавки на догляд до державної соціальної допомоги / відмова в призначенні надбавки на догляд</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соціальної допомоги малозабезпеченим сім’ям</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8614D">
        <w:trPr>
          <w:trHeight w:val="34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державну соціальну допомогу малозабезпеченим сім’ям” від 01.06.2000 № 1768- ІІІ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24.02.2003 № 250 „Про затвердження Порядку призначення і виплати державної соціальної допомоги малозабезпеченим сім’ям”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 </w:t>
            </w:r>
          </w:p>
          <w:p w:rsidR="009D0784" w:rsidRPr="009E06D4" w:rsidRDefault="009D0784" w:rsidP="009E06D4">
            <w:pPr>
              <w:pStyle w:val="NormalWeb"/>
              <w:spacing w:before="0" w:beforeAutospacing="0" w:after="0" w:afterAutospacing="0"/>
              <w:jc w:val="both"/>
            </w:pPr>
            <w:r w:rsidRPr="009E06D4">
              <w:t xml:space="preserve">Наказ Міністерства праці та соціальної політики України від 22.07.2003 № 204 „Про затвердження форми Декларації про доходи та майновий стан осіб, які звернулися за призначенням всіх видів соціальної допомоги, та довідки про склад сім’ї або зареєстрованих у житловому приміщенні/будинку осіб”, зареєстрований у Міністерстві юстиції України 13.08.2003 за                  № 709/8030; </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Наказ Міністерства праці та соціальної політики України від 27.08.2004 № 192 «</w:t>
            </w:r>
            <w:r w:rsidRPr="009E06D4">
              <w:rPr>
                <w:rStyle w:val="rvts23"/>
                <w:rFonts w:ascii="Times New Roman" w:hAnsi="Times New Roman"/>
                <w:sz w:val="24"/>
                <w:szCs w:val="24"/>
              </w:rPr>
              <w:t>Про затвердження форми Довідки про доходи</w:t>
            </w:r>
            <w:r w:rsidRPr="009E06D4">
              <w:rPr>
                <w:rFonts w:ascii="Times New Roman" w:hAnsi="Times New Roman"/>
                <w:sz w:val="24"/>
                <w:szCs w:val="24"/>
              </w:rPr>
              <w:t>» (у редакції наказу Міністерства соціальної політики України від 05.06.2015р. № 591);</w:t>
            </w:r>
          </w:p>
          <w:p w:rsidR="009D0784" w:rsidRPr="009E06D4" w:rsidRDefault="009D0784" w:rsidP="009E06D4">
            <w:pPr>
              <w:pStyle w:val="NormalWeb"/>
              <w:spacing w:before="0" w:beforeAutospacing="0" w:after="0" w:afterAutospacing="0"/>
              <w:jc w:val="both"/>
            </w:pPr>
            <w:r w:rsidRPr="009E06D4">
              <w:t>Методика обчислення сукупного доходу сім’ї для всіх видів соціальної допомоги, затверджена наказом Міністерства праці та соціальної політики України, Міністерства економіки та з питань європейської інтеграції України, Міністерства фінансів України, Державного комітету статистики України, Державного комітету молодіжної політики, спорту і туризму від 15.11.2001 № 486/202/524/455/3370, зареєстрованим в Міністерстві юстиції України 07.02.2002 за № 112/6400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rPr>
              <w:t>Сім’я з поважних або незалежних від неї причин має середньомісячний сукупний доход нижчий від прожиткового мінімуму для сім’ї</w:t>
            </w:r>
          </w:p>
        </w:tc>
      </w:tr>
      <w:tr w:rsidR="009D0784" w:rsidRPr="009654E8" w:rsidTr="0018614D">
        <w:trPr>
          <w:trHeight w:val="14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1.Заява, уповноваженого представника сім</w:t>
            </w:r>
            <w:r w:rsidRPr="009654E8">
              <w:rPr>
                <w:rFonts w:ascii="Times New Roman" w:hAnsi="Times New Roman"/>
                <w:sz w:val="24"/>
                <w:szCs w:val="24"/>
              </w:rPr>
              <w:t>’</w:t>
            </w:r>
            <w:r w:rsidRPr="009654E8">
              <w:rPr>
                <w:rFonts w:ascii="Times New Roman" w:hAnsi="Times New Roman"/>
                <w:sz w:val="24"/>
                <w:szCs w:val="24"/>
                <w:lang w:eastAsia="ru-RU"/>
              </w:rPr>
              <w:t>ї, що складається за формою, затвердженою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widowControl w:val="0"/>
              <w:suppressAutoHyphens/>
              <w:spacing w:after="0" w:line="240" w:lineRule="auto"/>
              <w:jc w:val="both"/>
              <w:rPr>
                <w:rFonts w:ascii="Times New Roman" w:eastAsia="SimSun" w:hAnsi="Times New Roman"/>
                <w:kern w:val="2"/>
                <w:sz w:val="24"/>
                <w:szCs w:val="24"/>
                <w:lang w:eastAsia="hi-IN" w:bidi="hi-IN"/>
              </w:rPr>
            </w:pPr>
            <w:r w:rsidRPr="009E06D4">
              <w:rPr>
                <w:rFonts w:ascii="Times New Roman" w:eastAsia="SimSun" w:hAnsi="Times New Roman"/>
                <w:iCs/>
                <w:kern w:val="2"/>
                <w:sz w:val="24"/>
                <w:szCs w:val="24"/>
                <w:lang w:eastAsia="uk-UA" w:bidi="hi-IN"/>
              </w:rPr>
              <w:t>2.</w:t>
            </w:r>
            <w:r w:rsidRPr="009E06D4">
              <w:rPr>
                <w:rFonts w:ascii="Times New Roman" w:eastAsia="SimSun" w:hAnsi="Times New Roman"/>
                <w:kern w:val="2"/>
                <w:sz w:val="24"/>
                <w:szCs w:val="24"/>
                <w:lang w:eastAsia="hi-IN" w:bidi="hi-IN"/>
              </w:rPr>
              <w:t>копія документа, завірена в установленому порядку, що посвідчує особу;</w:t>
            </w:r>
          </w:p>
          <w:p w:rsidR="009D0784" w:rsidRPr="009654E8" w:rsidRDefault="009D0784" w:rsidP="009E06D4">
            <w:pPr>
              <w:tabs>
                <w:tab w:val="left" w:pos="318"/>
              </w:tabs>
              <w:spacing w:after="0" w:line="240" w:lineRule="auto"/>
              <w:jc w:val="both"/>
              <w:rPr>
                <w:rFonts w:ascii="Times New Roman" w:hAnsi="Times New Roman"/>
                <w:sz w:val="24"/>
                <w:szCs w:val="24"/>
              </w:rPr>
            </w:pPr>
            <w:r w:rsidRPr="009654E8">
              <w:rPr>
                <w:rFonts w:ascii="Times New Roman" w:hAnsi="Times New Roman"/>
                <w:sz w:val="24"/>
                <w:szCs w:val="24"/>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654E8" w:rsidRDefault="009D0784" w:rsidP="009E06D4">
            <w:pPr>
              <w:tabs>
                <w:tab w:val="left" w:pos="151"/>
              </w:tabs>
              <w:spacing w:after="0" w:line="240" w:lineRule="auto"/>
              <w:jc w:val="both"/>
              <w:rPr>
                <w:rFonts w:ascii="Times New Roman" w:hAnsi="Times New Roman"/>
                <w:sz w:val="24"/>
                <w:szCs w:val="24"/>
              </w:rPr>
            </w:pPr>
            <w:r w:rsidRPr="009654E8">
              <w:rPr>
                <w:rFonts w:ascii="Times New Roman" w:hAnsi="Times New Roman"/>
                <w:sz w:val="24"/>
                <w:szCs w:val="24"/>
              </w:rPr>
              <w:t>4.копія свідоцтва про народження дітей (з пред’явленням оригіналу). У разі  народження дітей  за межами України  подають видані компетентними органами країни перебування і легалізовані у встановленому порядку документи, що засвідчують народження дітей;</w:t>
            </w:r>
          </w:p>
          <w:p w:rsidR="009D0784" w:rsidRPr="009654E8" w:rsidRDefault="009D0784" w:rsidP="009E06D4">
            <w:pPr>
              <w:tabs>
                <w:tab w:val="left" w:pos="151"/>
              </w:tabs>
              <w:spacing w:after="0" w:line="240" w:lineRule="auto"/>
              <w:jc w:val="both"/>
              <w:rPr>
                <w:rFonts w:ascii="Times New Roman" w:hAnsi="Times New Roman"/>
                <w:sz w:val="24"/>
                <w:szCs w:val="24"/>
              </w:rPr>
            </w:pPr>
            <w:r w:rsidRPr="009654E8">
              <w:rPr>
                <w:rFonts w:ascii="Times New Roman" w:hAnsi="Times New Roman"/>
                <w:sz w:val="24"/>
                <w:szCs w:val="24"/>
              </w:rPr>
              <w:t>5.довідка з навчального закладу дитини, якщо дитина навчається за денною формою в загальноосвітніх, професійно-технічних та вищих навчальних закладах І-ІV рівня акредитації( для дітей від 18 до 23 років);</w:t>
            </w:r>
          </w:p>
          <w:p w:rsidR="009D0784" w:rsidRPr="009E06D4" w:rsidRDefault="009D0784" w:rsidP="009E06D4">
            <w:pPr>
              <w:widowControl w:val="0"/>
              <w:tabs>
                <w:tab w:val="center" w:pos="4677"/>
                <w:tab w:val="right" w:pos="9355"/>
              </w:tabs>
              <w:suppressAutoHyphens/>
              <w:spacing w:after="0" w:line="240" w:lineRule="auto"/>
              <w:jc w:val="both"/>
              <w:rPr>
                <w:rFonts w:ascii="Times New Roman" w:eastAsia="SimSun" w:hAnsi="Times New Roman"/>
                <w:kern w:val="2"/>
                <w:sz w:val="24"/>
                <w:szCs w:val="24"/>
                <w:lang w:eastAsia="hi-IN" w:bidi="hi-IN"/>
              </w:rPr>
            </w:pPr>
            <w:r w:rsidRPr="009E06D4">
              <w:rPr>
                <w:rFonts w:ascii="Times New Roman" w:eastAsia="SimSun" w:hAnsi="Times New Roman"/>
                <w:kern w:val="2"/>
                <w:sz w:val="24"/>
                <w:szCs w:val="24"/>
                <w:lang w:eastAsia="hi-IN" w:bidi="hi-IN"/>
              </w:rPr>
              <w:t xml:space="preserve">6.довідка про доходи за попередні шість місяців, що передують місяцю звернення; </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7.декларація про доходи та майно (заповнюється на підставі довідок про доходи кожного члена сім’ї);</w:t>
            </w:r>
          </w:p>
          <w:p w:rsidR="009D0784" w:rsidRPr="009654E8" w:rsidRDefault="009D0784" w:rsidP="009E06D4">
            <w:pPr>
              <w:tabs>
                <w:tab w:val="left" w:pos="151"/>
              </w:tabs>
              <w:spacing w:after="0" w:line="240" w:lineRule="auto"/>
              <w:jc w:val="both"/>
              <w:rPr>
                <w:rFonts w:ascii="Times New Roman" w:hAnsi="Times New Roman"/>
                <w:sz w:val="24"/>
                <w:szCs w:val="24"/>
                <w:lang w:eastAsia="uk-UA"/>
              </w:rPr>
            </w:pPr>
            <w:r w:rsidRPr="009654E8">
              <w:rPr>
                <w:rFonts w:ascii="Times New Roman" w:hAnsi="Times New Roman"/>
                <w:sz w:val="24"/>
                <w:szCs w:val="24"/>
              </w:rPr>
              <w:t>8.</w:t>
            </w:r>
            <w:r w:rsidRPr="009654E8">
              <w:rPr>
                <w:rFonts w:ascii="Times New Roman" w:hAnsi="Times New Roman"/>
                <w:sz w:val="24"/>
                <w:szCs w:val="24"/>
                <w:lang w:eastAsia="uk-UA"/>
              </w:rPr>
              <w:t>довідка про неодержання зазначеної допомоги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654E8" w:rsidRDefault="009D0784" w:rsidP="009E06D4">
            <w:pPr>
              <w:tabs>
                <w:tab w:val="left" w:pos="151"/>
              </w:tabs>
              <w:spacing w:after="0" w:line="240" w:lineRule="auto"/>
              <w:jc w:val="both"/>
              <w:rPr>
                <w:rFonts w:ascii="Times New Roman" w:hAnsi="Times New Roman"/>
                <w:sz w:val="24"/>
                <w:szCs w:val="24"/>
                <w:lang w:eastAsia="uk-UA"/>
              </w:rPr>
            </w:pPr>
            <w:r w:rsidRPr="009654E8">
              <w:rPr>
                <w:rFonts w:ascii="Times New Roman" w:hAnsi="Times New Roman"/>
                <w:sz w:val="24"/>
                <w:szCs w:val="24"/>
                <w:lang w:eastAsia="uk-UA"/>
              </w:rPr>
              <w:t>9.довідка з навчального закладу, про те, що під час літніх канікул дитина не перебувала на повному державному утриманні (у разі якщо дитина перебуває на повному державному утриманні);</w:t>
            </w:r>
          </w:p>
          <w:p w:rsidR="009D0784" w:rsidRPr="009654E8" w:rsidRDefault="009D0784" w:rsidP="009E06D4">
            <w:pPr>
              <w:tabs>
                <w:tab w:val="left" w:pos="151"/>
              </w:tabs>
              <w:spacing w:after="0" w:line="240" w:lineRule="auto"/>
              <w:jc w:val="both"/>
              <w:rPr>
                <w:rFonts w:ascii="Times New Roman" w:hAnsi="Times New Roman"/>
                <w:sz w:val="24"/>
                <w:szCs w:val="24"/>
              </w:rPr>
            </w:pPr>
            <w:r w:rsidRPr="009654E8">
              <w:rPr>
                <w:rFonts w:ascii="Times New Roman" w:hAnsi="Times New Roman"/>
                <w:sz w:val="24"/>
                <w:szCs w:val="24"/>
              </w:rPr>
              <w:t>10.довідка про наявність та розмір земельної частки (паю);</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11.заява для перерахунку коштів на відкритий рахунок в установі уповноваженого банку.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b/>
                <w:sz w:val="24"/>
                <w:szCs w:val="24"/>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 xml:space="preserve">Заява та документи, необхідні для призначення допомоги, подаються </w:t>
            </w:r>
            <w:r w:rsidRPr="009654E8">
              <w:rPr>
                <w:rFonts w:ascii="Times New Roman" w:hAnsi="Times New Roman"/>
                <w:sz w:val="24"/>
                <w:szCs w:val="24"/>
                <w:lang w:eastAsia="uk-UA"/>
              </w:rPr>
              <w:t>уповноваженим представником сім’ї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1.Відсутність необхідного переліку документів для надання адміністративної послуги.</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2.Працездатні члени малозабезпеченої сім’ї не працюють, не служать, не вчаться за денною формою навчання у закладах загальної середньої, професійної (професійно-технічної) та  вищої освіти протягом трьох місяців, що передують місяцю  звернення за призначенням державної соціальної допомоги</w:t>
            </w:r>
            <w:bookmarkStart w:id="114" w:name="o43"/>
            <w:bookmarkEnd w:id="114"/>
            <w:r w:rsidRPr="009654E8">
              <w:rPr>
                <w:rFonts w:ascii="Times New Roman" w:hAnsi="Times New Roman"/>
                <w:sz w:val="24"/>
                <w:szCs w:val="24"/>
                <w:lang w:eastAsia="uk-UA"/>
              </w:rPr>
              <w:t>.</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3.Під час вибіркового обстеження матеріально-побутових  умов сім’ї з’ясовано, що малозабезпечена сім’я має додаткові джерела для існування, не зазначені у декларації про доходи та майно (здача у найм або оренду житлового приміщення (будинку) або його частини; один чи кілька членів сім’ї працюють без  оформлення трудових відносин у встановленому порядку; можливість отримання доходу від  утримання худоби, птиці, інших тварин; дохід від народних промислів, використання наявної  сільськогосподарської техніки, вантажної машини, мікроавтобуса тощо).</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bookmarkStart w:id="115" w:name="o44"/>
            <w:bookmarkEnd w:id="115"/>
            <w:r w:rsidRPr="009654E8">
              <w:rPr>
                <w:rFonts w:ascii="Times New Roman" w:hAnsi="Times New Roman"/>
                <w:sz w:val="24"/>
                <w:szCs w:val="24"/>
                <w:lang w:eastAsia="uk-UA"/>
              </w:rPr>
              <w:t>4.Особи, які входять до складу малозабезпеченої сім’ї, протягом 12 місяців перед зверненням за наданням  соціальної допомоги здійснили купівлю земельної ділянки,   квартири (будинку), автомобіля, транспортного засобу   (механізму), будівельних матеріалів, інших товарів довгострокового вжитку тощо або оплатили послуги з навчання, будівництва, ремонту квартири (будинку) або автомобіля, транспортного засобу (механізму), телефонного (в тому числі мобільного) зв’язку тощо (крім житлово комунальних послуг, у межах норм споживання та медичних послуг, пов’язаних із забезпеченням життєдіяльності) в сумі, яка на час звернення перевищує 10-кратну величину прожиткового мінімуму для сім’ї.</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bookmarkStart w:id="116" w:name="o45"/>
            <w:bookmarkStart w:id="117" w:name="o46"/>
            <w:bookmarkEnd w:id="116"/>
            <w:bookmarkEnd w:id="117"/>
            <w:r w:rsidRPr="009654E8">
              <w:rPr>
                <w:rFonts w:ascii="Times New Roman" w:hAnsi="Times New Roman"/>
                <w:sz w:val="24"/>
                <w:szCs w:val="24"/>
                <w:lang w:eastAsia="uk-UA"/>
              </w:rPr>
              <w:t xml:space="preserve">5.У власності чи володінні малозабезпеченої сім’ї є друга </w:t>
            </w:r>
            <w:r w:rsidRPr="009654E8">
              <w:rPr>
                <w:rFonts w:ascii="Times New Roman" w:hAnsi="Times New Roman"/>
                <w:sz w:val="24"/>
                <w:szCs w:val="24"/>
                <w:lang w:eastAsia="uk-UA"/>
              </w:rPr>
              <w:br/>
              <w:t xml:space="preserve">квартира (будинок) за умови, що загальна площа житла  перевищує 21 кв. м на одного члена сім’ї та додатково 10,5 кв. м на сім’ю, чи більше одного автомобіля, транспортного засобу (механізму). </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6.Якщо дитина досягла 18-річного віку і не навчається за денною формою в загальноосвітніх, професійно-технічних та вищих навчальних закладах I-IV рівня акредитації тоді вищевказана допомога не призначається.</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7.Реєстрація дитиною шлюбу до досягнення нею 18-річного віку.</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8.Тимчасове працевлаштування дитини.</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trike/>
                <w:sz w:val="24"/>
                <w:szCs w:val="24"/>
              </w:rPr>
            </w:pPr>
            <w:r w:rsidRPr="009654E8">
              <w:rPr>
                <w:rFonts w:ascii="Times New Roman" w:hAnsi="Times New Roman"/>
                <w:sz w:val="24"/>
                <w:szCs w:val="24"/>
              </w:rPr>
              <w:t>9.Надання неповнолітній особі повної цивільної дієздатності у випадках, передбачених законом.</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соціальної допомоги / відмова у призначенні державної соціальної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допомоги на дітей, які виховуються у багатодітних сім’ях</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8614D">
        <w:trPr>
          <w:trHeight w:val="29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охорону дитинства” від 26.04.2001 № 2402-ІІI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 Міністрів України від 13.03.2019     № 250 „Деякі питання надання соціальної підтримки багатодітним сім’ям”;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04.03.2002  № 256 „Про затвердження Порядку фінансування видатків місцевих бюджетів на здійснення заходів з виконання державних програм соціального захисту населення за рахунок субвенцій державного бюджету”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rPr>
              <w:t>Факт набуття сім’єю статусу багатодітної сім’ї</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w:t>
            </w:r>
          </w:p>
          <w:p w:rsidR="009D0784" w:rsidRPr="009E06D4" w:rsidRDefault="009D0784" w:rsidP="009E06D4">
            <w:pPr>
              <w:widowControl w:val="0"/>
              <w:suppressAutoHyphens/>
              <w:spacing w:after="0" w:line="240" w:lineRule="auto"/>
              <w:rPr>
                <w:rFonts w:ascii="Times New Roman" w:eastAsia="SimSun" w:hAnsi="Times New Roman"/>
                <w:kern w:val="1"/>
                <w:sz w:val="24"/>
                <w:szCs w:val="24"/>
                <w:lang w:eastAsia="hi-IN" w:bidi="hi-IN"/>
              </w:rPr>
            </w:pPr>
            <w:r w:rsidRPr="009E06D4">
              <w:rPr>
                <w:rFonts w:ascii="Times New Roman" w:eastAsia="SimSun" w:hAnsi="Times New Roman"/>
                <w:iCs/>
                <w:kern w:val="1"/>
                <w:sz w:val="24"/>
                <w:szCs w:val="24"/>
                <w:lang w:eastAsia="uk-UA" w:bidi="hi-IN"/>
              </w:rPr>
              <w:t>2.</w:t>
            </w:r>
            <w:r w:rsidRPr="009E06D4">
              <w:rPr>
                <w:rFonts w:ascii="Times New Roman" w:eastAsia="SimSun" w:hAnsi="Times New Roman"/>
                <w:kern w:val="1"/>
                <w:sz w:val="24"/>
                <w:szCs w:val="24"/>
                <w:lang w:eastAsia="hi-IN" w:bidi="hi-IN"/>
              </w:rPr>
              <w:t>копія документа, завірена в установленому порядку, що посвідчує особу;</w:t>
            </w:r>
          </w:p>
          <w:p w:rsidR="009D0784" w:rsidRPr="009654E8" w:rsidRDefault="009D0784" w:rsidP="009E06D4">
            <w:pPr>
              <w:tabs>
                <w:tab w:val="left" w:pos="318"/>
              </w:tabs>
              <w:spacing w:after="0" w:line="240" w:lineRule="auto"/>
              <w:contextualSpacing/>
              <w:rPr>
                <w:rFonts w:ascii="Times New Roman" w:hAnsi="Times New Roman"/>
                <w:sz w:val="24"/>
                <w:szCs w:val="24"/>
              </w:rPr>
            </w:pPr>
            <w:r w:rsidRPr="009654E8">
              <w:rPr>
                <w:rFonts w:ascii="Times New Roman" w:hAnsi="Times New Roman"/>
                <w:sz w:val="24"/>
                <w:szCs w:val="24"/>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9E06D4" w:rsidRDefault="009D0784" w:rsidP="009E06D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Times New Roman" w:hAnsi="Times New Roman" w:cs="Times New Roman"/>
                <w:lang w:val="uk-UA"/>
              </w:rPr>
            </w:pPr>
            <w:r w:rsidRPr="009E06D4">
              <w:rPr>
                <w:rFonts w:ascii="Times New Roman" w:hAnsi="Times New Roman" w:cs="Times New Roman"/>
                <w:lang w:val="uk-UA"/>
              </w:rPr>
              <w:t>4.копії посвідчення батьків багатодітної сім’ї (з пред’явленням оригіналу);</w:t>
            </w:r>
          </w:p>
          <w:p w:rsidR="009D0784" w:rsidRPr="009E06D4" w:rsidRDefault="009D0784" w:rsidP="009E06D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Times New Roman" w:hAnsi="Times New Roman" w:cs="Times New Roman"/>
                <w:lang w:val="uk-UA"/>
              </w:rPr>
            </w:pPr>
            <w:r w:rsidRPr="009E06D4">
              <w:rPr>
                <w:rFonts w:ascii="Times New Roman" w:hAnsi="Times New Roman" w:cs="Times New Roman"/>
                <w:lang w:val="uk-UA"/>
              </w:rPr>
              <w:t>5.копія посвідчення дитини з багатодітної сім’ї (з пред’явленням оригіналу);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6.копії свідоцтв про народження всіх дітей (з пред’явленням оригіналів)</w:t>
            </w:r>
          </w:p>
          <w:p w:rsidR="009D0784" w:rsidRPr="009654E8" w:rsidRDefault="009D0784" w:rsidP="009E06D4">
            <w:pPr>
              <w:tabs>
                <w:tab w:val="left" w:pos="151"/>
              </w:tabs>
              <w:spacing w:after="0" w:line="240" w:lineRule="auto"/>
              <w:contextualSpacing/>
              <w:rPr>
                <w:rFonts w:ascii="Times New Roman" w:hAnsi="Times New Roman"/>
                <w:iCs/>
                <w:sz w:val="24"/>
                <w:szCs w:val="24"/>
                <w:lang w:eastAsia="uk-UA"/>
              </w:rPr>
            </w:pPr>
            <w:r w:rsidRPr="009654E8">
              <w:rPr>
                <w:rFonts w:ascii="Times New Roman" w:hAnsi="Times New Roman"/>
                <w:sz w:val="24"/>
                <w:szCs w:val="24"/>
              </w:rPr>
              <w:t xml:space="preserve">7.копія довідки про </w:t>
            </w:r>
            <w:r w:rsidRPr="009654E8">
              <w:rPr>
                <w:rFonts w:ascii="Times New Roman" w:hAnsi="Times New Roman"/>
                <w:iCs/>
                <w:sz w:val="24"/>
                <w:szCs w:val="24"/>
                <w:lang w:eastAsia="uk-UA"/>
              </w:rPr>
              <w:t>місце реєстрації дитини;</w:t>
            </w:r>
          </w:p>
          <w:p w:rsidR="009D0784" w:rsidRPr="009654E8" w:rsidRDefault="009D0784" w:rsidP="009E06D4">
            <w:pPr>
              <w:tabs>
                <w:tab w:val="left" w:pos="151"/>
              </w:tabs>
              <w:spacing w:after="0" w:line="240" w:lineRule="auto"/>
              <w:contextualSpacing/>
              <w:rPr>
                <w:rFonts w:ascii="Times New Roman" w:hAnsi="Times New Roman"/>
                <w:sz w:val="24"/>
                <w:szCs w:val="24"/>
                <w:lang w:eastAsia="uk-UA"/>
              </w:rPr>
            </w:pPr>
            <w:r w:rsidRPr="009654E8">
              <w:rPr>
                <w:rFonts w:ascii="Times New Roman" w:hAnsi="Times New Roman"/>
                <w:sz w:val="24"/>
                <w:szCs w:val="24"/>
                <w:lang w:eastAsia="uk-UA"/>
              </w:rPr>
              <w:t>8.довідка про неодержання допомоги на дітей, які виховуються у багатодітних сім′ях в органах соціального захисту населення за місцем реєстрації (у разі звернення за призначенням допомоги за місцем фактичного проживання);</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lang w:eastAsia="uk-UA"/>
              </w:rPr>
              <w:t>9.заява для перерахунку коштів на відкритий рахунок в установі уповноваженого банку</w:t>
            </w:r>
            <w:r w:rsidRPr="009654E8">
              <w:rPr>
                <w:rFonts w:ascii="Times New Roman" w:hAnsi="Times New Roman"/>
                <w:sz w:val="24"/>
                <w:szCs w:val="24"/>
              </w:rPr>
              <w:t>.</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b/>
                <w:sz w:val="24"/>
                <w:szCs w:val="24"/>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Подаються особою, яка претендує на призначення допомоги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1.Подання документів до заяви не в повному обсязі;</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2.виявлення в поданих документах недостовірної інформації;</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 xml:space="preserve">3.якщо вже отримано допомогу </w:t>
            </w:r>
            <w:r w:rsidRPr="009654E8">
              <w:rPr>
                <w:rFonts w:ascii="Times New Roman" w:hAnsi="Times New Roman"/>
                <w:sz w:val="24"/>
                <w:szCs w:val="24"/>
                <w:lang w:eastAsia="uk-UA"/>
              </w:rPr>
              <w:t xml:space="preserve">на дітей, які виховуються у багатодітних сім′ях </w:t>
            </w:r>
            <w:r w:rsidRPr="009654E8">
              <w:rPr>
                <w:rFonts w:ascii="Times New Roman" w:hAnsi="Times New Roman"/>
                <w:sz w:val="24"/>
                <w:szCs w:val="24"/>
              </w:rPr>
              <w:t>за місцем реєстрації або за місцем фактичного проживання іншого з батьків.</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 xml:space="preserve">4.заява подана особою, яка не має права на призначення </w:t>
            </w:r>
            <w:r w:rsidRPr="009E06D4">
              <w:rPr>
                <w:rFonts w:ascii="Times New Roman" w:hAnsi="Times New Roman" w:cs="Times New Roman"/>
                <w:bCs/>
                <w:lang w:val="uk-UA"/>
              </w:rPr>
              <w:t xml:space="preserve">державної допомоги </w:t>
            </w:r>
            <w:r w:rsidRPr="009E06D4">
              <w:rPr>
                <w:rFonts w:ascii="Times New Roman" w:hAnsi="Times New Roman" w:cs="Times New Roman"/>
                <w:lang w:val="uk-UA"/>
              </w:rPr>
              <w:t>на дітей, які виховуються у багатодітних сім’ях.</w:t>
            </w:r>
          </w:p>
        </w:tc>
      </w:tr>
      <w:tr w:rsidR="009D0784" w:rsidRPr="009654E8" w:rsidTr="004A7AB2">
        <w:trPr>
          <w:trHeight w:val="46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 відмова в призначенні допомоги</w:t>
            </w:r>
            <w:r w:rsidRPr="009654E8">
              <w:rPr>
                <w:rFonts w:ascii="Times New Roman" w:hAnsi="Times New Roman"/>
                <w:sz w:val="24"/>
                <w:szCs w:val="24"/>
              </w:rPr>
              <w:t xml:space="preserve"> </w:t>
            </w:r>
            <w:r w:rsidRPr="009654E8">
              <w:rPr>
                <w:rFonts w:ascii="Times New Roman" w:hAnsi="Times New Roman"/>
                <w:sz w:val="24"/>
                <w:szCs w:val="24"/>
                <w:lang w:eastAsia="uk-UA"/>
              </w:rPr>
              <w:t>на дітей, які виховуються у багатодітних сім’ях</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4"/>
          <w:szCs w:val="20"/>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4"/>
          <w:szCs w:val="20"/>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7"/>
          <w:szCs w:val="27"/>
          <w:lang w:eastAsia="zh-CN" w:bidi="hi-IN"/>
        </w:rPr>
      </w:pPr>
      <w:r w:rsidRPr="009E06D4">
        <w:rPr>
          <w:rFonts w:ascii="Times New Roman" w:hAnsi="Times New Roman"/>
          <w:b/>
          <w:sz w:val="27"/>
          <w:szCs w:val="27"/>
        </w:rPr>
        <w:t>Видача направлення (путівки) особам з інвалідністю та/або дітям з інвалідністю до реабілітаційних установ сфери управління Мінсоцполітики та/або структурних підрозділів з питань соціального захисту населення обласних, Київської та Севастопольської міських, районних, районних у мм. Києві та Севастополі держадміністрацій, виконавчих органів міських, районних у містах (у разі їх утворення) рад</w:t>
      </w:r>
    </w:p>
    <w:p w:rsidR="009D0784" w:rsidRPr="009E06D4" w:rsidRDefault="009D0784" w:rsidP="009E06D4">
      <w:pPr>
        <w:spacing w:after="0" w:line="240" w:lineRule="auto"/>
        <w:jc w:val="center"/>
        <w:rPr>
          <w:rFonts w:ascii="Times New Roman" w:hAnsi="Times New Roman"/>
          <w:sz w:val="24"/>
          <w:szCs w:val="20"/>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4"/>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42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rvps14"/>
              <w:spacing w:before="0" w:beforeAutospacing="0" w:after="0" w:afterAutospacing="0"/>
              <w:ind w:left="-10" w:right="113"/>
              <w:jc w:val="both"/>
              <w:rPr>
                <w:lang w:val="uk-UA"/>
              </w:rPr>
            </w:pPr>
            <w:r w:rsidRPr="009E06D4">
              <w:rPr>
                <w:lang w:val="uk-UA"/>
              </w:rPr>
              <w:t xml:space="preserve">Закон України «Про реабілітацію осіб з інвалідністю в Україні» </w:t>
            </w:r>
            <w:r w:rsidRPr="009E06D4">
              <w:rPr>
                <w:shd w:val="clear" w:color="auto" w:fill="FFFFFF"/>
                <w:lang w:val="uk-UA"/>
              </w:rPr>
              <w:t>від 06.10.2005 № 2961-IV</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hd w:val="clear" w:color="auto" w:fill="FFFFFF"/>
              <w:spacing w:before="0" w:beforeAutospacing="0" w:after="0" w:afterAutospacing="0"/>
              <w:ind w:right="113"/>
              <w:jc w:val="both"/>
              <w:textAlignment w:val="baseline"/>
            </w:pPr>
            <w:r w:rsidRPr="009E06D4">
              <w:t>Постанова Кабінету Міністрів України від 08.12.2006 № 1686 «Про затвердження Державної типової програми реабілітації осіб з інвалідністю»; постанова Кабінету Міністрів України від 23.05.2007 №757 «Про затвердження Положення про індивідуальну програму реабілітації осіб з інвалідністю»; постанова Кабінету Міністрів України від 31.01.2007 № 80 «</w:t>
            </w:r>
            <w:r w:rsidRPr="009E06D4">
              <w:rPr>
                <w:rStyle w:val="rvts23"/>
              </w:rPr>
              <w:t>Про затвердження Порядку надання окремим категоріям осіб послуг із комплексної реабілітації (абілітації)»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654E8" w:rsidRDefault="009D0784" w:rsidP="009E06D4">
            <w:pPr>
              <w:tabs>
                <w:tab w:val="center" w:pos="4677"/>
                <w:tab w:val="right" w:pos="9355"/>
              </w:tabs>
              <w:spacing w:after="0" w:line="240" w:lineRule="auto"/>
              <w:ind w:right="113"/>
              <w:jc w:val="both"/>
              <w:rPr>
                <w:rFonts w:ascii="Times New Roman" w:hAnsi="Times New Roman"/>
                <w:sz w:val="24"/>
                <w:szCs w:val="24"/>
              </w:rPr>
            </w:pPr>
            <w:r w:rsidRPr="009654E8">
              <w:rPr>
                <w:rFonts w:ascii="Times New Roman" w:hAnsi="Times New Roman"/>
                <w:sz w:val="24"/>
                <w:szCs w:val="24"/>
              </w:rPr>
              <w:t xml:space="preserve">Наказ Мінсоцполітики від </w:t>
            </w:r>
            <w:r w:rsidRPr="009654E8">
              <w:rPr>
                <w:rStyle w:val="rvts9"/>
                <w:rFonts w:ascii="Times New Roman" w:hAnsi="Times New Roman"/>
                <w:sz w:val="24"/>
                <w:szCs w:val="24"/>
              </w:rPr>
              <w:t>27.09.2018  № 1423 «</w:t>
            </w:r>
            <w:r w:rsidRPr="009654E8">
              <w:rPr>
                <w:rStyle w:val="rvts23"/>
                <w:rFonts w:ascii="Times New Roman" w:hAnsi="Times New Roman"/>
                <w:sz w:val="24"/>
                <w:szCs w:val="24"/>
              </w:rPr>
              <w:t>Про затвердження форм документів щодо направлення окремих категорій осіб на комплексну реабілітацію (абілітацію)»</w:t>
            </w:r>
            <w:r w:rsidRPr="009654E8">
              <w:rPr>
                <w:rFonts w:ascii="Times New Roman" w:hAnsi="Times New Roman"/>
                <w:sz w:val="24"/>
                <w:szCs w:val="24"/>
                <w:shd w:val="clear" w:color="auto" w:fill="FFFFFF"/>
              </w:rPr>
              <w:t xml:space="preserve">, зареєстрований у Міністерстві юстиції України </w:t>
            </w:r>
            <w:r w:rsidRPr="009654E8">
              <w:rPr>
                <w:rStyle w:val="rvts9"/>
                <w:rFonts w:ascii="Times New Roman" w:hAnsi="Times New Roman"/>
                <w:sz w:val="24"/>
                <w:szCs w:val="24"/>
              </w:rPr>
              <w:t>16.10.2018 за № 1160/32612</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pStyle w:val="NormalWeb"/>
              <w:shd w:val="clear" w:color="auto" w:fill="FFFFFF"/>
              <w:spacing w:before="0" w:beforeAutospacing="0" w:after="0" w:afterAutospacing="0"/>
              <w:ind w:right="118"/>
              <w:jc w:val="both"/>
              <w:textAlignment w:val="baseline"/>
            </w:pPr>
            <w:r w:rsidRPr="009E06D4">
              <w:t>Індивідуальна програма реабілітації особи з інвалідністю, розроблена на підставі Державної типової програми реабілітації</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pacing w:before="0" w:beforeAutospacing="0" w:after="0" w:afterAutospacing="0"/>
              <w:ind w:right="118"/>
              <w:rPr>
                <w:lang w:val="uk-UA"/>
              </w:rPr>
            </w:pPr>
            <w:r w:rsidRPr="009E06D4">
              <w:rPr>
                <w:lang w:val="uk-UA"/>
              </w:rPr>
              <w:t>1. Заява про надання послуг із комплексної реабілітації (абілітації);</w:t>
            </w:r>
          </w:p>
          <w:p w:rsidR="009D0784" w:rsidRPr="009E06D4" w:rsidRDefault="009D0784" w:rsidP="009E06D4">
            <w:pPr>
              <w:pStyle w:val="rvps2"/>
              <w:spacing w:before="0" w:beforeAutospacing="0" w:after="0" w:afterAutospacing="0"/>
              <w:ind w:right="118"/>
              <w:rPr>
                <w:lang w:val="uk-UA"/>
              </w:rPr>
            </w:pPr>
            <w:bookmarkStart w:id="118" w:name="n97"/>
            <w:bookmarkEnd w:id="118"/>
            <w:r w:rsidRPr="009E06D4">
              <w:rPr>
                <w:lang w:val="uk-UA"/>
              </w:rPr>
              <w:t>2. індивідуальна програма реабілітації, видана медико-соціальною експертною комісією, лікарсько-консультативною комісією лікувально-профілактичного закладу (для дітей з інвалідністю);</w:t>
            </w:r>
          </w:p>
          <w:p w:rsidR="009D0784" w:rsidRPr="009E06D4" w:rsidRDefault="009D0784" w:rsidP="009E06D4">
            <w:pPr>
              <w:pStyle w:val="rvps2"/>
              <w:spacing w:before="0" w:beforeAutospacing="0" w:after="0" w:afterAutospacing="0"/>
              <w:ind w:right="118"/>
              <w:rPr>
                <w:lang w:val="uk-UA"/>
              </w:rPr>
            </w:pPr>
            <w:r w:rsidRPr="009E06D4">
              <w:rPr>
                <w:lang w:val="uk-UA"/>
              </w:rPr>
              <w:t>3. висновок лікарсько-консультативної комісії лікувально-профілактичного закладу (для дітей віком до трьох років, які належать до групи ризику щодо отримання інвалідності) з рекомендаціями щодо проходження комплексної реабілітації (абілітації) в установі;</w:t>
            </w:r>
          </w:p>
          <w:p w:rsidR="009D0784" w:rsidRPr="009E06D4" w:rsidRDefault="009D0784" w:rsidP="009E06D4">
            <w:pPr>
              <w:pStyle w:val="rvps2"/>
              <w:spacing w:before="0" w:beforeAutospacing="0" w:after="0" w:afterAutospacing="0"/>
              <w:ind w:right="118"/>
              <w:rPr>
                <w:lang w:val="uk-UA"/>
              </w:rPr>
            </w:pPr>
            <w:bookmarkStart w:id="119" w:name="n99"/>
            <w:bookmarkEnd w:id="119"/>
            <w:r w:rsidRPr="009E06D4">
              <w:rPr>
                <w:lang w:val="uk-UA"/>
              </w:rPr>
              <w:t>4. паспорт громадянина України, свідоцтво про народження (для дітей з інвалідністю, дітей віком до трьох років, які належать до групи ризику щодо отримання інвалідності) або інший документ, що посвідчує особу;</w:t>
            </w:r>
          </w:p>
          <w:p w:rsidR="009D0784" w:rsidRPr="009E06D4" w:rsidRDefault="009D0784" w:rsidP="009E06D4">
            <w:pPr>
              <w:pStyle w:val="rvps2"/>
              <w:spacing w:before="0" w:beforeAutospacing="0" w:after="0" w:afterAutospacing="0"/>
              <w:ind w:right="118"/>
              <w:rPr>
                <w:lang w:val="uk-UA"/>
              </w:rPr>
            </w:pPr>
            <w:bookmarkStart w:id="120" w:name="n100"/>
            <w:bookmarkEnd w:id="120"/>
            <w:r w:rsidRPr="009E06D4">
              <w:rPr>
                <w:lang w:val="uk-UA"/>
              </w:rPr>
              <w:t>5. документ, що засвідчує реєстрацію фізичних осіб у Державному реєстрі фізичних осіб - платників податків;</w:t>
            </w:r>
          </w:p>
          <w:p w:rsidR="009D0784" w:rsidRPr="009E06D4" w:rsidRDefault="009D0784" w:rsidP="009E06D4">
            <w:pPr>
              <w:pStyle w:val="rvps2"/>
              <w:spacing w:before="0" w:beforeAutospacing="0" w:after="0" w:afterAutospacing="0"/>
              <w:ind w:right="118"/>
              <w:rPr>
                <w:lang w:val="uk-UA"/>
              </w:rPr>
            </w:pPr>
            <w:bookmarkStart w:id="121" w:name="n101"/>
            <w:bookmarkEnd w:id="121"/>
            <w:r w:rsidRPr="009E06D4">
              <w:rPr>
                <w:lang w:val="uk-UA"/>
              </w:rPr>
              <w:t>6. документ про освіту (для отримувачів, які потребують професійної реабілітації);</w:t>
            </w:r>
          </w:p>
          <w:p w:rsidR="009D0784" w:rsidRPr="009E06D4" w:rsidRDefault="009D0784" w:rsidP="009E06D4">
            <w:pPr>
              <w:pStyle w:val="rvps2"/>
              <w:spacing w:before="0" w:beforeAutospacing="0" w:after="0" w:afterAutospacing="0"/>
              <w:ind w:right="118"/>
              <w:rPr>
                <w:lang w:val="uk-UA"/>
              </w:rPr>
            </w:pPr>
            <w:bookmarkStart w:id="122" w:name="n102"/>
            <w:bookmarkEnd w:id="122"/>
            <w:r w:rsidRPr="009E06D4">
              <w:rPr>
                <w:lang w:val="uk-UA"/>
              </w:rPr>
              <w:t>7. виписка з медичної карти амбулаторного (стаціонарного) хворого (форма № 027/о);</w:t>
            </w:r>
          </w:p>
          <w:p w:rsidR="009D0784" w:rsidRPr="009E06D4" w:rsidRDefault="009D0784" w:rsidP="009E06D4">
            <w:pPr>
              <w:pStyle w:val="rvps2"/>
              <w:spacing w:before="0" w:beforeAutospacing="0" w:after="0" w:afterAutospacing="0"/>
              <w:ind w:right="118"/>
              <w:rPr>
                <w:lang w:val="uk-UA"/>
              </w:rPr>
            </w:pPr>
            <w:bookmarkStart w:id="123" w:name="n103"/>
            <w:bookmarkEnd w:id="123"/>
            <w:r w:rsidRPr="009E06D4">
              <w:rPr>
                <w:lang w:val="uk-UA"/>
              </w:rPr>
              <w:t>8. довідка про взяття на облік внутрішньо переміщених осіб (для отримувачів, які є внутрішньо переміщеними особами)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spacing w:before="0" w:beforeAutospacing="0" w:after="0" w:afterAutospacing="0"/>
              <w:ind w:right="118"/>
              <w:jc w:val="both"/>
              <w:textAlignment w:val="baseline"/>
            </w:pPr>
            <w:r w:rsidRPr="009E06D4">
              <w:t>Для одержання послуги отримувачі або їх законні представники звертаються до уповноважених органів за місцем проживання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pStyle w:val="rvps14"/>
              <w:spacing w:before="0" w:beforeAutospacing="0" w:after="0" w:afterAutospacing="0"/>
              <w:ind w:right="118"/>
              <w:jc w:val="both"/>
              <w:rPr>
                <w:lang w:val="uk-UA"/>
              </w:rPr>
            </w:pPr>
            <w:r w:rsidRPr="009E06D4">
              <w:rPr>
                <w:lang w:val="uk-UA"/>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pStyle w:val="rvps2"/>
              <w:spacing w:before="0" w:beforeAutospacing="0" w:after="0" w:afterAutospacing="0"/>
              <w:ind w:right="118"/>
              <w:jc w:val="both"/>
              <w:rPr>
                <w:lang w:val="uk-UA"/>
              </w:rPr>
            </w:pPr>
            <w:r w:rsidRPr="009E06D4">
              <w:rPr>
                <w:lang w:val="uk-UA"/>
              </w:rPr>
              <w:t>10 робочих днів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spacing w:before="0" w:beforeAutospacing="0" w:after="0" w:afterAutospacing="0"/>
              <w:ind w:right="118"/>
              <w:jc w:val="both"/>
              <w:textAlignment w:val="baseline"/>
            </w:pPr>
            <w:r w:rsidRPr="009E06D4">
              <w:t>Подання документів до заяви не в повному обсязі</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pStyle w:val="NormalWeb"/>
              <w:shd w:val="clear" w:color="auto" w:fill="FFFFFF"/>
              <w:spacing w:before="0" w:beforeAutospacing="0" w:after="0" w:afterAutospacing="0"/>
              <w:ind w:right="118"/>
              <w:jc w:val="both"/>
              <w:textAlignment w:val="baseline"/>
            </w:pPr>
            <w:r w:rsidRPr="009E06D4">
              <w:t>Рішення/відмова у прийнятті рішення:</w:t>
            </w:r>
          </w:p>
          <w:p w:rsidR="009D0784" w:rsidRPr="009E06D4" w:rsidRDefault="009D0784" w:rsidP="009E06D4">
            <w:pPr>
              <w:pStyle w:val="NormalWeb"/>
              <w:shd w:val="clear" w:color="auto" w:fill="FFFFFF"/>
              <w:spacing w:before="0" w:beforeAutospacing="0" w:after="0" w:afterAutospacing="0"/>
              <w:ind w:right="118"/>
              <w:jc w:val="both"/>
              <w:textAlignment w:val="baseline"/>
            </w:pPr>
            <w:r w:rsidRPr="009E06D4">
              <w:t>про направлення на комплексну реабілітацію (абілітацію); про надання послуг із комплексної реабілітації (абілітації)</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autoSpaceDE w:val="0"/>
              <w:autoSpaceDN w:val="0"/>
              <w:adjustRightInd w:val="0"/>
              <w:spacing w:after="0" w:line="240" w:lineRule="auto"/>
              <w:ind w:right="118"/>
              <w:jc w:val="both"/>
              <w:rPr>
                <w:rFonts w:ascii="Times New Roman" w:hAnsi="Times New Roman"/>
                <w:sz w:val="24"/>
                <w:szCs w:val="24"/>
              </w:rPr>
            </w:pPr>
            <w:r w:rsidRPr="009654E8">
              <w:rPr>
                <w:rFonts w:ascii="Times New Roman" w:hAnsi="Times New Roman"/>
                <w:sz w:val="24"/>
                <w:szCs w:val="24"/>
              </w:rPr>
              <w:t>Рішення про направлення на комплексну реабілітацію (абілітацію) видається особисто особі з інвалідністю або законному представнику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18"/>
          <w:szCs w:val="24"/>
          <w:lang w:eastAsia="uk-UA"/>
        </w:rPr>
      </w:pPr>
      <w:r w:rsidRPr="009E06D4">
        <w:rPr>
          <w:rFonts w:ascii="Times New Roman" w:hAnsi="Times New Roman"/>
          <w:b/>
          <w:sz w:val="1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Встановлення статусу члена сім’ї загиблого ветерана війни</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48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війни, гарантії їх соціального захисту» від 22.10.1993 № 3552-XII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 xml:space="preserve">Постанова Кабінету Міністрів України від 12.05.1994 № 302 «Про порядок видачі посвідчень і нагрудних знаків ветеранів війни»; </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Постанова Кабінету Міністрів України від 23.09.2015 № 740 «Про затвердження Порядку надання статусу особи, на яку поширюється чинність Закону України «Про статус ветеранів війни, гарантії їх соціального захисту», деяким категоріям осіб</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tabs>
                <w:tab w:val="left" w:pos="1780"/>
              </w:tabs>
              <w:spacing w:after="0" w:line="240" w:lineRule="auto"/>
              <w:jc w:val="both"/>
              <w:rPr>
                <w:rStyle w:val="rvts0"/>
                <w:rFonts w:ascii="Times New Roman" w:hAnsi="Times New Roman"/>
                <w:sz w:val="24"/>
                <w:szCs w:val="24"/>
              </w:rPr>
            </w:pPr>
            <w:r w:rsidRPr="009654E8">
              <w:rPr>
                <w:rStyle w:val="rvts0"/>
                <w:rFonts w:ascii="Times New Roman" w:hAnsi="Times New Roman"/>
                <w:sz w:val="24"/>
                <w:szCs w:val="24"/>
              </w:rPr>
              <w:t xml:space="preserve">Загибель (смерть) внаслідок поранення, контузії, каліцтва, одержаних під час захисту Батьківщини та за інших підстав, визначених статтею 10 </w:t>
            </w:r>
            <w:r w:rsidRPr="009654E8">
              <w:rPr>
                <w:rFonts w:ascii="Times New Roman" w:hAnsi="Times New Roman"/>
                <w:sz w:val="24"/>
                <w:szCs w:val="24"/>
              </w:rPr>
              <w:t>Закону України «Про статус ветеранів війни, гарантії їх соціального захисту»</w:t>
            </w:r>
          </w:p>
        </w:tc>
      </w:tr>
      <w:tr w:rsidR="009D0784" w:rsidRPr="009654E8" w:rsidTr="004A7AB2">
        <w:trPr>
          <w:trHeight w:val="226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Заява;</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копія паспорту;</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фото;</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причинний зв’язок смерті з пораненням, контузією, захворюванням, отриманим при захисті Батьківщини;</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довідка про навчання;</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копія свідоцтва про смерть;</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довідка медичного закладу про інвалідність до досягнення повноліття;</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копія посвідчення ветерана війни;</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документи про нагородження померлого (загиблого) ветерана війни;</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свідоцтво про одруження;</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свідоцтво про народження дитини;</w:t>
            </w:r>
          </w:p>
          <w:p w:rsidR="009D0784" w:rsidRPr="009654E8" w:rsidRDefault="009D0784" w:rsidP="009E06D4">
            <w:pPr>
              <w:tabs>
                <w:tab w:val="left" w:pos="1780"/>
              </w:tabs>
              <w:spacing w:after="0" w:line="240" w:lineRule="auto"/>
              <w:jc w:val="both"/>
              <w:rPr>
                <w:rStyle w:val="rvts0"/>
                <w:rFonts w:ascii="Times New Roman" w:hAnsi="Times New Roman"/>
                <w:sz w:val="24"/>
                <w:szCs w:val="24"/>
              </w:rPr>
            </w:pPr>
            <w:r w:rsidRPr="009654E8">
              <w:rPr>
                <w:rFonts w:ascii="Times New Roman" w:hAnsi="Times New Roman"/>
                <w:sz w:val="24"/>
                <w:szCs w:val="24"/>
              </w:rPr>
              <w:t>Для сімей осіб, які загинули (померли) під час участі в антитерористичній операції перелік документів, які є підставою для встановлення статусу члена сім’ї померлого (загиблого) ветерана війни визначено постановою Кабінету Міністрів України від 23.09.2015 № 740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 xml:space="preserve">Заява та документи подаються заявником особисто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Рішення про встановлення статусу приймається у місячний строк з дня подання необхідних документів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Ненадання в повному обсязі підтверджуючих документів</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Отримання/відмова в отриманні посвідчення члена сім’ї загиблого ветерана війни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Посвідчення членам сім’ї загиблого ветерана війни видаються особисто або за їх дорученням рідним чи іншим особам.</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Встановлення статусу учасника війни</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20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війни, гарантії їх соціального захисту» від 22.10.1993 № 3552-XII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Постанова Кабінету Міністрів України</w:t>
            </w:r>
            <w:r w:rsidRPr="009654E8">
              <w:rPr>
                <w:rFonts w:ascii="Times New Roman" w:hAnsi="Times New Roman"/>
                <w:sz w:val="24"/>
                <w:szCs w:val="24"/>
              </w:rPr>
              <w:br/>
              <w:t>від 12.05.1994 № 302 «Про порядок видачі посвідчень і нагрудних знаків ветеранів війни»; постанова Кабінету Міністрів України від 26.04.1996 № 458 «Про комісії для розгляду питань, пов’язаних із встановленням статусу учасника війни, відповідно до Закону України «Про статус ветеранів війни, гарантії їх соціального захисту»; постанова Кабінету Міністрів України від 23.09.2015 № 739 «Питання надання статусу учасника війни деяким особам»</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Style w:val="rvts0"/>
                <w:rFonts w:ascii="Times New Roman" w:hAnsi="Times New Roman"/>
                <w:sz w:val="24"/>
                <w:szCs w:val="24"/>
              </w:rPr>
              <w:t>Наказ Міністерства соціального захисту населення України від 30.05.1996 № 79 «</w:t>
            </w:r>
            <w:r w:rsidRPr="009654E8">
              <w:rPr>
                <w:rFonts w:ascii="Times New Roman" w:hAnsi="Times New Roman"/>
                <w:sz w:val="24"/>
                <w:szCs w:val="24"/>
              </w:rPr>
              <w:t>Про затвердження Типового положення про комісії для розгляду питань, пов’язаних із встановленням статусу учасника війни відповідно до Закону України «Про статус ветеранів війни, гарантії їх соціального захисту», з</w:t>
            </w:r>
            <w:r w:rsidRPr="009654E8">
              <w:rPr>
                <w:rStyle w:val="rvts0"/>
                <w:rFonts w:ascii="Times New Roman" w:hAnsi="Times New Roman"/>
                <w:sz w:val="24"/>
                <w:szCs w:val="24"/>
              </w:rPr>
              <w:t>ареєстрований у Міністерстві юстиції України 04.06.1996 за № 264/1289</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tabs>
                <w:tab w:val="left" w:pos="1780"/>
              </w:tabs>
              <w:spacing w:after="0" w:line="240" w:lineRule="auto"/>
              <w:jc w:val="both"/>
              <w:rPr>
                <w:rStyle w:val="rvts0"/>
                <w:rFonts w:ascii="Times New Roman" w:hAnsi="Times New Roman"/>
                <w:sz w:val="24"/>
                <w:szCs w:val="24"/>
              </w:rPr>
            </w:pPr>
            <w:r w:rsidRPr="009654E8">
              <w:rPr>
                <w:rStyle w:val="rvts0"/>
                <w:rFonts w:ascii="Times New Roman" w:hAnsi="Times New Roman"/>
                <w:sz w:val="24"/>
                <w:szCs w:val="24"/>
              </w:rPr>
              <w:t xml:space="preserve">Проходження військової служби у період війни, праця в тилу, навчання у період війни та інші обставини, передбачені в статті 9 </w:t>
            </w:r>
            <w:r w:rsidRPr="009654E8">
              <w:rPr>
                <w:rFonts w:ascii="Times New Roman" w:hAnsi="Times New Roman"/>
                <w:sz w:val="24"/>
                <w:szCs w:val="24"/>
              </w:rPr>
              <w:t>Закону України «Про статус ветеранів війни, гарантії їх соціального захисту»</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Заява;</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копія паспорта;</w:t>
            </w:r>
          </w:p>
          <w:p w:rsidR="009D0784" w:rsidRPr="009654E8" w:rsidRDefault="009D0784" w:rsidP="009E06D4">
            <w:pPr>
              <w:tabs>
                <w:tab w:val="left" w:pos="1080"/>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фотокартка;</w:t>
            </w:r>
          </w:p>
          <w:p w:rsidR="009D0784" w:rsidRPr="009654E8" w:rsidRDefault="009D0784" w:rsidP="009E06D4">
            <w:pPr>
              <w:tabs>
                <w:tab w:val="left" w:pos="900"/>
              </w:tabs>
              <w:spacing w:after="0" w:line="240" w:lineRule="auto"/>
              <w:jc w:val="both"/>
              <w:rPr>
                <w:rFonts w:ascii="Times New Roman" w:hAnsi="Times New Roman"/>
                <w:sz w:val="24"/>
                <w:szCs w:val="24"/>
              </w:rPr>
            </w:pPr>
            <w:r w:rsidRPr="009654E8">
              <w:rPr>
                <w:rFonts w:ascii="Times New Roman" w:hAnsi="Times New Roman"/>
                <w:sz w:val="24"/>
                <w:szCs w:val="24"/>
              </w:rPr>
              <w:t>архівні довідки, які підтверджують факт роботи заявника в період війни;</w:t>
            </w:r>
          </w:p>
          <w:p w:rsidR="009D0784" w:rsidRPr="009654E8" w:rsidRDefault="009D0784" w:rsidP="009E06D4">
            <w:pPr>
              <w:tabs>
                <w:tab w:val="left" w:pos="900"/>
              </w:tabs>
              <w:spacing w:after="0" w:line="240" w:lineRule="auto"/>
              <w:jc w:val="both"/>
              <w:rPr>
                <w:rFonts w:ascii="Times New Roman" w:hAnsi="Times New Roman"/>
                <w:sz w:val="24"/>
                <w:szCs w:val="24"/>
              </w:rPr>
            </w:pPr>
            <w:r w:rsidRPr="009654E8">
              <w:rPr>
                <w:rFonts w:ascii="Times New Roman" w:hAnsi="Times New Roman"/>
                <w:sz w:val="24"/>
                <w:szCs w:val="24"/>
              </w:rPr>
              <w:t>інші документи, що підтверджують належність особи до учасників війни, згідно статей 8, 9 Закону України «Про статус ветеранів війни, гарантії їх соціального захисту».</w:t>
            </w:r>
          </w:p>
          <w:p w:rsidR="009D0784" w:rsidRPr="009654E8" w:rsidRDefault="009D0784" w:rsidP="009E06D4">
            <w:pPr>
              <w:tabs>
                <w:tab w:val="left" w:pos="1780"/>
              </w:tabs>
              <w:spacing w:after="0" w:line="240" w:lineRule="auto"/>
              <w:jc w:val="both"/>
              <w:rPr>
                <w:rStyle w:val="rvts0"/>
                <w:rFonts w:ascii="Times New Roman" w:hAnsi="Times New Roman"/>
                <w:sz w:val="24"/>
                <w:szCs w:val="24"/>
              </w:rPr>
            </w:pPr>
            <w:r w:rsidRPr="009654E8">
              <w:rPr>
                <w:rFonts w:ascii="Times New Roman" w:hAnsi="Times New Roman"/>
                <w:sz w:val="24"/>
                <w:szCs w:val="24"/>
              </w:rPr>
              <w:t>Особи з числа учасників антитерористичної операції крім цього документи, зазначені у пункті 2 постанови Кабінету Міністрів України від 23.09.2015 № 739 «</w:t>
            </w:r>
            <w:r w:rsidRPr="009654E8">
              <w:rPr>
                <w:rStyle w:val="rvts23"/>
                <w:rFonts w:ascii="Times New Roman" w:hAnsi="Times New Roman"/>
                <w:sz w:val="24"/>
                <w:szCs w:val="24"/>
              </w:rPr>
              <w:t>Питання надання статусу учасника війни деяким особам»</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 xml:space="preserve">Заява та документи подаються заявником особисто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Рішення про встановлення статусу приймається у  10-денний термін з дня подання документів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Ненадання в повному обсязі підтверджуючих документів</w:t>
            </w:r>
          </w:p>
        </w:tc>
      </w:tr>
      <w:tr w:rsidR="009D0784" w:rsidRPr="009654E8" w:rsidTr="004A7AB2">
        <w:trPr>
          <w:trHeight w:val="44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shd w:val="clear" w:color="auto" w:fill="FFFFFF"/>
              <w:spacing w:after="0" w:line="240" w:lineRule="auto"/>
              <w:rPr>
                <w:rFonts w:ascii="Times New Roman" w:hAnsi="Times New Roman"/>
                <w:sz w:val="24"/>
                <w:szCs w:val="24"/>
              </w:rPr>
            </w:pPr>
            <w:r w:rsidRPr="009654E8">
              <w:rPr>
                <w:rFonts w:ascii="Times New Roman" w:hAnsi="Times New Roman"/>
                <w:sz w:val="24"/>
                <w:szCs w:val="24"/>
              </w:rPr>
              <w:t>Отримання/відмова в отримання посвідчення учасника війни.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Посвідчення учасника війни, видаються особисто учаснику війни, або за його дорученням рідним чи іншим особам.</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4"/>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Встановлення статусу особи з інвалідністю внаслідок війни</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20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війни, гарантії їх соціального захисту» від 22.10.1993 № 3552-XII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Постанова Кабінету Міністрів України</w:t>
            </w:r>
            <w:r w:rsidRPr="009654E8">
              <w:rPr>
                <w:rFonts w:ascii="Times New Roman" w:hAnsi="Times New Roman"/>
                <w:sz w:val="24"/>
                <w:szCs w:val="24"/>
              </w:rPr>
              <w:br/>
              <w:t xml:space="preserve">від 12.05.1994 № 302 «Про порядок видачі посвідчень і нагрудних знаків ветеранів війни»; </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 xml:space="preserve">Постанова Кабінету Міністрів України від 08.09.2015 № 685 «Про затвердження Порядку надання статусу особи з інвалідністю внаслідок війни особам, які отримали інвалідність внаслідок поранення, контузії, каліцтва або захворювання, одержаних під час безпосередньої участі в антитерористичній операції, 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забезпеченні її проведення»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tabs>
                <w:tab w:val="left" w:pos="1780"/>
              </w:tabs>
              <w:spacing w:after="0" w:line="240" w:lineRule="auto"/>
              <w:jc w:val="both"/>
              <w:rPr>
                <w:rStyle w:val="rvts0"/>
                <w:rFonts w:ascii="Times New Roman" w:hAnsi="Times New Roman"/>
                <w:sz w:val="24"/>
                <w:szCs w:val="24"/>
              </w:rPr>
            </w:pPr>
            <w:r w:rsidRPr="009654E8">
              <w:rPr>
                <w:rStyle w:val="rvts0"/>
                <w:rFonts w:ascii="Times New Roman" w:hAnsi="Times New Roman"/>
                <w:sz w:val="24"/>
                <w:szCs w:val="24"/>
              </w:rPr>
              <w:t xml:space="preserve">Настання інвалідності внаслідок </w:t>
            </w:r>
            <w:r w:rsidRPr="009654E8">
              <w:rPr>
                <w:rFonts w:ascii="Times New Roman" w:hAnsi="Times New Roman"/>
                <w:sz w:val="24"/>
                <w:szCs w:val="24"/>
                <w:shd w:val="clear" w:color="auto" w:fill="FFFFFF"/>
              </w:rPr>
              <w:t>поранення, контузії, каліцтва або захворювання, одержаних під час захисту Батьківщини</w:t>
            </w:r>
            <w:r w:rsidRPr="009654E8">
              <w:rPr>
                <w:rStyle w:val="rvts0"/>
                <w:rFonts w:ascii="Times New Roman" w:hAnsi="Times New Roman"/>
                <w:sz w:val="24"/>
                <w:szCs w:val="24"/>
              </w:rPr>
              <w:t xml:space="preserve">, під час безпосередньої участі в антитерористичній операції та за інших підстав, визначених статтею 7 </w:t>
            </w:r>
            <w:r w:rsidRPr="009654E8">
              <w:rPr>
                <w:rFonts w:ascii="Times New Roman" w:hAnsi="Times New Roman"/>
                <w:sz w:val="24"/>
                <w:szCs w:val="24"/>
              </w:rPr>
              <w:t>Закону України «Про статус ветеранів війни, гарантії їх соціального захисту»</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Заява;</w:t>
            </w:r>
          </w:p>
          <w:p w:rsidR="009D0784" w:rsidRPr="009654E8" w:rsidRDefault="009D0784" w:rsidP="009E06D4">
            <w:pPr>
              <w:tabs>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копія паспорта;</w:t>
            </w:r>
          </w:p>
          <w:p w:rsidR="009D0784" w:rsidRPr="009654E8" w:rsidRDefault="009D0784" w:rsidP="009E06D4">
            <w:pPr>
              <w:tabs>
                <w:tab w:val="left" w:pos="1080"/>
                <w:tab w:val="left" w:pos="1780"/>
              </w:tabs>
              <w:spacing w:after="0" w:line="240" w:lineRule="auto"/>
              <w:jc w:val="both"/>
              <w:rPr>
                <w:rFonts w:ascii="Times New Roman" w:hAnsi="Times New Roman"/>
                <w:sz w:val="24"/>
                <w:szCs w:val="24"/>
              </w:rPr>
            </w:pPr>
            <w:r w:rsidRPr="009654E8">
              <w:rPr>
                <w:rFonts w:ascii="Times New Roman" w:hAnsi="Times New Roman"/>
                <w:sz w:val="24"/>
                <w:szCs w:val="24"/>
              </w:rPr>
              <w:t>фотокартка;</w:t>
            </w:r>
          </w:p>
          <w:p w:rsidR="009D0784" w:rsidRPr="009654E8" w:rsidRDefault="009D0784" w:rsidP="009E06D4">
            <w:pPr>
              <w:tabs>
                <w:tab w:val="left" w:pos="900"/>
              </w:tabs>
              <w:spacing w:after="0" w:line="240" w:lineRule="auto"/>
              <w:jc w:val="both"/>
              <w:rPr>
                <w:rFonts w:ascii="Times New Roman" w:hAnsi="Times New Roman"/>
                <w:sz w:val="24"/>
                <w:szCs w:val="24"/>
              </w:rPr>
            </w:pPr>
            <w:r w:rsidRPr="009654E8">
              <w:rPr>
                <w:rFonts w:ascii="Times New Roman" w:hAnsi="Times New Roman"/>
                <w:sz w:val="24"/>
                <w:szCs w:val="24"/>
              </w:rPr>
              <w:t xml:space="preserve">довідка медико-соціальної експертної комісії </w:t>
            </w:r>
            <w:r w:rsidRPr="009654E8">
              <w:rPr>
                <w:rStyle w:val="rvts0"/>
                <w:rFonts w:ascii="Times New Roman" w:hAnsi="Times New Roman"/>
                <w:sz w:val="24"/>
                <w:szCs w:val="24"/>
              </w:rPr>
              <w:t>про групу та причину інвалідності</w:t>
            </w:r>
            <w:r w:rsidRPr="009654E8">
              <w:rPr>
                <w:rFonts w:ascii="Times New Roman" w:hAnsi="Times New Roman"/>
                <w:sz w:val="24"/>
                <w:szCs w:val="24"/>
              </w:rPr>
              <w:t>.</w:t>
            </w:r>
          </w:p>
          <w:p w:rsidR="009D0784" w:rsidRPr="009654E8" w:rsidRDefault="009D0784" w:rsidP="009E06D4">
            <w:pPr>
              <w:tabs>
                <w:tab w:val="left" w:pos="1780"/>
              </w:tabs>
              <w:spacing w:after="0" w:line="240" w:lineRule="auto"/>
              <w:rPr>
                <w:rStyle w:val="rvts0"/>
                <w:rFonts w:ascii="Times New Roman" w:hAnsi="Times New Roman"/>
                <w:sz w:val="24"/>
                <w:szCs w:val="24"/>
              </w:rPr>
            </w:pPr>
            <w:r w:rsidRPr="009654E8">
              <w:rPr>
                <w:rFonts w:ascii="Times New Roman" w:hAnsi="Times New Roman"/>
                <w:sz w:val="24"/>
                <w:szCs w:val="24"/>
              </w:rPr>
              <w:t xml:space="preserve">Особи з числа учасників антитерористичної операції / операції об’єднаних сил крім цього документи, перелік яких визначено пунктом 4 </w:t>
            </w:r>
            <w:r w:rsidRPr="009654E8">
              <w:rPr>
                <w:rStyle w:val="rvts23"/>
                <w:rFonts w:ascii="Times New Roman" w:hAnsi="Times New Roman"/>
                <w:sz w:val="24"/>
                <w:szCs w:val="24"/>
              </w:rPr>
              <w:t xml:space="preserve">Порядку надання статусу особам з інвалідністю внаслідок війни, які отримали інвалідність внаслідок поранення, контузії або каліцтва, одержаних під час безпосередньої участі в антитерористичній операції, </w:t>
            </w:r>
            <w:r w:rsidRPr="009654E8">
              <w:rPr>
                <w:rFonts w:ascii="Times New Roman" w:hAnsi="Times New Roman"/>
                <w:sz w:val="24"/>
                <w:szCs w:val="24"/>
              </w:rPr>
              <w:t xml:space="preserve">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забезпеченні її проведення» </w:t>
            </w:r>
            <w:r w:rsidRPr="009654E8">
              <w:rPr>
                <w:rStyle w:val="rvts23"/>
                <w:rFonts w:ascii="Times New Roman" w:hAnsi="Times New Roman"/>
                <w:sz w:val="24"/>
                <w:szCs w:val="24"/>
              </w:rPr>
              <w:t xml:space="preserve">, затвердженого </w:t>
            </w:r>
            <w:r w:rsidRPr="009654E8">
              <w:rPr>
                <w:rFonts w:ascii="Times New Roman" w:hAnsi="Times New Roman"/>
                <w:sz w:val="24"/>
                <w:szCs w:val="24"/>
              </w:rPr>
              <w:t>постановою Кабінету Міністрів України від 08.09.2015 № 685</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Заява та документи подаються заявником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Рішення про встановлення статусу приймається у місячний строк з дня подання необхідних документів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Ненадання в повному обсязі підтверджуючих документів</w:t>
            </w:r>
          </w:p>
        </w:tc>
      </w:tr>
      <w:tr w:rsidR="009D0784" w:rsidRPr="009654E8" w:rsidTr="00C71788">
        <w:trPr>
          <w:trHeight w:val="48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Отримання/відмова в отриманні посвідчення особи з інвалідністю внаслідок війни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hd w:val="clear" w:color="auto" w:fill="FFFFFF"/>
              <w:spacing w:after="0" w:line="240" w:lineRule="auto"/>
              <w:jc w:val="both"/>
              <w:rPr>
                <w:rFonts w:ascii="Times New Roman" w:hAnsi="Times New Roman"/>
                <w:sz w:val="24"/>
                <w:szCs w:val="24"/>
              </w:rPr>
            </w:pPr>
            <w:r w:rsidRPr="009654E8">
              <w:rPr>
                <w:rFonts w:ascii="Times New Roman" w:hAnsi="Times New Roman"/>
                <w:sz w:val="24"/>
                <w:szCs w:val="24"/>
              </w:rPr>
              <w:t xml:space="preserve">Посвідчення особи з інвалідністю внаслідок війни, видаються особисто особі з інвалідністю внаслідок війни або за її дорученням рідним чи іншим особам.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путівки на влаштування до будинку-інтернату для громадян похилого віку та осіб з інвалідністю, геріатричного пансіонату, пансіонату для ветеранів війни і праці, психоневрологічного інтернату, дитячого будинку-інтернату</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962"/>
        <w:gridCol w:w="268"/>
        <w:gridCol w:w="6076"/>
      </w:tblGrid>
      <w:tr w:rsidR="009D0784" w:rsidRPr="009654E8" w:rsidTr="004B5B75">
        <w:trPr>
          <w:trHeight w:val="397"/>
        </w:trPr>
        <w:tc>
          <w:tcPr>
            <w:tcW w:w="9854" w:type="dxa"/>
            <w:gridSpan w:val="4"/>
            <w:vAlign w:val="center"/>
          </w:tcPr>
          <w:p w:rsidR="009D0784" w:rsidRPr="00A722B9" w:rsidRDefault="009D0784" w:rsidP="009E06D4">
            <w:pPr>
              <w:spacing w:after="0" w:line="240" w:lineRule="auto"/>
              <w:jc w:val="center"/>
              <w:rPr>
                <w:rFonts w:ascii="Times New Roman" w:hAnsi="Times New Roman"/>
                <w:b/>
                <w:sz w:val="23"/>
                <w:szCs w:val="23"/>
                <w:lang w:eastAsia="uk-UA"/>
              </w:rPr>
            </w:pPr>
            <w:bookmarkStart w:id="124" w:name="_GoBack"/>
            <w:r w:rsidRPr="00A722B9">
              <w:rPr>
                <w:rFonts w:ascii="Times New Roman" w:hAnsi="Times New Roman"/>
                <w:b/>
                <w:sz w:val="23"/>
                <w:szCs w:val="23"/>
                <w:lang w:eastAsia="uk-UA"/>
              </w:rPr>
              <w:t>Інформація про управління «Центр надання адміністративних послуг» Коломийської міської ради (далі – ЦНАП)</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w:t>
            </w:r>
          </w:p>
        </w:tc>
        <w:tc>
          <w:tcPr>
            <w:tcW w:w="3230" w:type="dxa"/>
            <w:gridSpan w:val="2"/>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Місцезнаходження ЦНАПу</w:t>
            </w:r>
          </w:p>
        </w:tc>
        <w:tc>
          <w:tcPr>
            <w:tcW w:w="6076" w:type="dxa"/>
            <w:vAlign w:val="center"/>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Івано-Франківська обл., м. Коломия, пл. Привокзальна, 2А/1</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2.</w:t>
            </w:r>
          </w:p>
        </w:tc>
        <w:tc>
          <w:tcPr>
            <w:tcW w:w="3230" w:type="dxa"/>
            <w:gridSpan w:val="2"/>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Інформація щодо часу прийому громадян в ЦНАПі</w:t>
            </w:r>
          </w:p>
        </w:tc>
        <w:tc>
          <w:tcPr>
            <w:tcW w:w="6076" w:type="dxa"/>
          </w:tcPr>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Понеділок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Вівторок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Середа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-20</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Четвер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П’ятниця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-15</w:t>
            </w:r>
            <w:r w:rsidRPr="00A722B9">
              <w:rPr>
                <w:rFonts w:ascii="Times New Roman" w:hAnsi="Times New Roman"/>
                <w:sz w:val="23"/>
                <w:szCs w:val="23"/>
                <w:vertAlign w:val="superscript"/>
                <w:lang w:eastAsia="uk-UA"/>
              </w:rPr>
              <w:t>30</w:t>
            </w:r>
          </w:p>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Субота, Неділя – вихідні</w:t>
            </w:r>
          </w:p>
        </w:tc>
      </w:tr>
      <w:tr w:rsidR="009D0784" w:rsidRPr="009654E8" w:rsidTr="004B5B75">
        <w:trPr>
          <w:trHeight w:val="513"/>
        </w:trPr>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3.</w:t>
            </w:r>
          </w:p>
        </w:tc>
        <w:tc>
          <w:tcPr>
            <w:tcW w:w="3230" w:type="dxa"/>
            <w:gridSpan w:val="2"/>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Телефон/факс (довідки), адреса електронної пошти та веб-сайт ЦНАПу</w:t>
            </w:r>
          </w:p>
        </w:tc>
        <w:tc>
          <w:tcPr>
            <w:tcW w:w="6076" w:type="dxa"/>
          </w:tcPr>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Тел.: 4-74-81</w:t>
            </w:r>
          </w:p>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cnap_kol@ukr.net</w:t>
            </w:r>
          </w:p>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http://www.cnap.kolrada.gov.ua</w:t>
            </w:r>
          </w:p>
        </w:tc>
      </w:tr>
      <w:tr w:rsidR="009D0784" w:rsidRPr="009654E8" w:rsidTr="004B5B75">
        <w:trPr>
          <w:trHeight w:val="397"/>
        </w:trPr>
        <w:tc>
          <w:tcPr>
            <w:tcW w:w="9854" w:type="dxa"/>
            <w:gridSpan w:val="4"/>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Нормативні акти, якими регламентується надання адміністративної послуги</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5.</w:t>
            </w:r>
          </w:p>
        </w:tc>
        <w:tc>
          <w:tcPr>
            <w:tcW w:w="3230" w:type="dxa"/>
            <w:gridSpan w:val="2"/>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 xml:space="preserve">Закони України </w:t>
            </w:r>
          </w:p>
        </w:tc>
        <w:tc>
          <w:tcPr>
            <w:tcW w:w="6076" w:type="dxa"/>
          </w:tcPr>
          <w:p w:rsidR="009D0784" w:rsidRPr="00A722B9" w:rsidRDefault="009D0784" w:rsidP="009E06D4">
            <w:pPr>
              <w:pStyle w:val="HTMLPreformatted"/>
              <w:jc w:val="both"/>
              <w:rPr>
                <w:rFonts w:ascii="Times New Roman" w:hAnsi="Times New Roman" w:cs="Times New Roman"/>
                <w:bCs/>
                <w:sz w:val="23"/>
                <w:szCs w:val="23"/>
                <w:shd w:val="clear" w:color="auto" w:fill="FFFFFF"/>
                <w:lang w:val="uk-UA"/>
              </w:rPr>
            </w:pPr>
            <w:r w:rsidRPr="00A722B9">
              <w:rPr>
                <w:rFonts w:ascii="Times New Roman" w:hAnsi="Times New Roman" w:cs="Times New Roman"/>
                <w:bCs/>
                <w:sz w:val="23"/>
                <w:szCs w:val="23"/>
                <w:shd w:val="clear" w:color="auto" w:fill="FFFFFF"/>
                <w:lang w:val="uk-UA"/>
              </w:rPr>
              <w:t>Закони України «Про соціальні послуги»</w:t>
            </w:r>
            <w:r w:rsidRPr="00A722B9">
              <w:rPr>
                <w:rFonts w:ascii="Times New Roman" w:hAnsi="Times New Roman" w:cs="Times New Roman"/>
                <w:sz w:val="23"/>
                <w:szCs w:val="23"/>
                <w:lang w:val="uk-UA"/>
              </w:rPr>
              <w:t xml:space="preserve"> </w:t>
            </w:r>
            <w:r w:rsidRPr="00A722B9">
              <w:rPr>
                <w:rFonts w:ascii="Times New Roman" w:hAnsi="Times New Roman" w:cs="Times New Roman"/>
                <w:bCs/>
                <w:sz w:val="23"/>
                <w:szCs w:val="23"/>
                <w:shd w:val="clear" w:color="auto" w:fill="FFFFFF"/>
                <w:lang w:val="uk-UA"/>
              </w:rPr>
              <w:t xml:space="preserve">від 17.01.2019 № 2671-VIII; </w:t>
            </w:r>
          </w:p>
          <w:p w:rsidR="009D0784" w:rsidRPr="00A722B9" w:rsidRDefault="009D0784" w:rsidP="009E06D4">
            <w:pPr>
              <w:pStyle w:val="HTMLPreformatted"/>
              <w:jc w:val="both"/>
              <w:rPr>
                <w:rFonts w:ascii="Times New Roman" w:hAnsi="Times New Roman" w:cs="Times New Roman"/>
                <w:bCs/>
                <w:sz w:val="23"/>
                <w:szCs w:val="23"/>
                <w:shd w:val="clear" w:color="auto" w:fill="FFFFFF"/>
                <w:lang w:val="uk-UA"/>
              </w:rPr>
            </w:pPr>
            <w:r w:rsidRPr="00A722B9">
              <w:rPr>
                <w:rFonts w:ascii="Times New Roman" w:hAnsi="Times New Roman" w:cs="Times New Roman"/>
                <w:bCs/>
                <w:sz w:val="23"/>
                <w:szCs w:val="23"/>
                <w:shd w:val="clear" w:color="auto" w:fill="FFFFFF"/>
                <w:lang w:val="uk-UA"/>
              </w:rPr>
              <w:t>Закони України «Про основні засади соціального захисту ветеранів праці та інших громадян похилого віку в Україні» від 16.12.1993 № 3721-XII;</w:t>
            </w:r>
          </w:p>
          <w:p w:rsidR="009D0784" w:rsidRPr="00A722B9" w:rsidRDefault="009D0784" w:rsidP="009E06D4">
            <w:pPr>
              <w:pStyle w:val="HTMLPreformatted"/>
              <w:jc w:val="both"/>
              <w:rPr>
                <w:rFonts w:ascii="Times New Roman" w:hAnsi="Times New Roman" w:cs="Times New Roman"/>
                <w:bCs/>
                <w:sz w:val="23"/>
                <w:szCs w:val="23"/>
                <w:shd w:val="clear" w:color="auto" w:fill="FFFFFF"/>
                <w:lang w:val="uk-UA"/>
              </w:rPr>
            </w:pPr>
            <w:r w:rsidRPr="00A722B9">
              <w:rPr>
                <w:rFonts w:ascii="Times New Roman" w:hAnsi="Times New Roman" w:cs="Times New Roman"/>
                <w:bCs/>
                <w:sz w:val="23"/>
                <w:szCs w:val="23"/>
                <w:shd w:val="clear" w:color="auto" w:fill="FFFFFF"/>
                <w:lang w:val="uk-UA"/>
              </w:rPr>
              <w:t xml:space="preserve">Закони України «Про психіатричну допомогу» від 22.02.2000 № 1489-III; </w:t>
            </w:r>
          </w:p>
          <w:p w:rsidR="009D0784" w:rsidRPr="00A722B9" w:rsidRDefault="009D0784" w:rsidP="009E06D4">
            <w:pPr>
              <w:pStyle w:val="HTMLPreformatted"/>
              <w:jc w:val="both"/>
              <w:rPr>
                <w:rFonts w:ascii="Times New Roman" w:hAnsi="Times New Roman" w:cs="Times New Roman"/>
                <w:bCs/>
                <w:sz w:val="23"/>
                <w:szCs w:val="23"/>
                <w:shd w:val="clear" w:color="auto" w:fill="FFFFFF"/>
                <w:lang w:val="uk-UA"/>
              </w:rPr>
            </w:pPr>
            <w:r w:rsidRPr="00A722B9">
              <w:rPr>
                <w:rFonts w:ascii="Times New Roman" w:hAnsi="Times New Roman" w:cs="Times New Roman"/>
                <w:bCs/>
                <w:sz w:val="23"/>
                <w:szCs w:val="23"/>
                <w:shd w:val="clear" w:color="auto" w:fill="FFFFFF"/>
                <w:lang w:val="uk-UA"/>
              </w:rPr>
              <w:t xml:space="preserve">Закони України «Про реабілітацію осіб з інвалідністю в Україні» від 06.10.2005  № 2961-IV; </w:t>
            </w:r>
          </w:p>
          <w:p w:rsidR="009D0784" w:rsidRPr="00A722B9" w:rsidRDefault="009D0784" w:rsidP="009E06D4">
            <w:pPr>
              <w:pStyle w:val="HTMLPreformatted"/>
              <w:jc w:val="both"/>
              <w:rPr>
                <w:rFonts w:ascii="Times New Roman" w:hAnsi="Times New Roman" w:cs="Times New Roman"/>
                <w:sz w:val="23"/>
                <w:szCs w:val="23"/>
                <w:lang w:val="uk-UA"/>
              </w:rPr>
            </w:pPr>
            <w:r w:rsidRPr="00A722B9">
              <w:rPr>
                <w:rFonts w:ascii="Times New Roman" w:hAnsi="Times New Roman" w:cs="Times New Roman"/>
                <w:bCs/>
                <w:sz w:val="23"/>
                <w:szCs w:val="23"/>
                <w:shd w:val="clear" w:color="auto" w:fill="FFFFFF"/>
                <w:lang w:val="uk-UA"/>
              </w:rPr>
              <w:t xml:space="preserve">Закони України «Про соціальну адаптацію осіб, які відбувають чи відбули покарання у виді обмеження волі або позбавлення волі на певний строк» від </w:t>
            </w:r>
            <w:r w:rsidRPr="00A722B9">
              <w:rPr>
                <w:rFonts w:ascii="Times New Roman" w:hAnsi="Times New Roman" w:cs="Times New Roman"/>
                <w:sz w:val="23"/>
                <w:szCs w:val="23"/>
                <w:lang w:val="uk-UA"/>
              </w:rPr>
              <w:t>17.03.2011</w:t>
            </w:r>
            <w:r w:rsidRPr="00A722B9">
              <w:rPr>
                <w:rFonts w:ascii="Times New Roman" w:hAnsi="Times New Roman" w:cs="Times New Roman"/>
                <w:bCs/>
                <w:sz w:val="23"/>
                <w:szCs w:val="23"/>
                <w:shd w:val="clear" w:color="auto" w:fill="FFFFFF"/>
                <w:lang w:val="uk-UA"/>
              </w:rPr>
              <w:t> </w:t>
            </w:r>
            <w:r w:rsidRPr="00A722B9">
              <w:rPr>
                <w:rFonts w:ascii="Times New Roman" w:hAnsi="Times New Roman" w:cs="Times New Roman"/>
                <w:sz w:val="23"/>
                <w:szCs w:val="23"/>
                <w:lang w:val="uk-UA"/>
              </w:rPr>
              <w:t>№ 3160-VI.</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6.</w:t>
            </w:r>
          </w:p>
        </w:tc>
        <w:tc>
          <w:tcPr>
            <w:tcW w:w="3230" w:type="dxa"/>
            <w:gridSpan w:val="2"/>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Кабінету Міністрів України</w:t>
            </w:r>
          </w:p>
        </w:tc>
        <w:tc>
          <w:tcPr>
            <w:tcW w:w="6076" w:type="dxa"/>
          </w:tcPr>
          <w:tbl>
            <w:tblPr>
              <w:tblW w:w="5000" w:type="pct"/>
              <w:tblCellSpacing w:w="0" w:type="dxa"/>
              <w:tblCellMar>
                <w:left w:w="0" w:type="dxa"/>
                <w:right w:w="0" w:type="dxa"/>
              </w:tblCellMar>
              <w:tblLook w:val="00A0"/>
            </w:tblPr>
            <w:tblGrid>
              <w:gridCol w:w="5860"/>
            </w:tblGrid>
            <w:tr w:rsidR="009D0784" w:rsidRPr="009654E8" w:rsidTr="00CE350B">
              <w:trPr>
                <w:trHeight w:val="199"/>
                <w:tblCellSpacing w:w="0" w:type="dxa"/>
              </w:trPr>
              <w:tc>
                <w:tcPr>
                  <w:tcW w:w="5000" w:type="pct"/>
                  <w:tcBorders>
                    <w:top w:val="nil"/>
                    <w:left w:val="nil"/>
                    <w:bottom w:val="nil"/>
                    <w:right w:val="nil"/>
                  </w:tcBorders>
                </w:tcPr>
                <w:tbl>
                  <w:tblPr>
                    <w:tblW w:w="5000" w:type="pct"/>
                    <w:tblCellSpacing w:w="0" w:type="dxa"/>
                    <w:tblCellMar>
                      <w:left w:w="0" w:type="dxa"/>
                      <w:right w:w="0" w:type="dxa"/>
                    </w:tblCellMar>
                    <w:tblLook w:val="00A0"/>
                  </w:tblPr>
                  <w:tblGrid>
                    <w:gridCol w:w="5860"/>
                  </w:tblGrid>
                  <w:tr w:rsidR="009D0784" w:rsidRPr="009654E8" w:rsidTr="00CE350B">
                    <w:trPr>
                      <w:tblCellSpacing w:w="0" w:type="dxa"/>
                    </w:trPr>
                    <w:tc>
                      <w:tcPr>
                        <w:tcW w:w="5000" w:type="pct"/>
                        <w:tcBorders>
                          <w:top w:val="nil"/>
                          <w:left w:val="nil"/>
                          <w:bottom w:val="nil"/>
                          <w:right w:val="nil"/>
                        </w:tcBorders>
                      </w:tcPr>
                      <w:p w:rsidR="009D0784" w:rsidRPr="009654E8" w:rsidRDefault="009D0784" w:rsidP="009E06D4">
                        <w:pPr>
                          <w:spacing w:after="0" w:line="240" w:lineRule="auto"/>
                          <w:rPr>
                            <w:rStyle w:val="rvts23"/>
                            <w:rFonts w:ascii="Times New Roman" w:hAnsi="Times New Roman"/>
                            <w:sz w:val="23"/>
                            <w:szCs w:val="23"/>
                          </w:rPr>
                        </w:pPr>
                        <w:r w:rsidRPr="009654E8">
                          <w:rPr>
                            <w:rStyle w:val="rvts23"/>
                            <w:rFonts w:ascii="Times New Roman" w:hAnsi="Times New Roman"/>
                            <w:sz w:val="23"/>
                            <w:szCs w:val="23"/>
                          </w:rPr>
                          <w:t xml:space="preserve">Постанова Кабінету Міністрів України від 14.12.2016 № 957 «Про затвердження Типового Положення про психоневрологічний інтернат»; </w:t>
                        </w:r>
                      </w:p>
                      <w:p w:rsidR="009D0784" w:rsidRPr="009654E8" w:rsidRDefault="009D0784" w:rsidP="009E06D4">
                        <w:pPr>
                          <w:spacing w:after="0" w:line="240" w:lineRule="auto"/>
                          <w:rPr>
                            <w:rFonts w:ascii="Times New Roman" w:hAnsi="Times New Roman"/>
                            <w:sz w:val="23"/>
                            <w:szCs w:val="23"/>
                            <w:lang w:eastAsia="uk-UA"/>
                          </w:rPr>
                        </w:pPr>
                        <w:r w:rsidRPr="009654E8">
                          <w:rPr>
                            <w:rStyle w:val="rvts23"/>
                            <w:rFonts w:ascii="Times New Roman" w:hAnsi="Times New Roman"/>
                            <w:sz w:val="23"/>
                            <w:szCs w:val="23"/>
                          </w:rPr>
                          <w:t>Постанова Кабінету Міністрів України від 14.12.2016 № 978 «Деякі питання соціального захисту дітей з інвалідністю та осіб з інвалідністю».</w:t>
                        </w:r>
                      </w:p>
                    </w:tc>
                  </w:tr>
                </w:tbl>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p>
              </w:tc>
            </w:tr>
          </w:tbl>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bookmarkStart w:id="125" w:name="n3"/>
            <w:bookmarkEnd w:id="125"/>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7.</w:t>
            </w:r>
          </w:p>
        </w:tc>
        <w:tc>
          <w:tcPr>
            <w:tcW w:w="3230" w:type="dxa"/>
            <w:gridSpan w:val="2"/>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центральних органів виконавчої влади</w:t>
            </w:r>
          </w:p>
        </w:tc>
        <w:tc>
          <w:tcPr>
            <w:tcW w:w="6076" w:type="dxa"/>
          </w:tcPr>
          <w:p w:rsidR="009D0784" w:rsidRPr="00A722B9" w:rsidRDefault="009D0784" w:rsidP="009E06D4">
            <w:pPr>
              <w:pStyle w:val="NormalWeb"/>
              <w:shd w:val="clear" w:color="auto" w:fill="FFFFFF"/>
              <w:spacing w:before="0" w:beforeAutospacing="0" w:after="0" w:afterAutospacing="0"/>
              <w:jc w:val="both"/>
              <w:textAlignment w:val="baseline"/>
              <w:rPr>
                <w:rStyle w:val="rvts23"/>
                <w:sz w:val="23"/>
                <w:szCs w:val="23"/>
              </w:rPr>
            </w:pPr>
            <w:r w:rsidRPr="00A722B9">
              <w:rPr>
                <w:rStyle w:val="rvts23"/>
                <w:sz w:val="23"/>
                <w:szCs w:val="23"/>
              </w:rPr>
              <w:t xml:space="preserve">Наказ Міністерства праці та соціальної політики України від 29.12.2001 № 549 «Про затвердження типових положень про будинки-інтернати (пансіонати) для громадян похилого віку, інвалідів та дітей», </w:t>
            </w:r>
            <w:r w:rsidRPr="00A722B9">
              <w:rPr>
                <w:rStyle w:val="rvts9"/>
                <w:bCs/>
                <w:sz w:val="23"/>
                <w:szCs w:val="23"/>
                <w:shd w:val="clear" w:color="auto" w:fill="FFFFFF"/>
              </w:rPr>
              <w:t>зареєстрований у Міністерстві</w:t>
            </w:r>
            <w:r w:rsidRPr="00A722B9">
              <w:rPr>
                <w:sz w:val="23"/>
                <w:szCs w:val="23"/>
                <w:shd w:val="clear" w:color="auto" w:fill="FFFFFF"/>
              </w:rPr>
              <w:t xml:space="preserve">  </w:t>
            </w:r>
            <w:r w:rsidRPr="00A722B9">
              <w:rPr>
                <w:rStyle w:val="rvts9"/>
                <w:bCs/>
                <w:sz w:val="23"/>
                <w:szCs w:val="23"/>
                <w:shd w:val="clear" w:color="auto" w:fill="FFFFFF"/>
              </w:rPr>
              <w:t>юстиції України</w:t>
            </w:r>
            <w:r w:rsidRPr="00A722B9">
              <w:rPr>
                <w:sz w:val="23"/>
                <w:szCs w:val="23"/>
                <w:shd w:val="clear" w:color="auto" w:fill="FFFFFF"/>
              </w:rPr>
              <w:t xml:space="preserve">  29.01.2002 </w:t>
            </w:r>
            <w:r w:rsidRPr="00A722B9">
              <w:rPr>
                <w:rStyle w:val="rvts9"/>
                <w:bCs/>
                <w:sz w:val="23"/>
                <w:szCs w:val="23"/>
                <w:shd w:val="clear" w:color="auto" w:fill="FFFFFF"/>
              </w:rPr>
              <w:t>за № 66/6354</w:t>
            </w:r>
            <w:r w:rsidRPr="00A722B9">
              <w:rPr>
                <w:rStyle w:val="rvts23"/>
                <w:sz w:val="23"/>
                <w:szCs w:val="23"/>
              </w:rPr>
              <w:t xml:space="preserve">; </w:t>
            </w:r>
          </w:p>
          <w:p w:rsidR="009D0784" w:rsidRPr="00A722B9" w:rsidRDefault="009D0784" w:rsidP="009E06D4">
            <w:pPr>
              <w:pStyle w:val="NormalWeb"/>
              <w:shd w:val="clear" w:color="auto" w:fill="FFFFFF"/>
              <w:spacing w:before="0" w:beforeAutospacing="0" w:after="0" w:afterAutospacing="0"/>
              <w:jc w:val="both"/>
              <w:textAlignment w:val="baseline"/>
              <w:rPr>
                <w:rStyle w:val="rvts9"/>
                <w:bCs/>
                <w:sz w:val="23"/>
                <w:szCs w:val="23"/>
                <w:shd w:val="clear" w:color="auto" w:fill="FFFFFF"/>
              </w:rPr>
            </w:pPr>
            <w:r w:rsidRPr="00A722B9">
              <w:rPr>
                <w:rStyle w:val="rvts23"/>
                <w:sz w:val="23"/>
                <w:szCs w:val="23"/>
              </w:rPr>
              <w:t>Наказ Міністерства соціальної політики України</w:t>
            </w:r>
            <w:r w:rsidRPr="00A722B9">
              <w:rPr>
                <w:bCs/>
                <w:sz w:val="23"/>
                <w:szCs w:val="23"/>
                <w:shd w:val="clear" w:color="auto" w:fill="FFFFFF"/>
              </w:rPr>
              <w:t xml:space="preserve"> від 09.11.2011  № 432 «Про затвердження Типового положення про спеціальний будинок-інтернат», </w:t>
            </w:r>
            <w:r w:rsidRPr="00A722B9">
              <w:rPr>
                <w:rStyle w:val="rvts9"/>
                <w:bCs/>
                <w:sz w:val="23"/>
                <w:szCs w:val="23"/>
                <w:shd w:val="clear" w:color="auto" w:fill="FFFFFF"/>
              </w:rPr>
              <w:t>зареєстрований у Міністерстві</w:t>
            </w:r>
            <w:r w:rsidRPr="00A722B9">
              <w:rPr>
                <w:sz w:val="23"/>
                <w:szCs w:val="23"/>
                <w:shd w:val="clear" w:color="auto" w:fill="FFFFFF"/>
              </w:rPr>
              <w:t xml:space="preserve">  </w:t>
            </w:r>
            <w:r w:rsidRPr="00A722B9">
              <w:rPr>
                <w:rStyle w:val="rvts9"/>
                <w:bCs/>
                <w:sz w:val="23"/>
                <w:szCs w:val="23"/>
                <w:shd w:val="clear" w:color="auto" w:fill="FFFFFF"/>
              </w:rPr>
              <w:t>юстиції України</w:t>
            </w:r>
            <w:r w:rsidRPr="00A722B9">
              <w:rPr>
                <w:sz w:val="23"/>
                <w:szCs w:val="23"/>
                <w:shd w:val="clear" w:color="auto" w:fill="FFFFFF"/>
              </w:rPr>
              <w:t>  0</w:t>
            </w:r>
            <w:r w:rsidRPr="00A722B9">
              <w:rPr>
                <w:rStyle w:val="rvts9"/>
                <w:bCs/>
                <w:sz w:val="23"/>
                <w:szCs w:val="23"/>
                <w:shd w:val="clear" w:color="auto" w:fill="FFFFFF"/>
              </w:rPr>
              <w:t>1.12.2011 за № 1389/20127;</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rStyle w:val="rvts9"/>
                <w:bCs/>
                <w:sz w:val="23"/>
                <w:szCs w:val="23"/>
                <w:shd w:val="clear" w:color="auto" w:fill="FFFFFF"/>
              </w:rPr>
              <w:t>Н</w:t>
            </w:r>
            <w:r w:rsidRPr="00A722B9">
              <w:rPr>
                <w:rStyle w:val="rvts23"/>
                <w:sz w:val="23"/>
                <w:szCs w:val="23"/>
              </w:rPr>
              <w:t>аказ</w:t>
            </w:r>
            <w:r w:rsidRPr="00A722B9">
              <w:rPr>
                <w:b/>
                <w:bCs/>
                <w:sz w:val="23"/>
                <w:szCs w:val="23"/>
                <w:shd w:val="clear" w:color="auto" w:fill="FFFFFF"/>
              </w:rPr>
              <w:t xml:space="preserve"> </w:t>
            </w:r>
            <w:r w:rsidRPr="00A722B9">
              <w:rPr>
                <w:bCs/>
                <w:sz w:val="23"/>
                <w:szCs w:val="23"/>
                <w:shd w:val="clear" w:color="auto" w:fill="FFFFFF"/>
              </w:rPr>
              <w:t>Міністерства юстиції України, Міністерства соціальної політики України</w:t>
            </w:r>
            <w:r w:rsidRPr="00A722B9">
              <w:rPr>
                <w:sz w:val="23"/>
                <w:szCs w:val="23"/>
              </w:rPr>
              <w:t>, Міністерства охорони здоров’я</w:t>
            </w:r>
            <w:r w:rsidRPr="00A722B9">
              <w:rPr>
                <w:bCs/>
                <w:sz w:val="23"/>
                <w:szCs w:val="23"/>
                <w:shd w:val="clear" w:color="auto" w:fill="FFFFFF"/>
              </w:rPr>
              <w:t xml:space="preserve"> України</w:t>
            </w:r>
            <w:r w:rsidRPr="00A722B9">
              <w:rPr>
                <w:sz w:val="23"/>
                <w:szCs w:val="23"/>
              </w:rPr>
              <w:t>, Міністерства внутрішніх справ</w:t>
            </w:r>
            <w:r w:rsidRPr="00A722B9">
              <w:rPr>
                <w:bCs/>
                <w:sz w:val="23"/>
                <w:szCs w:val="23"/>
                <w:shd w:val="clear" w:color="auto" w:fill="FFFFFF"/>
              </w:rPr>
              <w:t xml:space="preserve"> України</w:t>
            </w:r>
            <w:r w:rsidRPr="00A722B9">
              <w:rPr>
                <w:sz w:val="23"/>
                <w:szCs w:val="23"/>
              </w:rPr>
              <w:t xml:space="preserve"> «</w:t>
            </w:r>
            <w:r w:rsidRPr="00A722B9">
              <w:rPr>
                <w:bCs/>
                <w:sz w:val="23"/>
                <w:szCs w:val="23"/>
                <w:shd w:val="clear" w:color="auto" w:fill="FFFFFF"/>
              </w:rPr>
              <w:t>Про затвердження Порядку взаємодії установ виконання покарань, уповноважених органів з питань пробації та суб’єктів соціального патронажу під час підготовки до звільнення осіб, які відбувають покарання у виді обмеження волі або позбавлення волі на певний строк»</w:t>
            </w:r>
            <w:r w:rsidRPr="00A722B9">
              <w:rPr>
                <w:rStyle w:val="rvts23"/>
                <w:sz w:val="23"/>
                <w:szCs w:val="23"/>
              </w:rPr>
              <w:t xml:space="preserve"> від</w:t>
            </w:r>
            <w:r w:rsidRPr="00A722B9">
              <w:rPr>
                <w:bCs/>
                <w:sz w:val="23"/>
                <w:szCs w:val="23"/>
                <w:shd w:val="clear" w:color="auto" w:fill="FFFFFF"/>
              </w:rPr>
              <w:t xml:space="preserve"> 03.04.2018  № 974/5/467/609/280, </w:t>
            </w:r>
            <w:r w:rsidRPr="00A722B9">
              <w:rPr>
                <w:rStyle w:val="rvts9"/>
                <w:bCs/>
                <w:sz w:val="23"/>
                <w:szCs w:val="23"/>
                <w:shd w:val="clear" w:color="auto" w:fill="FFFFFF"/>
              </w:rPr>
              <w:t>зареєстрований у Міністерстві юстиції України </w:t>
            </w:r>
            <w:r w:rsidRPr="00A722B9">
              <w:rPr>
                <w:sz w:val="23"/>
                <w:szCs w:val="23"/>
              </w:rPr>
              <w:t xml:space="preserve"> </w:t>
            </w:r>
            <w:r w:rsidRPr="00A722B9">
              <w:rPr>
                <w:rStyle w:val="rvts9"/>
                <w:bCs/>
                <w:sz w:val="23"/>
                <w:szCs w:val="23"/>
                <w:shd w:val="clear" w:color="auto" w:fill="FFFFFF"/>
              </w:rPr>
              <w:t>05.04.2018 за № 408/31860.</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8.</w:t>
            </w:r>
          </w:p>
        </w:tc>
        <w:tc>
          <w:tcPr>
            <w:tcW w:w="3230" w:type="dxa"/>
            <w:gridSpan w:val="2"/>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місцевих органів виконавчої влади/ органів місцевого самоврядування</w:t>
            </w:r>
          </w:p>
        </w:tc>
        <w:tc>
          <w:tcPr>
            <w:tcW w:w="6076"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4B5B75">
        <w:trPr>
          <w:trHeight w:val="397"/>
        </w:trPr>
        <w:tc>
          <w:tcPr>
            <w:tcW w:w="9854" w:type="dxa"/>
            <w:gridSpan w:val="4"/>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Умови отримання адміністративної послуги</w:t>
            </w:r>
          </w:p>
        </w:tc>
      </w:tr>
      <w:tr w:rsidR="009D0784" w:rsidRPr="009654E8" w:rsidTr="004B5B75">
        <w:trPr>
          <w:trHeight w:val="599"/>
        </w:trPr>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9.</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Підстава для одержання адміністративної послуги</w:t>
            </w:r>
          </w:p>
        </w:tc>
        <w:tc>
          <w:tcPr>
            <w:tcW w:w="6344" w:type="dxa"/>
            <w:gridSpan w:val="2"/>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Влаштування до:</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будинку-інтернату для громадян похилого віку та осіб з інвалідністю, геріатричного пансіонату, пансіонату для ветеранів праці – похилий вік та інвалідність громадян, які потребують стороннього догляду і допомоги;</w:t>
            </w:r>
          </w:p>
          <w:p w:rsidR="009D0784" w:rsidRPr="00A722B9" w:rsidRDefault="009D0784" w:rsidP="009E06D4">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Style w:val="rvts0"/>
                <w:sz w:val="23"/>
                <w:szCs w:val="23"/>
              </w:rPr>
            </w:pPr>
            <w:r w:rsidRPr="00A722B9">
              <w:rPr>
                <w:sz w:val="23"/>
                <w:szCs w:val="23"/>
                <w:lang w:eastAsia="uk-UA"/>
              </w:rPr>
              <w:t xml:space="preserve">психоневрологічного інтернату – </w:t>
            </w:r>
            <w:r w:rsidRPr="00A722B9">
              <w:rPr>
                <w:rStyle w:val="rvts0"/>
                <w:sz w:val="23"/>
                <w:szCs w:val="23"/>
              </w:rPr>
              <w:t>похилий вік та інвалідність осіб з віком старше 18 років із стійкими інтелектуальними та / або психічними порушеннями, які за станом здоров’я потребують стороннього догляду, побутового обслуговування, надання медичної допомоги, комплексу реабілітаційних послуг;</w:t>
            </w:r>
          </w:p>
          <w:p w:rsidR="009D0784" w:rsidRPr="00A722B9" w:rsidRDefault="009D0784" w:rsidP="009E06D4">
            <w:pPr>
              <w:pStyle w:val="ListParagraph"/>
              <w:autoSpaceDE w:val="0"/>
              <w:autoSpaceDN w:val="0"/>
              <w:adjustRightInd w:val="0"/>
              <w:ind w:left="0"/>
              <w:rPr>
                <w:sz w:val="23"/>
                <w:szCs w:val="23"/>
              </w:rPr>
            </w:pPr>
            <w:r w:rsidRPr="00A722B9">
              <w:rPr>
                <w:sz w:val="23"/>
                <w:szCs w:val="23"/>
              </w:rPr>
              <w:t>дитячого будинку-інтернату – інвалідність дітей віком від 4 до 18 років та особи з інвалідністю віком до 35 років із порушеннями фізичного, інтелектуального розвитку та психічними розладами, які за станом здоров’я потребують стороннього догляду;</w:t>
            </w:r>
          </w:p>
          <w:p w:rsidR="009D0784" w:rsidRPr="00A722B9" w:rsidRDefault="009D0784" w:rsidP="009E06D4">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23"/>
                <w:szCs w:val="23"/>
                <w:lang w:eastAsia="uk-UA"/>
              </w:rPr>
            </w:pPr>
            <w:r w:rsidRPr="00A722B9">
              <w:rPr>
                <w:sz w:val="23"/>
                <w:szCs w:val="23"/>
              </w:rPr>
              <w:t xml:space="preserve">спеціального будинку-інтернату – </w:t>
            </w:r>
            <w:r w:rsidRPr="00A722B9">
              <w:rPr>
                <w:sz w:val="23"/>
                <w:szCs w:val="23"/>
                <w:shd w:val="clear" w:color="auto" w:fill="FFFFFF"/>
              </w:rPr>
              <w:t>звільнення осіб, які відбували покарання у виді обмеження волі або позбавлення волі, які за станом здоров’я потребують стороннього догляду, побутового, медичного обслуговування та реабілітаційних послуг.</w:t>
            </w:r>
          </w:p>
        </w:tc>
      </w:tr>
      <w:tr w:rsidR="009D0784" w:rsidRPr="009654E8" w:rsidTr="004B5B75">
        <w:trPr>
          <w:trHeight w:val="60"/>
        </w:trPr>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10.</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344" w:type="dxa"/>
            <w:gridSpan w:val="2"/>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3"/>
                <w:szCs w:val="23"/>
                <w:lang w:eastAsia="uk-UA"/>
              </w:rPr>
            </w:pPr>
            <w:r w:rsidRPr="009654E8">
              <w:rPr>
                <w:rFonts w:ascii="Times New Roman" w:hAnsi="Times New Roman"/>
                <w:b/>
                <w:sz w:val="23"/>
                <w:szCs w:val="23"/>
                <w:lang w:eastAsia="uk-UA"/>
              </w:rPr>
              <w:t>ВЛАШТУВАННЯ ДО:</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3"/>
                <w:szCs w:val="23"/>
                <w:lang w:eastAsia="uk-UA"/>
              </w:rPr>
            </w:pPr>
            <w:r w:rsidRPr="009654E8">
              <w:rPr>
                <w:rFonts w:ascii="Times New Roman" w:hAnsi="Times New Roman"/>
                <w:b/>
                <w:sz w:val="23"/>
                <w:szCs w:val="23"/>
                <w:lang w:eastAsia="uk-UA"/>
              </w:rPr>
              <w:t>Будинку-інтернату для громадян похилого віку та осіб з інвалідністю, геріатричного пансіонату, пансіонату для ветеранів праці: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особиста заява громадянина похилого віку чи особи з інвалідністю про його прийняття до будинку-інтернату;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паспорт або інший документ, що засвідчує особу;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медична картка про стан здоров’я з висновком про необхідність стороннього догляду;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про розмір призначеної пенсії;</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про склад сім’ї за встановленою формою;</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медико-соціальної експертної комісії про групу інвалідності (за наявності групи інвалідності)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про склад сім’ї;</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пенсійне посвідчення;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дві фотокарточки 3х4;</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флюрографія (обов’язково розписаний знімок);</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про те, що не перебував в контакті з інфекційними хворими;</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індивідуальна програма реабілітації( для осіб з інвалідністю)</w:t>
            </w:r>
          </w:p>
          <w:p w:rsidR="009D0784" w:rsidRPr="009654E8" w:rsidRDefault="009D0784" w:rsidP="009E06D4">
            <w:pPr>
              <w:spacing w:after="0" w:line="240" w:lineRule="auto"/>
              <w:rPr>
                <w:rFonts w:ascii="Times New Roman" w:hAnsi="Times New Roman"/>
                <w:b/>
                <w:i/>
                <w:caps/>
                <w:sz w:val="23"/>
                <w:szCs w:val="23"/>
              </w:rPr>
            </w:pPr>
            <w:r w:rsidRPr="009654E8">
              <w:rPr>
                <w:rFonts w:ascii="Times New Roman" w:hAnsi="Times New Roman"/>
                <w:b/>
                <w:sz w:val="23"/>
                <w:szCs w:val="23"/>
                <w:lang w:eastAsia="uk-UA"/>
              </w:rPr>
              <w:t>Психоневрологічного інтернату:</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письмова заява особи, яка виявила бажання проживати / перебувати в інтернаті (для дієздатних осіб та осіб, цивільна дієздатність яких обмежена);</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письмова заява законного представника та рішення органу опіки та піклування про влаштування до інтернату (для недієздатних осіб, яким призначено опікунів);</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рішення органу опіки та піклування про влаштування до інтернату (для недієздатних осіб у разі відсутності законного представника);</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паспорт особи або інший документ, що посвідчує особу, яка влаштовується в інтернат;</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копія документа, що засвідчує реєстрацію у Державному реєстрі фізичних осіб – платників податків, у якому зазначається реєстраційний номер облікової картки платника податків, або копія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органові і мають відмітку в паспорті);</w:t>
            </w:r>
          </w:p>
          <w:p w:rsidR="009D0784" w:rsidRPr="009654E8" w:rsidRDefault="009D0784" w:rsidP="009E06D4">
            <w:pPr>
              <w:spacing w:after="0" w:line="240" w:lineRule="auto"/>
              <w:rPr>
                <w:rStyle w:val="rvts0"/>
                <w:rFonts w:ascii="Times New Roman" w:hAnsi="Times New Roman"/>
                <w:sz w:val="23"/>
                <w:szCs w:val="23"/>
              </w:rPr>
            </w:pPr>
            <w:bookmarkStart w:id="126" w:name="n74"/>
            <w:bookmarkEnd w:id="126"/>
            <w:r w:rsidRPr="009654E8">
              <w:rPr>
                <w:rStyle w:val="rvts0"/>
                <w:rFonts w:ascii="Times New Roman" w:hAnsi="Times New Roman"/>
                <w:sz w:val="23"/>
                <w:szCs w:val="23"/>
              </w:rPr>
              <w:t xml:space="preserve">медична карта з висновком лікарсько-консультативної комісії за участю лікаря-психіатра про можливість проживати / перебувати в інтернаті за формою, встановленою МОЗ; </w:t>
            </w:r>
          </w:p>
          <w:p w:rsidR="009D0784" w:rsidRPr="009654E8" w:rsidRDefault="009D0784" w:rsidP="009E06D4">
            <w:pPr>
              <w:spacing w:after="0" w:line="240" w:lineRule="auto"/>
              <w:rPr>
                <w:rStyle w:val="rvts0"/>
                <w:rFonts w:ascii="Times New Roman" w:hAnsi="Times New Roman"/>
                <w:sz w:val="23"/>
                <w:szCs w:val="23"/>
              </w:rPr>
            </w:pPr>
            <w:bookmarkStart w:id="127" w:name="n75"/>
            <w:bookmarkEnd w:id="127"/>
            <w:r w:rsidRPr="009654E8">
              <w:rPr>
                <w:rStyle w:val="rvts0"/>
                <w:rFonts w:ascii="Times New Roman" w:hAnsi="Times New Roman"/>
                <w:sz w:val="23"/>
                <w:szCs w:val="23"/>
              </w:rPr>
              <w:t xml:space="preserve">довідка (за наявності) про розмір призначеної пенсії (щомісячного довічного грошового утримання) та / або державної соціальної допомоги, видана органами Пенсійного фонду України та / або структурними підрозділами з питань соціального захисту населення районних, районних у м. Києві та Севастополі держадміністрацій, виконавчих органів міських, районних у містах (крім мм. Києва та Севастополя) (у разі їх утворення) рад ; </w:t>
            </w:r>
            <w:bookmarkStart w:id="128" w:name="n76"/>
            <w:bookmarkEnd w:id="128"/>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 xml:space="preserve">довідка до акту огляду медико-соціальною експертною комісією за формою, затвердженою МОЗ (за наявності інвалідності); </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довідка для направлення особи з інвалідністю до інтернату за формою, затвердженою МОЗ (за наявності інвалідності);</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індивідуальна програма реабілітації особи з інваліда за формою, затвердженою МОЗ (за наявності інвалідності);</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копія рішення суду про обмеження цивільної дієздатності або визнання недієздатною особи, щодо якої вирішується питання про влаштування до інтернату (для недієздатних осіб та осіб, цивільна дієздатність яких обмежена);</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 xml:space="preserve">копія рішення суду або органу опіки та піклування про призначення опікуна або піклувальника особі, щодо якої вирішується питання про влаштування до інтернату (за наявності опікуна або піклувальника); </w:t>
            </w:r>
            <w:bookmarkStart w:id="129" w:name="n81"/>
            <w:bookmarkEnd w:id="129"/>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копія паспорта опікуна або піклувальника особи, щодо якої вирішується питання про влаштування до інтернату (за наявності опікуна або піклувальника);</w:t>
            </w:r>
          </w:p>
          <w:p w:rsidR="009D0784" w:rsidRPr="009654E8" w:rsidRDefault="009D0784" w:rsidP="009E06D4">
            <w:pPr>
              <w:spacing w:after="0" w:line="240" w:lineRule="auto"/>
              <w:rPr>
                <w:rStyle w:val="rvts0"/>
                <w:rFonts w:ascii="Times New Roman" w:hAnsi="Times New Roman"/>
                <w:sz w:val="23"/>
                <w:szCs w:val="23"/>
              </w:rPr>
            </w:pPr>
            <w:bookmarkStart w:id="130" w:name="n82"/>
            <w:bookmarkEnd w:id="130"/>
            <w:r w:rsidRPr="009654E8">
              <w:rPr>
                <w:rStyle w:val="rvts0"/>
                <w:rFonts w:ascii="Times New Roman" w:hAnsi="Times New Roman"/>
                <w:sz w:val="23"/>
                <w:szCs w:val="23"/>
              </w:rPr>
              <w:t xml:space="preserve">пенсійне посвідчення або посвідчення отримувача державної соціальної допомоги (за наявності); </w:t>
            </w:r>
            <w:bookmarkStart w:id="131" w:name="n83"/>
            <w:bookmarkEnd w:id="131"/>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 xml:space="preserve">копія договору про відкриття та обслуговування поточного рахунка (за наявності); </w:t>
            </w:r>
            <w:bookmarkStart w:id="132" w:name="n84"/>
            <w:bookmarkEnd w:id="132"/>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 xml:space="preserve">довідка про взяття на облік внутрішньо переміщеної особи (для внутрішньо переміщеної особи); </w:t>
            </w:r>
            <w:bookmarkStart w:id="133" w:name="n85"/>
            <w:bookmarkEnd w:id="133"/>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дві фотокартки розміром 3 x 4 сантиметри.</w:t>
            </w:r>
          </w:p>
          <w:p w:rsidR="009D0784" w:rsidRPr="009654E8" w:rsidRDefault="009D0784" w:rsidP="009E06D4">
            <w:pPr>
              <w:spacing w:after="0" w:line="240" w:lineRule="auto"/>
              <w:rPr>
                <w:rStyle w:val="rvts0"/>
                <w:rFonts w:ascii="Times New Roman" w:hAnsi="Times New Roman"/>
                <w:sz w:val="23"/>
                <w:szCs w:val="23"/>
              </w:rPr>
            </w:pPr>
          </w:p>
          <w:p w:rsidR="009D0784" w:rsidRPr="009654E8" w:rsidRDefault="009D0784" w:rsidP="009E06D4">
            <w:pPr>
              <w:spacing w:after="0" w:line="240" w:lineRule="auto"/>
              <w:rPr>
                <w:rStyle w:val="rvts0"/>
                <w:rFonts w:ascii="Times New Roman" w:hAnsi="Times New Roman"/>
                <w:sz w:val="23"/>
                <w:szCs w:val="23"/>
              </w:rPr>
            </w:pPr>
            <w:r w:rsidRPr="009654E8">
              <w:rPr>
                <w:rFonts w:ascii="Times New Roman" w:hAnsi="Times New Roman"/>
                <w:sz w:val="23"/>
                <w:szCs w:val="23"/>
              </w:rPr>
              <w:t xml:space="preserve">Особи, які постраждали внаслідок збройного конфлікту, тимчасової окупації, надзвичайної ситуації техногенного чи природного характеру, нещасних випадків, а </w:t>
            </w:r>
            <w:r w:rsidRPr="009654E8">
              <w:rPr>
                <w:rStyle w:val="rvts0"/>
                <w:rFonts w:ascii="Times New Roman" w:hAnsi="Times New Roman"/>
                <w:sz w:val="23"/>
                <w:szCs w:val="23"/>
              </w:rPr>
              <w:t xml:space="preserve">також внутрішньо переміщені особи можуть прийматися до інтернату на підставі: </w:t>
            </w:r>
            <w:bookmarkStart w:id="134" w:name="n88"/>
            <w:bookmarkEnd w:id="134"/>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 xml:space="preserve">письмової заяви особи, яка виявила бажання проживати / перебувати в інтернаті (для дієздатних осіб та осіб, цивільна дієздатність яких обмежена); </w:t>
            </w:r>
          </w:p>
          <w:p w:rsidR="009D0784" w:rsidRPr="009654E8" w:rsidRDefault="009D0784" w:rsidP="009E06D4">
            <w:pPr>
              <w:spacing w:after="0" w:line="240" w:lineRule="auto"/>
              <w:rPr>
                <w:rStyle w:val="rvts0"/>
                <w:rFonts w:ascii="Times New Roman" w:hAnsi="Times New Roman"/>
                <w:sz w:val="23"/>
                <w:szCs w:val="23"/>
              </w:rPr>
            </w:pPr>
            <w:bookmarkStart w:id="135" w:name="n89"/>
            <w:bookmarkEnd w:id="135"/>
            <w:r w:rsidRPr="009654E8">
              <w:rPr>
                <w:rStyle w:val="rvts0"/>
                <w:rFonts w:ascii="Times New Roman" w:hAnsi="Times New Roman"/>
                <w:sz w:val="23"/>
                <w:szCs w:val="23"/>
              </w:rPr>
              <w:t xml:space="preserve">письмової заяви законного представника та рішення органу опіки та піклування про влаштування до інтернату (для недієздатних осіб, яким призначено опікунів); </w:t>
            </w:r>
          </w:p>
          <w:p w:rsidR="009D0784" w:rsidRPr="009654E8" w:rsidRDefault="009D0784" w:rsidP="009E06D4">
            <w:pPr>
              <w:spacing w:after="0" w:line="240" w:lineRule="auto"/>
              <w:rPr>
                <w:rStyle w:val="rvts0"/>
                <w:rFonts w:ascii="Times New Roman" w:hAnsi="Times New Roman"/>
                <w:sz w:val="23"/>
                <w:szCs w:val="23"/>
              </w:rPr>
            </w:pPr>
            <w:bookmarkStart w:id="136" w:name="n90"/>
            <w:bookmarkEnd w:id="136"/>
            <w:r w:rsidRPr="009654E8">
              <w:rPr>
                <w:rStyle w:val="rvts0"/>
                <w:rFonts w:ascii="Times New Roman" w:hAnsi="Times New Roman"/>
                <w:sz w:val="23"/>
                <w:szCs w:val="23"/>
              </w:rPr>
              <w:t>рішення органу опіки та піклування про влаштування до інтернату (для недієздатних осіб у разі відсутності законного представника);</w:t>
            </w:r>
          </w:p>
          <w:p w:rsidR="009D0784" w:rsidRPr="009654E8" w:rsidRDefault="009D0784" w:rsidP="009E06D4">
            <w:pPr>
              <w:spacing w:after="0" w:line="240" w:lineRule="auto"/>
              <w:rPr>
                <w:rStyle w:val="rvts0"/>
                <w:rFonts w:ascii="Times New Roman" w:hAnsi="Times New Roman"/>
                <w:sz w:val="23"/>
                <w:szCs w:val="23"/>
              </w:rPr>
            </w:pPr>
            <w:bookmarkStart w:id="137" w:name="n91"/>
            <w:bookmarkEnd w:id="137"/>
            <w:r w:rsidRPr="009654E8">
              <w:rPr>
                <w:rStyle w:val="rvts0"/>
                <w:rFonts w:ascii="Times New Roman" w:hAnsi="Times New Roman"/>
                <w:sz w:val="23"/>
                <w:szCs w:val="23"/>
              </w:rPr>
              <w:t>паспорта особи або іншого документа, що посвідчує особу, яка влаштовується в інтернат;</w:t>
            </w:r>
          </w:p>
          <w:p w:rsidR="009D0784" w:rsidRPr="009654E8" w:rsidRDefault="009D0784" w:rsidP="009E06D4">
            <w:pPr>
              <w:spacing w:after="0" w:line="240" w:lineRule="auto"/>
              <w:rPr>
                <w:rStyle w:val="rvts0"/>
                <w:rFonts w:ascii="Times New Roman" w:hAnsi="Times New Roman"/>
                <w:sz w:val="23"/>
                <w:szCs w:val="23"/>
              </w:rPr>
            </w:pPr>
            <w:bookmarkStart w:id="138" w:name="n92"/>
            <w:bookmarkEnd w:id="138"/>
            <w:r w:rsidRPr="009654E8">
              <w:rPr>
                <w:rStyle w:val="rvts0"/>
                <w:rFonts w:ascii="Times New Roman" w:hAnsi="Times New Roman"/>
                <w:sz w:val="23"/>
                <w:szCs w:val="23"/>
              </w:rPr>
              <w:t>медичної карти з висновком лікарсько-консультативної комісії за участю лікаря-психіатра про необхідність проживання / перебування в інтернаті;</w:t>
            </w:r>
          </w:p>
          <w:p w:rsidR="009D0784" w:rsidRPr="009654E8" w:rsidRDefault="009D0784" w:rsidP="009E06D4">
            <w:pPr>
              <w:spacing w:after="0" w:line="240" w:lineRule="auto"/>
              <w:rPr>
                <w:rFonts w:ascii="Times New Roman" w:hAnsi="Times New Roman"/>
                <w:sz w:val="23"/>
                <w:szCs w:val="23"/>
              </w:rPr>
            </w:pPr>
            <w:r w:rsidRPr="009654E8">
              <w:rPr>
                <w:rStyle w:val="rvts0"/>
                <w:rFonts w:ascii="Times New Roman" w:hAnsi="Times New Roman"/>
                <w:sz w:val="23"/>
                <w:szCs w:val="23"/>
              </w:rPr>
              <w:t>довідки для направлення особи з інвалідністю інваліда до інтернату (за наявності інвалідності).</w:t>
            </w:r>
            <w:bookmarkStart w:id="139" w:name="n94"/>
            <w:bookmarkEnd w:id="139"/>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3"/>
                <w:szCs w:val="23"/>
              </w:rPr>
            </w:pPr>
            <w:r w:rsidRPr="009654E8">
              <w:rPr>
                <w:rFonts w:ascii="Times New Roman" w:hAnsi="Times New Roman"/>
                <w:b/>
                <w:sz w:val="23"/>
                <w:szCs w:val="23"/>
              </w:rPr>
              <w:t>Дитячого будинку-інтернату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Для дітей з інвалідністю віком від 4 до 18 років:</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заява батьків, опікунів / піклувальників, інших законних представників, керівника установи, в якій перебувала дитина з інвалідністю, про прийняття дитини з інвалідністю до будинку-інтернату;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свідоцтво про народження або паспорт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реєстраційний номер облікової картки платника податків (за наявності), крім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в паспорті;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відомості про батьків, інших законних представників, родичів дитини з інвалідністю і членів її сім’ї (для підтримання зв’язку та родинних стосунків) із зазначенням прізвища, імені, по батькові та контактної інформації;</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медична довідка про санітарно-епідеміологічне оточення (контакт з інфекційними хворими), що дійсна протягом трьох днів;</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виписка з медичної документації за формою № 112/о «Історія розвитку дитини», затверджена МОЗ, з висновком лікарсько-консультативної комісії за участю дитячого лікаря-психіатра про можливість перебування дитини з інвалідністю в будинку-інтернаті;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висновок психолого-медико-педагогічної консультації;</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індивідуальна програма реабілітації дитини з інвалідністю за формою, затвердженою МОЗ;</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психолого-педагогічна характеристика (у разі переведення з будинку дитини, навчального закладу тощо);</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пенсійне посвідчення або посвідчення отримувача державної соціальної допомоги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про розмір призначеної пенсії та / або державної соціальної допомоги, видана уповноваженим органом на запит структурного підрозділу з питань соціального захисту населення районної, районної у м. Києві та Севастополі держадміністрації, виконавчого органу міської, районної у місті у разі її утворення (крім мм. Києва та Севастополя) ради, аліментів (за умови призначення);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документ про освіту дитини з інвалідністю, інформація з навчальних закладів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дві фотокартки розміром 3 х 4 сантиметри;</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ощадної книжки дитини з інвалідністю або договору про відкриття рахунка в установі банку для перерахування пенсії, державної соціальної допомоги та інших видів виплат відповідно до законодавства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копії паспортів батьків дитини з інвалідністю (для дітей, в яких є батьки);</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про взяття на облік внутрішньо переміщеної особи (для внутрішньо переміщених осіб).</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Для дітей-сиріт і дітей, позбавлених батьківського піклування, додаткового подаються: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рішення органу опіки та піклування за місцем проживання (перебування) дитини-сироти або дитини, позбавленої батьківського піклування, про її влаштування до будинку-інтернату та / або рішення про встановлення опіки чи піклування над нею;</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рішення органу опіки та піклування про надання статусу дитини-сироти або дитини, позбавленої батьківського піклування;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документа, що підтверджує право власності дитини-сироти або дитини, позбавленої батьківського піклування, на нерухомість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опис майна дитини-сироти або дитини, позбавленої батьківського піклування, за формою згідно з додатком 7 до Порядку провадження органами опіки та піклування діяльності, пов’язаної із захистом прав дитини, затвердженого постановою Кабінету Міністрів України від 24 вересня 2008 р. № 866 «Питання діяльності органів опіки та піклування, пов’язаної із захистом прав дитини»;</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рішення органу опіки та піклування про встановлення опіки над майном дитини-сироти або дитини, позбавленої батьківського піклування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документ, що підтверджує взяття дитини-сироти або дитини, позбавленої батьківського піклування, на квартирний облік громадян, які потребують поліпшення житлових умов, після досягнення нею16-річного віку (у разі відсутності житла);</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обліково-статистичної картки дитини-сироти або дитини, позбавленої батьківського піклування.</w:t>
            </w:r>
          </w:p>
          <w:p w:rsidR="009D0784" w:rsidRPr="009654E8" w:rsidRDefault="009D0784" w:rsidP="009E06D4">
            <w:pPr>
              <w:spacing w:after="0" w:line="240" w:lineRule="auto"/>
              <w:rPr>
                <w:rFonts w:ascii="Times New Roman" w:hAnsi="Times New Roman"/>
                <w:sz w:val="23"/>
                <w:szCs w:val="23"/>
              </w:rPr>
            </w:pPr>
          </w:p>
          <w:p w:rsidR="009D0784" w:rsidRPr="009654E8" w:rsidRDefault="009D0784" w:rsidP="009E06D4">
            <w:pPr>
              <w:spacing w:after="0" w:line="240" w:lineRule="auto"/>
              <w:rPr>
                <w:rFonts w:ascii="Times New Roman" w:hAnsi="Times New Roman"/>
                <w:b/>
                <w:sz w:val="23"/>
                <w:szCs w:val="23"/>
              </w:rPr>
            </w:pPr>
            <w:r w:rsidRPr="009654E8">
              <w:rPr>
                <w:rFonts w:ascii="Times New Roman" w:hAnsi="Times New Roman"/>
                <w:b/>
                <w:sz w:val="23"/>
                <w:szCs w:val="23"/>
              </w:rPr>
              <w:t>ДЛЯ ОСІБ З ІНВАЛІДНІСТЮ ВІКОМ ВІД 18 ДО 35 РОКІВ:</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особиста заяви особи з інвалідністю або її опікуна-  піклувальника, або керівника установи, яка здійснювала опіку чи піклування над такою особою, або копії клопотання органу опіки та піклування, на обліку в якому перебуває така особа, про влаштування (переведення) до будинку-інтернату;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паспорт або інший документ, що посвідчує особу;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реєстраційний номер облікової картки платника податків (за наявності), крім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в паспорті;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пенсійне посвідчення або посвідчення отримувача державної соціальної допомоги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відомості про батьків, інших законних представників, родичів і членів сім’ї особи з інвалідністю (для підтримання зв’язку та родинних стосунків) із зазначенням прізвища, імені, по батькові та контактної інформації;</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медична карта та висновок лікарської комісії за участю лікаря-психіатра про можливість перебування особи з інвалідністю в будинку-інтернаті за формою, встановленою МОЗ;</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індивідуальна програма реабілітації особи з інвалідністю за формою, затвердженою МОЗ;</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виписки з акту огляду медико-соціальною експертною комісією за формою, встановленою МОЗ;</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для направлення особи з інвалідністю до будинку-інтернату за формою, встановленою МОЗ;</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про розмір призначеної пенсії та / або державної соціальної допомоги, видана уповноваженим органом на запит структурного підрозділу з питань соціального захисту населення районної, районної у м. Києві держадміністрації, виконавчого органу міської, районної у місті у разі утворення (крім м. Києва) ради (за умови призначення);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рішення суду про обмеження цивільної дієздатності або визнання недієздатною особи з інвалідністю, щодо якої вирішується питання про влаштування до будинку-інтернату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рішення суду про призначення опікуна / піклувальника особі з інвалідністю, щодо якої вирішується питання про влаштування до будинку-інтернату (для особи з інвалідністю, визнаної недієздатною або цивільна дієздатність якої обмежена)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паспорта опікуна / піклувальника особи з інвалідністю, щодо якої вирішується питання про влаштування до будинку-інтернату (для особи з інвалідністю, визнаної недієздатною або цивільна дієздатність якої обмежена)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три фотокартки розміром 3 х 4 сантиметри;</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копія ощадної книжки особи з інвалідністю або договору про відкриття рахунка в установі банку для перерахування пенсії та / або державної соціальної допомоги та інших видів виплат відповідно до законодавства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довідки про взяття на облік внутрішньо переміщених осіб (для внутрішньо переміщеної особи).</w:t>
            </w:r>
          </w:p>
          <w:p w:rsidR="009D0784" w:rsidRPr="009654E8" w:rsidRDefault="009D0784" w:rsidP="009E06D4">
            <w:pPr>
              <w:spacing w:after="0" w:line="240" w:lineRule="auto"/>
              <w:rPr>
                <w:rFonts w:ascii="Times New Roman" w:hAnsi="Times New Roman"/>
                <w:sz w:val="23"/>
                <w:szCs w:val="23"/>
              </w:rPr>
            </w:pP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Діти з інвалідністю / особи з інвалідністю, які постраждали внаслідок надзвичайної ситуації техногенного чи природного характеру, дії особливого періоду, правових режимів надзвичайного чи воєнного стану, проведення антитерористичної операції, в результаті соціальних конфліктів, нещасних випадків, а також внутрішньо переміщені особи у разі відсутності документів, зазначених вище, подають такі документи:</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особиста заява батьків дитини з інвалідністю, опікунів-  піклувальників, інших законних представників, особи з інвалідністю або її опікуна / піклувальника, або клопотання органу опіки та піклування, на обліку в якому перебуває дитина з інвалідністю / особа з інвалідністю, про влаштування до будинку-інтернату;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свідоцтво про народження дитини або паспорт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копії паспорта батьків, опікуна / піклувальника, іншого законного представника дитини з інвалідністю / особи з інвалідністю, визнаної недієздатною або цивільна дієздатність якої обмежена, щодо якої вирішується питання про влаштування до будинку-інтернату (за наявності);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медична довідки про санітарно-епідеміологічне оточення (контакт з інфекційними хворими), що дійсна протягом трьох днів (для дітей з інвалідністю);</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медична карта з висновком лікарської комісії за участю лікаря-психіатра про можливість перебування в будинку-інтернаті;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довідка для направлення особи з інвалідністю до будинку-інтернату за формою, затвердженою МОЗ.</w:t>
            </w:r>
          </w:p>
          <w:p w:rsidR="009D0784" w:rsidRPr="009654E8" w:rsidRDefault="009D0784" w:rsidP="009E06D4">
            <w:pPr>
              <w:shd w:val="clear" w:color="auto" w:fill="FFFFFF"/>
              <w:spacing w:after="0" w:line="240" w:lineRule="auto"/>
              <w:rPr>
                <w:rFonts w:ascii="Times New Roman" w:hAnsi="Times New Roman"/>
                <w:b/>
                <w:sz w:val="23"/>
                <w:szCs w:val="23"/>
                <w:lang w:eastAsia="uk-UA"/>
              </w:rPr>
            </w:pPr>
            <w:r w:rsidRPr="009654E8">
              <w:rPr>
                <w:rFonts w:ascii="Times New Roman" w:hAnsi="Times New Roman"/>
                <w:b/>
                <w:sz w:val="23"/>
                <w:szCs w:val="23"/>
                <w:lang w:eastAsia="uk-UA"/>
              </w:rPr>
              <w:t>Спеціального будинку-інтернату:</w:t>
            </w:r>
          </w:p>
          <w:p w:rsidR="009D0784" w:rsidRPr="009654E8" w:rsidRDefault="009D0784" w:rsidP="009E06D4">
            <w:pPr>
              <w:shd w:val="clear" w:color="auto" w:fill="FFFFFF"/>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заява особи, яка виявила бажання проживати в будинку-інтернаті, про прийом до будинку-інтернату;</w:t>
            </w:r>
          </w:p>
          <w:p w:rsidR="009D0784" w:rsidRPr="009654E8" w:rsidRDefault="009D0784" w:rsidP="009E06D4">
            <w:pPr>
              <w:shd w:val="clear" w:color="auto" w:fill="FFFFFF"/>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 паспорт або інший документ, що посвідчує особу, та копії цього документа;</w:t>
            </w:r>
          </w:p>
          <w:p w:rsidR="009D0784" w:rsidRPr="009654E8" w:rsidRDefault="009D0784" w:rsidP="009E06D4">
            <w:pPr>
              <w:shd w:val="clear" w:color="auto" w:fill="FFFFFF"/>
              <w:spacing w:after="0" w:line="240" w:lineRule="auto"/>
              <w:rPr>
                <w:rFonts w:ascii="Times New Roman" w:hAnsi="Times New Roman"/>
                <w:sz w:val="23"/>
                <w:szCs w:val="23"/>
                <w:lang w:eastAsia="uk-UA"/>
              </w:rPr>
            </w:pPr>
            <w:bookmarkStart w:id="140" w:name="n44"/>
            <w:bookmarkEnd w:id="140"/>
            <w:r w:rsidRPr="009654E8">
              <w:rPr>
                <w:rFonts w:ascii="Times New Roman" w:hAnsi="Times New Roman"/>
                <w:sz w:val="23"/>
                <w:szCs w:val="23"/>
                <w:lang w:eastAsia="uk-UA"/>
              </w:rPr>
              <w:t xml:space="preserve">довідка для направлення особи з інвалідністю до будинку-інтернату за формою, затвердженою МОЗ; </w:t>
            </w:r>
            <w:bookmarkStart w:id="141" w:name="n45"/>
            <w:bookmarkEnd w:id="141"/>
          </w:p>
          <w:p w:rsidR="009D0784" w:rsidRPr="009654E8" w:rsidRDefault="009D0784" w:rsidP="009E06D4">
            <w:pPr>
              <w:shd w:val="clear" w:color="auto" w:fill="FFFFFF"/>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довідка про розмір призначеної пенсії або соціальної допомоги;</w:t>
            </w:r>
          </w:p>
          <w:bookmarkStart w:id="142" w:name="n46"/>
          <w:bookmarkEnd w:id="142"/>
          <w:p w:rsidR="009D0784" w:rsidRPr="009654E8" w:rsidRDefault="009D0784" w:rsidP="009E06D4">
            <w:pPr>
              <w:shd w:val="clear" w:color="auto" w:fill="FFFFFF"/>
              <w:spacing w:after="0" w:line="240" w:lineRule="auto"/>
              <w:rPr>
                <w:rFonts w:ascii="Times New Roman" w:hAnsi="Times New Roman"/>
                <w:sz w:val="23"/>
                <w:szCs w:val="23"/>
                <w:lang w:eastAsia="uk-UA"/>
              </w:rPr>
            </w:pPr>
            <w:r w:rsidRPr="009654E8">
              <w:rPr>
                <w:rFonts w:ascii="Times New Roman" w:hAnsi="Times New Roman"/>
                <w:sz w:val="23"/>
                <w:szCs w:val="23"/>
                <w:lang w:eastAsia="uk-UA"/>
              </w:rPr>
              <w:fldChar w:fldCharType="begin"/>
            </w:r>
            <w:r w:rsidRPr="009654E8">
              <w:rPr>
                <w:rFonts w:ascii="Times New Roman" w:hAnsi="Times New Roman"/>
                <w:sz w:val="23"/>
                <w:szCs w:val="23"/>
                <w:lang w:eastAsia="uk-UA"/>
              </w:rPr>
              <w:instrText xml:space="preserve"> HYPERLINK "https://zakon.rada.gov.ua/laws/show/z0709-03" \t "_blank" </w:instrText>
            </w:r>
            <w:r w:rsidRPr="008D6870">
              <w:rPr>
                <w:rFonts w:ascii="Times New Roman" w:hAnsi="Times New Roman"/>
                <w:sz w:val="23"/>
                <w:szCs w:val="23"/>
                <w:lang w:eastAsia="uk-UA"/>
              </w:rPr>
            </w:r>
            <w:r w:rsidRPr="009654E8">
              <w:rPr>
                <w:rFonts w:ascii="Times New Roman" w:hAnsi="Times New Roman"/>
                <w:sz w:val="23"/>
                <w:szCs w:val="23"/>
                <w:lang w:eastAsia="uk-UA"/>
              </w:rPr>
              <w:fldChar w:fldCharType="separate"/>
            </w:r>
            <w:r w:rsidRPr="009654E8">
              <w:rPr>
                <w:rFonts w:ascii="Times New Roman" w:hAnsi="Times New Roman"/>
                <w:sz w:val="23"/>
                <w:szCs w:val="23"/>
                <w:lang w:eastAsia="uk-UA"/>
              </w:rPr>
              <w:t>довідка про склад сім’ї або зареєстрованих у житловому приміщенні / будинку осіб</w:t>
            </w:r>
            <w:r w:rsidRPr="009654E8">
              <w:rPr>
                <w:rFonts w:ascii="Times New Roman" w:hAnsi="Times New Roman"/>
                <w:sz w:val="23"/>
                <w:szCs w:val="23"/>
                <w:lang w:eastAsia="uk-UA"/>
              </w:rPr>
              <w:fldChar w:fldCharType="end"/>
            </w:r>
            <w:r w:rsidRPr="009654E8">
              <w:rPr>
                <w:rFonts w:ascii="Times New Roman" w:hAnsi="Times New Roman"/>
                <w:sz w:val="23"/>
                <w:szCs w:val="23"/>
                <w:lang w:eastAsia="uk-UA"/>
              </w:rPr>
              <w:t> за формою, затверджена наказом Міністерства праці та соціальної політики України від 22.07.2003 № 204 «Про затвердження форми Декларації про доходи та майновий стан осіб, які звернулися за призначенням усіх видів соціальної допомоги, та довідки про склад сім’ї або зареєстрованих у житловому приміщенні / будинку осіб», зареєстрованим у Міністерстві юстиції України 13.08.2003 за № 709/8030;</w:t>
            </w:r>
          </w:p>
          <w:p w:rsidR="009D0784" w:rsidRPr="009654E8" w:rsidRDefault="009D0784" w:rsidP="009E06D4">
            <w:pPr>
              <w:shd w:val="clear" w:color="auto" w:fill="FFFFFF"/>
              <w:spacing w:after="0" w:line="240" w:lineRule="auto"/>
              <w:rPr>
                <w:rFonts w:ascii="Times New Roman" w:hAnsi="Times New Roman"/>
                <w:sz w:val="23"/>
                <w:szCs w:val="23"/>
                <w:lang w:eastAsia="uk-UA"/>
              </w:rPr>
            </w:pPr>
            <w:bookmarkStart w:id="143" w:name="n47"/>
            <w:bookmarkEnd w:id="143"/>
            <w:r w:rsidRPr="009654E8">
              <w:rPr>
                <w:rFonts w:ascii="Times New Roman" w:hAnsi="Times New Roman"/>
                <w:sz w:val="23"/>
                <w:szCs w:val="23"/>
                <w:lang w:eastAsia="uk-UA"/>
              </w:rPr>
              <w:t>документи, що підтверджують наявність у особи інвалідності (для осіб з інвалідністю);</w:t>
            </w:r>
          </w:p>
          <w:p w:rsidR="009D0784" w:rsidRPr="009654E8" w:rsidRDefault="009D0784" w:rsidP="009E06D4">
            <w:pPr>
              <w:shd w:val="clear" w:color="auto" w:fill="FFFFFF"/>
              <w:spacing w:after="0" w:line="240" w:lineRule="auto"/>
              <w:rPr>
                <w:rFonts w:ascii="Times New Roman" w:hAnsi="Times New Roman"/>
                <w:sz w:val="23"/>
                <w:szCs w:val="23"/>
                <w:lang w:eastAsia="uk-UA"/>
              </w:rPr>
            </w:pPr>
            <w:bookmarkStart w:id="144" w:name="n48"/>
            <w:bookmarkEnd w:id="144"/>
            <w:r w:rsidRPr="009654E8">
              <w:rPr>
                <w:rFonts w:ascii="Times New Roman" w:hAnsi="Times New Roman"/>
                <w:sz w:val="23"/>
                <w:szCs w:val="23"/>
                <w:lang w:eastAsia="uk-UA"/>
              </w:rPr>
              <w:t>індивідуальна програма реабілітації інваліда (за наявності інвалідності);</w:t>
            </w:r>
          </w:p>
          <w:p w:rsidR="009D0784" w:rsidRPr="009654E8" w:rsidRDefault="009D0784" w:rsidP="009E06D4">
            <w:pPr>
              <w:shd w:val="clear" w:color="auto" w:fill="FFFFFF"/>
              <w:spacing w:after="0" w:line="240" w:lineRule="auto"/>
              <w:rPr>
                <w:rFonts w:ascii="Times New Roman" w:hAnsi="Times New Roman"/>
                <w:sz w:val="23"/>
                <w:szCs w:val="23"/>
                <w:lang w:eastAsia="uk-UA"/>
              </w:rPr>
            </w:pPr>
            <w:bookmarkStart w:id="145" w:name="n49"/>
            <w:bookmarkEnd w:id="145"/>
            <w:r w:rsidRPr="009654E8">
              <w:rPr>
                <w:rFonts w:ascii="Times New Roman" w:hAnsi="Times New Roman"/>
                <w:sz w:val="23"/>
                <w:szCs w:val="23"/>
                <w:lang w:eastAsia="uk-UA"/>
              </w:rPr>
              <w:t>довідка про освіту для осіб, які навчалися в закладах освіти (за наявності);</w:t>
            </w:r>
          </w:p>
          <w:p w:rsidR="009D0784" w:rsidRPr="009654E8" w:rsidRDefault="009D0784" w:rsidP="009E06D4">
            <w:pPr>
              <w:shd w:val="clear" w:color="auto" w:fill="FFFFFF"/>
              <w:spacing w:after="0" w:line="240" w:lineRule="auto"/>
              <w:rPr>
                <w:rFonts w:ascii="Times New Roman" w:hAnsi="Times New Roman"/>
                <w:sz w:val="23"/>
                <w:szCs w:val="23"/>
                <w:lang w:eastAsia="uk-UA"/>
              </w:rPr>
            </w:pPr>
            <w:bookmarkStart w:id="146" w:name="n50"/>
            <w:bookmarkEnd w:id="146"/>
            <w:r w:rsidRPr="009654E8">
              <w:rPr>
                <w:rFonts w:ascii="Times New Roman" w:hAnsi="Times New Roman"/>
                <w:sz w:val="23"/>
                <w:szCs w:val="23"/>
                <w:lang w:eastAsia="uk-UA"/>
              </w:rPr>
              <w:t>документ про присвоєння реєстраційного номера облікової картки платників податків у Державному реєстрі фізичних осіб – платників податків або копія паспорта (для фізичних осіб, які через релігійні переконання відмовилися від прийняття реєстраційного номера облікової картки платників податків та офіційного повідомлення про це відповідному органу Державної податкової служби і мають відмітку у паспорті);</w:t>
            </w:r>
          </w:p>
          <w:p w:rsidR="009D0784" w:rsidRPr="009654E8" w:rsidRDefault="009D0784" w:rsidP="009E06D4">
            <w:pPr>
              <w:shd w:val="clear" w:color="auto" w:fill="FFFFFF"/>
              <w:spacing w:after="0" w:line="240" w:lineRule="auto"/>
              <w:rPr>
                <w:rFonts w:ascii="Times New Roman" w:hAnsi="Times New Roman"/>
                <w:sz w:val="23"/>
                <w:szCs w:val="23"/>
                <w:lang w:eastAsia="uk-UA"/>
              </w:rPr>
            </w:pPr>
            <w:bookmarkStart w:id="147" w:name="n51"/>
            <w:bookmarkEnd w:id="147"/>
            <w:r w:rsidRPr="009654E8">
              <w:rPr>
                <w:rFonts w:ascii="Times New Roman" w:hAnsi="Times New Roman"/>
                <w:sz w:val="23"/>
                <w:szCs w:val="23"/>
                <w:lang w:eastAsia="uk-UA"/>
              </w:rPr>
              <w:t>довідка про звільнення з місць позбавлення волі;</w:t>
            </w:r>
          </w:p>
          <w:p w:rsidR="009D0784" w:rsidRPr="009654E8" w:rsidRDefault="009D0784" w:rsidP="009E06D4">
            <w:pPr>
              <w:shd w:val="clear" w:color="auto" w:fill="FFFFFF"/>
              <w:spacing w:after="0" w:line="240" w:lineRule="auto"/>
              <w:rPr>
                <w:rFonts w:ascii="Times New Roman" w:hAnsi="Times New Roman"/>
                <w:sz w:val="23"/>
                <w:szCs w:val="23"/>
                <w:lang w:eastAsia="uk-UA"/>
              </w:rPr>
            </w:pPr>
            <w:bookmarkStart w:id="148" w:name="n52"/>
            <w:bookmarkEnd w:id="148"/>
            <w:r w:rsidRPr="009654E8">
              <w:rPr>
                <w:rFonts w:ascii="Times New Roman" w:hAnsi="Times New Roman"/>
                <w:sz w:val="23"/>
                <w:szCs w:val="23"/>
                <w:lang w:eastAsia="uk-UA"/>
              </w:rPr>
              <w:t>дві фотокартки розміром 3 х 4 см.</w:t>
            </w:r>
          </w:p>
          <w:p w:rsidR="009D0784" w:rsidRPr="009654E8" w:rsidRDefault="009D0784" w:rsidP="009E06D4">
            <w:pPr>
              <w:spacing w:after="0" w:line="240" w:lineRule="auto"/>
              <w:rPr>
                <w:rFonts w:ascii="Times New Roman" w:hAnsi="Times New Roman"/>
                <w:sz w:val="23"/>
                <w:szCs w:val="23"/>
                <w:lang w:eastAsia="uk-UA"/>
              </w:rPr>
            </w:pPr>
            <w:r w:rsidRPr="009654E8">
              <w:rPr>
                <w:rFonts w:ascii="Times New Roman" w:hAnsi="Times New Roman"/>
                <w:sz w:val="23"/>
                <w:szCs w:val="23"/>
                <w:shd w:val="clear" w:color="auto" w:fill="FFFFFF"/>
              </w:rPr>
              <w:t>За умови перебування особи у складних життєвих обставинах допускається її влаштування до будинку-інтернату у разі відсутності вищезазначених документів.</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11.</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344" w:type="dxa"/>
            <w:gridSpan w:val="2"/>
            <w:tcBorders>
              <w:left w:val="single" w:sz="2" w:space="0" w:color="000000"/>
              <w:bottom w:val="single" w:sz="2" w:space="0" w:color="000000"/>
              <w:right w:val="single" w:sz="2" w:space="0" w:color="000000"/>
            </w:tcBorders>
            <w:shd w:val="clear" w:color="auto" w:fill="FFFFFF"/>
          </w:tcPr>
          <w:p w:rsidR="009D0784" w:rsidRPr="009654E8" w:rsidRDefault="009D0784" w:rsidP="009E06D4">
            <w:pPr>
              <w:spacing w:after="0" w:line="240" w:lineRule="auto"/>
              <w:rPr>
                <w:rFonts w:ascii="Times New Roman" w:hAnsi="Times New Roman"/>
                <w:sz w:val="23"/>
                <w:szCs w:val="23"/>
                <w:lang w:eastAsia="uk-UA"/>
              </w:rPr>
            </w:pPr>
            <w:r w:rsidRPr="009654E8">
              <w:rPr>
                <w:rFonts w:ascii="Times New Roman" w:hAnsi="Times New Roman"/>
                <w:sz w:val="23"/>
                <w:szCs w:val="23"/>
              </w:rPr>
              <w:t>Заява та документи подаються заявником особисто або уповноваженою ним особою у паперовій формі.</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12.</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Платність (безоплатність) надання адміністративної послуги</w:t>
            </w:r>
          </w:p>
        </w:tc>
        <w:tc>
          <w:tcPr>
            <w:tcW w:w="6344" w:type="dxa"/>
            <w:gridSpan w:val="2"/>
          </w:tcPr>
          <w:p w:rsidR="009D0784" w:rsidRPr="009654E8" w:rsidRDefault="009D0784" w:rsidP="009E06D4">
            <w:pPr>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 xml:space="preserve">Адміністративна послуга надається </w:t>
            </w:r>
            <w:r w:rsidRPr="009654E8">
              <w:rPr>
                <w:rFonts w:ascii="Times New Roman" w:hAnsi="Times New Roman"/>
                <w:sz w:val="23"/>
                <w:szCs w:val="23"/>
                <w:lang w:eastAsia="ru-RU"/>
              </w:rPr>
              <w:t>безоплатно.</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13.</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Нормативно-правові акти, на підставі яких стягується плата</w:t>
            </w:r>
          </w:p>
        </w:tc>
        <w:tc>
          <w:tcPr>
            <w:tcW w:w="6344" w:type="dxa"/>
            <w:gridSpan w:val="2"/>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14.</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344" w:type="dxa"/>
            <w:gridSpan w:val="2"/>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15.</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Розрахунковий рахунок для внесення плати</w:t>
            </w:r>
          </w:p>
        </w:tc>
        <w:tc>
          <w:tcPr>
            <w:tcW w:w="6344" w:type="dxa"/>
            <w:gridSpan w:val="2"/>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16.</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Строк надання адміністративної послуги</w:t>
            </w:r>
          </w:p>
        </w:tc>
        <w:tc>
          <w:tcPr>
            <w:tcW w:w="6344" w:type="dxa"/>
            <w:gridSpan w:val="2"/>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Влаштування до:</w:t>
            </w:r>
          </w:p>
          <w:p w:rsidR="009D0784" w:rsidRPr="00A722B9" w:rsidRDefault="009D0784" w:rsidP="009E06D4">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
              <w:rPr>
                <w:sz w:val="23"/>
                <w:szCs w:val="23"/>
                <w:lang w:eastAsia="uk-UA"/>
              </w:rPr>
            </w:pPr>
            <w:r w:rsidRPr="00A722B9">
              <w:rPr>
                <w:sz w:val="23"/>
                <w:szCs w:val="23"/>
                <w:lang w:eastAsia="uk-UA"/>
              </w:rPr>
              <w:t>будинку-інтернату для громадян похилого віку та осіб з інвалідністю, геріатричного пансіонату, пансіонату для ветеранів праці:</w:t>
            </w:r>
          </w:p>
          <w:p w:rsidR="009D0784" w:rsidRPr="00A722B9" w:rsidRDefault="009D0784" w:rsidP="009E06D4">
            <w:pPr>
              <w:pStyle w:val="1"/>
              <w:spacing w:after="0" w:line="240" w:lineRule="auto"/>
              <w:ind w:left="20" w:firstLine="284"/>
              <w:jc w:val="both"/>
              <w:rPr>
                <w:rFonts w:ascii="Times New Roman" w:hAnsi="Times New Roman"/>
                <w:sz w:val="23"/>
                <w:szCs w:val="23"/>
              </w:rPr>
            </w:pPr>
            <w:r w:rsidRPr="00A722B9">
              <w:rPr>
                <w:rFonts w:ascii="Times New Roman" w:hAnsi="Times New Roman"/>
                <w:sz w:val="23"/>
                <w:szCs w:val="23"/>
              </w:rPr>
              <w:t>для одержувачів послуг, зазначених у підпункті 3.1 пункту 3 Типового положення про будинки-інтернати (пансіонати) для громадян похилого віку, осіб з інвалідністю  та дітей”, затвердженого наказом Міністерства праці та соціальної політики України від 29.12.2001 № 549, зареєстрованим у Міністерстві юстиції України 29.01.2002 за  № 66/6354, не пізніше 14 днів після надходження заяви зі всіма необхідними документами;</w:t>
            </w:r>
          </w:p>
          <w:p w:rsidR="009D0784" w:rsidRPr="00A722B9" w:rsidRDefault="009D0784" w:rsidP="009E06D4">
            <w:pPr>
              <w:pStyle w:val="NormalWeb"/>
              <w:shd w:val="clear" w:color="auto" w:fill="FFFFFF"/>
              <w:spacing w:before="0" w:beforeAutospacing="0" w:after="0" w:afterAutospacing="0"/>
              <w:ind w:left="20" w:firstLine="284"/>
              <w:jc w:val="both"/>
              <w:textAlignment w:val="baseline"/>
              <w:rPr>
                <w:sz w:val="23"/>
                <w:szCs w:val="23"/>
              </w:rPr>
            </w:pPr>
            <w:r w:rsidRPr="00A722B9">
              <w:rPr>
                <w:sz w:val="23"/>
                <w:szCs w:val="23"/>
              </w:rPr>
              <w:t>для одержувачів послуг, зазначених у підпункті 3.4 пункту 3 Типового положення, рішення колегії структурного підрозділу з питань соціального захисту населення обласних, Київської міської державних адміністрацій, але не пізніше 45 днів після надходження заяви зі всіма необхідними документами.</w:t>
            </w:r>
          </w:p>
          <w:p w:rsidR="009D0784" w:rsidRPr="009654E8" w:rsidRDefault="009D0784" w:rsidP="009E06D4">
            <w:pPr>
              <w:spacing w:after="0" w:line="240" w:lineRule="auto"/>
              <w:ind w:left="20"/>
              <w:rPr>
                <w:rFonts w:ascii="Times New Roman" w:hAnsi="Times New Roman"/>
                <w:b/>
                <w:i/>
                <w:caps/>
                <w:sz w:val="23"/>
                <w:szCs w:val="23"/>
                <w:u w:val="single"/>
              </w:rPr>
            </w:pPr>
            <w:r w:rsidRPr="009654E8">
              <w:rPr>
                <w:rFonts w:ascii="Times New Roman" w:hAnsi="Times New Roman"/>
                <w:sz w:val="23"/>
                <w:szCs w:val="23"/>
              </w:rPr>
              <w:t>Рішення оформляється путівкою на влаштування в будинок-інтернат;</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0"/>
              <w:rPr>
                <w:rFonts w:ascii="Times New Roman" w:hAnsi="Times New Roman"/>
                <w:b/>
                <w:i/>
                <w:caps/>
                <w:sz w:val="23"/>
                <w:szCs w:val="23"/>
                <w:u w:val="single"/>
              </w:rPr>
            </w:pPr>
            <w:r w:rsidRPr="009654E8">
              <w:rPr>
                <w:rFonts w:ascii="Times New Roman" w:hAnsi="Times New Roman"/>
                <w:sz w:val="23"/>
                <w:szCs w:val="23"/>
                <w:lang w:eastAsia="uk-UA"/>
              </w:rPr>
              <w:t xml:space="preserve">психоневрологічного інтернату: </w:t>
            </w:r>
          </w:p>
          <w:p w:rsidR="009D0784" w:rsidRPr="00A722B9" w:rsidRDefault="009D0784" w:rsidP="009E06D4">
            <w:pPr>
              <w:pStyle w:val="NormalWeb"/>
              <w:shd w:val="clear" w:color="auto" w:fill="FFFFFF"/>
              <w:spacing w:before="0" w:beforeAutospacing="0" w:after="0" w:afterAutospacing="0"/>
              <w:ind w:left="20" w:firstLine="284"/>
              <w:jc w:val="both"/>
              <w:textAlignment w:val="baseline"/>
              <w:rPr>
                <w:sz w:val="23"/>
                <w:szCs w:val="23"/>
              </w:rPr>
            </w:pPr>
            <w:r w:rsidRPr="00A722B9">
              <w:rPr>
                <w:sz w:val="23"/>
                <w:szCs w:val="23"/>
              </w:rPr>
              <w:t>не пізніше 14 днів після надходження заяви зі всіма необхідними документами.</w:t>
            </w:r>
          </w:p>
          <w:p w:rsidR="009D0784" w:rsidRPr="009654E8" w:rsidRDefault="009D0784" w:rsidP="009E06D4">
            <w:pPr>
              <w:autoSpaceDE w:val="0"/>
              <w:autoSpaceDN w:val="0"/>
              <w:adjustRightInd w:val="0"/>
              <w:spacing w:after="0" w:line="240" w:lineRule="auto"/>
              <w:ind w:left="20"/>
              <w:rPr>
                <w:rFonts w:ascii="Times New Roman" w:hAnsi="Times New Roman"/>
                <w:sz w:val="23"/>
                <w:szCs w:val="23"/>
              </w:rPr>
            </w:pPr>
            <w:r w:rsidRPr="009654E8">
              <w:rPr>
                <w:rFonts w:ascii="Times New Roman" w:hAnsi="Times New Roman"/>
                <w:sz w:val="23"/>
                <w:szCs w:val="23"/>
              </w:rPr>
              <w:t>Рішення оформляється путівкою на влаштування до інтернату;</w:t>
            </w:r>
          </w:p>
          <w:p w:rsidR="009D0784" w:rsidRPr="009654E8" w:rsidRDefault="009D0784" w:rsidP="009E06D4">
            <w:pPr>
              <w:spacing w:after="0" w:line="240" w:lineRule="auto"/>
              <w:ind w:left="20"/>
              <w:rPr>
                <w:rFonts w:ascii="Times New Roman" w:hAnsi="Times New Roman"/>
                <w:b/>
                <w:i/>
                <w:caps/>
                <w:sz w:val="23"/>
                <w:szCs w:val="23"/>
                <w:u w:val="single"/>
              </w:rPr>
            </w:pPr>
          </w:p>
          <w:p w:rsidR="009D0784" w:rsidRPr="009654E8" w:rsidRDefault="009D0784" w:rsidP="009E06D4">
            <w:pPr>
              <w:autoSpaceDE w:val="0"/>
              <w:autoSpaceDN w:val="0"/>
              <w:adjustRightInd w:val="0"/>
              <w:spacing w:after="0" w:line="240" w:lineRule="auto"/>
              <w:ind w:left="20"/>
              <w:rPr>
                <w:rFonts w:ascii="Times New Roman" w:hAnsi="Times New Roman"/>
                <w:sz w:val="23"/>
                <w:szCs w:val="23"/>
              </w:rPr>
            </w:pPr>
            <w:r w:rsidRPr="009654E8">
              <w:rPr>
                <w:rFonts w:ascii="Times New Roman" w:hAnsi="Times New Roman"/>
                <w:sz w:val="23"/>
                <w:szCs w:val="23"/>
              </w:rPr>
              <w:t>дитячого будинку-інтернату:</w:t>
            </w:r>
          </w:p>
          <w:p w:rsidR="009D0784" w:rsidRPr="00A722B9" w:rsidRDefault="009D0784" w:rsidP="009E06D4">
            <w:pPr>
              <w:pStyle w:val="NormalWeb"/>
              <w:shd w:val="clear" w:color="auto" w:fill="FFFFFF"/>
              <w:spacing w:before="0" w:beforeAutospacing="0" w:after="0" w:afterAutospacing="0"/>
              <w:ind w:left="20" w:firstLine="284"/>
              <w:jc w:val="both"/>
              <w:textAlignment w:val="baseline"/>
              <w:rPr>
                <w:sz w:val="23"/>
                <w:szCs w:val="23"/>
              </w:rPr>
            </w:pPr>
            <w:r w:rsidRPr="00A722B9">
              <w:rPr>
                <w:sz w:val="23"/>
                <w:szCs w:val="23"/>
              </w:rPr>
              <w:t>не пізніше 14 днів після надходження пакету необхідних документів.</w:t>
            </w:r>
          </w:p>
          <w:p w:rsidR="009D0784" w:rsidRPr="009654E8" w:rsidRDefault="009D0784" w:rsidP="009E06D4">
            <w:pPr>
              <w:spacing w:after="0" w:line="240" w:lineRule="auto"/>
              <w:ind w:left="20"/>
              <w:rPr>
                <w:rFonts w:ascii="Times New Roman" w:hAnsi="Times New Roman"/>
                <w:sz w:val="23"/>
                <w:szCs w:val="23"/>
              </w:rPr>
            </w:pPr>
            <w:r w:rsidRPr="009654E8">
              <w:rPr>
                <w:rFonts w:ascii="Times New Roman" w:hAnsi="Times New Roman"/>
                <w:sz w:val="23"/>
                <w:szCs w:val="23"/>
              </w:rPr>
              <w:t>Рішення оформляється путівкою на влаштування у будинок-інтернат, що виписується структурними підрозділами з питань соціального захисту населення обласних, Київської міської держадміністрацій;</w:t>
            </w:r>
          </w:p>
          <w:p w:rsidR="009D0784" w:rsidRPr="009654E8" w:rsidRDefault="009D0784" w:rsidP="009E06D4">
            <w:pPr>
              <w:spacing w:after="0" w:line="240" w:lineRule="auto"/>
              <w:ind w:left="20"/>
              <w:rPr>
                <w:rFonts w:ascii="Times New Roman" w:hAnsi="Times New Roman"/>
                <w:b/>
                <w:i/>
                <w:caps/>
                <w:sz w:val="23"/>
                <w:szCs w:val="23"/>
                <w:u w:val="single"/>
              </w:rPr>
            </w:pP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rPr>
            </w:pPr>
            <w:r w:rsidRPr="009654E8">
              <w:rPr>
                <w:rFonts w:ascii="Times New Roman" w:hAnsi="Times New Roman"/>
                <w:sz w:val="23"/>
                <w:szCs w:val="23"/>
              </w:rPr>
              <w:t>спеціального будинку-інтернату:</w:t>
            </w:r>
          </w:p>
          <w:p w:rsidR="009D0784" w:rsidRPr="009654E8" w:rsidRDefault="009D0784" w:rsidP="009E06D4">
            <w:pPr>
              <w:spacing w:after="0" w:line="240" w:lineRule="auto"/>
              <w:ind w:left="20" w:firstLine="284"/>
              <w:rPr>
                <w:rFonts w:ascii="Times New Roman" w:hAnsi="Times New Roman"/>
                <w:sz w:val="23"/>
                <w:szCs w:val="23"/>
                <w:shd w:val="clear" w:color="auto" w:fill="FFFFFF"/>
              </w:rPr>
            </w:pPr>
            <w:r w:rsidRPr="009654E8">
              <w:rPr>
                <w:rFonts w:ascii="Times New Roman" w:hAnsi="Times New Roman"/>
                <w:sz w:val="23"/>
                <w:szCs w:val="23"/>
                <w:shd w:val="clear" w:color="auto" w:fill="FFFFFF"/>
              </w:rPr>
              <w:t>соціальний патронаж здійснюється стосовно звільнених осіб, які звернулися до суб’єктів соціального патронажу </w:t>
            </w:r>
            <w:r w:rsidRPr="009654E8">
              <w:rPr>
                <w:rFonts w:ascii="Times New Roman" w:hAnsi="Times New Roman"/>
                <w:bCs/>
                <w:sz w:val="23"/>
                <w:szCs w:val="23"/>
                <w:shd w:val="clear" w:color="auto" w:fill="FFFFFF"/>
              </w:rPr>
              <w:t>протягом шести місяців після звільнення</w:t>
            </w:r>
            <w:r w:rsidRPr="009654E8">
              <w:rPr>
                <w:rFonts w:ascii="Times New Roman" w:hAnsi="Times New Roman"/>
                <w:sz w:val="23"/>
                <w:szCs w:val="23"/>
                <w:shd w:val="clear" w:color="auto" w:fill="FFFFFF"/>
              </w:rPr>
              <w:t> з установ виконання покарань. </w:t>
            </w:r>
          </w:p>
          <w:p w:rsidR="009D0784" w:rsidRPr="009654E8" w:rsidRDefault="009D0784" w:rsidP="009E06D4">
            <w:pPr>
              <w:spacing w:after="0" w:line="240" w:lineRule="auto"/>
              <w:ind w:left="20"/>
              <w:rPr>
                <w:rFonts w:ascii="Times New Roman" w:hAnsi="Times New Roman"/>
                <w:sz w:val="23"/>
                <w:szCs w:val="23"/>
              </w:rPr>
            </w:pPr>
            <w:r w:rsidRPr="009654E8">
              <w:rPr>
                <w:rFonts w:ascii="Times New Roman" w:hAnsi="Times New Roman"/>
                <w:sz w:val="23"/>
                <w:szCs w:val="23"/>
                <w:shd w:val="clear" w:color="auto" w:fill="FFFFFF"/>
              </w:rPr>
              <w:t>Влаштування до будинку-інтернату здійснюється згідно з путівкою, виданою особі відповідно головними управліннями праці та соціального захисту населення обласних, Київської міської державної адміністрацій.</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17.</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Перелік підстав для відмови у наданні адміністративної послуги</w:t>
            </w:r>
          </w:p>
        </w:tc>
        <w:tc>
          <w:tcPr>
            <w:tcW w:w="6344" w:type="dxa"/>
            <w:gridSpan w:val="2"/>
            <w:tcBorders>
              <w:left w:val="single" w:sz="2" w:space="0" w:color="000000"/>
              <w:bottom w:val="single" w:sz="2" w:space="0" w:color="000000"/>
              <w:right w:val="single" w:sz="2" w:space="0" w:color="000000"/>
            </w:tcBorders>
            <w:shd w:val="clear" w:color="auto" w:fill="FFFFFF"/>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Влаштування до:</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caps/>
                <w:sz w:val="23"/>
                <w:szCs w:val="23"/>
                <w:u w:val="single"/>
              </w:rPr>
            </w:pPr>
            <w:r w:rsidRPr="009654E8">
              <w:rPr>
                <w:rFonts w:ascii="Times New Roman" w:hAnsi="Times New Roman"/>
                <w:sz w:val="23"/>
                <w:szCs w:val="23"/>
                <w:lang w:eastAsia="uk-UA"/>
              </w:rPr>
              <w:t>будинку-інтернату для громадян похилого віку та осіб з інвалідністю, геріатричного пансіонату, пансіонату для ветеранів праці: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відсутність місця в установі (черга);</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гострі інфекційні захворювання;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встановлення ІІІ групи інвалідності;</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покращення стану здоров’я;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відмова від послуг;</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зміна місця проживання;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смерть.</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 xml:space="preserve">Психоневрологічного інтернату: </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відсутність місця в інтернаті (черга);</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протипоказання: гостра стадія психічних захворювань і хронічні психічні захворювання в стані загострення;</w:t>
            </w:r>
            <w:bookmarkStart w:id="149" w:name="n135"/>
            <w:bookmarkEnd w:id="149"/>
            <w:r w:rsidRPr="009654E8">
              <w:rPr>
                <w:rStyle w:val="rvts0"/>
                <w:rFonts w:ascii="Times New Roman" w:hAnsi="Times New Roman"/>
                <w:sz w:val="23"/>
                <w:szCs w:val="23"/>
              </w:rPr>
              <w:t xml:space="preserve"> туберкульоз в активній стадії та гострі інфекційні захворювання;</w:t>
            </w:r>
            <w:bookmarkStart w:id="150" w:name="n136"/>
            <w:bookmarkEnd w:id="150"/>
            <w:r w:rsidRPr="009654E8">
              <w:rPr>
                <w:rStyle w:val="rvts0"/>
                <w:rFonts w:ascii="Times New Roman" w:hAnsi="Times New Roman"/>
                <w:sz w:val="23"/>
                <w:szCs w:val="23"/>
              </w:rPr>
              <w:t xml:space="preserve"> заразні та невиліковні захворювання шкіри та волосся;</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зміна місця проживання;</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 xml:space="preserve">подання не повного переліку документів; </w:t>
            </w:r>
          </w:p>
          <w:p w:rsidR="009D0784" w:rsidRPr="009654E8" w:rsidRDefault="009D0784" w:rsidP="009E06D4">
            <w:pPr>
              <w:spacing w:after="0" w:line="240" w:lineRule="auto"/>
              <w:rPr>
                <w:rStyle w:val="rvts0"/>
                <w:rFonts w:ascii="Times New Roman" w:hAnsi="Times New Roman"/>
                <w:sz w:val="23"/>
                <w:szCs w:val="23"/>
              </w:rPr>
            </w:pPr>
            <w:r w:rsidRPr="009654E8">
              <w:rPr>
                <w:rStyle w:val="rvts0"/>
                <w:rFonts w:ascii="Times New Roman" w:hAnsi="Times New Roman"/>
                <w:sz w:val="23"/>
                <w:szCs w:val="23"/>
              </w:rPr>
              <w:t>відмова від отримання послуги;</w:t>
            </w:r>
          </w:p>
          <w:p w:rsidR="009D0784" w:rsidRPr="009654E8" w:rsidRDefault="009D0784" w:rsidP="009E06D4">
            <w:pPr>
              <w:autoSpaceDE w:val="0"/>
              <w:autoSpaceDN w:val="0"/>
              <w:adjustRightInd w:val="0"/>
              <w:spacing w:after="0" w:line="240" w:lineRule="auto"/>
              <w:rPr>
                <w:rFonts w:ascii="Times New Roman" w:hAnsi="Times New Roman"/>
                <w:sz w:val="23"/>
                <w:szCs w:val="23"/>
              </w:rPr>
            </w:pPr>
            <w:r w:rsidRPr="009654E8">
              <w:rPr>
                <w:rStyle w:val="rvts0"/>
                <w:rFonts w:ascii="Times New Roman" w:hAnsi="Times New Roman"/>
                <w:sz w:val="23"/>
                <w:szCs w:val="23"/>
              </w:rPr>
              <w:t>смерть.</w:t>
            </w:r>
          </w:p>
          <w:p w:rsidR="009D0784" w:rsidRPr="009654E8" w:rsidRDefault="009D0784" w:rsidP="009E06D4">
            <w:pPr>
              <w:autoSpaceDE w:val="0"/>
              <w:autoSpaceDN w:val="0"/>
              <w:adjustRightInd w:val="0"/>
              <w:spacing w:after="0" w:line="240" w:lineRule="auto"/>
              <w:rPr>
                <w:rFonts w:ascii="Times New Roman" w:hAnsi="Times New Roman"/>
                <w:sz w:val="23"/>
                <w:szCs w:val="23"/>
              </w:rPr>
            </w:pPr>
            <w:r w:rsidRPr="009654E8">
              <w:rPr>
                <w:rFonts w:ascii="Times New Roman" w:hAnsi="Times New Roman"/>
                <w:sz w:val="23"/>
                <w:szCs w:val="23"/>
              </w:rPr>
              <w:t>Дитячого будинку-інтернату :</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 xml:space="preserve">відсутність місця в установі (черга); </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наявність медичних протипоказань до влаштування у будинок-інтернат;</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надання неповного пакету документів;</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відмова від отримання послуг;</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смерть одержувача послуги.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0"/>
              <w:rPr>
                <w:rFonts w:ascii="Times New Roman" w:hAnsi="Times New Roman"/>
                <w:sz w:val="23"/>
                <w:szCs w:val="23"/>
              </w:rPr>
            </w:pPr>
            <w:r w:rsidRPr="009654E8">
              <w:rPr>
                <w:rFonts w:ascii="Times New Roman" w:hAnsi="Times New Roman"/>
                <w:sz w:val="23"/>
                <w:szCs w:val="23"/>
              </w:rPr>
              <w:t>Спеціального будинку-інтернату:</w:t>
            </w:r>
          </w:p>
          <w:p w:rsidR="009D0784" w:rsidRPr="009654E8" w:rsidRDefault="009D0784" w:rsidP="009E06D4">
            <w:pPr>
              <w:spacing w:after="0" w:line="240" w:lineRule="auto"/>
              <w:ind w:left="20"/>
              <w:rPr>
                <w:rFonts w:ascii="Times New Roman" w:hAnsi="Times New Roman"/>
                <w:sz w:val="23"/>
                <w:szCs w:val="23"/>
              </w:rPr>
            </w:pPr>
            <w:r w:rsidRPr="009654E8">
              <w:rPr>
                <w:rFonts w:ascii="Times New Roman" w:hAnsi="Times New Roman"/>
                <w:sz w:val="23"/>
                <w:szCs w:val="23"/>
                <w:shd w:val="clear" w:color="auto" w:fill="FFFFFF"/>
              </w:rPr>
              <w:t>до установ приймаються особи, які пройшли медичний огляд на туберкульоз, мають </w:t>
            </w:r>
            <w:hyperlink r:id="rId8" w:anchor="n3" w:tgtFrame="_blank" w:history="1">
              <w:r w:rsidRPr="009654E8">
                <w:rPr>
                  <w:rFonts w:ascii="Times New Roman" w:hAnsi="Times New Roman"/>
                  <w:sz w:val="23"/>
                  <w:szCs w:val="23"/>
                  <w:shd w:val="clear" w:color="auto" w:fill="FFFFFF"/>
                </w:rPr>
                <w:t>Форму 027/о</w:t>
              </w:r>
            </w:hyperlink>
            <w:r w:rsidRPr="009654E8">
              <w:rPr>
                <w:rFonts w:ascii="Times New Roman" w:hAnsi="Times New Roman"/>
                <w:sz w:val="23"/>
                <w:szCs w:val="23"/>
                <w:shd w:val="clear" w:color="auto" w:fill="FFFFFF"/>
              </w:rPr>
              <w:t> та можуть перебувати у колективі.</w:t>
            </w:r>
          </w:p>
        </w:tc>
      </w:tr>
      <w:tr w:rsidR="009D0784" w:rsidRPr="009654E8" w:rsidTr="004B5B75">
        <w:trPr>
          <w:trHeight w:val="807"/>
        </w:trPr>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18.</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Результат надання адміністративної послуги</w:t>
            </w:r>
          </w:p>
        </w:tc>
        <w:tc>
          <w:tcPr>
            <w:tcW w:w="6344" w:type="dxa"/>
            <w:gridSpan w:val="2"/>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Влаштування / відмова у влаштуванні до:</w:t>
            </w:r>
          </w:p>
          <w:p w:rsidR="009D0784" w:rsidRPr="009654E8" w:rsidRDefault="009D0784" w:rsidP="009E06D4">
            <w:pPr>
              <w:shd w:val="clear" w:color="auto" w:fill="FFFFFF"/>
              <w:tabs>
                <w:tab w:val="left" w:pos="916"/>
                <w:tab w:val="left" w:pos="156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rPr>
            </w:pPr>
            <w:r w:rsidRPr="009654E8">
              <w:rPr>
                <w:rFonts w:ascii="Times New Roman" w:hAnsi="Times New Roman"/>
                <w:sz w:val="23"/>
                <w:szCs w:val="23"/>
                <w:lang w:eastAsia="uk-UA"/>
              </w:rPr>
              <w:t xml:space="preserve">будинку-інтернату для громадян похилого віку та осіб з інвалідністю, геріатричного пансіонату, пансіонату для ветеранів праці – </w:t>
            </w:r>
            <w:r w:rsidRPr="009654E8">
              <w:rPr>
                <w:rFonts w:ascii="Times New Roman" w:hAnsi="Times New Roman"/>
                <w:sz w:val="23"/>
                <w:szCs w:val="23"/>
              </w:rPr>
              <w:t>влаштування в будинок-інтернат та забезпечення послугою стаціонарного догляду;</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rPr>
            </w:pPr>
            <w:r w:rsidRPr="009654E8">
              <w:rPr>
                <w:rFonts w:ascii="Times New Roman" w:hAnsi="Times New Roman"/>
                <w:sz w:val="23"/>
                <w:szCs w:val="23"/>
                <w:lang w:eastAsia="uk-UA"/>
              </w:rPr>
              <w:t xml:space="preserve">психоневрологічного інтернату – </w:t>
            </w:r>
            <w:r w:rsidRPr="009654E8">
              <w:rPr>
                <w:rFonts w:ascii="Times New Roman" w:hAnsi="Times New Roman"/>
                <w:sz w:val="23"/>
                <w:szCs w:val="23"/>
              </w:rPr>
              <w:t>влаштування до інтернату та отримання соціальних послуг (</w:t>
            </w:r>
            <w:r w:rsidRPr="009654E8">
              <w:rPr>
                <w:rStyle w:val="rvts0"/>
                <w:rFonts w:ascii="Times New Roman" w:hAnsi="Times New Roman"/>
                <w:sz w:val="23"/>
                <w:szCs w:val="23"/>
              </w:rPr>
              <w:t>стаціонарного догляду, соціальної реабілітації, представництва інтересів, послуги з підтриманого проживання, паліативного / хоспісного та денного догляду, соціальної адаптації, кризового та екстреного втручання, консультування);</w:t>
            </w:r>
          </w:p>
          <w:p w:rsidR="009D0784" w:rsidRPr="009654E8" w:rsidRDefault="009D0784" w:rsidP="009E06D4">
            <w:pPr>
              <w:autoSpaceDE w:val="0"/>
              <w:autoSpaceDN w:val="0"/>
              <w:adjustRightInd w:val="0"/>
              <w:spacing w:after="0" w:line="240" w:lineRule="auto"/>
              <w:rPr>
                <w:rFonts w:ascii="Times New Roman" w:hAnsi="Times New Roman"/>
                <w:sz w:val="23"/>
                <w:szCs w:val="23"/>
              </w:rPr>
            </w:pPr>
            <w:r w:rsidRPr="009654E8">
              <w:rPr>
                <w:rFonts w:ascii="Times New Roman" w:hAnsi="Times New Roman"/>
                <w:sz w:val="23"/>
                <w:szCs w:val="23"/>
              </w:rPr>
              <w:t>дитячого будинку-інтернату - влаштування до будинку-інтернату та отримання соціальних послуг стаціонарного догляду, соціальної реабілітації, представництва інтересів, соціально-психологічної реабілітації, денного догляду, паліативного догляду, підтриманого проживання, консультування, соціальної профілактики, кризового та екстреного втручання за потреби;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shd w:val="clear" w:color="auto" w:fill="FFFFFF"/>
              </w:rPr>
            </w:pPr>
            <w:r w:rsidRPr="009654E8">
              <w:rPr>
                <w:rFonts w:ascii="Times New Roman" w:hAnsi="Times New Roman"/>
                <w:sz w:val="23"/>
                <w:szCs w:val="23"/>
              </w:rPr>
              <w:t xml:space="preserve">спеціального будинку-інтернату – влаштування до спеціального будинку-інтернату та отримання послуг соціальної адаптації, </w:t>
            </w:r>
            <w:r w:rsidRPr="009654E8">
              <w:rPr>
                <w:rFonts w:ascii="Times New Roman" w:hAnsi="Times New Roman"/>
                <w:sz w:val="23"/>
                <w:szCs w:val="23"/>
                <w:shd w:val="clear" w:color="auto" w:fill="FFFFFF"/>
              </w:rPr>
              <w:t>проживання, медичної, соціальної, психологічної реабілітації.</w:t>
            </w:r>
          </w:p>
        </w:tc>
      </w:tr>
      <w:tr w:rsidR="009D0784" w:rsidRPr="009654E8" w:rsidTr="004B5B75">
        <w:trPr>
          <w:trHeight w:val="70"/>
        </w:trPr>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19.</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Способи отримання відповіді (результату)</w:t>
            </w:r>
          </w:p>
        </w:tc>
        <w:tc>
          <w:tcPr>
            <w:tcW w:w="6344" w:type="dxa"/>
            <w:gridSpan w:val="2"/>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Влаштування до:</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rPr>
            </w:pPr>
            <w:r w:rsidRPr="009654E8">
              <w:rPr>
                <w:rFonts w:ascii="Times New Roman" w:hAnsi="Times New Roman"/>
                <w:sz w:val="23"/>
                <w:szCs w:val="23"/>
                <w:lang w:eastAsia="uk-UA"/>
              </w:rPr>
              <w:t xml:space="preserve">будинку-інтернату для громадян похилого віку та осіб з інвалідністю, геріатричного пансіонату, пансіонату для ветеранів праці – </w:t>
            </w:r>
            <w:r w:rsidRPr="009654E8">
              <w:rPr>
                <w:rFonts w:ascii="Times New Roman" w:hAnsi="Times New Roman"/>
                <w:sz w:val="23"/>
                <w:szCs w:val="23"/>
              </w:rPr>
              <w:t>путівку на влаштування в будинок-інтернат (відмову у її призначенні) отримувач отримує особисто, або його опікун, піклувальник, інші родичі (путівка видається одержувачу, про що робиться відповідний запис у Журналі видачі путівок);</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rPr>
            </w:pPr>
            <w:r w:rsidRPr="009654E8">
              <w:rPr>
                <w:rFonts w:ascii="Times New Roman" w:hAnsi="Times New Roman"/>
                <w:sz w:val="23"/>
                <w:szCs w:val="23"/>
                <w:lang w:eastAsia="uk-UA"/>
              </w:rPr>
              <w:t xml:space="preserve">психоневрологічного інтернату – </w:t>
            </w:r>
            <w:r w:rsidRPr="009654E8">
              <w:rPr>
                <w:rFonts w:ascii="Times New Roman" w:hAnsi="Times New Roman"/>
                <w:sz w:val="23"/>
                <w:szCs w:val="23"/>
              </w:rPr>
              <w:t>путівку на влаштування до інтернату (відмову у її призначенні) отримувач отримує особисто або через свого представника, опікуна, піклувальника, родича (путівка видається одержувачу, про що робиться відповідний запис у Журналі видачі путівок).</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 xml:space="preserve">Путівка, за домовленістю з одержувачем або його опікуном / піклувальником, може бути: </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 xml:space="preserve">видана структурними підрозділами з питань соціального захисту населення обласних, Київської міської держадміністрацій; </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 xml:space="preserve">видана органом соціального захисту населення за місцем фактичного проживання, або особи визначеної п. 15 Типового положення; </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направлена до відповідного будинку-інтернату.</w:t>
            </w:r>
          </w:p>
          <w:p w:rsidR="009D0784" w:rsidRPr="009654E8" w:rsidRDefault="009D0784" w:rsidP="009E06D4">
            <w:pPr>
              <w:autoSpaceDE w:val="0"/>
              <w:autoSpaceDN w:val="0"/>
              <w:adjustRightInd w:val="0"/>
              <w:spacing w:after="0" w:line="240" w:lineRule="auto"/>
              <w:rPr>
                <w:rFonts w:ascii="Times New Roman" w:hAnsi="Times New Roman"/>
                <w:sz w:val="23"/>
                <w:szCs w:val="23"/>
              </w:rPr>
            </w:pPr>
            <w:r w:rsidRPr="009654E8">
              <w:rPr>
                <w:rFonts w:ascii="Times New Roman" w:hAnsi="Times New Roman"/>
                <w:sz w:val="23"/>
                <w:szCs w:val="23"/>
              </w:rPr>
              <w:t xml:space="preserve">Дитячого будинку-інтернату - </w:t>
            </w:r>
          </w:p>
          <w:p w:rsidR="009D0784" w:rsidRPr="009654E8" w:rsidRDefault="009D0784" w:rsidP="009E06D4">
            <w:pPr>
              <w:autoSpaceDE w:val="0"/>
              <w:autoSpaceDN w:val="0"/>
              <w:adjustRightInd w:val="0"/>
              <w:spacing w:after="0" w:line="240" w:lineRule="auto"/>
              <w:rPr>
                <w:rFonts w:ascii="Times New Roman" w:hAnsi="Times New Roman"/>
                <w:sz w:val="23"/>
                <w:szCs w:val="23"/>
              </w:rPr>
            </w:pPr>
            <w:r w:rsidRPr="009654E8">
              <w:rPr>
                <w:rFonts w:ascii="Times New Roman" w:hAnsi="Times New Roman"/>
                <w:sz w:val="23"/>
                <w:szCs w:val="23"/>
              </w:rPr>
              <w:t xml:space="preserve"> путівка на влаштування у будинок-інтернат (відмова у її призначенні) видається одержувачу особисто або його батькам, законному представнику, опікуну, піклувальнику, про що робиться відповідний запис у Журналі видачі путівок.</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 xml:space="preserve">Путівка, за домовленістю з одержувачем або його законним представником, може бути: </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 xml:space="preserve">видана структурними підрозділами з питань соціального захисту населення обласних, Київської міської держадміністрацій; </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 xml:space="preserve">видана органом соціального захисту населення за місцем фактичного проживання або перебування дитини з інвалідністю / особи з інвалідністю; </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rPr>
              <w:t>направлена до відповідного будинку-інтернату.</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rPr>
              <w:t xml:space="preserve">Спеціального будинку-інтернату – </w:t>
            </w:r>
            <w:r w:rsidRPr="009654E8">
              <w:rPr>
                <w:rFonts w:ascii="Times New Roman" w:hAnsi="Times New Roman"/>
                <w:sz w:val="23"/>
                <w:szCs w:val="23"/>
                <w:lang w:eastAsia="uk-UA"/>
              </w:rPr>
              <w:t>уповноважений орган з питань пробації надсилає до структурного підрозділу з питань соціального захисту населення обласної, Київської міської державної адміністрації за обраним засудженим місцем проживання повідомлення-запит у разі надходження від установи виконання покарань (слідчого ізолятора) повідомлення-запиту стосовно</w:t>
            </w:r>
            <w:bookmarkStart w:id="151" w:name="n86"/>
            <w:bookmarkStart w:id="152" w:name="n87"/>
            <w:bookmarkEnd w:id="151"/>
            <w:bookmarkEnd w:id="152"/>
            <w:r w:rsidRPr="009654E8">
              <w:rPr>
                <w:rFonts w:ascii="Times New Roman" w:hAnsi="Times New Roman"/>
                <w:sz w:val="23"/>
                <w:szCs w:val="23"/>
                <w:lang w:eastAsia="uk-UA"/>
              </w:rPr>
              <w:t xml:space="preserve"> засуджених віком старше 35 років, які втратили зв’язок із сім’єю, не мають постійного місця проживання або перебування, засуджених осіб похилого віку та осіб з інвалідністю І і ІІ груп, які за станом здоров’я потребують стороннього догляду, побутового і медичного обслуговування та не мають працездатних дітей або інших родичів, які згідно із законом зобов’язані їх утримувати, або втратили зв’язок із сім’єю.</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shd w:val="clear" w:color="auto" w:fill="FFFFFF"/>
                <w:lang w:eastAsia="en-US"/>
              </w:rPr>
            </w:pPr>
            <w:r w:rsidRPr="00A722B9">
              <w:rPr>
                <w:sz w:val="23"/>
                <w:szCs w:val="23"/>
                <w:shd w:val="clear" w:color="auto" w:fill="FFFFFF"/>
                <w:lang w:eastAsia="en-US"/>
              </w:rPr>
              <w:t>Після надходження відповіді від структурного підрозділу з питань соціального захисту населення міської, районної, районної у місті Києві державної адміністрації, виконавчого органу місцевого самоврядування (у разі його створення) та прийняття рішення щодо влаштування особи до спеціального будинку-інтернату, структурний підрозділ з питань соціального захисту населення обласної, Київської міської державної адміністрації інформує уповноважений орган з питань пробації про готовність та ризики щодо здійснення соціального патронажу, у тому числі із залученням спостережної комісії, засуджених осіб, щодо яких надійшло повідомлення-запит.</w:t>
            </w:r>
          </w:p>
          <w:p w:rsidR="009D0784" w:rsidRPr="00A722B9" w:rsidRDefault="009D0784" w:rsidP="009E06D4">
            <w:pPr>
              <w:pStyle w:val="NormalWeb"/>
              <w:shd w:val="clear" w:color="auto" w:fill="FFFFFF"/>
              <w:spacing w:before="0" w:beforeAutospacing="0" w:after="0" w:afterAutospacing="0"/>
              <w:jc w:val="both"/>
              <w:textAlignment w:val="baseline"/>
              <w:rPr>
                <w:sz w:val="23"/>
                <w:szCs w:val="23"/>
              </w:rPr>
            </w:pPr>
            <w:r w:rsidRPr="00A722B9">
              <w:rPr>
                <w:sz w:val="23"/>
                <w:szCs w:val="23"/>
                <w:shd w:val="clear" w:color="auto" w:fill="FFFFFF"/>
              </w:rPr>
              <w:t>У разі надходження від засудженого з числа громадян похилого віку, осіб з інвалідністю І і ІІ груп заяви про влаштування до будинку-інтернату, у тому числі спеціального, та документів, необхідних для здійснення влаштування до такої установи, структурний підрозділ з питань соціального захисту населення обласної, Київської міської державних адміністрацій приймає відповідне рішення (надає путівку).</w:t>
            </w:r>
          </w:p>
        </w:tc>
      </w:tr>
      <w:tr w:rsidR="009D0784" w:rsidRPr="009654E8" w:rsidTr="004B5B75">
        <w:tc>
          <w:tcPr>
            <w:tcW w:w="548"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20.</w:t>
            </w:r>
          </w:p>
        </w:tc>
        <w:tc>
          <w:tcPr>
            <w:tcW w:w="2962"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Примітка</w:t>
            </w:r>
          </w:p>
        </w:tc>
        <w:tc>
          <w:tcPr>
            <w:tcW w:w="6344" w:type="dxa"/>
            <w:gridSpan w:val="2"/>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bookmarkEnd w:id="124"/>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Призначення одноразової матеріальної допомоги особам з інвалідністю та дітям з інвалідністю</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57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rvps14"/>
              <w:spacing w:before="0" w:beforeAutospacing="0" w:after="0" w:afterAutospacing="0"/>
              <w:ind w:right="113"/>
              <w:jc w:val="both"/>
              <w:rPr>
                <w:lang w:val="uk-UA"/>
              </w:rPr>
            </w:pPr>
            <w:r w:rsidRPr="009E06D4">
              <w:rPr>
                <w:lang w:val="uk-UA"/>
              </w:rPr>
              <w:t xml:space="preserve">Закон України «Про основи соціальної захищеності осіб з інвалідністю в Україні» </w:t>
            </w:r>
            <w:r w:rsidRPr="009E06D4">
              <w:rPr>
                <w:shd w:val="clear" w:color="auto" w:fill="FFFFFF"/>
                <w:lang w:val="uk-UA"/>
              </w:rPr>
              <w:t>від 21.03.1991 № 875-XII.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rvps14"/>
              <w:spacing w:before="0" w:beforeAutospacing="0" w:after="0" w:afterAutospacing="0"/>
              <w:ind w:right="113"/>
              <w:jc w:val="both"/>
              <w:rPr>
                <w:lang w:val="uk-UA"/>
              </w:rPr>
            </w:pPr>
            <w:r w:rsidRPr="009E06D4">
              <w:rPr>
                <w:lang w:val="uk-UA"/>
              </w:rPr>
              <w:t>Постанова Кабінету Міністрів України від 12.04.2017 № 256 «Деякі питання використання коштів державного бюджету для виконання заходів із соціального захисту дітей, сімей, жінок та інших найбільш вразливих категорій населення».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pStyle w:val="NormalWeb"/>
              <w:shd w:val="clear" w:color="auto" w:fill="FFFFFF"/>
              <w:spacing w:before="0" w:beforeAutospacing="0" w:after="0" w:afterAutospacing="0"/>
              <w:ind w:left="-2" w:right="113"/>
              <w:jc w:val="both"/>
              <w:textAlignment w:val="baseline"/>
            </w:pPr>
            <w:r w:rsidRPr="009E06D4">
              <w:t>Допомога надається у разі тривалої хвороби, смерті близьких родичів (одного з подружжя, батьків, дітей), стихійного лиха та інших особливих обставин особам з інвалідністю, дітям з інвалідністю та непрацюючим малозабезпеченим особам, які отримують пенсію та/або державну соціальну допомогу відповідно до Законів України «Про державну соціальну допомогу особам з інвалідністю з дитинства та дітям з інвалідністю» і «Про державну соціальну допомогу особам, які не мають права на пенсію, та особам з інвалідністю», якщо розмір таких виплат у місяці, що передує місяцю звернення, не перевищує двох прожиткових мінімумів для осіб, які втратили працездатність</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spacing w:before="0" w:beforeAutospacing="0" w:after="0" w:afterAutospacing="0"/>
              <w:ind w:left="-2" w:right="113"/>
              <w:jc w:val="both"/>
              <w:textAlignment w:val="baseline"/>
            </w:pPr>
            <w:r w:rsidRPr="009E06D4">
              <w:t>Заява;</w:t>
            </w:r>
          </w:p>
          <w:p w:rsidR="009D0784" w:rsidRPr="009E06D4" w:rsidRDefault="009D0784" w:rsidP="009E06D4">
            <w:pPr>
              <w:pStyle w:val="NormalWeb"/>
              <w:shd w:val="clear" w:color="auto" w:fill="FFFFFF"/>
              <w:spacing w:before="0" w:beforeAutospacing="0" w:after="0" w:afterAutospacing="0"/>
              <w:ind w:left="-2" w:right="113"/>
              <w:jc w:val="both"/>
              <w:textAlignment w:val="baseline"/>
            </w:pPr>
            <w:r w:rsidRPr="009E06D4">
              <w:t>паспорт та/або свідоцтво про народження дитини з інвалідністю (у разі потреби — копії паспорта законного представника та документа, що підтверджує його повноваження);</w:t>
            </w:r>
          </w:p>
          <w:p w:rsidR="009D0784" w:rsidRPr="009E06D4" w:rsidRDefault="009D0784" w:rsidP="009E06D4">
            <w:pPr>
              <w:pStyle w:val="NormalWeb"/>
              <w:shd w:val="clear" w:color="auto" w:fill="FFFFFF"/>
              <w:spacing w:before="0" w:beforeAutospacing="0" w:after="0" w:afterAutospacing="0"/>
              <w:ind w:left="-2" w:right="113"/>
              <w:jc w:val="both"/>
              <w:textAlignment w:val="baseline"/>
            </w:pPr>
            <w:r w:rsidRPr="009E06D4">
              <w:t>реєстраційний номер облікової картки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офіційно повідомили про це відповідному контролюючому органові і мають про це відмітку в паспорті);</w:t>
            </w:r>
          </w:p>
          <w:p w:rsidR="009D0784" w:rsidRPr="009E06D4" w:rsidRDefault="009D0784" w:rsidP="009E06D4">
            <w:pPr>
              <w:pStyle w:val="NormalWeb"/>
              <w:shd w:val="clear" w:color="auto" w:fill="FFFFFF"/>
              <w:spacing w:before="0" w:beforeAutospacing="0" w:after="0" w:afterAutospacing="0"/>
              <w:ind w:left="-2" w:right="113"/>
              <w:jc w:val="both"/>
              <w:textAlignment w:val="baseline"/>
            </w:pPr>
            <w:r w:rsidRPr="009E06D4">
              <w:t>висновок медико-соціальної експертної комісії, лікувально-консультативної комісії лікувально-профілактичного закладу (для дітей з інвалідністю) про встановлення інвалідності.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tabs>
                <w:tab w:val="center" w:pos="4677"/>
                <w:tab w:val="right" w:pos="9355"/>
              </w:tabs>
              <w:spacing w:before="0" w:beforeAutospacing="0" w:after="0" w:afterAutospacing="0"/>
              <w:ind w:left="-2" w:right="113"/>
              <w:jc w:val="both"/>
              <w:textAlignment w:val="baseline"/>
            </w:pPr>
            <w:r w:rsidRPr="009E06D4">
              <w:t>Заява та документи подаються заявником особисто або уповноваженою ним особою.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pStyle w:val="rvps14"/>
              <w:spacing w:before="0" w:beforeAutospacing="0" w:after="0" w:afterAutospacing="0"/>
              <w:ind w:left="-2" w:right="113"/>
              <w:jc w:val="both"/>
              <w:rPr>
                <w:lang w:val="uk-UA"/>
              </w:rPr>
            </w:pPr>
            <w:r w:rsidRPr="009E06D4">
              <w:rPr>
                <w:lang w:val="uk-UA"/>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pStyle w:val="rvps14"/>
              <w:spacing w:before="0" w:beforeAutospacing="0" w:after="0" w:afterAutospacing="0"/>
              <w:ind w:left="-2" w:right="113"/>
              <w:jc w:val="both"/>
              <w:rPr>
                <w:lang w:val="uk-UA"/>
              </w:rPr>
            </w:pPr>
            <w:r w:rsidRPr="009E06D4">
              <w:rPr>
                <w:shd w:val="clear" w:color="auto" w:fill="FFFFFF"/>
                <w:lang w:val="uk-UA"/>
              </w:rPr>
              <w:t>Строк розгляду заяви особи з інвалідністю або її законного представника щодо видачі довідки або повідомлення особи з інвалідністю про відмову в її наданні становить п’ять робочих днів з дня отримання такої заяви</w:t>
            </w:r>
            <w:r w:rsidRPr="009E06D4">
              <w:rPr>
                <w:lang w:val="uk-UA"/>
              </w:rPr>
              <w:t xml:space="preserve"> структурними підрозділами соціального захисту населення районних, районних у містах Києві та Севастополі державних адміністрацій, виконавчими органами міських рад.</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14"/>
              <w:spacing w:before="0" w:beforeAutospacing="0" w:after="0" w:afterAutospacing="0"/>
              <w:ind w:left="-2" w:right="113"/>
              <w:jc w:val="both"/>
              <w:rPr>
                <w:lang w:val="uk-UA"/>
              </w:rPr>
            </w:pPr>
            <w:r w:rsidRPr="009E06D4">
              <w:rPr>
                <w:lang w:val="uk-UA"/>
              </w:rPr>
              <w:t>Подання недостовірних даних;</w:t>
            </w:r>
          </w:p>
          <w:p w:rsidR="009D0784" w:rsidRPr="009E06D4" w:rsidRDefault="009D0784" w:rsidP="009E06D4">
            <w:pPr>
              <w:pStyle w:val="rvps14"/>
              <w:spacing w:before="0" w:beforeAutospacing="0" w:after="0" w:afterAutospacing="0"/>
              <w:ind w:left="-2" w:right="113"/>
              <w:jc w:val="both"/>
              <w:rPr>
                <w:lang w:val="uk-UA"/>
              </w:rPr>
            </w:pPr>
            <w:r w:rsidRPr="009E06D4">
              <w:rPr>
                <w:lang w:val="uk-UA"/>
              </w:rPr>
              <w:t xml:space="preserve">виникнення у особи права на пенсію чи соціальну допомогу </w:t>
            </w:r>
            <w:r w:rsidRPr="009E06D4">
              <w:rPr>
                <w:shd w:val="clear" w:color="auto" w:fill="FFFFFF"/>
                <w:lang w:val="uk-UA"/>
              </w:rPr>
              <w:t>відповідно до Законів України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та призначення таких пенсії або соціальної допомоги</w:t>
            </w:r>
            <w:r w:rsidRPr="009E06D4">
              <w:rPr>
                <w:lang w:val="uk-UA"/>
              </w:rPr>
              <w:t>.</w:t>
            </w:r>
          </w:p>
        </w:tc>
      </w:tr>
      <w:tr w:rsidR="009D0784" w:rsidRPr="009654E8" w:rsidTr="004B5B75">
        <w:trPr>
          <w:trHeight w:val="34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pStyle w:val="NormalWeb"/>
              <w:shd w:val="clear" w:color="auto" w:fill="FFFFFF"/>
              <w:tabs>
                <w:tab w:val="center" w:pos="4677"/>
                <w:tab w:val="right" w:pos="9355"/>
              </w:tabs>
              <w:spacing w:before="0" w:beforeAutospacing="0" w:after="0" w:afterAutospacing="0"/>
              <w:ind w:left="-2" w:right="113"/>
              <w:textAlignment w:val="baseline"/>
            </w:pPr>
            <w:r w:rsidRPr="009E06D4">
              <w:t xml:space="preserve">Надання </w:t>
            </w:r>
            <w:r w:rsidRPr="009E06D4">
              <w:rPr>
                <w:rStyle w:val="rvts0"/>
              </w:rPr>
              <w:t>одноразової матеріальної допомоги/в</w:t>
            </w:r>
            <w:r w:rsidRPr="009E06D4">
              <w:t>ідмова у наданні одноразової матеріальної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E06D4" w:rsidRDefault="009D0784" w:rsidP="009E06D4">
            <w:pPr>
              <w:pStyle w:val="Default"/>
              <w:ind w:left="-2" w:right="113"/>
              <w:jc w:val="both"/>
              <w:rPr>
                <w:color w:val="auto"/>
                <w:lang w:val="uk-UA"/>
              </w:rPr>
            </w:pPr>
            <w:r w:rsidRPr="009E06D4">
              <w:rPr>
                <w:color w:val="auto"/>
                <w:lang w:val="uk-UA"/>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Отримання результату–заявником особисто або уповноваженою ним особою</w:t>
            </w:r>
            <w:r w:rsidRPr="009E06D4">
              <w:rPr>
                <w:rFonts w:ascii="Times New Roman" w:eastAsia="SimSun" w:hAnsi="Times New Roman"/>
                <w:kern w:val="1"/>
                <w:sz w:val="24"/>
                <w:szCs w:val="24"/>
                <w:lang w:eastAsia="hi-IN" w:bidi="hi-IN"/>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0"/>
          <w:szCs w:val="24"/>
          <w:lang w:eastAsia="uk-UA"/>
        </w:rPr>
      </w:pPr>
      <w:r w:rsidRPr="009E06D4">
        <w:rPr>
          <w:rFonts w:ascii="Times New Roman" w:hAnsi="Times New Roman"/>
          <w:b/>
          <w:sz w:val="20"/>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9E06D4"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caps/>
                <w:sz w:val="28"/>
                <w:szCs w:val="28"/>
                <w:lang w:eastAsia="uk-UA"/>
              </w:rPr>
              <w:t>ЗАТВЕРДЖЕНО</w:t>
            </w:r>
          </w:p>
          <w:p w:rsidR="009D0784" w:rsidRPr="009E06D4" w:rsidRDefault="009D0784" w:rsidP="009E06D4">
            <w:pPr>
              <w:widowControl w:val="0"/>
              <w:spacing w:after="0" w:line="240" w:lineRule="auto"/>
              <w:jc w:val="both"/>
              <w:rPr>
                <w:rFonts w:ascii="Times New Roman" w:hAnsi="Times New Roman"/>
                <w:b/>
                <w:caps/>
                <w:sz w:val="28"/>
                <w:szCs w:val="28"/>
                <w:lang w:eastAsia="uk-UA"/>
              </w:rPr>
            </w:pPr>
            <w:r w:rsidRPr="009E06D4">
              <w:rPr>
                <w:rFonts w:ascii="Times New Roman" w:hAnsi="Times New Roman"/>
                <w:b/>
                <w:sz w:val="28"/>
                <w:szCs w:val="28"/>
                <w:lang w:eastAsia="uk-UA"/>
              </w:rPr>
              <w:t>розпорядженням міського голови</w:t>
            </w:r>
          </w:p>
          <w:p w:rsidR="009D0784" w:rsidRPr="009E06D4" w:rsidRDefault="009D0784" w:rsidP="001A4DA7">
            <w:pPr>
              <w:spacing w:after="0" w:line="240" w:lineRule="auto"/>
              <w:rPr>
                <w:rFonts w:ascii="Times New Roman" w:hAnsi="Times New Roman"/>
                <w:b/>
                <w:caps/>
                <w:sz w:val="28"/>
                <w:szCs w:val="28"/>
                <w:lang w:eastAsia="uk-UA"/>
              </w:rPr>
            </w:pPr>
            <w:r w:rsidRPr="009E06D4">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E06D4">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8"/>
          <w:szCs w:val="28"/>
          <w:lang w:eastAsia="uk-UA"/>
        </w:rPr>
      </w:pPr>
    </w:p>
    <w:p w:rsidR="009D0784" w:rsidRPr="009E06D4" w:rsidRDefault="009D0784" w:rsidP="009E06D4">
      <w:pPr>
        <w:spacing w:after="0" w:line="240" w:lineRule="auto"/>
        <w:jc w:val="center"/>
        <w:rPr>
          <w:rFonts w:ascii="Times New Roman" w:hAnsi="Times New Roman"/>
          <w:b/>
          <w:caps/>
          <w:sz w:val="28"/>
          <w:szCs w:val="28"/>
          <w:lang w:eastAsia="uk-UA"/>
        </w:rPr>
      </w:pPr>
      <w:r w:rsidRPr="009E06D4">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Призначення одноразової грошової допомоги у разі загибелі (смерті) або інвалідності волонтера внаслідок поранення (контузії, травми або каліцтва), отриманого під час надання волонтерської допомоги в районі проведення антитерористичної операції, бойових дій та збройного конфлікту</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60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Закон України „Про волонтерську діяльність” від </w:t>
            </w:r>
            <w:r w:rsidRPr="009654E8">
              <w:rPr>
                <w:rStyle w:val="rvts44"/>
                <w:rFonts w:ascii="Times New Roman" w:hAnsi="Times New Roman"/>
                <w:sz w:val="24"/>
                <w:szCs w:val="24"/>
              </w:rPr>
              <w:t>19.04.2011 № 3236-VI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HTMLPreformatted"/>
              <w:jc w:val="both"/>
              <w:rPr>
                <w:rFonts w:ascii="Times New Roman" w:hAnsi="Times New Roman" w:cs="Times New Roman"/>
                <w:lang w:val="uk-UA" w:eastAsia="uk-UA"/>
              </w:rPr>
            </w:pPr>
            <w:r w:rsidRPr="009E06D4">
              <w:rPr>
                <w:rFonts w:ascii="Times New Roman" w:hAnsi="Times New Roman" w:cs="Times New Roman"/>
                <w:lang w:val="uk-UA"/>
              </w:rPr>
              <w:t>Постанова Кабінету Міністрів України від 19.08.2015 № 604 «Деякі питання виплати одноразової грошової допомоги у разі загибелі (смерті) або інвалідності волонтера внаслідок поранення (контузії, травми або каліцтва), отриманого під час надання волонтерської допомоги в районі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та збройного конфлікту</w:t>
            </w:r>
            <w:r w:rsidRPr="009E06D4">
              <w:rPr>
                <w:rStyle w:val="rvts23"/>
                <w:rFonts w:ascii="Times New Roman" w:hAnsi="Times New Roman" w:cs="Times New Roman"/>
                <w:lang w:val="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ind w:left="20" w:firstLine="20"/>
              <w:rPr>
                <w:rFonts w:ascii="Times New Roman" w:hAnsi="Times New Roman"/>
                <w:sz w:val="24"/>
                <w:szCs w:val="24"/>
                <w:shd w:val="clear" w:color="auto" w:fill="FFFFFF"/>
                <w:lang w:eastAsia="uk-UA"/>
              </w:rPr>
            </w:pPr>
            <w:r w:rsidRPr="009654E8">
              <w:rPr>
                <w:rFonts w:ascii="Times New Roman" w:hAnsi="Times New Roman"/>
                <w:sz w:val="24"/>
                <w:szCs w:val="24"/>
                <w:shd w:val="clear" w:color="auto" w:fill="FFFFFF"/>
                <w:lang w:eastAsia="uk-UA"/>
              </w:rPr>
              <w:t>Звернення:</w:t>
            </w:r>
          </w:p>
          <w:p w:rsidR="009D0784" w:rsidRPr="009654E8" w:rsidRDefault="009D0784" w:rsidP="009E06D4">
            <w:pPr>
              <w:spacing w:after="0" w:line="240" w:lineRule="auto"/>
              <w:ind w:left="20" w:firstLine="20"/>
              <w:rPr>
                <w:rStyle w:val="rvts0"/>
                <w:rFonts w:ascii="Times New Roman" w:hAnsi="Times New Roman"/>
                <w:sz w:val="24"/>
                <w:szCs w:val="24"/>
                <w:shd w:val="clear" w:color="auto" w:fill="FFFFFF"/>
                <w:lang w:eastAsia="uk-UA"/>
              </w:rPr>
            </w:pPr>
            <w:r w:rsidRPr="009654E8">
              <w:rPr>
                <w:rFonts w:ascii="Times New Roman" w:hAnsi="Times New Roman"/>
                <w:sz w:val="24"/>
                <w:szCs w:val="24"/>
                <w:shd w:val="clear" w:color="auto" w:fill="FFFFFF"/>
                <w:lang w:eastAsia="uk-UA"/>
              </w:rPr>
              <w:t xml:space="preserve">  </w:t>
            </w:r>
            <w:r w:rsidRPr="009654E8">
              <w:rPr>
                <w:rStyle w:val="rvts0"/>
                <w:rFonts w:ascii="Times New Roman" w:hAnsi="Times New Roman"/>
                <w:sz w:val="24"/>
                <w:szCs w:val="24"/>
              </w:rPr>
              <w:t>членів сім’ї, батьків та утриманців загиблого (померлого) волонтера;</w:t>
            </w:r>
          </w:p>
          <w:p w:rsidR="009D0784" w:rsidRPr="009654E8" w:rsidRDefault="009D0784" w:rsidP="009E06D4">
            <w:pPr>
              <w:spacing w:after="0" w:line="240" w:lineRule="auto"/>
              <w:ind w:left="20" w:firstLine="20"/>
              <w:rPr>
                <w:rFonts w:ascii="Times New Roman" w:hAnsi="Times New Roman"/>
                <w:sz w:val="24"/>
                <w:szCs w:val="24"/>
                <w:shd w:val="clear" w:color="auto" w:fill="FFFFFF"/>
                <w:lang w:eastAsia="uk-UA"/>
              </w:rPr>
            </w:pPr>
            <w:r w:rsidRPr="009654E8">
              <w:rPr>
                <w:rStyle w:val="rvts0"/>
                <w:rFonts w:ascii="Times New Roman" w:hAnsi="Times New Roman"/>
                <w:sz w:val="24"/>
                <w:szCs w:val="24"/>
              </w:rPr>
              <w:t>волонтерів, які отримали інвалідність</w:t>
            </w:r>
            <w:r w:rsidRPr="009654E8">
              <w:rPr>
                <w:rStyle w:val="rvts23"/>
                <w:rFonts w:ascii="Times New Roman" w:hAnsi="Times New Roman"/>
                <w:sz w:val="24"/>
                <w:szCs w:val="24"/>
              </w:rPr>
              <w:t xml:space="preserve"> внаслідок поранення (контузії, травми або каліцтва), отриманого під час надання волонтерської допомоги в районі проведення антитерористичної операції, бойових дій та збройного конфлікту</w:t>
            </w:r>
          </w:p>
        </w:tc>
      </w:tr>
      <w:tr w:rsidR="009D0784" w:rsidRPr="009654E8" w:rsidTr="00CE350B">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shd w:val="clear" w:color="auto" w:fill="FFFFFF"/>
                <w:lang w:val="uk-UA"/>
              </w:rPr>
              <w:t>Члени сім’ї, батьки та утриманці загиблого (померлого) подають </w:t>
            </w:r>
            <w:r w:rsidRPr="009E06D4">
              <w:rPr>
                <w:lang w:val="uk-UA"/>
              </w:rPr>
              <w:t>такі документи:</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53" w:name="n28"/>
            <w:bookmarkEnd w:id="153"/>
            <w:r w:rsidRPr="009E06D4">
              <w:rPr>
                <w:lang w:val="uk-UA"/>
              </w:rPr>
              <w:t>заяву кожного заявника, а якщо в загиблого залишилася малолітня чи неповнолітня дитина, - заяву подає інший з батьків, опікун або піклувальник;</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54" w:name="n29"/>
            <w:bookmarkEnd w:id="154"/>
            <w:r w:rsidRPr="009E06D4">
              <w:rPr>
                <w:lang w:val="uk-UA"/>
              </w:rPr>
              <w:t xml:space="preserve">довідку судово-медичної експертизи про причини смерті або довідку про характер отриманих поранень у районі проведення антитерористичної операції, а також у разі необхідності свідчення керівника одного з підрозділів Збройних Сил, інших військових формувань, правоохоронних органів, органів державної влади про надання волонтером волонтерської допомоги. </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До заяви додаються копії:</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свідоцтва про смерть волонтера;</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свідоцтва про народження волонтера - для виплати одноразової грошової допомоги батькам загиблого (померлого);</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свідоцтва про шлюб - для виплати грошової допомоги дружині (чоловікові);</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сторінок паспорта заявника з даними про прізвище, ім’я та по батькові, дату його видачі і місце реєстрації;</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55" w:name="n35"/>
            <w:bookmarkEnd w:id="155"/>
            <w:r w:rsidRPr="009E06D4">
              <w:rPr>
                <w:lang w:val="uk-UA"/>
              </w:rPr>
              <w:t>свідоцтва про народження дитини - для виплати одноразової грошової допомоги дитині;</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56" w:name="n36"/>
            <w:bookmarkEnd w:id="156"/>
            <w:r w:rsidRPr="009E06D4">
              <w:rPr>
                <w:lang w:val="uk-UA"/>
              </w:rPr>
              <w:t>документа, що підтверджує реєстрацію у Державному реєстрі фізичних осіб - платників податків (копію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органові доходів і зборів і мають відмітку в паспорті) кожного заявника, а якщо серед них є дитина, - одного з батьків або опікунів чи піклувальників;</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57" w:name="n37"/>
            <w:bookmarkEnd w:id="157"/>
            <w:r w:rsidRPr="009E06D4">
              <w:rPr>
                <w:lang w:val="uk-UA"/>
              </w:rPr>
              <w:t>рішення районної, районної у мм. Києві та Севастополі держадміністрації, виконавчого органу міської, районної у місті, сільської, селищної ради або суду про встановлення опіки чи піклування (у разі здійснення опіки або піклування над дитиною загиблого волонтера);</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58" w:name="n38"/>
            <w:bookmarkEnd w:id="158"/>
            <w:r w:rsidRPr="009E06D4">
              <w:rPr>
                <w:lang w:val="uk-UA"/>
              </w:rPr>
              <w:t>рішення суду або нотаріально посвідченого правочину, що підтверджує факт перебування заявника на утриманні загиблого (померлого), - для виплати допомоги особі, яка не була членом сім’ї загиблого (померлого), але перебувала на його утриманні.</w:t>
            </w:r>
          </w:p>
          <w:p w:rsidR="009D0784" w:rsidRPr="009E06D4" w:rsidRDefault="009D0784" w:rsidP="009E06D4">
            <w:pPr>
              <w:pStyle w:val="rvps2"/>
              <w:spacing w:before="0" w:beforeAutospacing="0" w:after="0" w:afterAutospacing="0"/>
              <w:ind w:left="64" w:hanging="20"/>
              <w:jc w:val="both"/>
              <w:rPr>
                <w:lang w:val="uk-UA"/>
              </w:rPr>
            </w:pPr>
            <w:r w:rsidRPr="009E06D4">
              <w:rPr>
                <w:shd w:val="clear" w:color="auto" w:fill="FFFFFF"/>
                <w:lang w:val="uk-UA"/>
              </w:rPr>
              <w:t>ВОЛОНТЕР У РАЗІ НАСТАННЯ ІНВАЛІДНОСТІ, ПОДАЄ:</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заяву про виплату одноразової грошової допомоги у зв’язку з установленням інвалідності;</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59" w:name="n41"/>
            <w:bookmarkEnd w:id="159"/>
            <w:r w:rsidRPr="009E06D4">
              <w:rPr>
                <w:lang w:val="uk-UA"/>
              </w:rPr>
              <w:t>копію довідки медико-соціальної експертної комісії про встановлення групи інвалідності;</w:t>
            </w:r>
          </w:p>
          <w:p w:rsidR="009D0784" w:rsidRPr="009E06D4" w:rsidRDefault="009D0784" w:rsidP="009E06D4">
            <w:pPr>
              <w:pStyle w:val="rvps2"/>
              <w:shd w:val="clear" w:color="auto" w:fill="FFFFFF"/>
              <w:spacing w:before="0" w:beforeAutospacing="0" w:after="0" w:afterAutospacing="0"/>
              <w:ind w:left="64" w:hanging="20"/>
              <w:jc w:val="both"/>
              <w:rPr>
                <w:lang w:val="uk-UA"/>
              </w:rPr>
            </w:pPr>
            <w:bookmarkStart w:id="160" w:name="n42"/>
            <w:bookmarkEnd w:id="160"/>
            <w:r w:rsidRPr="009E06D4">
              <w:rPr>
                <w:lang w:val="uk-UA"/>
              </w:rPr>
              <w:t xml:space="preserve">довідку судово-медичної експертизи про характер отриманих поранень у районі проведення антитерористичної операції, а також у разі необхідності свідчення керівника одного з підрозділів Збройних Сил, інших військових формувань, правоохоронних органів, органів державної влади про надання волонтером волонтерської допомоги. </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До заяви додаються копії:</w:t>
            </w:r>
          </w:p>
          <w:p w:rsidR="009D0784" w:rsidRPr="009E06D4" w:rsidRDefault="009D0784" w:rsidP="009E06D4">
            <w:pPr>
              <w:pStyle w:val="rvps2"/>
              <w:shd w:val="clear" w:color="auto" w:fill="FFFFFF"/>
              <w:spacing w:before="0" w:beforeAutospacing="0" w:after="0" w:afterAutospacing="0"/>
              <w:ind w:left="64" w:hanging="20"/>
              <w:jc w:val="both"/>
              <w:rPr>
                <w:lang w:val="uk-UA"/>
              </w:rPr>
            </w:pPr>
            <w:r w:rsidRPr="009E06D4">
              <w:rPr>
                <w:lang w:val="uk-UA"/>
              </w:rPr>
              <w:t>сторінок паспорта волонтера з даними про прізвище, ім’я та по батькові, дату його видачі і місце реєстрації;</w:t>
            </w:r>
          </w:p>
          <w:p w:rsidR="009D0784" w:rsidRPr="009E06D4" w:rsidRDefault="009D0784" w:rsidP="009E06D4">
            <w:pPr>
              <w:pStyle w:val="20"/>
              <w:tabs>
                <w:tab w:val="left" w:pos="151"/>
              </w:tabs>
              <w:spacing w:after="0" w:line="240" w:lineRule="auto"/>
              <w:ind w:left="64" w:hanging="20"/>
              <w:jc w:val="both"/>
              <w:rPr>
                <w:rFonts w:ascii="Times New Roman" w:eastAsia="SimSun" w:hAnsi="Times New Roman"/>
                <w:kern w:val="1"/>
                <w:sz w:val="24"/>
                <w:szCs w:val="24"/>
                <w:lang w:eastAsia="hi-IN" w:bidi="hi-IN"/>
              </w:rPr>
            </w:pPr>
            <w:r w:rsidRPr="009E06D4">
              <w:rPr>
                <w:rFonts w:ascii="Times New Roman" w:hAnsi="Times New Roman"/>
                <w:sz w:val="24"/>
                <w:szCs w:val="24"/>
              </w:rPr>
              <w:t>документа, що підтверджує реєстрацію у Державному реєстрі фізичних осіб - платників податків (копію паспорта –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органові доходів і зборів і мають відмітку в паспорті) кожної з осіб, які мають право на отримання грошової допомоги, а якщо серед них є діти, – одного з батьків або опікунів чи піклувальників.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Заява та документи подаються заявником особисто або уповноваженою ним особою у паперовій формі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hd w:val="clear" w:color="auto" w:fill="FFFFFF"/>
              <w:spacing w:after="0" w:line="240" w:lineRule="auto"/>
              <w:ind w:left="20" w:firstLine="20"/>
              <w:jc w:val="both"/>
              <w:rPr>
                <w:rFonts w:ascii="Times New Roman" w:hAnsi="Times New Roman"/>
                <w:sz w:val="24"/>
                <w:szCs w:val="24"/>
                <w:lang w:eastAsia="uk-UA"/>
              </w:rPr>
            </w:pPr>
            <w:r w:rsidRPr="009654E8">
              <w:rPr>
                <w:rFonts w:ascii="Times New Roman" w:hAnsi="Times New Roman"/>
                <w:sz w:val="24"/>
                <w:szCs w:val="24"/>
                <w:lang w:eastAsia="uk-UA"/>
              </w:rPr>
              <w:t>Одноразова грошова допомога виплачується з дати загибелі (смерті) волонтера, що зазначена у свідоцтві про смерть, або з дати встановлення інвалідності, що зазначена у довідці медико-соціальної експертної комісії.</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0" w:firstLine="20"/>
              <w:jc w:val="both"/>
              <w:rPr>
                <w:rFonts w:ascii="Times New Roman" w:hAnsi="Times New Roman"/>
                <w:sz w:val="24"/>
                <w:szCs w:val="24"/>
              </w:rPr>
            </w:pPr>
            <w:r w:rsidRPr="009654E8">
              <w:rPr>
                <w:rFonts w:ascii="Times New Roman" w:hAnsi="Times New Roman"/>
                <w:sz w:val="24"/>
                <w:szCs w:val="24"/>
                <w:shd w:val="clear" w:color="auto" w:fill="FFFFFF"/>
              </w:rPr>
              <w:t>У місячний строк з дня надходження документів Міжвідомча комісія приймає рішення про призначення одноразової грошової допомоги.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0" w:firstLine="20"/>
              <w:jc w:val="both"/>
              <w:rPr>
                <w:rFonts w:ascii="Times New Roman" w:hAnsi="Times New Roman"/>
                <w:sz w:val="24"/>
                <w:szCs w:val="24"/>
              </w:rPr>
            </w:pPr>
            <w:r w:rsidRPr="009654E8">
              <w:rPr>
                <w:rFonts w:ascii="Times New Roman" w:hAnsi="Times New Roman"/>
                <w:sz w:val="24"/>
                <w:szCs w:val="24"/>
                <w:shd w:val="clear" w:color="auto" w:fill="FFFFFF"/>
              </w:rPr>
              <w:t>Міжвідомча комісія протягом трьох робочих днів після прийняття рішення подає Мінсоцполітики списки волонтерів та осіб, щодо яких прийнято рішення про призначення одноразової грошової допомоги.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0" w:firstLine="20"/>
              <w:jc w:val="both"/>
              <w:rPr>
                <w:rFonts w:ascii="Times New Roman" w:hAnsi="Times New Roman"/>
                <w:sz w:val="24"/>
                <w:szCs w:val="24"/>
              </w:rPr>
            </w:pPr>
            <w:r w:rsidRPr="009654E8">
              <w:rPr>
                <w:rFonts w:ascii="Times New Roman" w:hAnsi="Times New Roman"/>
                <w:sz w:val="24"/>
                <w:szCs w:val="24"/>
                <w:shd w:val="clear" w:color="auto" w:fill="FFFFFF"/>
              </w:rPr>
              <w:t>Мінсоцполітики не пізніше ніж через 14 робочих днів подає списки волонтерів та осіб, щодо яких прийнято рішення про призначення одноразової грошової допомоги, з відповідними розрахунками Мінекономрозвитку для внесення Кабінетові Міністрів України проекту рішення про виділення коштів з резервного фонду державного бюджету для виплати одноразової грошової допомоги.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0" w:firstLine="20"/>
              <w:jc w:val="both"/>
              <w:rPr>
                <w:rFonts w:ascii="Times New Roman" w:hAnsi="Times New Roman"/>
                <w:sz w:val="24"/>
                <w:szCs w:val="24"/>
              </w:rPr>
            </w:pPr>
            <w:r w:rsidRPr="009654E8">
              <w:rPr>
                <w:rFonts w:ascii="Times New Roman" w:hAnsi="Times New Roman"/>
                <w:sz w:val="24"/>
                <w:szCs w:val="24"/>
                <w:shd w:val="clear" w:color="auto" w:fill="FFFFFF"/>
              </w:rPr>
              <w:t>Міжвідомча комісія не пізніше ніж через п’ять робочих днів після прийняття Кабінетом Міністрів України рішення про виділення коштів надсилає структурним підрозділам з питань соціального захисту населення рішення про призначення одноразової грошової допомоги.</w:t>
            </w:r>
          </w:p>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rPr>
              <w:t>Органи соціального захисту населення не пізніше ніж через три робочих дні письмово повідомляють особам, зазначеним у рішенні міжвідомчої комісії про призначення одноразової грошової допомоги, про надходження такого рішення та необхідність звернення за отриманням одноразової грошової допомоги</w:t>
            </w:r>
            <w:r w:rsidRPr="009654E8">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ind w:left="20" w:firstLine="20"/>
              <w:jc w:val="both"/>
              <w:rPr>
                <w:lang w:val="uk-UA" w:eastAsia="en-US"/>
              </w:rPr>
            </w:pPr>
            <w:r w:rsidRPr="009E06D4">
              <w:rPr>
                <w:lang w:val="uk-UA" w:eastAsia="en-US"/>
              </w:rPr>
              <w:t>Виплата одноразової грошової допомоги не здійснюється, якщо загибель (смерть), поранення (контузія, травма або каліцтво) чи інвалідність волонтера є наслідком:</w:t>
            </w:r>
          </w:p>
          <w:p w:rsidR="009D0784" w:rsidRPr="009E06D4" w:rsidRDefault="009D0784" w:rsidP="009E06D4">
            <w:pPr>
              <w:pStyle w:val="rvps2"/>
              <w:shd w:val="clear" w:color="auto" w:fill="FFFFFF"/>
              <w:spacing w:before="0" w:beforeAutospacing="0" w:after="0" w:afterAutospacing="0"/>
              <w:ind w:left="20"/>
              <w:jc w:val="both"/>
              <w:rPr>
                <w:lang w:val="uk-UA" w:eastAsia="en-US"/>
              </w:rPr>
            </w:pPr>
            <w:r w:rsidRPr="009E06D4">
              <w:rPr>
                <w:lang w:val="uk-UA" w:eastAsia="en-US"/>
              </w:rPr>
              <w:t>вчинення ним злочину або адміністративного правопорушення;</w:t>
            </w:r>
          </w:p>
          <w:p w:rsidR="009D0784" w:rsidRPr="009E06D4" w:rsidRDefault="009D0784" w:rsidP="009E06D4">
            <w:pPr>
              <w:pStyle w:val="rvps2"/>
              <w:shd w:val="clear" w:color="auto" w:fill="FFFFFF"/>
              <w:spacing w:before="0" w:beforeAutospacing="0" w:after="0" w:afterAutospacing="0"/>
              <w:ind w:left="20"/>
              <w:jc w:val="both"/>
              <w:rPr>
                <w:lang w:val="uk-UA" w:eastAsia="en-US"/>
              </w:rPr>
            </w:pPr>
            <w:r w:rsidRPr="009E06D4">
              <w:rPr>
                <w:lang w:val="uk-UA" w:eastAsia="en-US"/>
              </w:rPr>
              <w:t>вчинення ним дій у стані алкогольного, наркотичного чи токсичного сп’яніння;</w:t>
            </w:r>
          </w:p>
          <w:p w:rsidR="009D0784" w:rsidRPr="009E06D4" w:rsidRDefault="009D0784" w:rsidP="009E06D4">
            <w:pPr>
              <w:pStyle w:val="rvps2"/>
              <w:shd w:val="clear" w:color="auto" w:fill="FFFFFF"/>
              <w:spacing w:before="0" w:beforeAutospacing="0" w:after="0" w:afterAutospacing="0"/>
              <w:ind w:left="20"/>
              <w:jc w:val="both"/>
              <w:rPr>
                <w:lang w:val="uk-UA" w:eastAsia="en-US"/>
              </w:rPr>
            </w:pPr>
            <w:r w:rsidRPr="009E06D4">
              <w:rPr>
                <w:lang w:val="uk-UA" w:eastAsia="en-US"/>
              </w:rPr>
              <w:t>навмисного спричинення собі тілесного ушкодження або самогубства (крім факту доведення особи до самогубства, встановленого судом);</w:t>
            </w:r>
          </w:p>
          <w:p w:rsidR="009D0784" w:rsidRPr="009E06D4" w:rsidRDefault="009D0784" w:rsidP="009E06D4">
            <w:pPr>
              <w:pStyle w:val="rvps2"/>
              <w:shd w:val="clear" w:color="auto" w:fill="FFFFFF"/>
              <w:spacing w:before="0" w:beforeAutospacing="0" w:after="0" w:afterAutospacing="0"/>
              <w:ind w:left="20"/>
              <w:jc w:val="both"/>
              <w:rPr>
                <w:lang w:val="uk-UA" w:eastAsia="en-US"/>
              </w:rPr>
            </w:pPr>
            <w:bookmarkStart w:id="161" w:name="n66"/>
            <w:bookmarkEnd w:id="161"/>
            <w:r w:rsidRPr="009E06D4">
              <w:rPr>
                <w:lang w:val="uk-UA" w:eastAsia="en-US"/>
              </w:rPr>
              <w:t>подання особою свідомо неправдивих відомостей для призначення і виплати одноразової грошової допомоги;</w:t>
            </w:r>
          </w:p>
          <w:p w:rsidR="009D0784" w:rsidRPr="009E06D4" w:rsidRDefault="009D0784" w:rsidP="009E06D4">
            <w:pPr>
              <w:spacing w:after="0" w:line="240" w:lineRule="auto"/>
              <w:jc w:val="both"/>
              <w:rPr>
                <w:rFonts w:ascii="Times New Roman" w:hAnsi="Times New Roman"/>
                <w:sz w:val="24"/>
                <w:szCs w:val="24"/>
                <w:lang w:eastAsia="uk-UA"/>
              </w:rPr>
            </w:pPr>
            <w:bookmarkStart w:id="162" w:name="n67"/>
            <w:bookmarkEnd w:id="162"/>
            <w:r w:rsidRPr="009E06D4">
              <w:rPr>
                <w:rFonts w:ascii="Times New Roman" w:hAnsi="Times New Roman"/>
                <w:sz w:val="24"/>
                <w:szCs w:val="24"/>
              </w:rPr>
              <w:t>інших обставин, не пов’язаних з волонтерською діяльністю</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lang w:eastAsia="uk-UA"/>
              </w:rPr>
              <w:t xml:space="preserve">Призначення </w:t>
            </w:r>
            <w:r w:rsidRPr="009654E8">
              <w:rPr>
                <w:rFonts w:ascii="Times New Roman" w:hAnsi="Times New Roman"/>
                <w:sz w:val="24"/>
                <w:szCs w:val="24"/>
                <w:shd w:val="clear" w:color="auto" w:fill="FFFFFF"/>
              </w:rPr>
              <w:t>одноразової грошової допомоги / відмова в призначенні одноразової грошової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rPr>
              <w:t>Одноразова грошова допомога виплачується особі шляхом її перерахування органом соціального захисту населення на рахунок в установі банку, зазначений особою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придбання твердого палива і скрапленого газу</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34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статус ветеранів війни, гарантії їх соціального захисту” від 22.10.1993 № 3551-XII,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жертви нацистських переслідувань” від 23.03.2000   № 1584-III, „Про основні засади соціального захисту ветеранів праці та інших громадян похилого віку в Україні” від 16.12.1993 № 3721-XII,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статус і соціальний захист громадян, які постраждали внаслідок Чорнобильської катастрофи” від 28.02.1991 № 796-XII,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 24.03.1998 № 203/98-ВР, </w:t>
            </w:r>
          </w:p>
          <w:p w:rsidR="009D0784" w:rsidRPr="009E06D4" w:rsidRDefault="009D0784" w:rsidP="009E06D4">
            <w:pPr>
              <w:pStyle w:val="NormalWeb"/>
              <w:shd w:val="clear" w:color="auto" w:fill="FFFFFF"/>
              <w:spacing w:before="0" w:beforeAutospacing="0" w:after="0" w:afterAutospacing="0"/>
              <w:jc w:val="both"/>
              <w:textAlignment w:val="baseline"/>
              <w:rPr>
                <w:lang w:val="ru-RU"/>
              </w:rPr>
            </w:pPr>
            <w:r w:rsidRPr="009E06D4">
              <w:t>Закон України  „Про освіту” від 05.09.2017 № 2145-VIII,</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бібліотеки і бібліотечну справу” від 27.01.1995 № 32/95-ВР,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захист рослин” від 14.10.1998 № 180-XIV,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Закон України „Про охорону дитинства” від 26.04.2001 № 2402-III,</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культуру” від 14.12.2010 № 2778-VI,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„Основи законодавства України про охорону здоров’я” від 19.11.1992 № 2801-XII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04.06.2015 року №</w:t>
            </w:r>
            <w:r w:rsidRPr="009E06D4">
              <w:rPr>
                <w:lang w:val="en-US"/>
              </w:rPr>
              <w:t> </w:t>
            </w:r>
            <w:r w:rsidRPr="009E06D4">
              <w:t xml:space="preserve">389 «Про затвердження Порядку надання пільг окремим категоріям громадян з урахуванням середньомісячного сукупного доходу сім’ї»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color w:val="333333"/>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xml:space="preserve">, які мають право на пільги </w:t>
            </w:r>
          </w:p>
        </w:tc>
      </w:tr>
      <w:tr w:rsidR="009D0784" w:rsidRPr="009654E8" w:rsidTr="00727022">
        <w:trPr>
          <w:trHeight w:val="168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tabs>
                <w:tab w:val="left" w:pos="300"/>
              </w:tabs>
              <w:spacing w:before="0" w:beforeAutospacing="0" w:after="0" w:afterAutospacing="0"/>
              <w:jc w:val="both"/>
              <w:rPr>
                <w:color w:val="000000"/>
                <w:lang w:val="uk-UA"/>
              </w:rPr>
            </w:pPr>
            <w:r w:rsidRPr="009E06D4">
              <w:rPr>
                <w:lang w:val="uk-UA"/>
              </w:rPr>
              <w:t xml:space="preserve">1. </w:t>
            </w:r>
            <w:r w:rsidRPr="009E06D4">
              <w:rPr>
                <w:color w:val="000000"/>
                <w:lang w:val="uk-UA"/>
              </w:rPr>
              <w:t>Заява про призначення усіх видів соціальної допомоги, компенсацій та пільг за формою затвердженою Мінсоцполітики.</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 xml:space="preserve">2. </w:t>
            </w:r>
            <w:r w:rsidRPr="009E06D4">
              <w:rPr>
                <w:rFonts w:ascii="Times New Roman" w:hAnsi="Times New Roman"/>
                <w:color w:val="000000"/>
                <w:sz w:val="24"/>
                <w:szCs w:val="24"/>
              </w:rPr>
              <w:t>Довідка про наявність у житловому приміщенні пічного опалення та/або кухонного вогнища на твердому паливі.</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3. Заява для перерахунку коштів на відкритий рахунок в установі уповноваженого банку.</w:t>
            </w:r>
          </w:p>
        </w:tc>
      </w:tr>
      <w:tr w:rsidR="009D0784" w:rsidRPr="009654E8" w:rsidTr="00CE350B">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color w:val="000000"/>
                <w:sz w:val="24"/>
                <w:szCs w:val="24"/>
                <w:shd w:val="clear" w:color="auto" w:fill="FFFFFF"/>
              </w:rPr>
              <w:t xml:space="preserve">Заява подається пільговиком особисто,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r w:rsidRPr="009654E8">
              <w:rPr>
                <w:rFonts w:ascii="Times New Roman" w:hAnsi="Times New Roman"/>
                <w:color w:val="000000"/>
                <w:sz w:val="24"/>
                <w:szCs w:val="24"/>
                <w:shd w:val="clear" w:color="auto" w:fill="FFFFFF"/>
              </w:rPr>
              <w:t>.</w:t>
            </w:r>
          </w:p>
        </w:tc>
      </w:tr>
      <w:tr w:rsidR="009D0784" w:rsidRPr="009654E8" w:rsidTr="00CE350B">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CE350B">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 у 10-ти денний термін з дня отримання необхідного переліку документів.</w:t>
            </w:r>
          </w:p>
        </w:tc>
      </w:tr>
      <w:tr w:rsidR="009D0784" w:rsidRPr="009654E8" w:rsidTr="00CE350B">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1. Заявник не перебуває на обліку в Єдиному державному автоматизованому реєстрі осіб, які мають право на пільги</w:t>
            </w:r>
            <w:r w:rsidRPr="009E06D4">
              <w:rPr>
                <w:sz w:val="24"/>
                <w:szCs w:val="24"/>
              </w:rPr>
              <w:t>;</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2. Відсутність необхідного переліку документів для надання адміністративної послуги.</w:t>
            </w:r>
          </w:p>
        </w:tc>
      </w:tr>
      <w:tr w:rsidR="009D0784" w:rsidRPr="009654E8" w:rsidTr="00CE350B">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lang w:eastAsia="uk-UA"/>
              </w:rPr>
              <w:t>Надання (відмова у наданні) пільги на придбання твердого палива та скрапленого газу.</w:t>
            </w:r>
          </w:p>
        </w:tc>
      </w:tr>
      <w:tr w:rsidR="009D0784" w:rsidRPr="009654E8" w:rsidTr="00CE350B">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xml:space="preserve">Видача письмового повідомлення про призначення (відмову у призначенні) пільги </w:t>
            </w:r>
            <w:r w:rsidRPr="009654E8">
              <w:rPr>
                <w:rFonts w:ascii="Times New Roman" w:hAnsi="Times New Roman"/>
                <w:sz w:val="24"/>
                <w:szCs w:val="24"/>
                <w:lang w:val="ru-RU"/>
              </w:rPr>
              <w:t xml:space="preserve">за </w:t>
            </w:r>
            <w:r w:rsidRPr="009654E8">
              <w:rPr>
                <w:rFonts w:ascii="Times New Roman" w:hAnsi="Times New Roman"/>
                <w:sz w:val="24"/>
                <w:szCs w:val="24"/>
              </w:rPr>
              <w:t xml:space="preserve">наявності </w:t>
            </w:r>
            <w:r w:rsidRPr="009654E8">
              <w:rPr>
                <w:rFonts w:ascii="Times New Roman" w:hAnsi="Times New Roman"/>
                <w:sz w:val="24"/>
                <w:szCs w:val="24"/>
                <w:lang w:val="ru-RU"/>
              </w:rPr>
              <w:t xml:space="preserve">документа, </w:t>
            </w:r>
            <w:r w:rsidRPr="009654E8">
              <w:rPr>
                <w:rFonts w:ascii="Times New Roman" w:hAnsi="Times New Roman"/>
                <w:sz w:val="24"/>
                <w:szCs w:val="24"/>
              </w:rPr>
              <w:t xml:space="preserve">що посвідчує </w:t>
            </w:r>
            <w:r w:rsidRPr="009654E8">
              <w:rPr>
                <w:rFonts w:ascii="Times New Roman" w:hAnsi="Times New Roman"/>
                <w:sz w:val="24"/>
                <w:szCs w:val="24"/>
                <w:lang w:val="ru-RU"/>
              </w:rPr>
              <w:t xml:space="preserve">особу </w:t>
            </w:r>
            <w:r w:rsidRPr="009654E8">
              <w:rPr>
                <w:rFonts w:ascii="Times New Roman" w:hAnsi="Times New Roman"/>
                <w:sz w:val="24"/>
                <w:szCs w:val="24"/>
              </w:rPr>
              <w:t>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довідки для отримання пільг особам з інвалідністю, які не мають права на пенсію чи соціальну допомогу</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57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основи соціальної захищеності осіб з інвалідністю в Україні</w:t>
            </w:r>
            <w:r w:rsidRPr="009E06D4">
              <w:rPr>
                <w:shd w:val="clear" w:color="auto" w:fill="FFFFFF"/>
              </w:rPr>
              <w:t>” від 21.03.1991 № 875-XII</w:t>
            </w:r>
            <w:r w:rsidRPr="009E06D4">
              <w:t xml:space="preserve">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Мінсоцполітики від 21.09.2015 № 946 „Про затвердження форми та Порядку видачі довідки </w:t>
            </w:r>
            <w:r w:rsidRPr="009E06D4">
              <w:rPr>
                <w:shd w:val="clear" w:color="auto" w:fill="FFFFFF"/>
              </w:rPr>
              <w:t>для отримання пільг особам з інвалідністю, які не мають права на пенсію чи соціальну допомогу”, зареєстрований в Міністерстві юстиції України 05.10.2015 за № 1198/27643</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Style w:val="rvts0"/>
                <w:rFonts w:ascii="Times New Roman" w:hAnsi="Times New Roman"/>
                <w:sz w:val="24"/>
                <w:szCs w:val="24"/>
              </w:rPr>
              <w:t xml:space="preserve">Відсутність у особи з інвалідністю права на пенсію чи соціальну допомогу відповідно до Законів України </w:t>
            </w:r>
            <w:r w:rsidRPr="009654E8">
              <w:rPr>
                <w:rFonts w:ascii="Times New Roman" w:hAnsi="Times New Roman"/>
                <w:sz w:val="24"/>
                <w:szCs w:val="24"/>
              </w:rPr>
              <w:t>„</w:t>
            </w:r>
            <w:r w:rsidRPr="009654E8">
              <w:rPr>
                <w:rStyle w:val="rvts0"/>
                <w:rFonts w:ascii="Times New Roman" w:hAnsi="Times New Roman"/>
                <w:sz w:val="24"/>
                <w:szCs w:val="24"/>
              </w:rPr>
              <w:t>Про державну соціальну допомогу особам з інвалідністю з дитинства та дітям з інвалідністю</w:t>
            </w:r>
            <w:r w:rsidRPr="009654E8">
              <w:rPr>
                <w:rFonts w:ascii="Times New Roman" w:hAnsi="Times New Roman"/>
                <w:sz w:val="24"/>
                <w:szCs w:val="24"/>
                <w:shd w:val="clear" w:color="auto" w:fill="FFFFFF"/>
              </w:rPr>
              <w:t>”</w:t>
            </w:r>
            <w:r w:rsidRPr="009654E8">
              <w:rPr>
                <w:rStyle w:val="rvts0"/>
                <w:rFonts w:ascii="Times New Roman" w:hAnsi="Times New Roman"/>
                <w:sz w:val="24"/>
                <w:szCs w:val="24"/>
              </w:rPr>
              <w:t xml:space="preserve">, </w:t>
            </w:r>
            <w:r w:rsidRPr="009654E8">
              <w:rPr>
                <w:rFonts w:ascii="Times New Roman" w:hAnsi="Times New Roman"/>
                <w:sz w:val="24"/>
                <w:szCs w:val="24"/>
              </w:rPr>
              <w:t>„</w:t>
            </w:r>
            <w:r w:rsidRPr="009654E8">
              <w:rPr>
                <w:rStyle w:val="rvts0"/>
                <w:rFonts w:ascii="Times New Roman" w:hAnsi="Times New Roman"/>
                <w:sz w:val="24"/>
                <w:szCs w:val="24"/>
              </w:rPr>
              <w:t>Про державну соціальну допомогу особам, які не мають права на пенсію, та особам з інвалідністю</w:t>
            </w:r>
            <w:r w:rsidRPr="009654E8">
              <w:rPr>
                <w:rFonts w:ascii="Times New Roman" w:hAnsi="Times New Roman"/>
                <w:sz w:val="24"/>
                <w:szCs w:val="24"/>
                <w:shd w:val="clear" w:color="auto" w:fill="FFFFFF"/>
              </w:rPr>
              <w:t>”</w:t>
            </w:r>
          </w:p>
        </w:tc>
      </w:tr>
      <w:tr w:rsidR="009D0784" w:rsidRPr="009654E8" w:rsidTr="00D92D71">
        <w:trPr>
          <w:trHeight w:val="113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tabs>
                <w:tab w:val="left" w:pos="-533"/>
                <w:tab w:val="center" w:pos="407"/>
                <w:tab w:val="right" w:pos="9355"/>
              </w:tabs>
              <w:spacing w:before="0" w:beforeAutospacing="0" w:after="0" w:afterAutospacing="0"/>
              <w:ind w:left="34" w:right="113" w:firstLine="141"/>
              <w:jc w:val="both"/>
              <w:textAlignment w:val="baseline"/>
              <w:rPr>
                <w:rStyle w:val="rvts0"/>
              </w:rPr>
            </w:pPr>
            <w:r w:rsidRPr="009E06D4">
              <w:rPr>
                <w:rStyle w:val="rvts0"/>
              </w:rPr>
              <w:t>1. Заява особи з інвалідністю або її законного представника</w:t>
            </w:r>
          </w:p>
          <w:p w:rsidR="009D0784" w:rsidRPr="009E06D4" w:rsidRDefault="009D0784" w:rsidP="009E06D4">
            <w:pPr>
              <w:pStyle w:val="NormalWeb"/>
              <w:shd w:val="clear" w:color="auto" w:fill="FFFFFF"/>
              <w:tabs>
                <w:tab w:val="left" w:pos="-533"/>
                <w:tab w:val="center" w:pos="407"/>
                <w:tab w:val="right" w:pos="9355"/>
              </w:tabs>
              <w:spacing w:before="0" w:beforeAutospacing="0" w:after="0" w:afterAutospacing="0"/>
              <w:ind w:left="34" w:right="113" w:firstLine="141"/>
              <w:jc w:val="both"/>
              <w:textAlignment w:val="baseline"/>
              <w:rPr>
                <w:rStyle w:val="rvts0"/>
              </w:rPr>
            </w:pPr>
            <w:r w:rsidRPr="009E06D4">
              <w:rPr>
                <w:rStyle w:val="rvts0"/>
              </w:rPr>
              <w:t>2. Копія паспорта особи з інвалідністю (у разі якщо звертається його законний представник –  копії паспорта законного представника та документа, що підтверджує його повноваження)</w:t>
            </w:r>
          </w:p>
          <w:p w:rsidR="009D0784" w:rsidRPr="009E06D4" w:rsidRDefault="009D0784" w:rsidP="009E06D4">
            <w:pPr>
              <w:pStyle w:val="NormalWeb"/>
              <w:shd w:val="clear" w:color="auto" w:fill="FFFFFF"/>
              <w:tabs>
                <w:tab w:val="left" w:pos="-533"/>
                <w:tab w:val="center" w:pos="407"/>
                <w:tab w:val="right" w:pos="9355"/>
              </w:tabs>
              <w:spacing w:before="0" w:beforeAutospacing="0" w:after="0" w:afterAutospacing="0"/>
              <w:ind w:left="34" w:right="113" w:firstLine="141"/>
              <w:jc w:val="both"/>
              <w:textAlignment w:val="baseline"/>
              <w:rPr>
                <w:rStyle w:val="rvts0"/>
              </w:rPr>
            </w:pPr>
            <w:r w:rsidRPr="009E06D4">
              <w:rPr>
                <w:rStyle w:val="rvts0"/>
              </w:rPr>
              <w:t>3. Копія довідки до акта огляду медико-соціальною експертною комісією за формою, наведеною у первинній обліковій документації № 157-1/о „Виписка з акта огляду медико-соціальною експертною комісією</w:t>
            </w:r>
            <w:r w:rsidRPr="009E06D4">
              <w:t>”</w:t>
            </w:r>
            <w:r w:rsidRPr="009E06D4">
              <w:rPr>
                <w:rStyle w:val="rvts0"/>
              </w:rPr>
              <w:t>, затвердженою наказом Міністерства охорони здоров’я України від 30.07.2012 № 577, зареєстрованим у Міністерстві юстиції України 05.09.2012 за № 1504/21816</w:t>
            </w:r>
          </w:p>
          <w:p w:rsidR="009D0784" w:rsidRPr="009E06D4" w:rsidRDefault="009D0784" w:rsidP="009E06D4">
            <w:pPr>
              <w:pStyle w:val="NormalWeb"/>
              <w:shd w:val="clear" w:color="auto" w:fill="FFFFFF"/>
              <w:tabs>
                <w:tab w:val="left" w:pos="-533"/>
                <w:tab w:val="center" w:pos="407"/>
                <w:tab w:val="right" w:pos="9355"/>
              </w:tabs>
              <w:spacing w:before="0" w:beforeAutospacing="0" w:after="0" w:afterAutospacing="0"/>
              <w:ind w:left="34" w:right="113" w:firstLine="141"/>
              <w:jc w:val="both"/>
              <w:textAlignment w:val="baseline"/>
            </w:pPr>
            <w:r w:rsidRPr="009E06D4">
              <w:rPr>
                <w:rStyle w:val="rvts0"/>
              </w:rPr>
              <w:t>4. Одна кольорова фотокартка особи з інвалідністю  розміром 3,5 х 4,5 см</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подаються заявником особисто або уповноваженою ним особою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shd w:val="clear" w:color="auto" w:fill="FFFFFF"/>
              </w:rPr>
              <w:t>П’ять робочих днів з дня отримання такої заяви</w:t>
            </w:r>
            <w:r w:rsidRPr="009654E8">
              <w:rPr>
                <w:rFonts w:ascii="Times New Roman" w:hAnsi="Times New Roman"/>
                <w:sz w:val="24"/>
                <w:szCs w:val="24"/>
              </w:rPr>
              <w:t xml:space="preserve"> департаментом соціальної політики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14"/>
              <w:spacing w:before="0" w:beforeAutospacing="0" w:after="0" w:afterAutospacing="0"/>
              <w:ind w:left="50" w:right="113"/>
              <w:jc w:val="both"/>
              <w:rPr>
                <w:lang w:val="uk-UA"/>
              </w:rPr>
            </w:pPr>
            <w:r w:rsidRPr="009E06D4">
              <w:rPr>
                <w:lang w:val="uk-UA"/>
              </w:rPr>
              <w:t>1. Подання недостовірних даних;</w:t>
            </w:r>
          </w:p>
          <w:p w:rsidR="009D0784" w:rsidRPr="009E06D4" w:rsidRDefault="009D0784" w:rsidP="009E06D4">
            <w:pPr>
              <w:pStyle w:val="HTMLPreformatted"/>
              <w:ind w:left="50"/>
              <w:jc w:val="both"/>
              <w:rPr>
                <w:rFonts w:ascii="Times New Roman" w:hAnsi="Times New Roman" w:cs="Times New Roman"/>
                <w:strike/>
                <w:lang w:val="uk-UA"/>
              </w:rPr>
            </w:pPr>
            <w:r w:rsidRPr="009E06D4">
              <w:rPr>
                <w:rFonts w:ascii="Times New Roman" w:hAnsi="Times New Roman" w:cs="Times New Roman"/>
                <w:lang w:val="uk-UA"/>
              </w:rPr>
              <w:t xml:space="preserve">2. Виникнення у особи права на пенсію чи соціальну допомогу </w:t>
            </w:r>
            <w:r w:rsidRPr="009E06D4">
              <w:rPr>
                <w:rFonts w:ascii="Times New Roman" w:hAnsi="Times New Roman" w:cs="Times New Roman"/>
                <w:shd w:val="clear" w:color="auto" w:fill="FFFFFF"/>
                <w:lang w:val="uk-UA"/>
              </w:rPr>
              <w:t xml:space="preserve">відповідно до Законів України </w:t>
            </w:r>
            <w:r w:rsidRPr="009E06D4">
              <w:rPr>
                <w:rFonts w:ascii="Times New Roman" w:hAnsi="Times New Roman" w:cs="Times New Roman"/>
                <w:lang w:val="uk-UA"/>
              </w:rPr>
              <w:t>„Про державну соціальну допомогу особам з інвалідністю з дитинства та дітям з інвалідністю” або „Про державну соціальну допомогу особам, які не мають права на пенсію, та особам з інвалідністю”</w:t>
            </w:r>
            <w:r w:rsidRPr="009E06D4">
              <w:rPr>
                <w:rFonts w:ascii="Times New Roman" w:hAnsi="Times New Roman" w:cs="Times New Roman"/>
                <w:shd w:val="clear" w:color="auto" w:fill="FFFFFF"/>
                <w:lang w:val="uk-UA"/>
              </w:rPr>
              <w:t>, та призначення таких пенсії або соціальної допомоги</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shd w:val="clear" w:color="auto" w:fill="FFFFFF"/>
              </w:rPr>
              <w:t>Видача довідки для отримання пільг / відмова в наданні довідки для отримання пільг</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E06D4" w:rsidRDefault="009D0784" w:rsidP="009E06D4">
            <w:pPr>
              <w:pStyle w:val="Default"/>
              <w:ind w:left="50" w:right="113"/>
              <w:jc w:val="both"/>
              <w:rPr>
                <w:color w:val="auto"/>
                <w:lang w:val="uk-UA" w:eastAsia="uk-UA"/>
              </w:rPr>
            </w:pPr>
            <w:r w:rsidRPr="009E06D4">
              <w:rPr>
                <w:color w:val="auto"/>
                <w:lang w:val="uk-UA"/>
              </w:rPr>
              <w:t>Заявником особисто або уповноваженою ним особою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соціальної допомоги на догляд</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62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Закон України “Про державну соціальну допомогу особам, які не мають права на пенсію, та особам з інвалідністю” від 18.05.2004 № 1727-IV</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Постанова Кабінету Міністрів України від 02.04.2005 № 261 “Про затвердження Порядку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 (далі – Порядок № 261)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Державна соціальна допомога на догляд (далі - допомога на догляд) призначається:</w:t>
            </w:r>
          </w:p>
          <w:p w:rsidR="009D0784" w:rsidRPr="009654E8" w:rsidRDefault="009D0784" w:rsidP="009E06D4">
            <w:pPr>
              <w:shd w:val="clear" w:color="auto" w:fill="FFFFFF"/>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1) одиноким малозабезпеченим особам, які за висновком ЛКК потребують постійного стороннього догляду і одержують пенсію за віком або за вислугу років чи по інвалідності (крім осіб з інвалідністю I групи);</w:t>
            </w:r>
          </w:p>
          <w:p w:rsidR="009D0784" w:rsidRPr="009654E8" w:rsidRDefault="009D0784" w:rsidP="009E06D4">
            <w:pPr>
              <w:shd w:val="clear" w:color="auto" w:fill="FFFFFF"/>
              <w:spacing w:after="0" w:line="240" w:lineRule="auto"/>
              <w:rPr>
                <w:rFonts w:ascii="Times New Roman" w:hAnsi="Times New Roman"/>
                <w:sz w:val="24"/>
                <w:szCs w:val="24"/>
              </w:rPr>
            </w:pPr>
            <w:r w:rsidRPr="009654E8">
              <w:rPr>
                <w:rFonts w:ascii="Times New Roman" w:hAnsi="Times New Roman"/>
                <w:sz w:val="24"/>
                <w:szCs w:val="24"/>
                <w:lang w:eastAsia="uk-UA"/>
              </w:rPr>
              <w:t>2) малозабезпеченим особам з інвалідністю I групи, які одержують пенсію за віком або за вислугу років чи по інвалідності (крім осіб з інвалідністю, яким призначено пенсію за вислугу років чи по інвалідності відповідно до Законів України “Про пенсійне забезпечення військовослужбовців, осіб начальницького і рядового складу органів внутрішніх справ та деяких інших осіб</w:t>
            </w:r>
            <w:r w:rsidRPr="009654E8">
              <w:rPr>
                <w:rFonts w:ascii="Times New Roman" w:hAnsi="Times New Roman"/>
                <w:sz w:val="24"/>
                <w:szCs w:val="24"/>
              </w:rPr>
              <w:t xml:space="preserve">”; </w:t>
            </w:r>
            <w:r w:rsidRPr="009654E8">
              <w:rPr>
                <w:rFonts w:ascii="Times New Roman" w:hAnsi="Times New Roman"/>
                <w:sz w:val="24"/>
                <w:szCs w:val="24"/>
                <w:lang w:eastAsia="uk-UA"/>
              </w:rPr>
              <w:t>“Про статус ветеранів війни, гарантії їх соціального захисту”.</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-Заява про призначення усіх видів соціальної допомоги, компенсацій та пільг, затверджена наказом Міністерства соціальної політики України від 21.04.2015 № 441 (при  пред’явленні паспорта громадянина України; трудової книжки та довідки про присвоєння реєстраційного номера облікової картки платника податків,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-декларація про доходи та майно (заповнюється на підставі довідок про доходи кожного члена сім’ї) за останні шість календарних місяців або два квартали, що передують місяцю звернення за призначенням допомоги, за формою, затвердженою наказом Міністерства праці та соціальної політики України від 22.07.2003  №  204 (у разі потреби);</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копія рішення суду про визнання особи недієздатною (для недієздатної особи);</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-копія рішення про призначення опікуна (для недієздатної особи, якій призначено опікуна);</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-висновок ЛКК (для осіб, які потребують постійного стороннього догляду).</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b/>
                <w:sz w:val="24"/>
                <w:szCs w:val="24"/>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трьох місяців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Заява про призначення допомоги на догляд подається особою до відповідного органу за місцем проживання.</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 xml:space="preserve">Заява про призначення допомоги на догляд особі, яку визнано недієздатною, подається опікуном чи піклувальником за місцем їх проживання. </w:t>
            </w:r>
          </w:p>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Заяву про призначення допомоги на догляд з усіма необхідними документами може бути надіслано поштою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eastAsia="en-US"/>
              </w:rPr>
              <w:t>Заява про призначення допомоги на догляд розглядається не пізніше ніж протягом 10 днів після її надходження з усіма необхідними документами</w:t>
            </w:r>
            <w:r w:rsidRPr="009E06D4">
              <w:rPr>
                <w:lang w:val="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1.Подано не усі необхідні документи для призначення допомоги;</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2.особа не має права на призначення допомоги;</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3.особі з інвалідністю відшкодовуються витрати на догляд відповідно до  Закону України “Про загальнообов’язкове державне соціальне страхування”.</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допомоги / відмова в призначенні державної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 xml:space="preserve">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w:t>
            </w:r>
            <w:r w:rsidRPr="009654E8">
              <w:rPr>
                <w:rFonts w:ascii="Times New Roman" w:hAnsi="Times New Roman"/>
                <w:sz w:val="24"/>
                <w:szCs w:val="24"/>
              </w:rPr>
              <w:t>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від</w:t>
            </w:r>
            <w:r>
              <w:rPr>
                <w:rFonts w:ascii="Times New Roman" w:hAnsi="Times New Roman"/>
                <w:b/>
                <w:sz w:val="28"/>
                <w:szCs w:val="28"/>
                <w:lang w:eastAsia="uk-UA"/>
              </w:rPr>
              <w:t xml:space="preserve">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Призначення щомісячної адресної допомоги внутрішньо переміщеним особам для покриття витрат на проживання, в тому числі на оплату житлово-комунальних послуг</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40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Закон України „Про забезпечення прав і свобод внутрішньо переміщених осіб” від 20.10.2014 № 1706-VII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HTMLPreformatted"/>
              <w:jc w:val="both"/>
              <w:rPr>
                <w:rFonts w:ascii="Times New Roman" w:hAnsi="Times New Roman" w:cs="Times New Roman"/>
                <w:lang w:val="uk-UA" w:eastAsia="uk-UA"/>
              </w:rPr>
            </w:pPr>
            <w:r w:rsidRPr="009E06D4">
              <w:rPr>
                <w:rFonts w:ascii="Times New Roman" w:hAnsi="Times New Roman" w:cs="Times New Roman"/>
                <w:lang w:val="uk-UA" w:eastAsia="uk-UA"/>
              </w:rPr>
              <w:t>Постанова Кабінету Міністрів України від 01.10.2014р. № 505 «Про надання щомісячної адресної допомоги внутрішньо переміщеним особам для покриття витрат на проживання, в тому числі на оплату житлово-комунальних послуг»</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pStyle w:val="HTMLPreformatted"/>
              <w:jc w:val="both"/>
              <w:rPr>
                <w:rFonts w:ascii="Times New Roman" w:hAnsi="Times New Roman" w:cs="Times New Roman"/>
                <w:lang w:val="uk-UA" w:eastAsia="uk-UA"/>
              </w:rPr>
            </w:pPr>
            <w:r w:rsidRPr="009E06D4">
              <w:rPr>
                <w:rFonts w:ascii="Times New Roman" w:hAnsi="Times New Roman" w:cs="Times New Roman"/>
                <w:lang w:val="uk-UA" w:eastAsia="uk-UA"/>
              </w:rPr>
              <w:t>Рішення виконавчого комітету міської ради «Деякі питання здійснення соціальних виплат» №244 від 22.10.2019р.</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E06D4">
              <w:rPr>
                <w:rFonts w:ascii="Times New Roman" w:hAnsi="Times New Roman"/>
                <w:sz w:val="24"/>
                <w:szCs w:val="24"/>
                <w:lang w:eastAsia="uk-UA"/>
              </w:rPr>
              <w:t xml:space="preserve">Наявність чинної довідки про взяття на облік внутрішньо переміщеної особи; </w:t>
            </w:r>
          </w:p>
          <w:p w:rsidR="009D0784" w:rsidRPr="009E06D4" w:rsidRDefault="009D0784" w:rsidP="009E06D4">
            <w:pPr>
              <w:spacing w:after="0" w:line="240" w:lineRule="auto"/>
              <w:jc w:val="both"/>
              <w:rPr>
                <w:rFonts w:ascii="Times New Roman" w:hAnsi="Times New Roman"/>
                <w:sz w:val="24"/>
                <w:szCs w:val="24"/>
                <w:lang w:eastAsia="uk-UA"/>
              </w:rPr>
            </w:pPr>
            <w:r w:rsidRPr="009E06D4">
              <w:rPr>
                <w:rFonts w:ascii="Times New Roman" w:hAnsi="Times New Roman"/>
                <w:sz w:val="24"/>
                <w:szCs w:val="24"/>
                <w:lang w:eastAsia="uk-UA"/>
              </w:rPr>
              <w:t xml:space="preserve">переміщення з тимчасово окупованих територій у Донецькій та Луганській областях, Автономній Республіці Крим і м. Севастополі, населених пунктів, на території яких органи державної влади тимчасово не здійснюють свої повноваження, та населених пунктів, розташованих на лінії зіткнення, або відсутність житла у зв’язку з його зруйнуванням чи непридатністю для проживання внаслідок проведення антитерористичної операції або заходів із забезпечення національної безпеки і оборони. відсічі і стримування збройної агресії Російської Федерації; </w:t>
            </w:r>
          </w:p>
          <w:p w:rsidR="009D0784" w:rsidRPr="009E06D4" w:rsidRDefault="009D0784" w:rsidP="009E06D4">
            <w:pPr>
              <w:spacing w:after="0" w:line="240" w:lineRule="auto"/>
              <w:jc w:val="both"/>
              <w:rPr>
                <w:rFonts w:ascii="Times New Roman" w:hAnsi="Times New Roman"/>
                <w:sz w:val="24"/>
                <w:szCs w:val="24"/>
                <w:lang w:eastAsia="uk-UA"/>
              </w:rPr>
            </w:pPr>
            <w:r w:rsidRPr="009E06D4">
              <w:rPr>
                <w:rFonts w:ascii="Times New Roman" w:hAnsi="Times New Roman"/>
                <w:sz w:val="24"/>
                <w:szCs w:val="24"/>
                <w:lang w:eastAsia="uk-UA"/>
              </w:rPr>
              <w:t>є дитиною внутрішньо переміщеної особи, яка народилася після дати початку проведення антитерористичної операції, тимчасової окупації або заходів із забезпечення національної безпеки і оборони, відсічі і стримування збройної агресії Російської Федерації</w:t>
            </w:r>
          </w:p>
        </w:tc>
      </w:tr>
      <w:tr w:rsidR="009D0784" w:rsidRPr="009654E8" w:rsidTr="007829A4">
        <w:trPr>
          <w:trHeight w:val="56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Для призначення грошової допомоги вперше:</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заява про надання грошової допомоги;</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 xml:space="preserve">паспорт громадянина України або інший документ, що посвідчує особу та підтверджує громадянство України, а для іноземців та осіб без громадянства – документ, що посвідчує особу та підтверджує її спеціальний статус; </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копія довідок про взяття на облік внутрішньо переміщених осіб всіх членів родини;</w:t>
            </w:r>
          </w:p>
          <w:p w:rsidR="009D0784" w:rsidRPr="009E06D4" w:rsidRDefault="009D0784" w:rsidP="009E06D4">
            <w:pPr>
              <w:pStyle w:val="NoSpacing"/>
              <w:ind w:left="-9"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копія довідки з військової частини про залучення до проведення заходів із забезпечення національної безпеки і оборони, відсічі і стримування збройної агресії Російської Федерації (для військовослужбовців з числа внутрішньо переміщених осіб, які захищають незалежність, суверенітет і територіальну цілісність України та беруть безпосередню участь у заходах із забезпечення національної безпеки і оборони, відсічі і стримування збройної агресії Російської Федерації) (з пред’явленням оригіналу);</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копія довідки з місця роботи або копія іншого документа, що посвідчує зайнятість (для працездатних осіб) (з пред’явленням оригіналу);</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копія свідоцтва про шлюб (з пред’явленням оригіналу);</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копії свідоцтв про народження дітей, засвідчені власним підписом уповноваженого представника сім’ї (з пред’явленням оригіналу);</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письмова згода про виплату грошової допомоги уповноваженому представнику сім’ї від інших членів сім’ї та згода на обробку персональних даних;</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копія довідки з уповноваженого банку, в якій зазначаються реквізити поточного рахунка уповноваженого представника сім’ї (з пред’явленням оригіналу).</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У разі наявності житлового приміщення, яке зруйноване або стало непридатним для проживання, додається копія акта обстеження технічного стану житлового приміщення (будинку, квартири), складеного комісією, утвореною районною, районною у мм. Києві та Севастополі держадміністрацією, військово-цивільною адміністрацією, виконавчим органом сільської, селищної, міської, районної у місті (в разі утворення) ради, виконавчим органом ради об’єднаної територіальної громади.</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Для виплати грошової допомоги на малолітніх дітей, які переміщуються без супроводу батьків або осіб, які їх замінюють, додатково подаються документи, що посвідчують особу заявника та підтверджують родинні стосунки між дитиною і заявником, або документ, що підтверджує повноваження представника служби у справах дітей.</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Для призначення грошової допомоги на наступний шестимісячний строк:</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 xml:space="preserve">заява, в якій повідомляється про відсутність змін, що впливають на призначення грошової допомоги, </w:t>
            </w:r>
          </w:p>
          <w:p w:rsidR="009D0784" w:rsidRPr="009E06D4" w:rsidRDefault="009D0784" w:rsidP="009E06D4">
            <w:pPr>
              <w:pStyle w:val="NoSpacing"/>
              <w:ind w:firstLine="291"/>
              <w:jc w:val="both"/>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копія довідки про взяття на облік внутрішньо переміщених осіб усіх членів сім’ї, засвідчені підписом уповноваженого представника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lang w:eastAsia="uk-UA"/>
              </w:rPr>
              <w:t xml:space="preserve">Заява та документи подаються уповноваженим представником сім’ї – особисто або законним представником особи в паперовій формі.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lang w:eastAsia="uk-UA"/>
              </w:rPr>
              <w:t>Допомога призначається на підставі рішення комісії з питань призначення (відновлення) соціальних виплат внутрішньо переміщених особам, утвореної районними, районними у мм.  Києві і Севастополі держадміністраціями, виконавчими органами міських, районних у містах у разі утворення рад.</w:t>
            </w:r>
          </w:p>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lang w:eastAsia="uk-UA"/>
              </w:rPr>
              <w:t>Не пізніше 10 днів після надходження заяви зі всіма необхідними документами призначають грошову допомогу або відмовляють у її призначенні.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tabs>
                <w:tab w:val="clear" w:pos="916"/>
                <w:tab w:val="left" w:pos="278"/>
              </w:tabs>
              <w:ind w:left="-6" w:firstLine="6"/>
              <w:jc w:val="both"/>
              <w:rPr>
                <w:rFonts w:ascii="Times New Roman" w:hAnsi="Times New Roman" w:cs="Times New Roman"/>
                <w:lang w:val="uk-UA"/>
              </w:rPr>
            </w:pPr>
            <w:r w:rsidRPr="009E06D4">
              <w:rPr>
                <w:rFonts w:ascii="Times New Roman" w:hAnsi="Times New Roman" w:cs="Times New Roman"/>
                <w:lang w:val="uk-UA"/>
              </w:rPr>
              <w:t>Заявнику може бути відмовлено у призначенні грошової допомоги у разі, коли:</w:t>
            </w:r>
          </w:p>
          <w:p w:rsidR="009D0784" w:rsidRPr="009E06D4" w:rsidRDefault="009D0784" w:rsidP="009E06D4">
            <w:pPr>
              <w:pStyle w:val="HTMLPreformatted"/>
              <w:tabs>
                <w:tab w:val="clear" w:pos="916"/>
                <w:tab w:val="left" w:pos="278"/>
              </w:tabs>
              <w:ind w:left="-6"/>
              <w:jc w:val="both"/>
              <w:rPr>
                <w:rFonts w:ascii="Times New Roman" w:hAnsi="Times New Roman" w:cs="Times New Roman"/>
                <w:lang w:val="uk-UA"/>
              </w:rPr>
            </w:pPr>
            <w:r w:rsidRPr="009E06D4">
              <w:rPr>
                <w:rFonts w:ascii="Times New Roman" w:hAnsi="Times New Roman" w:cs="Times New Roman"/>
                <w:lang w:val="uk-UA"/>
              </w:rPr>
              <w:t xml:space="preserve">будь-хто із членів сім’ї (крім сімей, до складу яких входять </w:t>
            </w:r>
            <w:r w:rsidRPr="009E06D4">
              <w:rPr>
                <w:rFonts w:ascii="Times New Roman" w:eastAsia="SimSun" w:hAnsi="Times New Roman" w:cs="Times New Roman"/>
                <w:kern w:val="1"/>
                <w:lang w:val="uk-UA" w:eastAsia="hi-IN" w:bidi="hi-IN"/>
              </w:rPr>
              <w:t>військовослужбовці з числа внутрішньо переміщених осіб, які захищають незалежність, суверенітет і територіальну цілісність України та беруть безпосередню участь у заходах із забезпечення національної безпеки і оборони, відсічі і стримування збройної агресії Російської Федерації)</w:t>
            </w:r>
            <w:r w:rsidRPr="009E06D4">
              <w:rPr>
                <w:rFonts w:ascii="Times New Roman" w:hAnsi="Times New Roman" w:cs="Times New Roman"/>
                <w:lang w:val="uk-UA"/>
              </w:rPr>
              <w:t xml:space="preserve"> має у власності житлове приміщення/частину житлового приміщення, що розташоване в інших регіонах,  ніж тимчасово окуповані території у Донецькій та Луганській областях, Автономній Республіці Крим і </w:t>
            </w:r>
            <w:r w:rsidRPr="009E06D4">
              <w:rPr>
                <w:rFonts w:ascii="Times New Roman" w:hAnsi="Times New Roman" w:cs="Times New Roman"/>
                <w:lang w:val="uk-UA"/>
              </w:rPr>
              <w:br/>
              <w:t>м. Севастополі, населені пункти, на території яких органи державної влади тимчасово не здійснюють свої повноваження, та населені пункти, що розташовані на лінії зіткнення, крім житлових приміщень, які непридатні для проживання, що підтверджується відповідним актом технічного стану;</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 xml:space="preserve">будь-хто з членів сім’ї має на депозитному банківському рахунку (рахунках) кошти у сумі, що перевищує 25-кратний розмір прожиткового мінімуму, встановленого для працездатних осіб. </w:t>
            </w:r>
          </w:p>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lang w:eastAsia="uk-UA"/>
              </w:rPr>
              <w:t>Грошова допомога не призначається на члена сім’ї:</w:t>
            </w:r>
          </w:p>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lang w:eastAsia="uk-UA"/>
              </w:rPr>
              <w:t>який перебуває на повному державному утриманні в будинку дитини, дитячому будинку, дитячому будинку-інтернаті, психоневрологічному інтернаті, будинку-інтернаті для громадян похилого віку та осіб з інвалідністю, спеціальному будинку-інтернаті системи соціального захисту населення;</w:t>
            </w:r>
          </w:p>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lang w:eastAsia="uk-UA"/>
              </w:rPr>
              <w:t>який перебуває на повному державному утриманні в школі-інтернаті, закладі спеціалізованої освіти військового (військово-спортивного) профілю;</w:t>
            </w:r>
          </w:p>
          <w:p w:rsidR="009D0784" w:rsidRPr="009E06D4" w:rsidRDefault="009D0784" w:rsidP="009E06D4">
            <w:pPr>
              <w:pStyle w:val="NoSpacing"/>
              <w:jc w:val="both"/>
              <w:rPr>
                <w:rFonts w:ascii="Times New Roman" w:hAnsi="Times New Roman"/>
                <w:sz w:val="24"/>
                <w:szCs w:val="24"/>
                <w:lang w:eastAsia="uk-UA"/>
              </w:rPr>
            </w:pPr>
            <w:r w:rsidRPr="009E06D4">
              <w:rPr>
                <w:rFonts w:ascii="Times New Roman" w:hAnsi="Times New Roman"/>
                <w:sz w:val="24"/>
                <w:szCs w:val="24"/>
                <w:lang w:eastAsia="uk-UA"/>
              </w:rPr>
              <w:t>який відбуває покарання в місцях позбавлення волі.</w:t>
            </w:r>
          </w:p>
        </w:tc>
      </w:tr>
      <w:tr w:rsidR="009D0784" w:rsidRPr="009654E8" w:rsidTr="007829A4">
        <w:trPr>
          <w:trHeight w:val="57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Призначення щомісячної адресної допомоги/відмова в призначенні щомісячної адресної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Щомісячна адресна допомога перераховується уповноваженими органами на рахунки відповідних установ уповноваженого банку. Установи уповноваженого банку протягом трьох робочих днів після надходження коштів на зазначені рахунки перераховують такі кошти на банківські (поточні) рахунки відповідних уповноважених представників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Призначення та виплата одноразової компенсації сім’ям, які втратили годувальника із числа осіб, віднесених до учасників ліквідації наслідків аварії на Чорнобильській АЕС, смерть яких пов’язана з Чорнобильською катастрофою, та учасників ліквідації наслідків інших ядерних аварій, осіб, які брали участь у ядерних випробуваннях, військових навчаннях із застосуванням ядерної зброї, складанні ядерних зарядів і виконанні на них регламентних робіт, смерть яких пов’язана з участю у ліквідації наслідків інших ядерних аварій, ядерних випробуваннях, військових навчаннях із застосуванням ядерної зброї, складанні ядерних зарядів і виконанні на них регламентних робіт; одноразової компенсації батькам померлого учасника ліквідації наслідків аварії на Чорнобильській АЕС, смерть якого пов’язана з Чорнобильською катастрофою</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B5B75">
        <w:trPr>
          <w:trHeight w:val="36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Закон України „Про статус і соціальний захист громадян, які постраждали внаслідок Чорнобильської катастрофи” від 28.02.1991 № 796-XII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 xml:space="preserve">Постанова Кабінету Міністрів України від 20.09.2005 № 936 „Про затвердження Порядку використання коштів державного бюджету для виконання програм, пов’язаних із соціальним захистом громадян, які постраждали внаслідок Чорнобильської катастрофи”; </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 xml:space="preserve">Постанова Кабінету Міністрів України від 26.10.2016 № 760 „Про затвердження Порядку виплати одноразової компенсації за шкоду, заподіяну внаслідок Чорнобильської катастрофи, інших ядерних аварій, ядерних випробувань, військових навчань із застосуванням ядерної зброї, та щорічної допомоги на оздоровлення деяким категоріям громадян”; </w:t>
            </w:r>
          </w:p>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 xml:space="preserve">Постанова Кабінету Міністрів України від 14.05.2015 № 285 „Про компенсаційні виплати особам, які постраждали внаслідок Чорнобильської катастрофи, та визнання такими, що втратили чинність, деяких постанов Кабінету Міністрів України”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Наказ Мінпраці від 19.09.2006 № 345 „Про затвердження Інструкції щодо порядку оформлення і ведення особових справ отримувачів усіх видів соціальної допомоги” (зі змінами), зареєстрований у Міністерстві юстиції України 06.10.2006 за № 1098/12972</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Втрата годувальника із числа осіб, віднесених до учасників ліквідації наслідків аварії на Чорнобильській АЕС, смерть яких пов’язана з Чорнобильською катастрофою, та учасників ліквідації наслідків інших ядерних аварій, осіб, які брали участь у ядерних випробуваннях, військових навчаннях із застосуванням ядерної зброї, складанні ядерних зарядів і виконанні на них регламентних робіт, смерть яких пов’язана з участю у ліквідації наслідків інших ядерних аварій, ядерних випробуваннях, військових навчаннях із застосуванням ядерної зброї, складанні ядерних зарядів і виконанні на них регламентних робіт</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Textbody"/>
              <w:spacing w:after="0"/>
              <w:rPr>
                <w:rFonts w:cs="Times New Roman"/>
              </w:rPr>
            </w:pPr>
            <w:r w:rsidRPr="009E06D4">
              <w:rPr>
                <w:rFonts w:cs="Times New Roman"/>
              </w:rPr>
              <w:t xml:space="preserve">Для призначення та виплати одноразової компенсації сім’ям, які втратили годувальника із числа осіб, віднесених до учасників ліквідації наслідків аварії на Чорнобильській АЕС, смерть яких пов’язана з Чорнобильською катастрофою, та учасників ліквідації наслідків інших ядерних аварій, осіб, які брали участь у ядерних випробуваннях, військових навчаннях із застосуванням ядерної зброї, складанні ядерних зарядів і 3 виконанні на них регламентних робіт, смерть яких пов’язана з участю у ліквідації наслідків інших ядерних аварій, ядерних випробуваннях, військових навчаннях із застосуванням ядерної зброї, складанні ядерних зарядів і виконанні на них регламентних робіт: </w:t>
            </w:r>
          </w:p>
          <w:p w:rsidR="009D0784" w:rsidRPr="009E06D4" w:rsidRDefault="009D0784" w:rsidP="009E06D4">
            <w:pPr>
              <w:pStyle w:val="Textbody"/>
              <w:spacing w:after="0"/>
              <w:rPr>
                <w:rFonts w:cs="Times New Roman"/>
              </w:rPr>
            </w:pPr>
            <w:r w:rsidRPr="009E06D4">
              <w:rPr>
                <w:rFonts w:cs="Times New Roman"/>
              </w:rPr>
              <w:t xml:space="preserve">заява; </w:t>
            </w:r>
          </w:p>
          <w:p w:rsidR="009D0784" w:rsidRPr="009E06D4" w:rsidRDefault="009D0784" w:rsidP="009E06D4">
            <w:pPr>
              <w:pStyle w:val="Textbody"/>
              <w:spacing w:after="0"/>
              <w:rPr>
                <w:rFonts w:cs="Times New Roman"/>
              </w:rPr>
            </w:pPr>
            <w:r w:rsidRPr="009E06D4">
              <w:rPr>
                <w:rFonts w:cs="Times New Roman"/>
              </w:rPr>
              <w:t xml:space="preserve">копія паспорта; </w:t>
            </w:r>
          </w:p>
          <w:p w:rsidR="009D0784" w:rsidRPr="009E06D4" w:rsidRDefault="009D0784" w:rsidP="009E06D4">
            <w:pPr>
              <w:pStyle w:val="Textbody"/>
              <w:spacing w:after="0"/>
              <w:rPr>
                <w:rFonts w:cs="Times New Roman"/>
              </w:rPr>
            </w:pPr>
            <w:r w:rsidRPr="009E06D4">
              <w:rPr>
                <w:rFonts w:cs="Times New Roman"/>
              </w:rPr>
              <w:t xml:space="preserve">копія свідоцтва про смерть; </w:t>
            </w:r>
          </w:p>
          <w:p w:rsidR="009D0784" w:rsidRPr="009E06D4" w:rsidRDefault="009D0784" w:rsidP="009E06D4">
            <w:pPr>
              <w:pStyle w:val="Textbody"/>
              <w:spacing w:after="0"/>
              <w:rPr>
                <w:rFonts w:cs="Times New Roman"/>
              </w:rPr>
            </w:pPr>
            <w:r w:rsidRPr="009E06D4">
              <w:rPr>
                <w:rFonts w:cs="Times New Roman"/>
              </w:rPr>
              <w:t xml:space="preserve">копія документа, що підтверджує статус громадян із числа осіб, віднесених до учасників ліквідації наслідків аварії на Чорнобильській АЕС, учасників ліквідації ядерних аварій; копія свідоцтва про шлюб; </w:t>
            </w:r>
          </w:p>
          <w:p w:rsidR="009D0784" w:rsidRPr="009E06D4" w:rsidRDefault="009D0784" w:rsidP="009E06D4">
            <w:pPr>
              <w:pStyle w:val="Textbody"/>
              <w:spacing w:after="0"/>
              <w:rPr>
                <w:rFonts w:cs="Times New Roman"/>
              </w:rPr>
            </w:pPr>
            <w:r w:rsidRPr="009E06D4">
              <w:rPr>
                <w:rFonts w:cs="Times New Roman"/>
              </w:rPr>
              <w:t xml:space="preserve">копія експертного висновку міжвідомчої експертної комісії з установлення причинного зв’язку хвороби, інвалідності та смерті з дією іонізуючого випромінення та інших шкідливих чинників внаслідок аварії на Чорнобильській АЕС, іншої ядерної аварії, участі в ядерному випробуванні, військовому навчанні із застосуванням ядерної зброї, складанні ядерних зарядів та здійсненні на них регламентних робіт або військово-лікарської комісії, що діє в системі МВС, СБУ чи Міноборони; </w:t>
            </w:r>
          </w:p>
          <w:p w:rsidR="009D0784" w:rsidRPr="009E06D4" w:rsidRDefault="009D0784" w:rsidP="009E06D4">
            <w:pPr>
              <w:pStyle w:val="Textbody"/>
              <w:spacing w:after="0"/>
              <w:rPr>
                <w:rFonts w:cs="Times New Roman"/>
              </w:rPr>
            </w:pPr>
            <w:r w:rsidRPr="009E06D4">
              <w:rPr>
                <w:rFonts w:cs="Times New Roman"/>
              </w:rPr>
              <w:t xml:space="preserve">копія пенсійного посвідчення або посвідчення особи, яка одержує державну соціальну допомогу відповідно до Закону України „Про державну соціальну допомогу особам з інвалідністю з дитинства та дітям з інвалідністю”; </w:t>
            </w:r>
          </w:p>
          <w:p w:rsidR="009D0784" w:rsidRPr="009E06D4" w:rsidRDefault="009D0784" w:rsidP="009E06D4">
            <w:pPr>
              <w:pStyle w:val="Textbody"/>
              <w:spacing w:after="0"/>
              <w:rPr>
                <w:rFonts w:cs="Times New Roman"/>
              </w:rPr>
            </w:pPr>
            <w:r w:rsidRPr="009E06D4">
              <w:rPr>
                <w:rFonts w:cs="Times New Roman"/>
              </w:rPr>
              <w:t xml:space="preserve">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 </w:t>
            </w:r>
          </w:p>
          <w:p w:rsidR="009D0784" w:rsidRPr="009E06D4" w:rsidRDefault="009D0784" w:rsidP="009E06D4">
            <w:pPr>
              <w:pStyle w:val="Textbody"/>
              <w:spacing w:after="0"/>
              <w:rPr>
                <w:rFonts w:cs="Times New Roman"/>
              </w:rPr>
            </w:pPr>
            <w:r w:rsidRPr="009E06D4">
              <w:rPr>
                <w:rFonts w:cs="Times New Roman"/>
              </w:rPr>
              <w:t>Для призначення та виплати одноразової компенсації батькам померлого учасника ліквідації наслідків аварії на Чорнобильській АЕС, смерть якого пов’язана з Чорнобильською катастрофою:</w:t>
            </w:r>
          </w:p>
          <w:p w:rsidR="009D0784" w:rsidRPr="009E06D4" w:rsidRDefault="009D0784" w:rsidP="009E06D4">
            <w:pPr>
              <w:pStyle w:val="Textbody"/>
              <w:spacing w:after="0"/>
              <w:rPr>
                <w:rFonts w:cs="Times New Roman"/>
              </w:rPr>
            </w:pPr>
            <w:r w:rsidRPr="009E06D4">
              <w:rPr>
                <w:rFonts w:cs="Times New Roman"/>
              </w:rPr>
              <w:t xml:space="preserve"> заява; </w:t>
            </w:r>
          </w:p>
          <w:p w:rsidR="009D0784" w:rsidRPr="009E06D4" w:rsidRDefault="009D0784" w:rsidP="009E06D4">
            <w:pPr>
              <w:pStyle w:val="Textbody"/>
              <w:spacing w:after="0"/>
              <w:rPr>
                <w:rFonts w:cs="Times New Roman"/>
              </w:rPr>
            </w:pPr>
            <w:r w:rsidRPr="009E06D4">
              <w:rPr>
                <w:rFonts w:cs="Times New Roman"/>
              </w:rPr>
              <w:t xml:space="preserve">копія паспорта; </w:t>
            </w:r>
          </w:p>
          <w:p w:rsidR="009D0784" w:rsidRPr="009E06D4" w:rsidRDefault="009D0784" w:rsidP="009E06D4">
            <w:pPr>
              <w:pStyle w:val="Textbody"/>
              <w:spacing w:after="0"/>
              <w:rPr>
                <w:rFonts w:cs="Times New Roman"/>
              </w:rPr>
            </w:pPr>
            <w:r w:rsidRPr="009E06D4">
              <w:rPr>
                <w:rFonts w:cs="Times New Roman"/>
              </w:rPr>
              <w:t xml:space="preserve">копія свідоцтва про смерть; </w:t>
            </w:r>
          </w:p>
          <w:p w:rsidR="009D0784" w:rsidRPr="009E06D4" w:rsidRDefault="009D0784" w:rsidP="009E06D4">
            <w:pPr>
              <w:pStyle w:val="Textbody"/>
              <w:spacing w:after="0"/>
              <w:rPr>
                <w:rFonts w:cs="Times New Roman"/>
              </w:rPr>
            </w:pPr>
            <w:r w:rsidRPr="009E06D4">
              <w:rPr>
                <w:rFonts w:cs="Times New Roman"/>
              </w:rPr>
              <w:t>копія документа, що підтверджує статус громадян із числа осіб, віднесених до учасників ліквідації наслідків аварії на Чорнобильській АЕС;</w:t>
            </w:r>
          </w:p>
          <w:p w:rsidR="009D0784" w:rsidRPr="009E06D4" w:rsidRDefault="009D0784" w:rsidP="009E06D4">
            <w:pPr>
              <w:pStyle w:val="Textbody"/>
              <w:spacing w:after="0"/>
              <w:rPr>
                <w:rFonts w:cs="Times New Roman"/>
              </w:rPr>
            </w:pPr>
            <w:r w:rsidRPr="009E06D4">
              <w:rPr>
                <w:rFonts w:cs="Times New Roman"/>
              </w:rPr>
              <w:t xml:space="preserve">копія експертного висновку міжвідомчої експертної комісії з установлення причинного зв’язку хвороби, інвалідності та смерті з дією іонізуючого випромінення та інших шкідливих чинників внаслідок аварії на Чорнобильській АЕС або військово-лікарської комісії, що діє в системі МВС чи Міноборони; копія свідоцтва про народження особи – учасника ліквідації наслідків аварії на Чорнобильській АЕС (сина або дочки); </w:t>
            </w:r>
          </w:p>
          <w:p w:rsidR="009D0784" w:rsidRPr="009E06D4" w:rsidRDefault="009D0784" w:rsidP="009E06D4">
            <w:pPr>
              <w:pStyle w:val="Textbody"/>
              <w:spacing w:after="0"/>
              <w:rPr>
                <w:rFonts w:cs="Times New Roman"/>
              </w:rPr>
            </w:pPr>
            <w:r w:rsidRPr="009E06D4">
              <w:rPr>
                <w:rFonts w:cs="Times New Roman"/>
              </w:rPr>
              <w:t xml:space="preserve">у разі зміни прізвища, імені та по батькові копії документів, що підтверджують їх зміну; </w:t>
            </w:r>
          </w:p>
          <w:p w:rsidR="009D0784" w:rsidRPr="009E06D4" w:rsidRDefault="009D0784" w:rsidP="009E06D4">
            <w:pPr>
              <w:pStyle w:val="Textbody"/>
              <w:spacing w:after="0"/>
              <w:rPr>
                <w:rFonts w:cs="Times New Roman"/>
              </w:rPr>
            </w:pPr>
            <w:r w:rsidRPr="009E06D4">
              <w:rPr>
                <w:rFonts w:cs="Times New Roman"/>
              </w:rPr>
              <w:t>копія рішення суду, що набрало законної сили, про встановлення факту родинних відносин (у разі потреби); 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Textbody"/>
              <w:spacing w:after="0"/>
              <w:rPr>
                <w:rFonts w:cs="Times New Roman"/>
              </w:rPr>
            </w:pPr>
            <w:r w:rsidRPr="009E06D4">
              <w:rPr>
                <w:rFonts w:cs="Times New Roman"/>
              </w:rPr>
              <w:t>Заява та документи подаються заявником особисто або законним представником особи у паперовій формі за фактичним місцем проживання (перебування)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9654E8">
              <w:rPr>
                <w:rFonts w:ascii="Times New Roman" w:hAnsi="Times New Roman"/>
                <w:sz w:val="24"/>
                <w:szCs w:val="24"/>
              </w:rPr>
              <w:t>Подання встановленого переліку документів не в повному обсязі; зміна місця реєстрації заявника</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pStyle w:val="2"/>
              <w:shd w:val="clear" w:color="auto" w:fill="auto"/>
              <w:spacing w:before="0" w:after="0" w:line="240" w:lineRule="auto"/>
              <w:jc w:val="left"/>
              <w:rPr>
                <w:sz w:val="24"/>
                <w:szCs w:val="24"/>
              </w:rPr>
            </w:pPr>
            <w:r w:rsidRPr="009E06D4">
              <w:rPr>
                <w:sz w:val="24"/>
                <w:szCs w:val="24"/>
              </w:rPr>
              <w:t>Призначення та виплата одноразової компенсації / відмова в призначенні одноразової компенсації</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 xml:space="preserve">Повідомлення про призначення компенсації та допомоги (відмова у призначенні) видається (надсилається поштою) одержувачу, про що робиться відповідний запис у журналі видачі довідок та повідомлень. </w:t>
            </w:r>
          </w:p>
          <w:p w:rsidR="009D0784" w:rsidRPr="009E06D4"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Виплату компенсацій та допомоги можна отримати через банківські установи або поштові відділення зв’язку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caps/>
          <w:sz w:val="1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1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посвідчення особам з інвалідністю та дітям з інвалідністю</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C2AAE">
        <w:trPr>
          <w:trHeight w:val="49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Закони України “Про державну соціальну допомогу особам з інвалідністю з дитинства та дітям з інвалідністю” від 16.11.2000 № 2109-IІІ; “Про державну соціальну допомогу особам, які не мають права на пенсію, та особам з інвалідністю” від 18.05.2004 № 1727-ІV</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02.04.2005  № 261 “Про затвердження Порядку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соціальної політики України від 11.01.2019 № 35 “Про затвердження Порядку оформлення, видачі, обліку та зберігання посвідчень для осіб, які одержують державну соціальну допомогу відповідно до Законів України “Про державну соціальну допомогу особам з інвалідністю з дитинства та дітям з інвалідністю” та “Про державну соціальну допомогу особам, які не мають права на пенсію, та особам з інвалідністю”, зареєстрований у Міністерстві юстиції України 06.02.2019 за № 130/33101; </w:t>
            </w:r>
          </w:p>
          <w:p w:rsidR="009D0784" w:rsidRPr="009E06D4" w:rsidRDefault="009D0784" w:rsidP="009E06D4">
            <w:pPr>
              <w:pStyle w:val="NormalWeb"/>
              <w:spacing w:before="0" w:beforeAutospacing="0" w:after="0" w:afterAutospacing="0"/>
              <w:jc w:val="both"/>
            </w:pPr>
            <w:r w:rsidRPr="009E06D4">
              <w:t>Наказ Міністерства праці та соціальної політики України, Міністерства охорони здоров’я України, Міністерства фінансів України від 30.04.2002 № 226/293/169 „Про затвердження Порядку надання державної соціальної допомоги особам з інвалідністю з дитинства та дітям з інвалідністю”, зареєстрований у Міністерстві юстиції України 31.05.2002 за № 466/6754</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rPr>
              <w:t>Факт встановлення інвалідності</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1.Заява одержувача державної соціальної допомоги (особи з інвалідністю з дитинства, особи, яка не має права на пенсію, особи з інвалідністю).;</w:t>
            </w:r>
          </w:p>
          <w:p w:rsidR="009D0784" w:rsidRPr="009E06D4" w:rsidRDefault="009D0784" w:rsidP="009E06D4">
            <w:pPr>
              <w:widowControl w:val="0"/>
              <w:suppressAutoHyphens/>
              <w:spacing w:after="0" w:line="240" w:lineRule="auto"/>
              <w:rPr>
                <w:rFonts w:ascii="Times New Roman" w:eastAsia="SimSun" w:hAnsi="Times New Roman"/>
                <w:kern w:val="1"/>
                <w:sz w:val="24"/>
                <w:szCs w:val="24"/>
                <w:lang w:eastAsia="hi-IN" w:bidi="hi-IN"/>
              </w:rPr>
            </w:pPr>
            <w:r w:rsidRPr="009E06D4">
              <w:rPr>
                <w:rFonts w:ascii="Times New Roman" w:eastAsia="SimSun" w:hAnsi="Times New Roman"/>
                <w:iCs/>
                <w:kern w:val="1"/>
                <w:sz w:val="24"/>
                <w:szCs w:val="24"/>
                <w:lang w:eastAsia="uk-UA" w:bidi="hi-IN"/>
              </w:rPr>
              <w:t>2.</w:t>
            </w:r>
            <w:r w:rsidRPr="009E06D4">
              <w:rPr>
                <w:rFonts w:ascii="Times New Roman" w:eastAsia="SimSun" w:hAnsi="Times New Roman"/>
                <w:kern w:val="1"/>
                <w:sz w:val="24"/>
                <w:szCs w:val="24"/>
                <w:lang w:eastAsia="hi-IN" w:bidi="hi-IN"/>
              </w:rPr>
              <w:t>копія документа, завірена в установленому порядку, що посвідчує особу;</w:t>
            </w:r>
          </w:p>
          <w:p w:rsidR="009D0784" w:rsidRPr="009E06D4" w:rsidRDefault="009D0784" w:rsidP="009E06D4">
            <w:pPr>
              <w:widowControl w:val="0"/>
              <w:suppressAutoHyphens/>
              <w:spacing w:after="0" w:line="240" w:lineRule="auto"/>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3.копія паспорта дитини з інвалідністю (у разі досягнення дитини 14 річного віку);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4.фотокартки (особи з інвалідністю з дитинства, особи, яка не має права на пенсію, особи з інвалідністю, законного представника (опікуна) такої особи) розміром 30х40 міліметрів.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Документи подаються заявником особисто, або законним представником (опікуном) такої особи або іншою особою, яка представляє інтереси недієздатної особи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3"/>
                <w:szCs w:val="23"/>
              </w:rPr>
            </w:pPr>
            <w:r w:rsidRPr="009654E8">
              <w:rPr>
                <w:rFonts w:ascii="Times New Roman" w:hAnsi="Times New Roman"/>
                <w:sz w:val="23"/>
                <w:szCs w:val="23"/>
              </w:rPr>
              <w:t>Посвідчення оформлюється та видається у день звернення за його отриманням, але не пізніше 15 робочих днів після призначення державної соціальної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Особа не є отримувачем державної соціальної допомоги</w:t>
            </w:r>
          </w:p>
        </w:tc>
      </w:tr>
      <w:tr w:rsidR="009D0784" w:rsidRPr="009654E8" w:rsidTr="007A20A6">
        <w:trPr>
          <w:trHeight w:val="58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Отримання / відмова у видачі посвідчення</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E06D4" w:rsidRDefault="009D0784" w:rsidP="009E06D4">
            <w:pPr>
              <w:spacing w:after="0" w:line="240" w:lineRule="auto"/>
              <w:rPr>
                <w:rFonts w:ascii="Times New Roman" w:eastAsia="SimSun" w:hAnsi="Times New Roman"/>
                <w:kern w:val="1"/>
                <w:sz w:val="24"/>
                <w:szCs w:val="24"/>
                <w:lang w:eastAsia="hi-IN" w:bidi="hi-IN"/>
              </w:rPr>
            </w:pPr>
            <w:r w:rsidRPr="009E06D4">
              <w:rPr>
                <w:rFonts w:ascii="Times New Roman" w:eastAsia="SimSun" w:hAnsi="Times New Roman"/>
                <w:kern w:val="1"/>
                <w:sz w:val="24"/>
                <w:szCs w:val="24"/>
                <w:lang w:eastAsia="hi-IN" w:bidi="hi-IN"/>
              </w:rPr>
              <w:t>Посвідчення видається особисто одержувачу державної соціальної допомоги, або видається законному представнику (опікуну) такої особи або іншій особі, яка представляє інтереси недієздатної особи, на підставі нотаріально засвідченої довіреності у разі пред’явлення паспорта та відповідних документів, що підтверджують особу одержувача.</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особі рішення виконавчого комітету Коломийської міської ради про направлення в суд подання про можливість призначення її опікуном/піклувальником повнолітньої недієздатної особи або особи, цивільна дієздатність якої обмежена</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C2AAE">
        <w:trPr>
          <w:trHeight w:val="50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rvps14"/>
              <w:spacing w:before="0" w:beforeAutospacing="0" w:after="0" w:afterAutospacing="0"/>
              <w:ind w:right="113"/>
              <w:jc w:val="both"/>
              <w:rPr>
                <w:lang w:val="uk-UA"/>
              </w:rPr>
            </w:pPr>
            <w:r w:rsidRPr="009E06D4">
              <w:rPr>
                <w:lang w:val="uk-UA"/>
              </w:rPr>
              <w:t>Цивільний кодекс України; Цивільний процесуальний кодекс України, Закон України “Про місцеве самоврядування в Україні”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rvps14"/>
              <w:spacing w:before="0" w:beforeAutospacing="0" w:after="0" w:afterAutospacing="0"/>
              <w:ind w:right="113"/>
              <w:jc w:val="both"/>
              <w:rPr>
                <w:highlight w:val="yellow"/>
                <w:lang w:val="uk-UA"/>
              </w:rPr>
            </w:pPr>
            <w:r w:rsidRPr="009E06D4">
              <w:rPr>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rvps14"/>
              <w:spacing w:before="0" w:beforeAutospacing="0" w:after="0" w:afterAutospacing="0"/>
              <w:ind w:right="113"/>
              <w:jc w:val="both"/>
              <w:rPr>
                <w:lang w:val="uk-UA"/>
              </w:rPr>
            </w:pPr>
            <w:r w:rsidRPr="009E06D4">
              <w:rPr>
                <w:lang w:val="uk-UA"/>
              </w:rPr>
              <w:t>Рішення виконавчого комітету міської ради «Про затвердження Положення про опікунську раду при виконавчому комітеті Коломийської міської ради та її складу»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4C2AAE">
        <w:trPr>
          <w:trHeight w:val="13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pStyle w:val="NormalWeb"/>
              <w:shd w:val="clear" w:color="auto" w:fill="FFFFFF"/>
              <w:tabs>
                <w:tab w:val="center" w:pos="4677"/>
                <w:tab w:val="right" w:pos="9355"/>
              </w:tabs>
              <w:spacing w:before="0" w:beforeAutospacing="0" w:after="0" w:afterAutospacing="0"/>
              <w:ind w:right="113"/>
              <w:jc w:val="both"/>
              <w:textAlignment w:val="baseline"/>
            </w:pPr>
            <w:r w:rsidRPr="009E06D4">
              <w:t>Підготовка заяви до суду (розгляд у суді справи) про визнання особи недієздатною, встановлення над нею опіки та призначення їй опікуна/про обмеження цивільної дієздатності особи, встановлення над нею піклування та призначення їй піклувальника.</w:t>
            </w:r>
          </w:p>
          <w:p w:rsidR="009D0784" w:rsidRPr="009E06D4" w:rsidRDefault="009D0784" w:rsidP="009E06D4">
            <w:pPr>
              <w:pStyle w:val="NormalWeb"/>
              <w:shd w:val="clear" w:color="auto" w:fill="FFFFFF"/>
              <w:tabs>
                <w:tab w:val="center" w:pos="4677"/>
                <w:tab w:val="right" w:pos="9355"/>
              </w:tabs>
              <w:spacing w:before="0" w:beforeAutospacing="0" w:after="0" w:afterAutospacing="0"/>
              <w:ind w:right="113"/>
              <w:jc w:val="both"/>
              <w:textAlignment w:val="baseline"/>
            </w:pPr>
            <w:r w:rsidRPr="009E06D4">
              <w:t>Підготовка заяви до суду (розгляд у суді справи) про призначення опікуна/піклувальника особі, визнаній судом недієздатною/обмеженій судом у цивільній дієздатності</w:t>
            </w:r>
          </w:p>
        </w:tc>
      </w:tr>
      <w:tr w:rsidR="009D0784" w:rsidRPr="009654E8" w:rsidTr="004C2AAE">
        <w:trPr>
          <w:trHeight w:val="27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Default"/>
              <w:tabs>
                <w:tab w:val="left" w:pos="284"/>
              </w:tabs>
              <w:ind w:left="142" w:right="113"/>
              <w:jc w:val="both"/>
              <w:rPr>
                <w:color w:val="auto"/>
                <w:lang w:val="uk-UA"/>
              </w:rPr>
            </w:pPr>
            <w:r w:rsidRPr="009E06D4">
              <w:rPr>
                <w:color w:val="auto"/>
                <w:lang w:val="uk-UA"/>
              </w:rPr>
              <w:t>1. Заява до опікунської ради при виконавчому комітеті міської ради про отримання послуги;</w:t>
            </w:r>
          </w:p>
          <w:p w:rsidR="009D0784" w:rsidRPr="009E06D4" w:rsidRDefault="009D0784" w:rsidP="009E06D4">
            <w:pPr>
              <w:pStyle w:val="Default"/>
              <w:tabs>
                <w:tab w:val="left" w:pos="284"/>
              </w:tabs>
              <w:ind w:left="142" w:right="113"/>
              <w:jc w:val="both"/>
              <w:rPr>
                <w:color w:val="auto"/>
                <w:lang w:val="uk-UA"/>
              </w:rPr>
            </w:pPr>
            <w:r w:rsidRPr="009E06D4">
              <w:rPr>
                <w:color w:val="auto"/>
                <w:lang w:val="uk-UA"/>
              </w:rPr>
              <w:t>2. Копія рішення/ухвали суду:</w:t>
            </w:r>
          </w:p>
          <w:p w:rsidR="009D0784" w:rsidRPr="009E06D4" w:rsidRDefault="009D0784" w:rsidP="009E06D4">
            <w:pPr>
              <w:pStyle w:val="Default"/>
              <w:ind w:left="142" w:right="113"/>
              <w:jc w:val="both"/>
              <w:rPr>
                <w:color w:val="auto"/>
                <w:lang w:val="uk-UA"/>
              </w:rPr>
            </w:pPr>
            <w:r w:rsidRPr="009E06D4">
              <w:rPr>
                <w:color w:val="auto"/>
                <w:lang w:val="uk-UA"/>
              </w:rPr>
              <w:t>- рішення про визнання потенційного підопічного недієздатною особою або про обмеження його цивільної дієздатності (за наявності у потенційного підопічного такого правового статусу);</w:t>
            </w:r>
          </w:p>
          <w:p w:rsidR="009D0784" w:rsidRPr="009E06D4" w:rsidRDefault="009D0784" w:rsidP="009E06D4">
            <w:pPr>
              <w:pStyle w:val="Default"/>
              <w:ind w:left="142" w:right="113"/>
              <w:jc w:val="both"/>
              <w:rPr>
                <w:color w:val="auto"/>
                <w:lang w:val="uk-UA"/>
              </w:rPr>
            </w:pPr>
            <w:r w:rsidRPr="009E06D4">
              <w:rPr>
                <w:color w:val="auto"/>
                <w:lang w:val="uk-UA"/>
              </w:rPr>
              <w:t>- ухвала суду про відкриття провадження у справі, якщо судом розглядається справа про визнання фізичної особи недієздатною, встановлення над нею опіки та призначення їй опікуна/призначення опікуна особі, визнаній недієздатною, чи про обмеження цивільної дієздатності фізичної особи, встановлення над нею піклування та призначення їй піклувальника/призначення піклувальника особі, обмеженій у цивільній дієздатності.</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3. Копії паспортів та потенційного опікуна/піклувальника і підопічного (з пред’явленням оригіналу).</w:t>
            </w:r>
          </w:p>
          <w:p w:rsidR="009D0784" w:rsidRPr="009654E8" w:rsidRDefault="009D0784" w:rsidP="009E06D4">
            <w:pPr>
              <w:tabs>
                <w:tab w:val="left" w:pos="142"/>
              </w:tabs>
              <w:spacing w:after="0" w:line="240" w:lineRule="auto"/>
              <w:ind w:left="142"/>
              <w:jc w:val="both"/>
              <w:rPr>
                <w:rFonts w:ascii="Times New Roman" w:hAnsi="Times New Roman"/>
                <w:sz w:val="24"/>
                <w:szCs w:val="24"/>
              </w:rPr>
            </w:pPr>
            <w:r w:rsidRPr="009654E8">
              <w:rPr>
                <w:rFonts w:ascii="Times New Roman" w:hAnsi="Times New Roman"/>
                <w:sz w:val="24"/>
                <w:szCs w:val="24"/>
              </w:rPr>
              <w:t>4.</w:t>
            </w:r>
            <w:r w:rsidRPr="009E06D4">
              <w:rPr>
                <w:rFonts w:ascii="Times New Roman" w:eastAsia="SimSun" w:hAnsi="Times New Roman"/>
                <w:iCs/>
                <w:sz w:val="24"/>
                <w:szCs w:val="24"/>
              </w:rPr>
              <w:t xml:space="preserve"> К</w:t>
            </w:r>
            <w:r w:rsidRPr="009654E8">
              <w:rPr>
                <w:rFonts w:ascii="Times New Roman" w:hAnsi="Times New Roman"/>
                <w:sz w:val="24"/>
                <w:szCs w:val="24"/>
              </w:rPr>
              <w:t>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з пред’явленням оригіналу;</w:t>
            </w:r>
          </w:p>
          <w:p w:rsidR="009D0784" w:rsidRPr="009654E8" w:rsidRDefault="009D0784" w:rsidP="009E06D4">
            <w:pPr>
              <w:spacing w:after="0" w:line="240" w:lineRule="auto"/>
              <w:ind w:left="142"/>
              <w:jc w:val="both"/>
              <w:rPr>
                <w:rFonts w:ascii="Times New Roman" w:hAnsi="Times New Roman"/>
                <w:sz w:val="24"/>
                <w:szCs w:val="24"/>
                <w:lang w:eastAsia="ru-RU"/>
              </w:rPr>
            </w:pPr>
            <w:r w:rsidRPr="009654E8">
              <w:rPr>
                <w:rFonts w:ascii="Times New Roman" w:hAnsi="Times New Roman"/>
                <w:sz w:val="24"/>
                <w:szCs w:val="24"/>
              </w:rPr>
              <w:t xml:space="preserve">5. </w:t>
            </w:r>
            <w:r w:rsidRPr="009654E8">
              <w:rPr>
                <w:rFonts w:ascii="Times New Roman" w:hAnsi="Times New Roman"/>
                <w:sz w:val="24"/>
                <w:szCs w:val="24"/>
                <w:lang w:eastAsia="ru-RU"/>
              </w:rPr>
              <w:t xml:space="preserve">Копія пенсійного посвідчення підопічного. </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rPr>
                <w:lang w:eastAsia="ru-RU"/>
              </w:rPr>
              <w:t>6. Копія довідки МСЕК підопічного.</w:t>
            </w:r>
            <w:r w:rsidRPr="009E06D4">
              <w:t xml:space="preserve"> </w:t>
            </w:r>
          </w:p>
          <w:p w:rsidR="009D0784" w:rsidRPr="009E06D4" w:rsidRDefault="009D0784" w:rsidP="009E06D4">
            <w:pPr>
              <w:pStyle w:val="NormalWeb"/>
              <w:shd w:val="clear" w:color="auto" w:fill="FFFFFF"/>
              <w:tabs>
                <w:tab w:val="center" w:pos="3970"/>
                <w:tab w:val="right" w:pos="9355"/>
              </w:tabs>
              <w:spacing w:before="0" w:beforeAutospacing="0" w:after="0" w:afterAutospacing="0"/>
              <w:ind w:left="142"/>
              <w:jc w:val="both"/>
              <w:textAlignment w:val="baseline"/>
            </w:pPr>
            <w:r w:rsidRPr="009E06D4">
              <w:t>7. Довідка про склад сім’ї або зареєстрованих у житловому приміщенні/будинку осіб (потенційного опікуна/піклувальника та підопічного).</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8. Висновок ЛКК про стан здоров’я потенційного опікуна/піклувальника і підопічного.</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 xml:space="preserve">9. Довідка про відсутність судимості потенційного опікуна/піклувальника. </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10. Довідка про дохід з місця роботи потенційного опікуна/піклувальника за останні 6 місяців або декларація про доходи за останній рік, для пенсіонерів – копія пенсійного посвідчення, для непрацюючих – довідка з центру зайнятості.</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11. Копії документів, які підтверджують родинні відносини потенційного опікуна/піклувальника та підопічного.</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12. Заяви повнолітніх членів сім’ї, які проживають разом із потенційним опікуном/піклувальником та підопічним про надання згоди на призначення його опікуном/піклувальником.</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13. Копія правовстановлюючого документа, що підтверджує право власності підопічного на майно (у разі наявності майна).</w:t>
            </w:r>
          </w:p>
          <w:p w:rsidR="009D0784" w:rsidRPr="009E06D4" w:rsidRDefault="009D0784" w:rsidP="009E06D4">
            <w:pPr>
              <w:pStyle w:val="NormalWeb"/>
              <w:shd w:val="clear" w:color="auto" w:fill="FFFFFF"/>
              <w:tabs>
                <w:tab w:val="center" w:pos="4677"/>
                <w:tab w:val="right" w:pos="9355"/>
              </w:tabs>
              <w:spacing w:before="0" w:beforeAutospacing="0" w:after="0" w:afterAutospacing="0"/>
              <w:ind w:left="142" w:right="113"/>
              <w:jc w:val="both"/>
              <w:textAlignment w:val="baseline"/>
            </w:pPr>
            <w:r w:rsidRPr="009E06D4">
              <w:t>14. Довідка із закладу охорони здоров’я (якщо підопічний перебуває на лікуванні).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tabs>
                <w:tab w:val="center" w:pos="4677"/>
                <w:tab w:val="right" w:pos="9355"/>
              </w:tabs>
              <w:spacing w:before="0" w:beforeAutospacing="0" w:after="0" w:afterAutospacing="0"/>
              <w:ind w:right="113"/>
              <w:jc w:val="both"/>
              <w:textAlignment w:val="baseline"/>
            </w:pPr>
            <w:r w:rsidRPr="009E06D4">
              <w:t>Заява та документи подаються заявником особисто у паперовій формі.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pStyle w:val="rvps14"/>
              <w:spacing w:before="0" w:beforeAutospacing="0" w:after="0" w:afterAutospacing="0"/>
              <w:ind w:right="113"/>
              <w:jc w:val="both"/>
              <w:rPr>
                <w:lang w:val="uk-UA"/>
              </w:rPr>
            </w:pPr>
            <w:r w:rsidRPr="009E06D4">
              <w:rPr>
                <w:lang w:val="uk-UA"/>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pStyle w:val="rvps14"/>
              <w:spacing w:before="0" w:beforeAutospacing="0" w:after="0" w:afterAutospacing="0"/>
              <w:ind w:right="113"/>
              <w:jc w:val="both"/>
              <w:rPr>
                <w:lang w:val="uk-UA"/>
              </w:rPr>
            </w:pPr>
            <w:r w:rsidRPr="009E06D4">
              <w:rPr>
                <w:lang w:val="uk-UA"/>
              </w:rPr>
              <w:t>Розгляд документів та видача особі рішення виконавчого комітету міської ради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виконавчому комітеті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NormalWeb"/>
              <w:shd w:val="clear" w:color="auto" w:fill="FFFFFF"/>
              <w:tabs>
                <w:tab w:val="center" w:pos="4677"/>
                <w:tab w:val="right" w:pos="9355"/>
              </w:tabs>
              <w:spacing w:before="0" w:beforeAutospacing="0" w:after="0" w:afterAutospacing="0"/>
              <w:ind w:right="113"/>
              <w:jc w:val="both"/>
              <w:textAlignment w:val="baseline"/>
            </w:pPr>
            <w:r w:rsidRPr="009E06D4">
              <w:t>1. Подання неповного пакету документів.</w:t>
            </w:r>
          </w:p>
          <w:p w:rsidR="009D0784" w:rsidRPr="009E06D4" w:rsidRDefault="009D0784" w:rsidP="009E06D4">
            <w:pPr>
              <w:pStyle w:val="NormalWeb"/>
              <w:shd w:val="clear" w:color="auto" w:fill="FFFFFF"/>
              <w:tabs>
                <w:tab w:val="center" w:pos="4677"/>
                <w:tab w:val="right" w:pos="9355"/>
              </w:tabs>
              <w:spacing w:before="0" w:beforeAutospacing="0" w:after="0" w:afterAutospacing="0"/>
              <w:ind w:right="113"/>
              <w:jc w:val="both"/>
              <w:textAlignment w:val="baseline"/>
            </w:pPr>
            <w:r w:rsidRPr="009E06D4">
              <w:t>2. Невідповідність поданих документів вимогам чинного законодавства.</w:t>
            </w:r>
          </w:p>
          <w:p w:rsidR="009D0784" w:rsidRPr="009E06D4" w:rsidRDefault="009D0784" w:rsidP="009E06D4">
            <w:pPr>
              <w:pStyle w:val="NormalWeb"/>
              <w:shd w:val="clear" w:color="auto" w:fill="FFFFFF"/>
              <w:tabs>
                <w:tab w:val="center" w:pos="4677"/>
                <w:tab w:val="right" w:pos="9355"/>
              </w:tabs>
              <w:spacing w:before="0" w:beforeAutospacing="0" w:after="0" w:afterAutospacing="0"/>
              <w:ind w:right="113"/>
              <w:jc w:val="both"/>
              <w:textAlignment w:val="baseline"/>
            </w:pPr>
            <w:r w:rsidRPr="009E06D4">
              <w:t>3. Подання недостовірних даних.</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pStyle w:val="NormalWeb"/>
              <w:shd w:val="clear" w:color="auto" w:fill="FFFFFF"/>
              <w:tabs>
                <w:tab w:val="center" w:pos="4677"/>
                <w:tab w:val="right" w:pos="9355"/>
              </w:tabs>
              <w:spacing w:before="0" w:beforeAutospacing="0" w:after="0" w:afterAutospacing="0"/>
              <w:ind w:right="113"/>
              <w:jc w:val="both"/>
              <w:textAlignment w:val="baseline"/>
            </w:pPr>
            <w:r w:rsidRPr="009E06D4">
              <w:t>Видача особі рішення виконавчого комітету міської ради про направлення в суд подання про призначення опікуна/піклувальника повнолітній недієздатній особі або особі, цивільна дієздатність якої обмежена/відмова у видачі особі вищезазначеного рішення</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E06D4" w:rsidRDefault="009D0784" w:rsidP="009E06D4">
            <w:pPr>
              <w:pStyle w:val="Default"/>
              <w:ind w:right="113"/>
              <w:jc w:val="both"/>
              <w:rPr>
                <w:color w:val="auto"/>
                <w:lang w:val="uk-UA"/>
              </w:rPr>
            </w:pPr>
            <w:r w:rsidRPr="009E06D4">
              <w:rPr>
                <w:color w:val="auto"/>
                <w:lang w:val="uk-UA"/>
              </w:rPr>
              <w:t>Отримання результату – заявником особисто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pStyle w:val="ListParagraph"/>
        <w:tabs>
          <w:tab w:val="left" w:pos="561"/>
        </w:tabs>
        <w:ind w:left="0"/>
        <w:jc w:val="center"/>
        <w:rPr>
          <w:b/>
        </w:rPr>
      </w:pPr>
      <w:r w:rsidRPr="009E06D4">
        <w:rPr>
          <w:b/>
        </w:rPr>
        <w:t>Видача опікуну рішення виконавчого комітету Коломийської міської ради на вчинення правочинів щодо:</w:t>
      </w:r>
    </w:p>
    <w:p w:rsidR="009D0784" w:rsidRPr="009E06D4" w:rsidRDefault="009D0784" w:rsidP="009E06D4">
      <w:pPr>
        <w:pStyle w:val="ListParagraph"/>
        <w:numPr>
          <w:ilvl w:val="0"/>
          <w:numId w:val="4"/>
        </w:numPr>
        <w:tabs>
          <w:tab w:val="left" w:pos="561"/>
        </w:tabs>
        <w:ind w:left="0" w:firstLine="0"/>
        <w:jc w:val="left"/>
        <w:rPr>
          <w:b/>
        </w:rPr>
      </w:pPr>
      <w:r w:rsidRPr="009E06D4">
        <w:rPr>
          <w:b/>
        </w:rPr>
        <w:t>відмови від майнових прав підопічного;</w:t>
      </w:r>
    </w:p>
    <w:p w:rsidR="009D0784" w:rsidRPr="009E06D4" w:rsidRDefault="009D0784" w:rsidP="009E06D4">
      <w:pPr>
        <w:pStyle w:val="ListParagraph"/>
        <w:numPr>
          <w:ilvl w:val="0"/>
          <w:numId w:val="4"/>
        </w:numPr>
        <w:tabs>
          <w:tab w:val="left" w:pos="561"/>
        </w:tabs>
        <w:ind w:left="0" w:firstLine="0"/>
        <w:jc w:val="left"/>
        <w:rPr>
          <w:b/>
        </w:rPr>
      </w:pPr>
      <w:r w:rsidRPr="009E06D4">
        <w:rPr>
          <w:b/>
        </w:rPr>
        <w:t>видання письмових зобов’язань від імені підопічного;</w:t>
      </w:r>
    </w:p>
    <w:p w:rsidR="009D0784" w:rsidRPr="009E06D4" w:rsidRDefault="009D0784" w:rsidP="009E06D4">
      <w:pPr>
        <w:pStyle w:val="ListParagraph"/>
        <w:numPr>
          <w:ilvl w:val="0"/>
          <w:numId w:val="4"/>
        </w:numPr>
        <w:tabs>
          <w:tab w:val="left" w:pos="561"/>
        </w:tabs>
        <w:ind w:left="0" w:firstLine="0"/>
        <w:rPr>
          <w:b/>
        </w:rPr>
      </w:pPr>
      <w:r w:rsidRPr="009E06D4">
        <w:rPr>
          <w:b/>
        </w:rPr>
        <w:t>укладення договорів, які підлягають нотаріальному посвідченню та (або) державній реєстрації, в тому числі договорів щодо поділу або обміну житлового будинку, квартири;</w:t>
      </w:r>
    </w:p>
    <w:p w:rsidR="009D0784" w:rsidRPr="009E06D4" w:rsidRDefault="009D0784" w:rsidP="009E06D4">
      <w:pPr>
        <w:pStyle w:val="ListParagraph"/>
        <w:numPr>
          <w:ilvl w:val="0"/>
          <w:numId w:val="4"/>
        </w:numPr>
        <w:tabs>
          <w:tab w:val="left" w:pos="561"/>
        </w:tabs>
        <w:ind w:left="0" w:firstLine="0"/>
        <w:jc w:val="left"/>
        <w:rPr>
          <w:b/>
        </w:rPr>
      </w:pPr>
      <w:r w:rsidRPr="009E06D4">
        <w:rPr>
          <w:b/>
        </w:rPr>
        <w:t>укладення договорів щодо іншого цінного майна;</w:t>
      </w:r>
    </w:p>
    <w:p w:rsidR="009D0784" w:rsidRPr="009E06D4" w:rsidRDefault="009D0784" w:rsidP="009E06D4">
      <w:pPr>
        <w:pStyle w:val="ListParagraph"/>
        <w:numPr>
          <w:ilvl w:val="0"/>
          <w:numId w:val="4"/>
        </w:numPr>
        <w:tabs>
          <w:tab w:val="left" w:pos="561"/>
        </w:tabs>
        <w:ind w:left="0" w:firstLine="0"/>
        <w:jc w:val="left"/>
        <w:rPr>
          <w:b/>
        </w:rPr>
      </w:pPr>
      <w:r w:rsidRPr="009E06D4">
        <w:rPr>
          <w:b/>
        </w:rPr>
        <w:t>управління нерухомим майном або майном, яке потребує постійного управління, власником якого є підопічна недієздатна особа;</w:t>
      </w:r>
    </w:p>
    <w:p w:rsidR="009D0784" w:rsidRPr="009E06D4" w:rsidRDefault="009D0784" w:rsidP="009E06D4">
      <w:pPr>
        <w:pStyle w:val="ListParagraph"/>
        <w:numPr>
          <w:ilvl w:val="0"/>
          <w:numId w:val="4"/>
        </w:numPr>
        <w:tabs>
          <w:tab w:val="left" w:pos="561"/>
        </w:tabs>
        <w:ind w:left="0" w:firstLine="0"/>
        <w:jc w:val="left"/>
        <w:rPr>
          <w:b/>
        </w:rPr>
      </w:pPr>
      <w:r w:rsidRPr="009E06D4">
        <w:rPr>
          <w:b/>
        </w:rPr>
        <w:t>передання нерухомого майна або майна, яке потребує постійного управління, власником якого є підопічна недієздатна особа, за договором в управління іншій особі</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C2AAE">
        <w:trPr>
          <w:trHeight w:val="212"/>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Цивільний кодекс України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Рішення виконавчого комітету міської ради «Про затвердження Положення про опікунську раду при виконавчому комітеті Коломийської міської ради та її складу»</w:t>
            </w:r>
          </w:p>
          <w:p w:rsidR="009D0784" w:rsidRPr="009E06D4" w:rsidRDefault="009D0784" w:rsidP="009E06D4">
            <w:pPr>
              <w:spacing w:after="0" w:line="240" w:lineRule="auto"/>
              <w:rPr>
                <w:rFonts w:ascii="Times New Roman" w:hAnsi="Times New Roman"/>
                <w:sz w:val="24"/>
                <w:szCs w:val="24"/>
                <w:lang w:eastAsia="uk-UA"/>
              </w:rPr>
            </w:pP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pStyle w:val="Textbody"/>
              <w:spacing w:after="0"/>
              <w:rPr>
                <w:rFonts w:cs="Times New Roman"/>
              </w:rPr>
            </w:pPr>
            <w:r w:rsidRPr="009E06D4">
              <w:rPr>
                <w:rFonts w:cs="Times New Roman"/>
              </w:rPr>
              <w:t>Необхідність вчинення правочину в інтересах підопічної недієздатної особи</w:t>
            </w:r>
          </w:p>
        </w:tc>
      </w:tr>
      <w:tr w:rsidR="009D0784" w:rsidRPr="009654E8" w:rsidTr="004C2AAE">
        <w:trPr>
          <w:trHeight w:val="27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Textbody"/>
              <w:spacing w:after="0"/>
              <w:rPr>
                <w:rFonts w:cs="Times New Roman"/>
              </w:rPr>
            </w:pPr>
            <w:r w:rsidRPr="009E06D4">
              <w:rPr>
                <w:rFonts w:cs="Times New Roman"/>
              </w:rPr>
              <w:t xml:space="preserve">Для отримання дозволу на вчинення правочинів щодо: відмови від майнових прав недієздатної особи; видання письмових зобов’язань від імені недієздатної особи; укладення договорів, які підлягають нотаріальному посвідченню та (або) державній реєстрації, в тому числі договори щодо поділу або обміну житлового будинку, квартири недієздатної особи; укладення договорів щодо іншого цінного майна недієздатної особи: </w:t>
            </w:r>
          </w:p>
          <w:p w:rsidR="009D0784" w:rsidRPr="009E06D4" w:rsidRDefault="009D0784" w:rsidP="009E06D4">
            <w:pPr>
              <w:pStyle w:val="Textbody"/>
              <w:spacing w:after="0"/>
              <w:rPr>
                <w:rFonts w:cs="Times New Roman"/>
              </w:rPr>
            </w:pPr>
            <w:r w:rsidRPr="009E06D4">
              <w:rPr>
                <w:rFonts w:cs="Times New Roman"/>
              </w:rPr>
              <w:t xml:space="preserve">1. Заява опікуна недієздатної особи до опікунської ради при виконавчому комітеті міської ради про отримання послуги. </w:t>
            </w:r>
          </w:p>
          <w:p w:rsidR="009D0784" w:rsidRPr="009E06D4" w:rsidRDefault="009D0784" w:rsidP="009E06D4">
            <w:pPr>
              <w:pStyle w:val="Textbody"/>
              <w:spacing w:after="0"/>
              <w:rPr>
                <w:rFonts w:cs="Times New Roman"/>
              </w:rPr>
            </w:pPr>
            <w:r w:rsidRPr="009E06D4">
              <w:rPr>
                <w:rFonts w:cs="Times New Roman"/>
              </w:rPr>
              <w:t xml:space="preserve">2. Копія рішення суду про визнання особи недієздатною та призначення їй опікуна. </w:t>
            </w:r>
          </w:p>
          <w:p w:rsidR="009D0784" w:rsidRPr="009E06D4" w:rsidRDefault="009D0784" w:rsidP="009E06D4">
            <w:pPr>
              <w:pStyle w:val="Textbody"/>
              <w:spacing w:after="0"/>
              <w:rPr>
                <w:rFonts w:cs="Times New Roman"/>
              </w:rPr>
            </w:pPr>
            <w:r w:rsidRPr="009E06D4">
              <w:rPr>
                <w:rFonts w:cs="Times New Roman"/>
              </w:rPr>
              <w:t xml:space="preserve">3. Копія рішення суду про призначення особи опікуном (опікунами) особи, визнаної судом недієздатною (до 22.03.2005 – рішення виконавчого комітету міської ради). </w:t>
            </w:r>
          </w:p>
          <w:p w:rsidR="009D0784" w:rsidRPr="009E06D4" w:rsidRDefault="009D0784" w:rsidP="009E06D4">
            <w:pPr>
              <w:pStyle w:val="Textbody"/>
              <w:spacing w:after="0"/>
              <w:rPr>
                <w:rFonts w:cs="Times New Roman"/>
              </w:rPr>
            </w:pPr>
            <w:r w:rsidRPr="009E06D4">
              <w:rPr>
                <w:rFonts w:cs="Times New Roman"/>
              </w:rPr>
              <w:t xml:space="preserve">4. Згода на вчинення правочину від інших опікунів (у разі наявності у недієздатної особи декількох призначених опікунів). </w:t>
            </w:r>
          </w:p>
          <w:p w:rsidR="009D0784" w:rsidRPr="009E06D4" w:rsidRDefault="009D0784" w:rsidP="009E06D4">
            <w:pPr>
              <w:pStyle w:val="Textbody"/>
              <w:spacing w:after="0"/>
              <w:rPr>
                <w:rFonts w:cs="Times New Roman"/>
              </w:rPr>
            </w:pPr>
            <w:r w:rsidRPr="009E06D4">
              <w:rPr>
                <w:rFonts w:cs="Times New Roman"/>
              </w:rPr>
              <w:t xml:space="preserve">5. Копія паспорта недієздатної особи. </w:t>
            </w:r>
          </w:p>
          <w:p w:rsidR="009D0784" w:rsidRPr="009E06D4" w:rsidRDefault="009D0784" w:rsidP="009E06D4">
            <w:pPr>
              <w:pStyle w:val="Textbody"/>
              <w:spacing w:after="0"/>
              <w:rPr>
                <w:rFonts w:cs="Times New Roman"/>
              </w:rPr>
            </w:pPr>
            <w:r w:rsidRPr="009E06D4">
              <w:rPr>
                <w:rFonts w:cs="Times New Roman"/>
              </w:rPr>
              <w:t xml:space="preserve">6. Копія паспорта опікуна недієздатної особи. </w:t>
            </w:r>
          </w:p>
          <w:p w:rsidR="009D0784" w:rsidRPr="009E06D4" w:rsidRDefault="009D0784" w:rsidP="009E06D4">
            <w:pPr>
              <w:pStyle w:val="Textbody"/>
              <w:spacing w:after="0"/>
              <w:rPr>
                <w:rFonts w:cs="Times New Roman"/>
              </w:rPr>
            </w:pPr>
            <w:r w:rsidRPr="009E06D4">
              <w:rPr>
                <w:rFonts w:cs="Times New Roman"/>
              </w:rPr>
              <w:t xml:space="preserve">7. Копія правовстановлюючого документа, що підтверджує право власності на майно (квартиру, будинок, земельну ділянку тощо), яке відчужується та / або придбавається. </w:t>
            </w:r>
          </w:p>
          <w:p w:rsidR="009D0784" w:rsidRPr="009E06D4" w:rsidRDefault="009D0784" w:rsidP="009E06D4">
            <w:pPr>
              <w:pStyle w:val="Textbody"/>
              <w:spacing w:after="0"/>
              <w:rPr>
                <w:rFonts w:cs="Times New Roman"/>
              </w:rPr>
            </w:pPr>
            <w:r w:rsidRPr="009E06D4">
              <w:rPr>
                <w:rFonts w:cs="Times New Roman"/>
              </w:rPr>
              <w:t xml:space="preserve">8. Довідка органу державної реєстрації про підтвердження права власності на майно, яке відчужується та/або придбавається. </w:t>
            </w:r>
          </w:p>
          <w:p w:rsidR="009D0784" w:rsidRPr="009E06D4" w:rsidRDefault="009D0784" w:rsidP="009E06D4">
            <w:pPr>
              <w:pStyle w:val="Textbody"/>
              <w:spacing w:after="0"/>
              <w:rPr>
                <w:rFonts w:cs="Times New Roman"/>
              </w:rPr>
            </w:pPr>
            <w:r w:rsidRPr="009E06D4">
              <w:rPr>
                <w:rFonts w:cs="Times New Roman"/>
              </w:rPr>
              <w:t xml:space="preserve">9. Документ про оціночну вартість майна, власником якого є недієздатна особа. </w:t>
            </w:r>
          </w:p>
          <w:p w:rsidR="009D0784" w:rsidRPr="009E06D4" w:rsidRDefault="009D0784" w:rsidP="009E06D4">
            <w:pPr>
              <w:pStyle w:val="Textbody"/>
              <w:spacing w:after="0"/>
              <w:rPr>
                <w:rFonts w:cs="Times New Roman"/>
              </w:rPr>
            </w:pPr>
            <w:r w:rsidRPr="009E06D4">
              <w:rPr>
                <w:rFonts w:cs="Times New Roman"/>
              </w:rPr>
              <w:t xml:space="preserve">10. Копія технічного паспорта на майно, яке відчужується та/або придбавається. </w:t>
            </w:r>
          </w:p>
          <w:p w:rsidR="009D0784" w:rsidRPr="009E06D4" w:rsidRDefault="009D0784" w:rsidP="009E06D4">
            <w:pPr>
              <w:pStyle w:val="Textbody"/>
              <w:spacing w:after="0"/>
              <w:rPr>
                <w:rFonts w:cs="Times New Roman"/>
              </w:rPr>
            </w:pPr>
            <w:r w:rsidRPr="009E06D4">
              <w:rPr>
                <w:rFonts w:cs="Times New Roman"/>
              </w:rPr>
              <w:t xml:space="preserve">11. Довідка про реєстрацію місця проживання недієздатної особи. </w:t>
            </w:r>
          </w:p>
          <w:p w:rsidR="009D0784" w:rsidRPr="009E06D4" w:rsidRDefault="009D0784" w:rsidP="009E06D4">
            <w:pPr>
              <w:pStyle w:val="Textbody"/>
              <w:spacing w:after="0"/>
              <w:rPr>
                <w:rFonts w:cs="Times New Roman"/>
              </w:rPr>
            </w:pPr>
            <w:r w:rsidRPr="009E06D4">
              <w:rPr>
                <w:rFonts w:cs="Times New Roman"/>
              </w:rPr>
              <w:t xml:space="preserve">12. Довідка про склад сім’ї недієздатної особи або 3 зареєстрованих у житловому приміщенні/будинку осіб. Для отримання дозволу на управління нерухомим майном або майном, яке потребує постійного управління, власником якого є підопічна недієздатна особа: </w:t>
            </w:r>
          </w:p>
          <w:p w:rsidR="009D0784" w:rsidRPr="009E06D4" w:rsidRDefault="009D0784" w:rsidP="009E06D4">
            <w:pPr>
              <w:pStyle w:val="Textbody"/>
              <w:spacing w:after="0"/>
              <w:rPr>
                <w:rFonts w:cs="Times New Roman"/>
              </w:rPr>
            </w:pPr>
            <w:r w:rsidRPr="009E06D4">
              <w:rPr>
                <w:rFonts w:cs="Times New Roman"/>
              </w:rPr>
              <w:t xml:space="preserve">1. Заява опікуна недієздатної особи до опікунської ради при виконавчому комітеті міської ради про отримання послуги. </w:t>
            </w:r>
          </w:p>
          <w:p w:rsidR="009D0784" w:rsidRPr="009E06D4" w:rsidRDefault="009D0784" w:rsidP="009E06D4">
            <w:pPr>
              <w:pStyle w:val="Textbody"/>
              <w:spacing w:after="0"/>
              <w:rPr>
                <w:rFonts w:cs="Times New Roman"/>
              </w:rPr>
            </w:pPr>
            <w:r w:rsidRPr="009E06D4">
              <w:rPr>
                <w:rFonts w:cs="Times New Roman"/>
              </w:rPr>
              <w:t xml:space="preserve">2. Копія рішення суду про визнання особи недієздатною та призначення їй опікуна. </w:t>
            </w:r>
          </w:p>
          <w:p w:rsidR="009D0784" w:rsidRPr="009E06D4" w:rsidRDefault="009D0784" w:rsidP="009E06D4">
            <w:pPr>
              <w:pStyle w:val="Textbody"/>
              <w:spacing w:after="0"/>
              <w:rPr>
                <w:rFonts w:cs="Times New Roman"/>
              </w:rPr>
            </w:pPr>
            <w:r w:rsidRPr="009E06D4">
              <w:rPr>
                <w:rFonts w:cs="Times New Roman"/>
              </w:rPr>
              <w:t xml:space="preserve">3. Копія рішення суду про призначення особи опікуном (опікунами) особи, визнаної судом недієздатною (до 22.03.2005 – рішення виконавчого комітету міської ради); 4. Копії паспортів опікуна та недієздатної особи. </w:t>
            </w:r>
          </w:p>
          <w:p w:rsidR="009D0784" w:rsidRPr="009E06D4" w:rsidRDefault="009D0784" w:rsidP="009E06D4">
            <w:pPr>
              <w:pStyle w:val="Textbody"/>
              <w:spacing w:after="0"/>
              <w:rPr>
                <w:rFonts w:cs="Times New Roman"/>
              </w:rPr>
            </w:pPr>
            <w:r w:rsidRPr="009E06D4">
              <w:rPr>
                <w:rFonts w:cs="Times New Roman"/>
              </w:rPr>
              <w:t xml:space="preserve">5. згода інших опікунів недієздатної особи (за наявності інших опікунів). </w:t>
            </w:r>
          </w:p>
          <w:p w:rsidR="009D0784" w:rsidRPr="009E06D4" w:rsidRDefault="009D0784" w:rsidP="009E06D4">
            <w:pPr>
              <w:pStyle w:val="Textbody"/>
              <w:spacing w:after="0"/>
              <w:rPr>
                <w:rFonts w:cs="Times New Roman"/>
              </w:rPr>
            </w:pPr>
            <w:r w:rsidRPr="009E06D4">
              <w:rPr>
                <w:rFonts w:cs="Times New Roman"/>
              </w:rPr>
              <w:t xml:space="preserve">6. Копія правовстановлюючого документа, що підтверджує право власності недієздатної особи на майно (свідоцтво про право на спадщину за законом, договір купівлі-продажу, свідоцтво про право власності тощо). </w:t>
            </w:r>
          </w:p>
          <w:p w:rsidR="009D0784" w:rsidRPr="009E06D4" w:rsidRDefault="009D0784" w:rsidP="009E06D4">
            <w:pPr>
              <w:pStyle w:val="Textbody"/>
              <w:spacing w:after="0"/>
              <w:rPr>
                <w:rFonts w:cs="Times New Roman"/>
              </w:rPr>
            </w:pPr>
            <w:r w:rsidRPr="009E06D4">
              <w:rPr>
                <w:rFonts w:cs="Times New Roman"/>
              </w:rPr>
              <w:t xml:space="preserve">7. Установчі документи підприємства, власником/ співвласником якого є недієздатна особа (у разі наявності). </w:t>
            </w:r>
          </w:p>
          <w:p w:rsidR="009D0784" w:rsidRPr="009E06D4" w:rsidRDefault="009D0784" w:rsidP="009E06D4">
            <w:pPr>
              <w:pStyle w:val="Textbody"/>
              <w:spacing w:after="0"/>
              <w:rPr>
                <w:rFonts w:cs="Times New Roman"/>
              </w:rPr>
            </w:pPr>
            <w:r w:rsidRPr="009E06D4">
              <w:rPr>
                <w:rFonts w:cs="Times New Roman"/>
              </w:rPr>
              <w:t xml:space="preserve">8. Згода співвласників нерухомого майна або майна, яке потребує постійного управління. </w:t>
            </w:r>
          </w:p>
          <w:p w:rsidR="009D0784" w:rsidRPr="009E06D4" w:rsidRDefault="009D0784" w:rsidP="009E06D4">
            <w:pPr>
              <w:pStyle w:val="Textbody"/>
              <w:spacing w:after="0"/>
              <w:rPr>
                <w:rFonts w:cs="Times New Roman"/>
              </w:rPr>
            </w:pPr>
            <w:r w:rsidRPr="009E06D4">
              <w:rPr>
                <w:rFonts w:cs="Times New Roman"/>
              </w:rPr>
              <w:t xml:space="preserve">9. Документ, що підтверджує включення до Єдиного державного реєстру юридичних осіб, фізичних осіб підприємців та громадських формувань (за наявності у недієздатної особи власного майна, яке потребує постійного управління). </w:t>
            </w:r>
          </w:p>
          <w:p w:rsidR="009D0784" w:rsidRPr="009E06D4" w:rsidRDefault="009D0784" w:rsidP="009E06D4">
            <w:pPr>
              <w:pStyle w:val="Textbody"/>
              <w:spacing w:after="0"/>
              <w:rPr>
                <w:rFonts w:cs="Times New Roman"/>
              </w:rPr>
            </w:pPr>
            <w:r w:rsidRPr="009E06D4">
              <w:rPr>
                <w:rFonts w:cs="Times New Roman"/>
              </w:rPr>
              <w:t xml:space="preserve">10. Документ про оціночну вартість майна, власником якого є недієздатна особа. Для отримання дозволу на передачу нерухомого майна або майна, яке потребує постійного управління, власником якого є підопічна недієздатна особа, за договором в управління іншій особі: </w:t>
            </w:r>
          </w:p>
          <w:p w:rsidR="009D0784" w:rsidRPr="009E06D4" w:rsidRDefault="009D0784" w:rsidP="009E06D4">
            <w:pPr>
              <w:pStyle w:val="Textbody"/>
              <w:spacing w:after="0"/>
              <w:rPr>
                <w:rFonts w:cs="Times New Roman"/>
              </w:rPr>
            </w:pPr>
            <w:r w:rsidRPr="009E06D4">
              <w:rPr>
                <w:rFonts w:cs="Times New Roman"/>
              </w:rPr>
              <w:t xml:space="preserve">1. Заява опікуна недієздатної особи до опікунської ради при виконавчому комітеті міської ради про отримання послуги. </w:t>
            </w:r>
          </w:p>
          <w:p w:rsidR="009D0784" w:rsidRPr="009E06D4" w:rsidRDefault="009D0784" w:rsidP="009E06D4">
            <w:pPr>
              <w:pStyle w:val="Textbody"/>
              <w:spacing w:after="0"/>
              <w:rPr>
                <w:rFonts w:cs="Times New Roman"/>
              </w:rPr>
            </w:pPr>
            <w:r w:rsidRPr="009E06D4">
              <w:rPr>
                <w:rFonts w:cs="Times New Roman"/>
              </w:rPr>
              <w:t xml:space="preserve">2. Заява про згоду особи прийняти в управління нерухоме майно або майно, яке потребує постійного управління, власником якого є недієздатна особа. </w:t>
            </w:r>
          </w:p>
          <w:p w:rsidR="009D0784" w:rsidRPr="009E06D4" w:rsidRDefault="009D0784" w:rsidP="009E06D4">
            <w:pPr>
              <w:pStyle w:val="Textbody"/>
              <w:spacing w:after="0"/>
              <w:rPr>
                <w:rFonts w:cs="Times New Roman"/>
              </w:rPr>
            </w:pPr>
            <w:r w:rsidRPr="009E06D4">
              <w:rPr>
                <w:rFonts w:cs="Times New Roman"/>
              </w:rPr>
              <w:t>3. Копія рішення суду про визнання особи недієздатною та призначення їй опікуна.</w:t>
            </w:r>
          </w:p>
          <w:p w:rsidR="009D0784" w:rsidRPr="009E06D4" w:rsidRDefault="009D0784" w:rsidP="009E06D4">
            <w:pPr>
              <w:pStyle w:val="Textbody"/>
              <w:spacing w:after="0"/>
              <w:rPr>
                <w:rFonts w:cs="Times New Roman"/>
              </w:rPr>
            </w:pPr>
            <w:r w:rsidRPr="009E06D4">
              <w:rPr>
                <w:rFonts w:cs="Times New Roman"/>
              </w:rPr>
              <w:t xml:space="preserve">4. Копія рішення суду про призначення особи опікуном (опікунами) особи, визнаної судом недієздатною (до 22.03.2005 – рішення виконавчого комітету міської ради). 5. Копії паспортів опікуна, недієздатної особи та особи, на укладення договору з якою надається дозвіл. </w:t>
            </w:r>
          </w:p>
          <w:p w:rsidR="009D0784" w:rsidRPr="009E06D4" w:rsidRDefault="009D0784" w:rsidP="009E06D4">
            <w:pPr>
              <w:pStyle w:val="Textbody"/>
              <w:spacing w:after="0"/>
              <w:rPr>
                <w:rFonts w:cs="Times New Roman"/>
              </w:rPr>
            </w:pPr>
            <w:r w:rsidRPr="009E06D4">
              <w:rPr>
                <w:rFonts w:cs="Times New Roman"/>
              </w:rPr>
              <w:t xml:space="preserve">6. Згода інших опікунів недієздатної особи (за наявності інших опікунів). </w:t>
            </w:r>
          </w:p>
          <w:p w:rsidR="009D0784" w:rsidRPr="009E06D4" w:rsidRDefault="009D0784" w:rsidP="009E06D4">
            <w:pPr>
              <w:pStyle w:val="Textbody"/>
              <w:spacing w:after="0"/>
              <w:rPr>
                <w:rFonts w:cs="Times New Roman"/>
              </w:rPr>
            </w:pPr>
            <w:r w:rsidRPr="009E06D4">
              <w:rPr>
                <w:rFonts w:cs="Times New Roman"/>
              </w:rPr>
              <w:t xml:space="preserve">7. Копія правовстановлюючого документа, що підтверджує право власності недієздатної особи на нерухоме майно. </w:t>
            </w:r>
          </w:p>
          <w:p w:rsidR="009D0784" w:rsidRPr="009E06D4" w:rsidRDefault="009D0784" w:rsidP="009E06D4">
            <w:pPr>
              <w:pStyle w:val="Textbody"/>
              <w:spacing w:after="0"/>
              <w:rPr>
                <w:rFonts w:cs="Times New Roman"/>
              </w:rPr>
            </w:pPr>
            <w:r w:rsidRPr="009E06D4">
              <w:rPr>
                <w:rFonts w:cs="Times New Roman"/>
              </w:rPr>
              <w:t xml:space="preserve">8. Установчі документи підприємства, власником/ співвласником якого є недієздатна особа (у разі наявності).  </w:t>
            </w:r>
          </w:p>
          <w:p w:rsidR="009D0784" w:rsidRPr="009E06D4" w:rsidRDefault="009D0784" w:rsidP="009E06D4">
            <w:pPr>
              <w:pStyle w:val="Textbody"/>
              <w:spacing w:after="0"/>
              <w:rPr>
                <w:rFonts w:cs="Times New Roman"/>
              </w:rPr>
            </w:pPr>
            <w:r w:rsidRPr="009E06D4">
              <w:rPr>
                <w:rFonts w:cs="Times New Roman"/>
              </w:rPr>
              <w:t>9. Згода співвласників нерухомого майна або майна, яке потребує постійного управління, на отримання дозволу.</w:t>
            </w:r>
          </w:p>
          <w:p w:rsidR="009D0784" w:rsidRPr="009E06D4" w:rsidRDefault="009D0784" w:rsidP="009E06D4">
            <w:pPr>
              <w:pStyle w:val="Textbody"/>
              <w:spacing w:after="0"/>
              <w:rPr>
                <w:rFonts w:cs="Times New Roman"/>
              </w:rPr>
            </w:pPr>
            <w:r w:rsidRPr="009E06D4">
              <w:rPr>
                <w:rFonts w:cs="Times New Roman"/>
              </w:rPr>
              <w:t xml:space="preserve">10. Документ, що підтверджує включення до Єдиного державного реєстру юридичних осіб, фізичних осіб підприємців та громадських формувань (за наявності у недієздатної особи власного майна, яке потребує постійного управління). </w:t>
            </w:r>
          </w:p>
          <w:p w:rsidR="009D0784" w:rsidRPr="009E06D4" w:rsidRDefault="009D0784" w:rsidP="009E06D4">
            <w:pPr>
              <w:pStyle w:val="Textbody"/>
              <w:spacing w:after="0"/>
              <w:rPr>
                <w:rFonts w:cs="Times New Roman"/>
              </w:rPr>
            </w:pPr>
            <w:r w:rsidRPr="009E06D4">
              <w:rPr>
                <w:rFonts w:cs="Times New Roman"/>
              </w:rPr>
              <w:t>11. Документ про оціночну вартість майна, власником якого є недієздатна особа</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Заява та документи подаються заявником особисто у паперовій формі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Розгляд документів та надання рішення виконавчого комітету міської ради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виконавчому комітеті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widowControl w:val="0"/>
              <w:suppressAutoHyphens/>
              <w:autoSpaceDN w:val="0"/>
              <w:spacing w:after="0" w:line="240" w:lineRule="auto"/>
              <w:textAlignment w:val="baseline"/>
              <w:rPr>
                <w:rFonts w:ascii="Times New Roman" w:hAnsi="Times New Roman"/>
                <w:sz w:val="24"/>
                <w:szCs w:val="24"/>
              </w:rPr>
            </w:pPr>
            <w:r w:rsidRPr="009654E8">
              <w:rPr>
                <w:rFonts w:ascii="Times New Roman" w:hAnsi="Times New Roman"/>
                <w:sz w:val="24"/>
                <w:szCs w:val="24"/>
              </w:rPr>
              <w:t xml:space="preserve">1. Подання неповного пакету документів. </w:t>
            </w:r>
          </w:p>
          <w:p w:rsidR="009D0784" w:rsidRPr="009654E8" w:rsidRDefault="009D0784" w:rsidP="009E06D4">
            <w:pPr>
              <w:widowControl w:val="0"/>
              <w:suppressAutoHyphens/>
              <w:autoSpaceDN w:val="0"/>
              <w:spacing w:after="0" w:line="240" w:lineRule="auto"/>
              <w:textAlignment w:val="baseline"/>
              <w:rPr>
                <w:rFonts w:ascii="Times New Roman" w:hAnsi="Times New Roman"/>
                <w:sz w:val="24"/>
                <w:szCs w:val="24"/>
              </w:rPr>
            </w:pPr>
            <w:r w:rsidRPr="009654E8">
              <w:rPr>
                <w:rFonts w:ascii="Times New Roman" w:hAnsi="Times New Roman"/>
                <w:sz w:val="24"/>
                <w:szCs w:val="24"/>
              </w:rPr>
              <w:t xml:space="preserve">2. Невідповідність поданих документів вимогам чинного законодавства. </w:t>
            </w:r>
          </w:p>
          <w:p w:rsidR="009D0784" w:rsidRPr="009E06D4" w:rsidRDefault="009D0784" w:rsidP="009E06D4">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9654E8">
              <w:rPr>
                <w:rFonts w:ascii="Times New Roman" w:hAnsi="Times New Roman"/>
                <w:sz w:val="24"/>
                <w:szCs w:val="24"/>
              </w:rPr>
              <w:t>3. Подання недостовірних даних.</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pStyle w:val="2"/>
              <w:shd w:val="clear" w:color="auto" w:fill="auto"/>
              <w:spacing w:before="0" w:after="0" w:line="240" w:lineRule="auto"/>
              <w:jc w:val="left"/>
              <w:rPr>
                <w:sz w:val="24"/>
                <w:szCs w:val="24"/>
              </w:rPr>
            </w:pPr>
            <w:r w:rsidRPr="009E06D4">
              <w:rPr>
                <w:sz w:val="24"/>
                <w:szCs w:val="24"/>
              </w:rPr>
              <w:t xml:space="preserve">Видача опікуну рішення виконавчого комітету міської ради на вчинення правочину від імені недієздатної особи. </w:t>
            </w:r>
          </w:p>
          <w:p w:rsidR="009D0784" w:rsidRPr="009E06D4" w:rsidRDefault="009D0784" w:rsidP="009E06D4">
            <w:pPr>
              <w:pStyle w:val="2"/>
              <w:shd w:val="clear" w:color="auto" w:fill="auto"/>
              <w:spacing w:before="0" w:after="0" w:line="240" w:lineRule="auto"/>
              <w:jc w:val="left"/>
              <w:rPr>
                <w:sz w:val="24"/>
                <w:szCs w:val="24"/>
              </w:rPr>
            </w:pPr>
            <w:r w:rsidRPr="009E06D4">
              <w:rPr>
                <w:sz w:val="24"/>
                <w:szCs w:val="24"/>
              </w:rPr>
              <w:t>Відмова у наданні опікуну вищезазначеного рішення виконавчого комітету міської ради.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E06D4"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Отримання результату – заявником особисто шляхом звернення до управління надання адміністративних послуг.</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pStyle w:val="ListParagraph"/>
        <w:tabs>
          <w:tab w:val="left" w:pos="561"/>
        </w:tabs>
        <w:ind w:left="0"/>
        <w:jc w:val="center"/>
        <w:rPr>
          <w:b/>
        </w:rPr>
      </w:pPr>
      <w:r w:rsidRPr="009E06D4">
        <w:rPr>
          <w:b/>
        </w:rPr>
        <w:t>Видача піклувальнику рішення виконавчого комітету Коломийської міської ради для надання згоди підопічній повнолітній особі, дієздатність якої обмежена, на вчинення правочину щодо:</w:t>
      </w:r>
    </w:p>
    <w:p w:rsidR="009D0784" w:rsidRPr="009E06D4" w:rsidRDefault="009D0784" w:rsidP="009E06D4">
      <w:pPr>
        <w:pStyle w:val="ListParagraph"/>
        <w:numPr>
          <w:ilvl w:val="0"/>
          <w:numId w:val="5"/>
        </w:numPr>
        <w:tabs>
          <w:tab w:val="left" w:pos="561"/>
        </w:tabs>
        <w:ind w:left="0" w:firstLine="0"/>
        <w:jc w:val="left"/>
        <w:rPr>
          <w:b/>
        </w:rPr>
      </w:pPr>
      <w:r w:rsidRPr="009E06D4">
        <w:rPr>
          <w:b/>
        </w:rPr>
        <w:t>відмови від майнових прав підопічного;</w:t>
      </w:r>
    </w:p>
    <w:p w:rsidR="009D0784" w:rsidRPr="009E06D4" w:rsidRDefault="009D0784" w:rsidP="009E06D4">
      <w:pPr>
        <w:pStyle w:val="ListParagraph"/>
        <w:numPr>
          <w:ilvl w:val="0"/>
          <w:numId w:val="5"/>
        </w:numPr>
        <w:tabs>
          <w:tab w:val="left" w:pos="561"/>
        </w:tabs>
        <w:ind w:left="0" w:firstLine="0"/>
        <w:jc w:val="left"/>
        <w:rPr>
          <w:b/>
        </w:rPr>
      </w:pPr>
      <w:r w:rsidRPr="009E06D4">
        <w:rPr>
          <w:b/>
        </w:rPr>
        <w:t>видання письмових зобов’язань від імені підопічного;</w:t>
      </w:r>
    </w:p>
    <w:p w:rsidR="009D0784" w:rsidRPr="009E06D4" w:rsidRDefault="009D0784" w:rsidP="009E06D4">
      <w:pPr>
        <w:pStyle w:val="ListParagraph"/>
        <w:widowControl w:val="0"/>
        <w:numPr>
          <w:ilvl w:val="0"/>
          <w:numId w:val="5"/>
        </w:numPr>
        <w:tabs>
          <w:tab w:val="left" w:pos="561"/>
        </w:tabs>
        <w:suppressAutoHyphens/>
        <w:autoSpaceDN w:val="0"/>
        <w:ind w:left="180" w:firstLine="0"/>
        <w:textAlignment w:val="baseline"/>
        <w:rPr>
          <w:kern w:val="3"/>
          <w:lang w:eastAsia="zh-CN" w:bidi="hi-IN"/>
        </w:rPr>
      </w:pPr>
      <w:r w:rsidRPr="009E06D4">
        <w:rPr>
          <w:b/>
        </w:rPr>
        <w:t>укладення договорів, які підлягають нотаріальному посвідченню та (або) державній реєстрації, в тому числі договорів щодо поділу або обміну житлового будинку, квартири;</w:t>
      </w:r>
    </w:p>
    <w:p w:rsidR="009D0784" w:rsidRPr="009E06D4" w:rsidRDefault="009D0784" w:rsidP="009E06D4">
      <w:pPr>
        <w:pStyle w:val="ListParagraph"/>
        <w:widowControl w:val="0"/>
        <w:numPr>
          <w:ilvl w:val="0"/>
          <w:numId w:val="5"/>
        </w:numPr>
        <w:tabs>
          <w:tab w:val="left" w:pos="561"/>
        </w:tabs>
        <w:suppressAutoHyphens/>
        <w:autoSpaceDN w:val="0"/>
        <w:ind w:left="180" w:firstLine="0"/>
        <w:jc w:val="left"/>
        <w:textAlignment w:val="baseline"/>
        <w:rPr>
          <w:kern w:val="3"/>
          <w:lang w:eastAsia="zh-CN" w:bidi="hi-IN"/>
        </w:rPr>
      </w:pPr>
      <w:r w:rsidRPr="009E06D4">
        <w:rPr>
          <w:b/>
        </w:rPr>
        <w:t>укладення договорів щодо іншого цінного майна</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C2AAE">
        <w:trPr>
          <w:trHeight w:val="51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Цивільний кодекс України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Рішення виконавчого комітету міської ради «Про затвердження Положення про опікунську раду при виконавчому комітеті Коломийської міської ради та її складу»</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pStyle w:val="a0"/>
              <w:shd w:val="clear" w:color="auto" w:fill="auto"/>
              <w:spacing w:before="0" w:line="240" w:lineRule="auto"/>
              <w:jc w:val="both"/>
              <w:rPr>
                <w:spacing w:val="0"/>
                <w:sz w:val="24"/>
                <w:szCs w:val="24"/>
              </w:rPr>
            </w:pPr>
            <w:r w:rsidRPr="009E06D4">
              <w:rPr>
                <w:rStyle w:val="a1"/>
                <w:color w:val="auto"/>
                <w:sz w:val="24"/>
                <w:szCs w:val="24"/>
                <w:lang w:eastAsia="en-US"/>
              </w:rPr>
              <w:t>Необхідність надання згоди повнолітній особі, дієздатність якої обмежена, на вчинення правочину</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a0"/>
              <w:shd w:val="clear" w:color="auto" w:fill="auto"/>
              <w:spacing w:before="0" w:line="240" w:lineRule="auto"/>
              <w:jc w:val="both"/>
              <w:rPr>
                <w:spacing w:val="0"/>
                <w:sz w:val="24"/>
                <w:szCs w:val="24"/>
              </w:rPr>
            </w:pPr>
            <w:r w:rsidRPr="009E06D4">
              <w:rPr>
                <w:rStyle w:val="a1"/>
                <w:color w:val="auto"/>
                <w:sz w:val="24"/>
                <w:szCs w:val="24"/>
                <w:lang w:eastAsia="en-US"/>
              </w:rPr>
              <w:t>1. Заява до опікунської ради при виконавчому комітеті міської ради про отримання послуги;</w:t>
            </w:r>
          </w:p>
          <w:p w:rsidR="009D0784" w:rsidRPr="009E06D4" w:rsidRDefault="009D0784" w:rsidP="009E06D4">
            <w:pPr>
              <w:pStyle w:val="a0"/>
              <w:numPr>
                <w:ilvl w:val="0"/>
                <w:numId w:val="6"/>
              </w:numPr>
              <w:shd w:val="clear" w:color="auto" w:fill="auto"/>
              <w:tabs>
                <w:tab w:val="left" w:pos="235"/>
              </w:tabs>
              <w:spacing w:before="0" w:line="240" w:lineRule="auto"/>
              <w:jc w:val="both"/>
              <w:rPr>
                <w:spacing w:val="0"/>
                <w:sz w:val="24"/>
                <w:szCs w:val="24"/>
              </w:rPr>
            </w:pPr>
            <w:r w:rsidRPr="009E06D4">
              <w:rPr>
                <w:rStyle w:val="a1"/>
                <w:color w:val="auto"/>
                <w:sz w:val="24"/>
                <w:szCs w:val="24"/>
                <w:lang w:eastAsia="en-US"/>
              </w:rPr>
              <w:t>Копія рішення суду про обмеження цивільної дієздатності особи.</w:t>
            </w:r>
          </w:p>
          <w:p w:rsidR="009D0784" w:rsidRPr="009E06D4" w:rsidRDefault="009D0784" w:rsidP="009E06D4">
            <w:pPr>
              <w:pStyle w:val="a0"/>
              <w:numPr>
                <w:ilvl w:val="0"/>
                <w:numId w:val="6"/>
              </w:numPr>
              <w:shd w:val="clear" w:color="auto" w:fill="auto"/>
              <w:tabs>
                <w:tab w:val="left" w:pos="494"/>
              </w:tabs>
              <w:spacing w:before="0" w:line="240" w:lineRule="auto"/>
              <w:jc w:val="both"/>
              <w:rPr>
                <w:spacing w:val="0"/>
                <w:sz w:val="24"/>
                <w:szCs w:val="24"/>
              </w:rPr>
            </w:pPr>
            <w:r w:rsidRPr="009E06D4">
              <w:rPr>
                <w:rStyle w:val="a1"/>
                <w:color w:val="auto"/>
                <w:sz w:val="24"/>
                <w:szCs w:val="24"/>
                <w:lang w:eastAsia="en-US"/>
              </w:rPr>
              <w:t>Копія рішення суду про призначення особи піклувальником (до 22.03.2005 - рішення виконавчого комітету міської ради).</w:t>
            </w:r>
          </w:p>
          <w:p w:rsidR="009D0784" w:rsidRPr="009E06D4" w:rsidRDefault="009D0784" w:rsidP="009E06D4">
            <w:pPr>
              <w:pStyle w:val="a0"/>
              <w:numPr>
                <w:ilvl w:val="0"/>
                <w:numId w:val="6"/>
              </w:numPr>
              <w:shd w:val="clear" w:color="auto" w:fill="auto"/>
              <w:tabs>
                <w:tab w:val="left" w:pos="264"/>
              </w:tabs>
              <w:spacing w:before="0" w:line="240" w:lineRule="auto"/>
              <w:jc w:val="both"/>
              <w:rPr>
                <w:spacing w:val="0"/>
                <w:sz w:val="24"/>
                <w:szCs w:val="24"/>
              </w:rPr>
            </w:pPr>
            <w:r w:rsidRPr="009E06D4">
              <w:rPr>
                <w:rStyle w:val="a1"/>
                <w:color w:val="auto"/>
                <w:sz w:val="24"/>
                <w:szCs w:val="24"/>
                <w:lang w:eastAsia="en-US"/>
              </w:rPr>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rsidR="009D0784" w:rsidRPr="009E06D4" w:rsidRDefault="009D0784" w:rsidP="009E06D4">
            <w:pPr>
              <w:pStyle w:val="a0"/>
              <w:numPr>
                <w:ilvl w:val="0"/>
                <w:numId w:val="6"/>
              </w:numPr>
              <w:shd w:val="clear" w:color="auto" w:fill="auto"/>
              <w:tabs>
                <w:tab w:val="left" w:pos="413"/>
              </w:tabs>
              <w:spacing w:before="0" w:line="240" w:lineRule="auto"/>
              <w:jc w:val="both"/>
              <w:rPr>
                <w:spacing w:val="0"/>
                <w:sz w:val="24"/>
                <w:szCs w:val="24"/>
              </w:rPr>
            </w:pPr>
            <w:r w:rsidRPr="009E06D4">
              <w:rPr>
                <w:rStyle w:val="a1"/>
                <w:color w:val="auto"/>
                <w:sz w:val="24"/>
                <w:szCs w:val="24"/>
                <w:lang w:eastAsia="en-US"/>
              </w:rPr>
              <w:t>Копії паспорта особи, цивільна дієздатність якої обмежена.</w:t>
            </w:r>
          </w:p>
          <w:p w:rsidR="009D0784" w:rsidRPr="009E06D4" w:rsidRDefault="009D0784" w:rsidP="009E06D4">
            <w:pPr>
              <w:pStyle w:val="a0"/>
              <w:numPr>
                <w:ilvl w:val="0"/>
                <w:numId w:val="6"/>
              </w:numPr>
              <w:shd w:val="clear" w:color="auto" w:fill="auto"/>
              <w:tabs>
                <w:tab w:val="left" w:pos="235"/>
              </w:tabs>
              <w:spacing w:before="0" w:line="240" w:lineRule="auto"/>
              <w:jc w:val="both"/>
              <w:rPr>
                <w:spacing w:val="0"/>
                <w:sz w:val="24"/>
                <w:szCs w:val="24"/>
              </w:rPr>
            </w:pPr>
            <w:r w:rsidRPr="009E06D4">
              <w:rPr>
                <w:rStyle w:val="a1"/>
                <w:color w:val="auto"/>
                <w:sz w:val="24"/>
                <w:szCs w:val="24"/>
                <w:lang w:eastAsia="en-US"/>
              </w:rPr>
              <w:t>Копія паспорта піклувальника.</w:t>
            </w:r>
          </w:p>
          <w:p w:rsidR="009D0784" w:rsidRPr="009E06D4" w:rsidRDefault="009D0784" w:rsidP="009E06D4">
            <w:pPr>
              <w:pStyle w:val="a0"/>
              <w:numPr>
                <w:ilvl w:val="0"/>
                <w:numId w:val="6"/>
              </w:numPr>
              <w:shd w:val="clear" w:color="auto" w:fill="auto"/>
              <w:tabs>
                <w:tab w:val="left" w:pos="264"/>
              </w:tabs>
              <w:spacing w:before="0" w:line="240" w:lineRule="auto"/>
              <w:jc w:val="both"/>
              <w:rPr>
                <w:spacing w:val="0"/>
                <w:sz w:val="24"/>
                <w:szCs w:val="24"/>
              </w:rPr>
            </w:pPr>
            <w:r w:rsidRPr="009E06D4">
              <w:rPr>
                <w:rStyle w:val="a1"/>
                <w:color w:val="auto"/>
                <w:sz w:val="24"/>
                <w:szCs w:val="24"/>
                <w:lang w:eastAsia="en-US"/>
              </w:rPr>
              <w:t>Копія правовстановлюючого документа, що підтверджує право власності на майно, яке відчужується та/або придбавається.</w:t>
            </w:r>
          </w:p>
          <w:p w:rsidR="009D0784" w:rsidRPr="009E06D4" w:rsidRDefault="009D0784" w:rsidP="009E06D4">
            <w:pPr>
              <w:pStyle w:val="a0"/>
              <w:numPr>
                <w:ilvl w:val="0"/>
                <w:numId w:val="6"/>
              </w:numPr>
              <w:shd w:val="clear" w:color="auto" w:fill="auto"/>
              <w:tabs>
                <w:tab w:val="left" w:pos="269"/>
              </w:tabs>
              <w:spacing w:before="0" w:line="240" w:lineRule="auto"/>
              <w:jc w:val="both"/>
              <w:rPr>
                <w:spacing w:val="0"/>
                <w:sz w:val="24"/>
                <w:szCs w:val="24"/>
              </w:rPr>
            </w:pPr>
            <w:r w:rsidRPr="009E06D4">
              <w:rPr>
                <w:rStyle w:val="a1"/>
                <w:color w:val="auto"/>
                <w:sz w:val="24"/>
                <w:szCs w:val="24"/>
                <w:lang w:eastAsia="en-US"/>
              </w:rPr>
              <w:t>Довідка органу державної реєстрації про підтвердження права власності на майно, яке відчужується та/або придбавається.</w:t>
            </w:r>
          </w:p>
          <w:p w:rsidR="009D0784" w:rsidRPr="009E06D4" w:rsidRDefault="009D0784" w:rsidP="009E06D4">
            <w:pPr>
              <w:pStyle w:val="a0"/>
              <w:numPr>
                <w:ilvl w:val="0"/>
                <w:numId w:val="6"/>
              </w:numPr>
              <w:shd w:val="clear" w:color="auto" w:fill="auto"/>
              <w:tabs>
                <w:tab w:val="left" w:pos="293"/>
              </w:tabs>
              <w:spacing w:before="0" w:line="240" w:lineRule="auto"/>
              <w:jc w:val="both"/>
              <w:rPr>
                <w:spacing w:val="0"/>
                <w:sz w:val="24"/>
                <w:szCs w:val="24"/>
              </w:rPr>
            </w:pPr>
            <w:r w:rsidRPr="009E06D4">
              <w:rPr>
                <w:rStyle w:val="a1"/>
                <w:color w:val="auto"/>
                <w:sz w:val="24"/>
                <w:szCs w:val="24"/>
                <w:lang w:eastAsia="en-US"/>
              </w:rPr>
              <w:t>Копія технічного паспорта на майно, яке відчужується та/або придбавається.</w:t>
            </w:r>
          </w:p>
          <w:p w:rsidR="009D0784" w:rsidRPr="009E06D4" w:rsidRDefault="009D0784" w:rsidP="009E06D4">
            <w:pPr>
              <w:pStyle w:val="a0"/>
              <w:numPr>
                <w:ilvl w:val="0"/>
                <w:numId w:val="6"/>
              </w:numPr>
              <w:shd w:val="clear" w:color="auto" w:fill="auto"/>
              <w:tabs>
                <w:tab w:val="left" w:pos="360"/>
              </w:tabs>
              <w:spacing w:before="0" w:line="240" w:lineRule="auto"/>
              <w:jc w:val="both"/>
              <w:rPr>
                <w:spacing w:val="0"/>
                <w:sz w:val="24"/>
                <w:szCs w:val="24"/>
              </w:rPr>
            </w:pPr>
            <w:r w:rsidRPr="009E06D4">
              <w:rPr>
                <w:rStyle w:val="a1"/>
                <w:color w:val="auto"/>
                <w:sz w:val="24"/>
                <w:szCs w:val="24"/>
                <w:lang w:eastAsia="en-US"/>
              </w:rPr>
              <w:t>Довідка про склад сім’ї особи, цивільна дієздатність якої обмежена, або зареєстрованих у житловому приміщенні/будинку осіб.</w:t>
            </w:r>
          </w:p>
          <w:p w:rsidR="009D0784" w:rsidRPr="009E06D4" w:rsidRDefault="009D0784" w:rsidP="009E06D4">
            <w:pPr>
              <w:pStyle w:val="a0"/>
              <w:numPr>
                <w:ilvl w:val="0"/>
                <w:numId w:val="6"/>
              </w:numPr>
              <w:shd w:val="clear" w:color="auto" w:fill="auto"/>
              <w:tabs>
                <w:tab w:val="left" w:pos="360"/>
              </w:tabs>
              <w:spacing w:before="0" w:line="240" w:lineRule="auto"/>
              <w:jc w:val="both"/>
              <w:rPr>
                <w:spacing w:val="0"/>
                <w:sz w:val="24"/>
                <w:szCs w:val="24"/>
              </w:rPr>
            </w:pPr>
            <w:r w:rsidRPr="009E06D4">
              <w:rPr>
                <w:rStyle w:val="a1"/>
                <w:color w:val="auto"/>
                <w:sz w:val="24"/>
                <w:szCs w:val="24"/>
                <w:lang w:eastAsia="en-US"/>
              </w:rPr>
              <w:t>Документ про оціночну вартість майна, власником якого є особа, цивільна дієздатність якої обмежена</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a0"/>
              <w:shd w:val="clear" w:color="auto" w:fill="auto"/>
              <w:spacing w:before="0" w:line="240" w:lineRule="auto"/>
              <w:jc w:val="both"/>
              <w:rPr>
                <w:spacing w:val="0"/>
                <w:sz w:val="24"/>
                <w:szCs w:val="24"/>
              </w:rPr>
            </w:pPr>
            <w:r w:rsidRPr="009E06D4">
              <w:rPr>
                <w:rStyle w:val="a1"/>
                <w:color w:val="auto"/>
                <w:sz w:val="24"/>
                <w:szCs w:val="24"/>
                <w:lang w:eastAsia="en-US"/>
              </w:rPr>
              <w:t>Заява та документи подаються заявником особисто у паперовій формі.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E06D4" w:rsidRDefault="009D0784" w:rsidP="009E06D4">
            <w:pPr>
              <w:pStyle w:val="a0"/>
              <w:shd w:val="clear" w:color="auto" w:fill="auto"/>
              <w:spacing w:before="0" w:line="240" w:lineRule="auto"/>
              <w:jc w:val="both"/>
              <w:rPr>
                <w:spacing w:val="0"/>
                <w:sz w:val="24"/>
                <w:szCs w:val="24"/>
              </w:rPr>
            </w:pPr>
            <w:r w:rsidRPr="009E06D4">
              <w:rPr>
                <w:rStyle w:val="a1"/>
                <w:color w:val="auto"/>
                <w:sz w:val="24"/>
                <w:szCs w:val="24"/>
                <w:lang w:eastAsia="en-US"/>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b/>
                <w:sz w:val="24"/>
                <w:szCs w:val="24"/>
                <w:lang w:eastAsia="uk-UA"/>
              </w:rPr>
            </w:pPr>
            <w:r w:rsidRPr="009E06D4">
              <w:rPr>
                <w:rStyle w:val="a1"/>
                <w:b w:val="0"/>
                <w:color w:val="auto"/>
                <w:sz w:val="24"/>
                <w:szCs w:val="24"/>
                <w:lang w:eastAsia="en-US"/>
              </w:rPr>
              <w:t>Розгляд документів та надання рішення виконавчого комітету міської ради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виконавчому комітеті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a0"/>
              <w:numPr>
                <w:ilvl w:val="0"/>
                <w:numId w:val="7"/>
              </w:numPr>
              <w:shd w:val="clear" w:color="auto" w:fill="auto"/>
              <w:tabs>
                <w:tab w:val="left" w:pos="216"/>
              </w:tabs>
              <w:spacing w:before="0" w:line="240" w:lineRule="auto"/>
              <w:jc w:val="both"/>
              <w:rPr>
                <w:spacing w:val="0"/>
                <w:sz w:val="24"/>
                <w:szCs w:val="24"/>
              </w:rPr>
            </w:pPr>
            <w:r w:rsidRPr="009E06D4">
              <w:rPr>
                <w:rStyle w:val="a1"/>
                <w:color w:val="auto"/>
                <w:sz w:val="24"/>
                <w:szCs w:val="24"/>
                <w:lang w:eastAsia="en-US"/>
              </w:rPr>
              <w:t>Подання неповного пакету документів;</w:t>
            </w:r>
          </w:p>
          <w:p w:rsidR="009D0784" w:rsidRPr="009E06D4" w:rsidRDefault="009D0784" w:rsidP="009E06D4">
            <w:pPr>
              <w:pStyle w:val="a0"/>
              <w:numPr>
                <w:ilvl w:val="0"/>
                <w:numId w:val="7"/>
              </w:numPr>
              <w:shd w:val="clear" w:color="auto" w:fill="auto"/>
              <w:tabs>
                <w:tab w:val="left" w:pos="322"/>
              </w:tabs>
              <w:spacing w:before="0" w:line="240" w:lineRule="auto"/>
              <w:jc w:val="both"/>
              <w:rPr>
                <w:spacing w:val="0"/>
                <w:sz w:val="24"/>
                <w:szCs w:val="24"/>
              </w:rPr>
            </w:pPr>
            <w:r w:rsidRPr="009E06D4">
              <w:rPr>
                <w:rStyle w:val="a1"/>
                <w:color w:val="auto"/>
                <w:sz w:val="24"/>
                <w:szCs w:val="24"/>
                <w:lang w:eastAsia="en-US"/>
              </w:rPr>
              <w:t>Невідповідність поданих документів вимогам чинного законодавства;</w:t>
            </w:r>
          </w:p>
          <w:p w:rsidR="009D0784" w:rsidRPr="009E06D4" w:rsidRDefault="009D0784" w:rsidP="009E06D4">
            <w:pPr>
              <w:pStyle w:val="a0"/>
              <w:numPr>
                <w:ilvl w:val="0"/>
                <w:numId w:val="7"/>
              </w:numPr>
              <w:shd w:val="clear" w:color="auto" w:fill="auto"/>
              <w:tabs>
                <w:tab w:val="left" w:pos="235"/>
              </w:tabs>
              <w:spacing w:before="0" w:line="240" w:lineRule="auto"/>
              <w:jc w:val="both"/>
              <w:rPr>
                <w:spacing w:val="0"/>
                <w:sz w:val="24"/>
                <w:szCs w:val="24"/>
              </w:rPr>
            </w:pPr>
            <w:r w:rsidRPr="009E06D4">
              <w:rPr>
                <w:rStyle w:val="a1"/>
                <w:color w:val="auto"/>
                <w:sz w:val="24"/>
                <w:szCs w:val="24"/>
                <w:lang w:eastAsia="en-US"/>
              </w:rPr>
              <w:t>Подання недостовірних даних</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pStyle w:val="a0"/>
              <w:shd w:val="clear" w:color="auto" w:fill="auto"/>
              <w:spacing w:before="0" w:line="240" w:lineRule="auto"/>
              <w:jc w:val="both"/>
              <w:rPr>
                <w:spacing w:val="0"/>
                <w:sz w:val="24"/>
                <w:szCs w:val="24"/>
              </w:rPr>
            </w:pPr>
            <w:r w:rsidRPr="009E06D4">
              <w:rPr>
                <w:rStyle w:val="a1"/>
                <w:color w:val="auto"/>
                <w:sz w:val="24"/>
                <w:szCs w:val="24"/>
                <w:lang w:eastAsia="en-US"/>
              </w:rPr>
              <w:t>Видача піклувальнику рішення виконавчого комітету міської ради для надання згоди підопічній особі на вчинення правочину/відмова у видачі піклувальнику вищезазначеного дозволу.</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E06D4" w:rsidRDefault="009D0784" w:rsidP="009E06D4">
            <w:pPr>
              <w:pStyle w:val="a0"/>
              <w:shd w:val="clear" w:color="auto" w:fill="auto"/>
              <w:spacing w:before="0" w:line="240" w:lineRule="auto"/>
              <w:jc w:val="both"/>
              <w:rPr>
                <w:spacing w:val="0"/>
                <w:sz w:val="24"/>
                <w:szCs w:val="24"/>
              </w:rPr>
            </w:pPr>
            <w:r w:rsidRPr="009E06D4">
              <w:rPr>
                <w:rStyle w:val="a1"/>
                <w:color w:val="auto"/>
                <w:sz w:val="24"/>
                <w:szCs w:val="24"/>
                <w:lang w:eastAsia="en-US"/>
              </w:rPr>
              <w:t xml:space="preserve">Отримання результату - заявником особисто шляхом звернення до </w:t>
            </w:r>
            <w:r w:rsidRPr="009E06D4">
              <w:rPr>
                <w:b w:val="0"/>
                <w:spacing w:val="0"/>
              </w:rPr>
              <w:t>управління «Центр надання адміністративних послуг» Коломийської міської ради</w:t>
            </w:r>
            <w:r w:rsidRPr="009E06D4">
              <w:rPr>
                <w:rStyle w:val="a1"/>
                <w:color w:val="auto"/>
                <w:sz w:val="24"/>
                <w:szCs w:val="24"/>
                <w:lang w:eastAsia="en-US"/>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Призначення тимчасової державної допомоги непрацюючій особі, яка досягла загального пенсійного віку, але не набула права на пенсійну виплату</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C2AAE">
        <w:trPr>
          <w:trHeight w:val="40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pacing w:after="0" w:line="240" w:lineRule="auto"/>
              <w:jc w:val="both"/>
              <w:rPr>
                <w:rFonts w:ascii="Times New Roman" w:hAnsi="Times New Roman"/>
                <w:sz w:val="24"/>
                <w:szCs w:val="24"/>
                <w:lang w:eastAsia="ru-RU"/>
              </w:rPr>
            </w:pPr>
            <w:hyperlink r:id="rId9" w:tgtFrame="_blank" w:history="1">
              <w:r w:rsidRPr="009654E8">
                <w:rPr>
                  <w:rFonts w:ascii="Times New Roman" w:hAnsi="Times New Roman"/>
                  <w:sz w:val="24"/>
                  <w:szCs w:val="24"/>
                  <w:lang w:eastAsia="ru-RU"/>
                </w:rPr>
                <w:t>Закони України</w:t>
              </w:r>
            </w:hyperlink>
            <w:r w:rsidRPr="009654E8">
              <w:rPr>
                <w:rFonts w:ascii="Times New Roman" w:hAnsi="Times New Roman"/>
                <w:sz w:val="24"/>
                <w:szCs w:val="24"/>
                <w:lang w:eastAsia="ru-RU"/>
              </w:rPr>
              <w:t> </w:t>
            </w:r>
            <w:r w:rsidRPr="009654E8">
              <w:rPr>
                <w:rFonts w:ascii="Times New Roman" w:hAnsi="Times New Roman"/>
                <w:sz w:val="24"/>
                <w:szCs w:val="24"/>
              </w:rPr>
              <w:t>„Про загальнообов’язкове державне пенсійне страхування” від 09.07.2003 № 1058-IV; „</w:t>
            </w:r>
            <w:r w:rsidRPr="009654E8">
              <w:rPr>
                <w:rFonts w:ascii="Times New Roman" w:hAnsi="Times New Roman"/>
                <w:sz w:val="24"/>
                <w:szCs w:val="24"/>
                <w:lang w:eastAsia="ru-RU"/>
              </w:rPr>
              <w:t>Про внесення змін до деяких законодавчих актів України щодо підвищення пенсій” від 03.10.2017 № 2148-VIII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654E8" w:rsidRDefault="009D0784" w:rsidP="009E06D4">
            <w:pPr>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 xml:space="preserve">Постанова Кабінету Міністрів України від </w:t>
            </w:r>
            <w:r w:rsidRPr="009654E8">
              <w:rPr>
                <w:rFonts w:ascii="Times New Roman" w:hAnsi="Times New Roman"/>
                <w:sz w:val="24"/>
                <w:szCs w:val="24"/>
                <w:shd w:val="clear" w:color="auto" w:fill="FFFFFF"/>
              </w:rPr>
              <w:t xml:space="preserve">27.12.2017 </w:t>
            </w:r>
            <w:hyperlink r:id="rId10" w:tgtFrame="_blank" w:history="1">
              <w:r w:rsidRPr="009654E8">
                <w:rPr>
                  <w:rFonts w:ascii="Times New Roman" w:hAnsi="Times New Roman"/>
                  <w:sz w:val="24"/>
                  <w:szCs w:val="24"/>
                  <w:lang w:eastAsia="ru-RU"/>
                </w:rPr>
                <w:t xml:space="preserve">№ 1098 </w:t>
              </w:r>
            </w:hyperlink>
            <w:r w:rsidRPr="009654E8">
              <w:rPr>
                <w:rFonts w:ascii="Times New Roman" w:hAnsi="Times New Roman"/>
                <w:sz w:val="24"/>
                <w:szCs w:val="24"/>
                <w:lang w:eastAsia="ru-RU"/>
              </w:rPr>
              <w:t>„</w:t>
            </w:r>
            <w:r w:rsidRPr="009654E8">
              <w:rPr>
                <w:rFonts w:ascii="Times New Roman" w:hAnsi="Times New Roman"/>
                <w:sz w:val="24"/>
                <w:szCs w:val="24"/>
                <w:shd w:val="clear" w:color="auto" w:fill="FFFFFF"/>
              </w:rPr>
              <w:t>Про затвердження Порядку призначення тимчасової державної соціальної допомоги непрацюючій особі, яка досягла загального пенсійного віку, але не набула права на пенсійну виплату”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ind w:right="11"/>
              <w:jc w:val="both"/>
              <w:rPr>
                <w:rFonts w:ascii="Times New Roman" w:hAnsi="Times New Roman"/>
                <w:sz w:val="24"/>
                <w:szCs w:val="24"/>
                <w:lang w:eastAsia="ru-RU"/>
              </w:rPr>
            </w:pPr>
            <w:r w:rsidRPr="009654E8">
              <w:rPr>
                <w:rFonts w:ascii="Times New Roman" w:hAnsi="Times New Roman"/>
                <w:sz w:val="24"/>
                <w:szCs w:val="24"/>
                <w:shd w:val="clear" w:color="auto" w:fill="FFFFFF"/>
              </w:rPr>
              <w:t>Особа, яка досягла віку, визначеного частиною першою</w:t>
            </w:r>
            <w:r w:rsidRPr="009654E8">
              <w:rPr>
                <w:rStyle w:val="apple-converted-space"/>
                <w:rFonts w:ascii="Times New Roman" w:hAnsi="Times New Roman"/>
                <w:sz w:val="24"/>
                <w:szCs w:val="24"/>
                <w:shd w:val="clear" w:color="auto" w:fill="FFFFFF"/>
              </w:rPr>
              <w:t> </w:t>
            </w:r>
            <w:r w:rsidRPr="009654E8">
              <w:rPr>
                <w:rFonts w:ascii="Times New Roman" w:hAnsi="Times New Roman"/>
                <w:sz w:val="24"/>
                <w:szCs w:val="24"/>
                <w:shd w:val="clear" w:color="auto" w:fill="FFFFFF"/>
              </w:rPr>
              <w:t xml:space="preserve">статті 26 Закону України „Про загальнообов’язкове державне пенсійне страхування”, але не набула права на пенсійну виплату у зв’язку з відсутністю, </w:t>
            </w:r>
            <w:r w:rsidRPr="009654E8">
              <w:rPr>
                <w:rStyle w:val="apple-converted-space"/>
                <w:rFonts w:ascii="Times New Roman" w:hAnsi="Times New Roman"/>
                <w:sz w:val="24"/>
                <w:szCs w:val="24"/>
                <w:shd w:val="clear" w:color="auto" w:fill="FFFFFF"/>
              </w:rPr>
              <w:t> </w:t>
            </w:r>
            <w:r w:rsidRPr="009654E8">
              <w:rPr>
                <w:rFonts w:ascii="Times New Roman" w:hAnsi="Times New Roman"/>
                <w:sz w:val="24"/>
                <w:szCs w:val="24"/>
                <w:shd w:val="clear" w:color="auto" w:fill="FFFFFF"/>
              </w:rPr>
              <w:t>за наявності в неї не менш як 15 років страхового стажу</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1.Заява;</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2.копія документа, що посвідчує особу;</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3.інформація про адресу зареєстрованого місця проживання (адресу фактичного місця проживання);</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4.копія документа про присвоєння реєстраційного номера облікової картки платника податків;</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5.довідка про наявний трудовий стаж, видана органами Пенсійного фонду України;</w:t>
            </w:r>
          </w:p>
          <w:p w:rsidR="009D0784" w:rsidRPr="009E06D4" w:rsidRDefault="009D0784" w:rsidP="009E06D4">
            <w:pPr>
              <w:pStyle w:val="NoSpacing"/>
              <w:rPr>
                <w:rStyle w:val="rvts0"/>
                <w:rFonts w:ascii="Times New Roman" w:hAnsi="Times New Roman"/>
                <w:sz w:val="24"/>
                <w:szCs w:val="24"/>
              </w:rPr>
            </w:pPr>
            <w:r w:rsidRPr="009E06D4">
              <w:rPr>
                <w:rStyle w:val="rvts0"/>
                <w:rFonts w:ascii="Times New Roman" w:hAnsi="Times New Roman"/>
                <w:sz w:val="24"/>
                <w:szCs w:val="24"/>
              </w:rPr>
              <w:t>6.копія трудової книжки (з пред’явленням оригіналу);</w:t>
            </w:r>
          </w:p>
          <w:p w:rsidR="009D0784" w:rsidRPr="009E06D4" w:rsidRDefault="009D0784" w:rsidP="009E06D4">
            <w:pPr>
              <w:pStyle w:val="NoSpacing"/>
              <w:rPr>
                <w:rFonts w:ascii="Times New Roman" w:hAnsi="Times New Roman"/>
                <w:sz w:val="24"/>
                <w:szCs w:val="24"/>
                <w:shd w:val="clear" w:color="auto" w:fill="FFFFFF"/>
              </w:rPr>
            </w:pPr>
            <w:r w:rsidRPr="009E06D4">
              <w:rPr>
                <w:rStyle w:val="rvts0"/>
                <w:rFonts w:ascii="Times New Roman" w:hAnsi="Times New Roman"/>
                <w:sz w:val="24"/>
                <w:szCs w:val="24"/>
              </w:rPr>
              <w:t>7.довідка з центру зайнятості про перебування ( не перебування) на обліку</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E06D4">
              <w:rPr>
                <w:rFonts w:ascii="Times New Roman" w:eastAsia="SimSun" w:hAnsi="Times New Roman"/>
                <w:kern w:val="1"/>
                <w:sz w:val="24"/>
                <w:szCs w:val="24"/>
                <w:lang w:eastAsia="hi-IN" w:bidi="hi-IN"/>
              </w:rPr>
              <w:t>8.довідка про доходи за попередні шість місяців, що передують місяцю звернення;</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9.декларація про доходи та майновий стан (заповнюється на підставі довідок про доходи кожного члена сім’ї) за останні шість календарних місяців, що передують місяцю звернення за призначенням тимчасової допомоги;</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10.копія рішення про призначення опікуна (для особи, яку визнано недієздатною);</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11.інформація про склад сім’ї особи, яка звернулася за призначенням тимчасової допомоги (зазначається в декларації про доходи та майновий стан);</w:t>
            </w:r>
          </w:p>
          <w:p w:rsidR="009D0784" w:rsidRPr="009654E8" w:rsidRDefault="009D0784" w:rsidP="009E06D4">
            <w:pPr>
              <w:spacing w:after="0" w:line="240" w:lineRule="auto"/>
              <w:ind w:right="13"/>
              <w:jc w:val="both"/>
              <w:rPr>
                <w:rFonts w:ascii="Times New Roman" w:hAnsi="Times New Roman"/>
                <w:sz w:val="24"/>
                <w:szCs w:val="24"/>
                <w:shd w:val="clear" w:color="auto" w:fill="FFFFFF"/>
              </w:rPr>
            </w:pPr>
            <w:r w:rsidRPr="009654E8">
              <w:rPr>
                <w:rFonts w:ascii="Times New Roman" w:hAnsi="Times New Roman"/>
                <w:sz w:val="24"/>
                <w:szCs w:val="24"/>
                <w:shd w:val="clear" w:color="auto" w:fill="FFFFFF"/>
              </w:rPr>
              <w:t>12.рахунок уповноваженого банку.</w:t>
            </w:r>
          </w:p>
          <w:p w:rsidR="009D0784" w:rsidRPr="009654E8" w:rsidRDefault="009D0784" w:rsidP="009E06D4">
            <w:pPr>
              <w:spacing w:after="0" w:line="240" w:lineRule="auto"/>
              <w:ind w:right="13"/>
              <w:jc w:val="both"/>
              <w:rPr>
                <w:rFonts w:ascii="Times New Roman" w:hAnsi="Times New Roman"/>
                <w:sz w:val="24"/>
                <w:szCs w:val="24"/>
                <w:lang w:eastAsia="ru-RU"/>
              </w:rPr>
            </w:pPr>
            <w:r w:rsidRPr="009654E8">
              <w:rPr>
                <w:rFonts w:ascii="Times New Roman" w:hAnsi="Times New Roman"/>
                <w:sz w:val="24"/>
                <w:szCs w:val="24"/>
                <w:shd w:val="clear" w:color="auto" w:fill="FFFFFF"/>
              </w:rPr>
              <w:t>Для призначення допомоги за місцем фактичного проживання, до заяви додається довідка про неотримання такої допомоги в органах соціального захисту населення за зареєстрованим місцем проживання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pacing w:after="0" w:line="240" w:lineRule="auto"/>
              <w:rPr>
                <w:rFonts w:ascii="Times New Roman" w:hAnsi="Times New Roman"/>
                <w:sz w:val="24"/>
                <w:szCs w:val="24"/>
                <w:lang w:eastAsia="ru-RU"/>
              </w:rPr>
            </w:pPr>
            <w:r w:rsidRPr="009654E8">
              <w:rPr>
                <w:rStyle w:val="apple-converted-space"/>
                <w:rFonts w:ascii="Times New Roman" w:hAnsi="Times New Roman"/>
                <w:sz w:val="24"/>
                <w:szCs w:val="24"/>
                <w:shd w:val="clear" w:color="auto" w:fill="FFFFFF"/>
              </w:rPr>
              <w:t xml:space="preserve">Заява та документи подаються </w:t>
            </w:r>
            <w:r w:rsidRPr="009654E8">
              <w:rPr>
                <w:rFonts w:ascii="Times New Roman" w:hAnsi="Times New Roman"/>
                <w:sz w:val="24"/>
                <w:szCs w:val="24"/>
                <w:shd w:val="clear" w:color="auto" w:fill="FFFFFF"/>
              </w:rPr>
              <w:t>особою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ru-RU"/>
              </w:rPr>
            </w:pPr>
            <w:r w:rsidRPr="009654E8">
              <w:rPr>
                <w:rFonts w:ascii="Times New Roman" w:hAnsi="Times New Roman"/>
                <w:sz w:val="24"/>
                <w:szCs w:val="24"/>
                <w:lang w:eastAsia="ru-RU"/>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spacing w:after="0" w:line="240" w:lineRule="auto"/>
              <w:jc w:val="both"/>
              <w:rPr>
                <w:rFonts w:ascii="Times New Roman" w:hAnsi="Times New Roman"/>
                <w:sz w:val="24"/>
                <w:szCs w:val="24"/>
                <w:highlight w:val="yellow"/>
                <w:shd w:val="clear" w:color="auto" w:fill="FFFFFF"/>
              </w:rPr>
            </w:pPr>
            <w:r w:rsidRPr="009654E8">
              <w:rPr>
                <w:rFonts w:ascii="Times New Roman" w:hAnsi="Times New Roman"/>
                <w:sz w:val="24"/>
                <w:szCs w:val="24"/>
                <w:shd w:val="clear" w:color="auto" w:fill="FFFFFF"/>
              </w:rPr>
              <w:t>Рішення про призначення тимчасової допомоги або про відмову у призначенні тимчасової допомоги приймається органом соціального захисту населення протягом 10 календарних днів з дня звернення за призначенням такої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a2"/>
              <w:spacing w:before="0"/>
              <w:ind w:right="13" w:firstLine="0"/>
              <w:jc w:val="both"/>
              <w:rPr>
                <w:rFonts w:ascii="Times New Roman" w:hAnsi="Times New Roman"/>
                <w:sz w:val="24"/>
                <w:szCs w:val="24"/>
              </w:rPr>
            </w:pPr>
            <w:r w:rsidRPr="009E06D4">
              <w:rPr>
                <w:rFonts w:ascii="Times New Roman" w:hAnsi="Times New Roman"/>
                <w:sz w:val="24"/>
                <w:szCs w:val="24"/>
              </w:rPr>
              <w:t>1.Середньомісячний сукупний дохід сім’ї в розрахунку на одну особу за попередні шість місяців перевищує 100 відсотків прожиткового мінімуму для осіб, які втратили працездатність;</w:t>
            </w:r>
          </w:p>
          <w:p w:rsidR="009D0784" w:rsidRPr="009E06D4" w:rsidRDefault="009D0784" w:rsidP="009E06D4">
            <w:pPr>
              <w:pStyle w:val="a2"/>
              <w:spacing w:before="0"/>
              <w:ind w:right="13" w:firstLine="0"/>
              <w:jc w:val="both"/>
              <w:rPr>
                <w:rFonts w:ascii="Times New Roman" w:hAnsi="Times New Roman"/>
                <w:sz w:val="24"/>
                <w:szCs w:val="24"/>
              </w:rPr>
            </w:pPr>
            <w:r w:rsidRPr="009E06D4">
              <w:rPr>
                <w:rFonts w:ascii="Times New Roman" w:hAnsi="Times New Roman"/>
                <w:sz w:val="24"/>
                <w:szCs w:val="24"/>
              </w:rPr>
              <w:t xml:space="preserve">2.особа одержує пенсію або державну соціальну допомогу, що призначається відповідно до </w:t>
            </w:r>
            <w:hyperlink r:id="rId11" w:tgtFrame="_blank" w:history="1">
              <w:r w:rsidRPr="009E06D4">
                <w:rPr>
                  <w:rFonts w:ascii="Times New Roman" w:hAnsi="Times New Roman"/>
                  <w:sz w:val="24"/>
                  <w:szCs w:val="24"/>
                </w:rPr>
                <w:t>Законів України</w:t>
              </w:r>
            </w:hyperlink>
            <w:r w:rsidRPr="009E06D4">
              <w:rPr>
                <w:rFonts w:ascii="Times New Roman" w:hAnsi="Times New Roman"/>
                <w:sz w:val="24"/>
                <w:szCs w:val="24"/>
              </w:rPr>
              <w:t xml:space="preserve"> „Про державну соціальну допомогу особам з інвалідністю з дитинства та дітям з інвалідністю” або „Про державну соціальну допомогу особам, які не мають права на пенсію, та особам з інвалідністю”;</w:t>
            </w:r>
          </w:p>
          <w:p w:rsidR="009D0784" w:rsidRPr="009E06D4" w:rsidRDefault="009D0784" w:rsidP="009E06D4">
            <w:pPr>
              <w:pStyle w:val="a2"/>
              <w:spacing w:before="0"/>
              <w:ind w:right="13" w:firstLine="0"/>
              <w:jc w:val="both"/>
              <w:rPr>
                <w:rFonts w:ascii="Times New Roman" w:hAnsi="Times New Roman"/>
                <w:sz w:val="24"/>
                <w:szCs w:val="24"/>
              </w:rPr>
            </w:pPr>
            <w:r w:rsidRPr="009E06D4">
              <w:rPr>
                <w:rFonts w:ascii="Times New Roman" w:hAnsi="Times New Roman"/>
                <w:sz w:val="24"/>
                <w:szCs w:val="24"/>
              </w:rPr>
              <w:t>3.особа або члени її сім’ї протягом 12 місяців перед зверненням за наданням тимчасової допомоги здійснили купівлю земельної ділянки, квартири (будинку), автомобіля, іншого транспортного засобу (механізму), будівельних матеріалів, інших товарів довгострокового вжитку або оплатили послуги (одноразово) з будівництва, ремонту квартири (будинку) або автомобіля, іншого транспортного засобу (механізму), телефонного (в тому числі мобільного) зв’язку, крім житлово-комунальних послуг у межах соціальної норми житла та соціальних нормативів                                                                  користування житлово-комунальними послугами та медичних послуг, пов’язаних із забезпеченням життєдіяльності, на суму, яка на дату купівлі (оплати) перевищує 50 тис. гривень;</w:t>
            </w:r>
          </w:p>
          <w:p w:rsidR="009D0784" w:rsidRPr="009E06D4" w:rsidRDefault="009D0784" w:rsidP="009E06D4">
            <w:pPr>
              <w:pStyle w:val="a2"/>
              <w:spacing w:before="0"/>
              <w:ind w:right="13" w:firstLine="0"/>
              <w:jc w:val="both"/>
              <w:rPr>
                <w:rFonts w:ascii="Times New Roman" w:hAnsi="Times New Roman"/>
                <w:sz w:val="24"/>
                <w:szCs w:val="24"/>
              </w:rPr>
            </w:pPr>
            <w:r w:rsidRPr="009E06D4">
              <w:rPr>
                <w:rFonts w:ascii="Times New Roman" w:hAnsi="Times New Roman"/>
                <w:sz w:val="24"/>
                <w:szCs w:val="24"/>
              </w:rPr>
              <w:t>4.особа працює, провадить іншу діяльність, пов’язану з отриманням доходу;</w:t>
            </w:r>
          </w:p>
          <w:p w:rsidR="009D0784" w:rsidRPr="009E06D4" w:rsidRDefault="009D0784" w:rsidP="009E06D4">
            <w:pPr>
              <w:pStyle w:val="a2"/>
              <w:spacing w:before="0"/>
              <w:ind w:right="13" w:firstLine="0"/>
              <w:jc w:val="both"/>
              <w:rPr>
                <w:rFonts w:ascii="Times New Roman" w:hAnsi="Times New Roman"/>
                <w:sz w:val="24"/>
                <w:szCs w:val="24"/>
              </w:rPr>
            </w:pPr>
            <w:r w:rsidRPr="009E06D4">
              <w:rPr>
                <w:rFonts w:ascii="Times New Roman" w:hAnsi="Times New Roman"/>
                <w:sz w:val="24"/>
                <w:szCs w:val="24"/>
              </w:rPr>
              <w:t>5.за результатами вибіркового обстеження матеріально-побутових умов сім’ї виявлено, що особа має додаткові джерела для існування, не зазначені у декларації про доходи та майно (здавання в найм або в оренду житлового приміщення (будинку) або його частини; один чи кілька членів сім’ї працюють без оформлення трудових відносин в установленому порядку; можливість отримання доходу від утримання худоби, птиці, інших тварин; дохід від народних промислів, використання наявної сільськогосподарської техніки, вантажних машин, мікроавтобусів тощо);</w:t>
            </w:r>
          </w:p>
          <w:p w:rsidR="009D0784" w:rsidRPr="009E06D4" w:rsidRDefault="009D0784" w:rsidP="009E06D4">
            <w:pPr>
              <w:pStyle w:val="a2"/>
              <w:spacing w:before="0"/>
              <w:ind w:right="13" w:firstLine="0"/>
              <w:jc w:val="both"/>
              <w:rPr>
                <w:rFonts w:ascii="Times New Roman" w:hAnsi="Times New Roman"/>
                <w:sz w:val="24"/>
                <w:szCs w:val="24"/>
              </w:rPr>
            </w:pPr>
            <w:r w:rsidRPr="009E06D4">
              <w:rPr>
                <w:rFonts w:ascii="Times New Roman" w:hAnsi="Times New Roman"/>
                <w:sz w:val="24"/>
                <w:szCs w:val="24"/>
              </w:rPr>
              <w:t>6.у власності особи або членів її сім’ї є друга квартира (будинок) за умови, що загальна площа житла перевищує 21 кв. м на одного члена сім’ї та додатково 10,5 кв. м на сім’ю, чи більш як один автомобіль, інший транспортний засіб (механізм).</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spacing w:after="0" w:line="240" w:lineRule="auto"/>
              <w:jc w:val="both"/>
              <w:rPr>
                <w:rFonts w:ascii="Times New Roman" w:hAnsi="Times New Roman"/>
                <w:sz w:val="24"/>
                <w:szCs w:val="24"/>
                <w:lang w:eastAsia="ru-RU"/>
              </w:rPr>
            </w:pPr>
            <w:r w:rsidRPr="009654E8">
              <w:rPr>
                <w:rFonts w:ascii="Times New Roman" w:hAnsi="Times New Roman"/>
                <w:sz w:val="24"/>
                <w:szCs w:val="24"/>
                <w:lang w:eastAsia="ru-RU"/>
              </w:rPr>
              <w:t>П</w:t>
            </w:r>
            <w:r w:rsidRPr="009654E8">
              <w:rPr>
                <w:rFonts w:ascii="Times New Roman" w:hAnsi="Times New Roman"/>
                <w:sz w:val="24"/>
                <w:szCs w:val="24"/>
              </w:rPr>
              <w:t>ризначення / відмова в призначенні тимчасової державної соціальної допомоги непрацюючій особі, яка досягла загального пенсійного віку, але не набула права на пенсійну виплату.</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ind w:right="13"/>
              <w:jc w:val="both"/>
              <w:rPr>
                <w:rFonts w:ascii="Times New Roman" w:hAnsi="Times New Roman"/>
                <w:sz w:val="24"/>
                <w:szCs w:val="24"/>
                <w:lang w:eastAsia="ru-RU"/>
              </w:rPr>
            </w:pPr>
            <w:r w:rsidRPr="009E06D4">
              <w:rPr>
                <w:rFonts w:ascii="Times New Roman" w:eastAsia="SimSun" w:hAnsi="Times New Roman"/>
                <w:kern w:val="1"/>
                <w:sz w:val="24"/>
                <w:szCs w:val="24"/>
                <w:lang w:eastAsia="hi-IN" w:bidi="hi-IN"/>
              </w:rPr>
              <w:t>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w:t>
            </w:r>
            <w:r w:rsidRPr="009654E8">
              <w:t xml:space="preserve"> </w:t>
            </w:r>
            <w:r w:rsidRPr="009E06D4">
              <w:rPr>
                <w:rFonts w:ascii="Times New Roman" w:eastAsia="SimSun" w:hAnsi="Times New Roman"/>
                <w:kern w:val="1"/>
                <w:sz w:val="24"/>
                <w:szCs w:val="24"/>
                <w:lang w:eastAsia="hi-IN" w:bidi="hi-IN"/>
              </w:rPr>
              <w:t>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1A4DA7">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допомоги особі, яка доглядає за хворою дитиною</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C2AAE">
        <w:trPr>
          <w:trHeight w:val="49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державну допомогу сім’ям з дітьми” від 21.11.1992 № 2811-ХІІ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27.12.2001  № 1751 „Про затвердження Порядку призначення і виплати державної допомоги сім’ям з дітьми”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highlight w:val="yellow"/>
                <w:lang w:eastAsia="uk-UA"/>
              </w:rPr>
            </w:pPr>
            <w:r w:rsidRPr="009654E8">
              <w:rPr>
                <w:rFonts w:ascii="Times New Roman" w:hAnsi="Times New Roman"/>
                <w:sz w:val="24"/>
                <w:szCs w:val="24"/>
                <w:lang w:eastAsia="ru-RU"/>
              </w:rPr>
              <w:t>Факт</w:t>
            </w:r>
            <w:r w:rsidRPr="009654E8">
              <w:rPr>
                <w:rFonts w:ascii="Times New Roman" w:hAnsi="Times New Roman"/>
                <w:sz w:val="24"/>
                <w:szCs w:val="24"/>
                <w:lang w:eastAsia="uk-UA"/>
              </w:rPr>
              <w:t xml:space="preserve"> </w:t>
            </w:r>
            <w:r w:rsidRPr="009654E8">
              <w:rPr>
                <w:rFonts w:ascii="Times New Roman" w:hAnsi="Times New Roman"/>
                <w:sz w:val="24"/>
                <w:szCs w:val="24"/>
              </w:rPr>
              <w:t>захворювання дитини або отримання дитиною тяжкої травми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pacing w:before="0" w:beforeAutospacing="0" w:after="0" w:afterAutospacing="0"/>
              <w:jc w:val="both"/>
              <w:rPr>
                <w:lang w:val="uk-UA"/>
              </w:rPr>
            </w:pPr>
            <w:r w:rsidRPr="009E06D4">
              <w:rPr>
                <w:lang w:val="uk-UA"/>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 (при пред’явленні паспорта або іншого документа, що посвідчує особу);</w:t>
            </w:r>
          </w:p>
          <w:p w:rsidR="009D0784" w:rsidRPr="009E06D4" w:rsidRDefault="009D0784" w:rsidP="009E06D4">
            <w:pPr>
              <w:pStyle w:val="rvps2"/>
              <w:spacing w:before="0" w:beforeAutospacing="0" w:after="0" w:afterAutospacing="0"/>
              <w:jc w:val="both"/>
              <w:rPr>
                <w:lang w:val="uk-UA"/>
              </w:rPr>
            </w:pPr>
            <w:r w:rsidRPr="009E06D4">
              <w:rPr>
                <w:lang w:val="uk-UA"/>
              </w:rPr>
              <w:t>2.копія свідоцтва про народження дитини (з пред’явленням оригіналу);</w:t>
            </w:r>
          </w:p>
          <w:p w:rsidR="009D0784" w:rsidRPr="009E06D4" w:rsidRDefault="009D0784" w:rsidP="009E06D4">
            <w:pPr>
              <w:pStyle w:val="rvps2"/>
              <w:spacing w:before="0" w:beforeAutospacing="0" w:after="0" w:afterAutospacing="0"/>
              <w:jc w:val="both"/>
              <w:rPr>
                <w:lang w:val="uk-UA"/>
              </w:rPr>
            </w:pPr>
            <w:bookmarkStart w:id="163" w:name="n391"/>
            <w:bookmarkEnd w:id="163"/>
            <w:r w:rsidRPr="009E06D4">
              <w:rPr>
                <w:lang w:val="uk-UA"/>
              </w:rPr>
              <w:t>3.документ, що підтверджує повноваження усиновлювача (копія рішення про усиновлення) опікуна, піклувальника (копія рішення районної, районної у мм. Києві та Севастополі держадміністрації, виконавчого органу міської, районної у місті (у разі її утворення) ради, сільської, селищної ради об’єднаної територіальної громади або суду про встановлення опіки), прийомних батьків, батьків-вихователів (копія рішення районної, районної у мм. Києві та Севастополі держадміністрації, виконавчого органу міської, районної у місті (у разі її утворення) ради про влаштування дитини до дитячого будинку сімейного типу або прийомної сім’ї);</w:t>
            </w:r>
          </w:p>
          <w:p w:rsidR="009D0784" w:rsidRPr="009E06D4" w:rsidRDefault="009D0784" w:rsidP="009E06D4">
            <w:pPr>
              <w:pStyle w:val="rvps2"/>
              <w:spacing w:before="0" w:beforeAutospacing="0" w:after="0" w:afterAutospacing="0"/>
              <w:jc w:val="both"/>
              <w:rPr>
                <w:lang w:val="uk-UA"/>
              </w:rPr>
            </w:pPr>
            <w:r w:rsidRPr="009E06D4">
              <w:rPr>
                <w:lang w:val="uk-UA"/>
              </w:rPr>
              <w:t>4.довідка про захворювання дитини на тяжке перинатальне ураження нервової системи, тяжку вроджену ваду розвитку, рідкісне орфанне захворювання, онкологічне, онкогематологічне захворювання, дитячий церебральний параліч, тяжкий психічний розлад, цукровий діабет I типу (інсулінозалежний), гостре або хронічне захворювання нирок IV ступеня, про те, що дитина отримала тяжку травму, потребує трансплантації органа, потребує паліативної допомоги, що видана лікарсько-консультативною комісією лікувально-профілактичного закладу у порядку та за формою, встановленими МОЗ;</w:t>
            </w:r>
          </w:p>
          <w:p w:rsidR="009D0784" w:rsidRPr="009E06D4" w:rsidRDefault="009D0784" w:rsidP="009E06D4">
            <w:pPr>
              <w:pStyle w:val="rvps2"/>
              <w:spacing w:before="0" w:beforeAutospacing="0" w:after="0" w:afterAutospacing="0"/>
              <w:jc w:val="both"/>
              <w:rPr>
                <w:rFonts w:eastAsia="SimSun"/>
                <w:kern w:val="1"/>
                <w:lang w:val="uk-UA" w:eastAsia="hi-IN" w:bidi="hi-IN"/>
              </w:rPr>
            </w:pPr>
            <w:r w:rsidRPr="009E06D4">
              <w:rPr>
                <w:rFonts w:eastAsia="SimSun"/>
                <w:kern w:val="1"/>
                <w:lang w:val="uk-UA" w:eastAsia="hi-IN" w:bidi="hi-IN"/>
              </w:rPr>
              <w:t>5.заява для перерахунку коштів на відкритий рахунок в установі уповноваженого банку.</w:t>
            </w:r>
          </w:p>
          <w:p w:rsidR="009D0784" w:rsidRPr="009E06D4" w:rsidRDefault="009D0784" w:rsidP="009E06D4">
            <w:pPr>
              <w:pStyle w:val="rvps2"/>
              <w:spacing w:before="0" w:beforeAutospacing="0" w:after="0" w:afterAutospacing="0"/>
              <w:jc w:val="both"/>
              <w:rPr>
                <w:b/>
                <w:lang w:val="uk-UA"/>
              </w:rPr>
            </w:pPr>
            <w:r w:rsidRPr="009E06D4">
              <w:rPr>
                <w:b/>
                <w:lang w:val="uk-UA"/>
              </w:rPr>
              <w:t>У разі коли до заяви не додані всі необхідні документи, заявник (уповноважений представник сім′ї) повинен подати їх до управління надання адміністративних послуг протягом одного місяця з дня звернення за призначенням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Подаються законним представником дитини, який постійно проживає та здійснює догляд за хворою дитиною</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Не пізніше 10 днів після надходження заяви зі всіма необхідними документами.</w:t>
            </w:r>
          </w:p>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4"/>
                <w:szCs w:val="24"/>
              </w:rPr>
            </w:pPr>
            <w:r w:rsidRPr="009654E8">
              <w:rPr>
                <w:rFonts w:ascii="Times New Roman" w:hAnsi="Times New Roman"/>
                <w:sz w:val="24"/>
                <w:szCs w:val="24"/>
              </w:rPr>
              <w:t>Допомога оформляється рішенням про призначення (відмову в призначенні) соціальної допомоги, яке зберігається в особовій справі отримувача соціальної допомоги та надається  на термін призначення допомоги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 xml:space="preserve">1.Встановлення такій дитині інвалідності. </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2.Подання документів до заяви не в повному обсязі.</w:t>
            </w:r>
          </w:p>
          <w:p w:rsidR="009D0784" w:rsidRPr="009E06D4" w:rsidRDefault="009D0784" w:rsidP="009E06D4">
            <w:pPr>
              <w:pStyle w:val="HTMLPreformatted"/>
              <w:jc w:val="both"/>
              <w:rPr>
                <w:rFonts w:ascii="Times New Roman" w:hAnsi="Times New Roman" w:cs="Times New Roman"/>
                <w:lang w:val="uk-UA"/>
              </w:rPr>
            </w:pPr>
            <w:r w:rsidRPr="009E06D4">
              <w:rPr>
                <w:rFonts w:ascii="Times New Roman" w:hAnsi="Times New Roman" w:cs="Times New Roman"/>
                <w:lang w:val="uk-UA"/>
              </w:rPr>
              <w:t>3.Виявлення в поданих документах недостовірної інформації</w:t>
            </w:r>
          </w:p>
        </w:tc>
      </w:tr>
      <w:tr w:rsidR="009D0784" w:rsidRPr="009654E8" w:rsidTr="004C2AAE">
        <w:trPr>
          <w:trHeight w:val="27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Призначення державної допомоги / відмова у призначенні державної допомоги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Компенсаційна виплата фізичній особі, яка надає соціальні послуги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4C2AAE">
        <w:trPr>
          <w:trHeight w:val="49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pacing w:before="0" w:beforeAutospacing="0" w:after="0" w:afterAutospacing="0"/>
              <w:jc w:val="both"/>
            </w:pPr>
            <w:r w:rsidRPr="009E06D4">
              <w:t>Закон України „Про соціальні послуги” від 17.01.2019р. № 2671-VIII</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rPr>
                <w:lang w:eastAsia="ru-RU"/>
              </w:rPr>
              <w:t>Постанова Кабінету Міністрів України від 29.04.2004р. № 558 „Про затвердження Порядку призначення і виплати компенсації фізичним особам, які надають соціальні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highlight w:val="yellow"/>
                <w:lang w:eastAsia="uk-UA"/>
              </w:rPr>
            </w:pPr>
            <w:r w:rsidRPr="009654E8">
              <w:rPr>
                <w:rFonts w:ascii="Times New Roman" w:hAnsi="Times New Roman"/>
                <w:sz w:val="23"/>
                <w:szCs w:val="23"/>
                <w:lang w:eastAsia="uk-UA"/>
              </w:rPr>
              <w:t>Постійне надання соціальних послуг громадянам  похилого віку, особам з інвалідністю, дітям з інвалідністю, хворим, які не  здатні до самообслуговування і потребують постійної   сторонньої допомоги (крім осіб, що обслуговуються  соціальними службами)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HTMLPreformatted"/>
              <w:tabs>
                <w:tab w:val="num" w:pos="72"/>
              </w:tabs>
              <w:jc w:val="both"/>
              <w:rPr>
                <w:rFonts w:ascii="Times New Roman" w:hAnsi="Times New Roman" w:cs="Times New Roman"/>
                <w:b/>
                <w:sz w:val="23"/>
                <w:szCs w:val="23"/>
                <w:lang w:val="uk-UA"/>
              </w:rPr>
            </w:pPr>
            <w:r w:rsidRPr="009E06D4">
              <w:rPr>
                <w:rFonts w:ascii="Times New Roman" w:hAnsi="Times New Roman" w:cs="Times New Roman"/>
                <w:b/>
                <w:sz w:val="23"/>
                <w:szCs w:val="23"/>
                <w:lang w:val="uk-UA"/>
              </w:rPr>
              <w:t xml:space="preserve">Фізичною особою, яка надає соціальні послуги, подаються: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1.заява про згоду надавати соціальні послуги;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2.паспорт або інший документ, що посвідчує особу;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3.висновок лікарсько-консультаційної комісії про те, що стан її здоров’я дозволяє постійно надавати соціальні послуги;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4.копія трудової книжки, а у разі відсутності трудової книжки – письмове повідомлення особи із зазначенням інформації про відсутність трудової книжки та про останнє місце роботи чи отримання доходів;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5.заява про надання згоди на проведення перевірки даних про доходи особи з використанням відомостей Державного реєстру фізичних осіб – платників податків (з урахуванням вимог Закону України „Про захист персональних даних”);</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6.рахунок уповноваженого банку.</w:t>
            </w:r>
          </w:p>
          <w:p w:rsidR="009D0784" w:rsidRPr="009E06D4" w:rsidRDefault="009D0784" w:rsidP="009E06D4">
            <w:pPr>
              <w:pStyle w:val="HTMLPreformatted"/>
              <w:tabs>
                <w:tab w:val="num" w:pos="72"/>
              </w:tabs>
              <w:jc w:val="both"/>
              <w:rPr>
                <w:rFonts w:ascii="Times New Roman" w:hAnsi="Times New Roman" w:cs="Times New Roman"/>
                <w:b/>
                <w:sz w:val="23"/>
                <w:szCs w:val="23"/>
                <w:lang w:val="uk-UA"/>
              </w:rPr>
            </w:pPr>
            <w:r w:rsidRPr="009E06D4">
              <w:rPr>
                <w:rFonts w:ascii="Times New Roman" w:hAnsi="Times New Roman" w:cs="Times New Roman"/>
                <w:b/>
                <w:sz w:val="23"/>
                <w:szCs w:val="23"/>
                <w:lang w:val="uk-UA"/>
              </w:rPr>
              <w:t xml:space="preserve">Особою, яка потребує надання соціальних  послуг, або її законним представником (у разі визнання цієї особи недієздатною), подаються: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1.заява про необхідність надання соціальних послуг;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2.паспорт або інший документ, що посвідчує особу;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3.копія довідки до акта огляду медико-соціальною експертною комісією;</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4.висновок лікарсько-консультаційної комісії про необхідність постійного стороннього догляду та нездатність особи до самообслуговування (за винятком осіб з інвалідністю I групи, інвалідність яких встановлена безстроково та які згідно з довідкою до акта огляду медико-соціальною експертною комісією потребують постійного стороннього догляду).</w:t>
            </w:r>
          </w:p>
          <w:p w:rsidR="009D0784" w:rsidRPr="009E06D4" w:rsidRDefault="009D0784" w:rsidP="009E06D4">
            <w:pPr>
              <w:pStyle w:val="HTMLPreformatted"/>
              <w:tabs>
                <w:tab w:val="num" w:pos="72"/>
              </w:tabs>
              <w:jc w:val="both"/>
              <w:rPr>
                <w:rFonts w:ascii="Times New Roman" w:hAnsi="Times New Roman" w:cs="Times New Roman"/>
                <w:b/>
                <w:sz w:val="23"/>
                <w:szCs w:val="23"/>
                <w:lang w:val="uk-UA"/>
              </w:rPr>
            </w:pPr>
            <w:r w:rsidRPr="009E06D4">
              <w:rPr>
                <w:rFonts w:ascii="Times New Roman" w:hAnsi="Times New Roman" w:cs="Times New Roman"/>
                <w:b/>
                <w:sz w:val="23"/>
                <w:szCs w:val="23"/>
                <w:lang w:val="uk-UA"/>
              </w:rPr>
              <w:t xml:space="preserve">Законним представником дитини, яка потребує надання соціальних послуг, подаються: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1.заява про необхідність надання соціальних послуг;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 xml:space="preserve">2.копія свідоцтва про народження дитини; </w:t>
            </w:r>
          </w:p>
          <w:p w:rsidR="009D0784" w:rsidRPr="009E06D4" w:rsidRDefault="009D0784" w:rsidP="009E06D4">
            <w:pPr>
              <w:pStyle w:val="HTMLPreformatted"/>
              <w:tabs>
                <w:tab w:val="num" w:pos="72"/>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3.висновок лікарсько-консультаційної комісії про необхідність постійного стороннього догляду та нездатність дитини до самообслуговування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 xml:space="preserve">Заява та документи подаються заявником особисто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lang w:eastAsia="uk-UA"/>
              </w:rPr>
              <w:t xml:space="preserve">Протягом десяти днів після </w:t>
            </w:r>
            <w:r w:rsidRPr="009654E8">
              <w:rPr>
                <w:rFonts w:ascii="Times New Roman" w:hAnsi="Times New Roman"/>
                <w:sz w:val="24"/>
                <w:szCs w:val="24"/>
              </w:rPr>
              <w:t>надходження заяви зі всіма необхідними документами.</w:t>
            </w:r>
          </w:p>
          <w:p w:rsidR="009D0784" w:rsidRPr="009E06D4" w:rsidRDefault="009D0784" w:rsidP="009E06D4">
            <w:pPr>
              <w:pStyle w:val="HTMLPreformatted"/>
              <w:shd w:val="clear" w:color="auto" w:fill="FFFFFF"/>
              <w:tabs>
                <w:tab w:val="left" w:pos="292"/>
              </w:tabs>
              <w:jc w:val="both"/>
              <w:rPr>
                <w:rFonts w:ascii="Times New Roman" w:hAnsi="Times New Roman" w:cs="Times New Roman"/>
                <w:lang w:val="uk-UA"/>
              </w:rPr>
            </w:pPr>
            <w:r w:rsidRPr="009E06D4">
              <w:rPr>
                <w:rFonts w:ascii="Times New Roman" w:hAnsi="Times New Roman" w:cs="Times New Roman"/>
                <w:lang w:val="uk-UA" w:eastAsia="uk-UA"/>
              </w:rPr>
              <w:t xml:space="preserve">Компенсація призначається і виплачується з дня реєстрації  структурним підрозділом з питань соціального захисту населення районної, районної у м. Києві державної адміністрації, виконавчого органу міської ради заяв з необхідними документами фізичної особи, яка надає  соціальні послуги, та особи, яка їх потребує. Днем подання заяв, які надсилаються поштою для призначення компенсації, вважається дата, зазначена на поштовому штемпелі місця відправлення.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 xml:space="preserve">1.Фізичним особам, які надають соціальні послуги громадянам, </w:t>
            </w:r>
            <w:r w:rsidRPr="009654E8">
              <w:rPr>
                <w:rFonts w:ascii="Times New Roman" w:hAnsi="Times New Roman"/>
                <w:b/>
                <w:sz w:val="23"/>
                <w:szCs w:val="23"/>
              </w:rPr>
              <w:t>яким призначено:</w:t>
            </w:r>
            <w:r w:rsidRPr="009654E8">
              <w:rPr>
                <w:rFonts w:ascii="Times New Roman" w:hAnsi="Times New Roman"/>
                <w:sz w:val="23"/>
                <w:szCs w:val="23"/>
              </w:rPr>
              <w:t xml:space="preserve"> </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 xml:space="preserve">-Державну соціальну допомогу на догляд відповідно до Закону України „Про державну соціальну допомогу особам, які не мають права на пенсію, та </w:t>
            </w:r>
            <w:r w:rsidRPr="009654E8">
              <w:rPr>
                <w:rFonts w:ascii="Times New Roman" w:hAnsi="Times New Roman"/>
                <w:bCs/>
                <w:sz w:val="23"/>
                <w:szCs w:val="23"/>
              </w:rPr>
              <w:t>особам з інвалідністю</w:t>
            </w:r>
            <w:r w:rsidRPr="009654E8">
              <w:rPr>
                <w:rFonts w:ascii="Times New Roman" w:hAnsi="Times New Roman"/>
                <w:sz w:val="23"/>
                <w:szCs w:val="23"/>
              </w:rPr>
              <w:t xml:space="preserve">” або надбавку на догляд до державної соціальної допомоги згідно із Законом України „Про державну соціальну допомогу </w:t>
            </w:r>
            <w:r w:rsidRPr="009654E8">
              <w:rPr>
                <w:rFonts w:ascii="Times New Roman" w:hAnsi="Times New Roman"/>
                <w:bCs/>
                <w:sz w:val="23"/>
                <w:szCs w:val="23"/>
              </w:rPr>
              <w:t>особам з інвалідністю з дитинства та дітям з інвалідністю</w:t>
            </w:r>
            <w:r w:rsidRPr="009654E8">
              <w:rPr>
                <w:rFonts w:ascii="Times New Roman" w:hAnsi="Times New Roman"/>
                <w:sz w:val="23"/>
                <w:szCs w:val="23"/>
              </w:rPr>
              <w:t>”.</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-Надбавку на догляд або державну соціальну допомогу на догляд відповідно до Законів України „Про пенсійне забезпечення” і „Про пенсійне забезпечення осіб, звільнених з військової служби, та деяких інших осіб”;</w:t>
            </w:r>
            <w:bookmarkStart w:id="164" w:name="o24"/>
            <w:bookmarkEnd w:id="164"/>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-Відшкодування витрат на надання послуг по догляду відповідно до законодавства України щодо загальнообов’язкового державного соціального страхування.</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2.Фізичним особам, які надають соціальні послуги і отримують допомогу на догляд відповідно до Закону України „Про психіатричну допомогу”.</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 xml:space="preserve">3.Фізичним особам, які надають соціальні послуги на платній основі. </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 xml:space="preserve">4.Самозайнятим особам. </w:t>
            </w:r>
          </w:p>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5.Фізичним особам, які проходять альтернативну (невійськову) службу.</w:t>
            </w:r>
          </w:p>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3"/>
                <w:szCs w:val="23"/>
              </w:rPr>
              <w:t>6.Фізичним особам, які надають соціальні послуги громадянам похилого віку, особам з інвалідністю, хворим, які за висновком лікарсько-консультаційної комісії потребують постійного стороннього догляду і не здатні до самообслуговування, та перебувають у трудових відносинах, у тому числі на</w:t>
            </w:r>
            <w:r w:rsidRPr="009654E8">
              <w:rPr>
                <w:rFonts w:ascii="Times New Roman" w:hAnsi="Times New Roman"/>
                <w:sz w:val="24"/>
                <w:szCs w:val="24"/>
              </w:rPr>
              <w:t xml:space="preserve"> умовах неповного робочого дня (крім роботи вдома).</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E06D4" w:rsidRDefault="009D0784" w:rsidP="009E06D4">
            <w:pPr>
              <w:pStyle w:val="HTMLPreformatted"/>
              <w:shd w:val="clear" w:color="auto" w:fill="FFFFFF"/>
              <w:jc w:val="both"/>
              <w:rPr>
                <w:rFonts w:ascii="Times New Roman" w:hAnsi="Times New Roman" w:cs="Times New Roman"/>
                <w:lang w:val="uk-UA" w:eastAsia="uk-UA"/>
              </w:rPr>
            </w:pPr>
            <w:r w:rsidRPr="009E06D4">
              <w:rPr>
                <w:rFonts w:ascii="Times New Roman" w:hAnsi="Times New Roman" w:cs="Times New Roman"/>
                <w:lang w:val="uk-UA" w:eastAsia="uk-UA"/>
              </w:rPr>
              <w:t>Призначення  щомісячної компенсаційної виплати / відмова в призначенні щомісячної компенсаційної виплати</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E06D4">
              <w:rPr>
                <w:rFonts w:ascii="Times New Roman" w:eastAsia="SimSun" w:hAnsi="Times New Roman"/>
                <w:kern w:val="1"/>
                <w:sz w:val="24"/>
                <w:szCs w:val="24"/>
                <w:lang w:eastAsia="hi-IN" w:bidi="hi-IN"/>
              </w:rPr>
              <w:t>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у грошовій готівковій формі</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Понеділок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Вівторок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Середа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-20</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Четвер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П’ятниця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-15</w:t>
            </w:r>
            <w:r w:rsidRPr="009E06D4">
              <w:rPr>
                <w:rFonts w:ascii="Times New Roman" w:hAnsi="Times New Roman"/>
                <w:sz w:val="23"/>
                <w:szCs w:val="23"/>
                <w:vertAlign w:val="superscript"/>
                <w:lang w:eastAsia="uk-UA"/>
              </w:rPr>
              <w:t>30</w:t>
            </w:r>
          </w:p>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Субота, Неділя – вихідні</w:t>
            </w:r>
          </w:p>
        </w:tc>
      </w:tr>
      <w:tr w:rsidR="009D0784" w:rsidRPr="009654E8" w:rsidTr="004C2AAE">
        <w:trPr>
          <w:trHeight w:val="173"/>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Тел.: 4-74-81</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cnap_kol@ukr.net</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Закон України «Про житлово-комунальні послуги»;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статус ветеранів війни, гарантії їх соціального захисту»; </w:t>
            </w:r>
          </w:p>
          <w:p w:rsidR="009D0784" w:rsidRPr="009E06D4"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3"/>
                <w:szCs w:val="23"/>
                <w:lang w:eastAsia="uk-UA"/>
              </w:rPr>
            </w:pPr>
            <w:r w:rsidRPr="009654E8">
              <w:rPr>
                <w:rFonts w:ascii="Times New Roman" w:hAnsi="Times New Roman"/>
                <w:sz w:val="23"/>
                <w:szCs w:val="23"/>
              </w:rPr>
              <w:t xml:space="preserve">Закон України </w:t>
            </w:r>
            <w:bookmarkStart w:id="165" w:name="o2"/>
            <w:bookmarkEnd w:id="165"/>
            <w:r w:rsidRPr="009654E8">
              <w:rPr>
                <w:rFonts w:ascii="Times New Roman" w:hAnsi="Times New Roman"/>
                <w:sz w:val="23"/>
                <w:szCs w:val="23"/>
              </w:rPr>
              <w:t>«</w:t>
            </w:r>
            <w:r w:rsidRPr="009E06D4">
              <w:rPr>
                <w:rFonts w:ascii="Times New Roman" w:hAnsi="Times New Roman"/>
                <w:bCs/>
                <w:sz w:val="23"/>
                <w:szCs w:val="23"/>
                <w:lang w:eastAsia="uk-UA"/>
              </w:rPr>
              <w:t>Про основи соціальної захищеності осіб з інвалідністю</w:t>
            </w:r>
            <w:r w:rsidRPr="009E06D4">
              <w:rPr>
                <w:rFonts w:ascii="Times New Roman" w:hAnsi="Times New Roman"/>
                <w:b/>
                <w:bCs/>
                <w:sz w:val="23"/>
                <w:szCs w:val="23"/>
                <w:lang w:eastAsia="uk-UA"/>
              </w:rPr>
              <w:t xml:space="preserve"> </w:t>
            </w:r>
            <w:r w:rsidRPr="009E06D4">
              <w:rPr>
                <w:rFonts w:ascii="Times New Roman" w:hAnsi="Times New Roman"/>
                <w:bCs/>
                <w:sz w:val="23"/>
                <w:szCs w:val="23"/>
                <w:lang w:eastAsia="uk-UA"/>
              </w:rPr>
              <w:t>в Україні»;</w:t>
            </w:r>
            <w:r w:rsidRPr="009E06D4">
              <w:rPr>
                <w:rFonts w:ascii="Times New Roman" w:hAnsi="Times New Roman"/>
                <w:b/>
                <w:bCs/>
                <w:sz w:val="23"/>
                <w:szCs w:val="23"/>
                <w:lang w:eastAsia="uk-UA"/>
              </w:rPr>
              <w:t xml:space="preserve">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Закон України «Про соціальний захист дітей війни»;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 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статус і соціальний захист громадян, які постраждали внаслідок Чорнобильської катастрофи»;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соціальний і правовий захист військовослужбовців та членів їх сімей»;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службу безпеки України»;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охорону дитинства»;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реабілітацію жертв політичних репресій на Україні»;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жертви нацистських переслідувань»;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бібліотеки і бібліотечну справу»;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музеї та музейну справу»;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культуру»;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освіту»;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відновлення прав осіб депортованих за національною ознакою»;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Кодекс цивільного захисту України (крім осіб рядового і начальницького складу).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3"/>
                <w:szCs w:val="23"/>
                <w:lang w:eastAsia="uk-UA"/>
              </w:rPr>
            </w:pPr>
            <w:r w:rsidRPr="009E06D4">
              <w:rPr>
                <w:rFonts w:ascii="Times New Roman" w:hAnsi="Times New Roman"/>
                <w:sz w:val="23"/>
                <w:szCs w:val="23"/>
                <w:lang w:eastAsia="uk-UA"/>
              </w:rPr>
              <w:t>Звернення громадян, які мають право на пільги згідно законодавства та перебувають на обліку в Єдиному державному автоматизованому реєстрі осіб в департаменті соціальної політики Коломийської міської ради.</w:t>
            </w:r>
          </w:p>
        </w:tc>
      </w:tr>
      <w:tr w:rsidR="009D0784" w:rsidRPr="009654E8" w:rsidTr="004C2AAE">
        <w:trPr>
          <w:trHeight w:val="791"/>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1. Заява щодо надання пільг у грошовій готівковій формі із зазначенням виплатних реквізитів;</w:t>
            </w:r>
          </w:p>
          <w:p w:rsidR="009D0784" w:rsidRPr="009E06D4" w:rsidRDefault="009D0784" w:rsidP="009E06D4">
            <w:pPr>
              <w:pStyle w:val="20"/>
              <w:tabs>
                <w:tab w:val="left" w:pos="151"/>
              </w:tabs>
              <w:spacing w:after="0" w:line="240" w:lineRule="auto"/>
              <w:ind w:left="0"/>
              <w:jc w:val="both"/>
              <w:rPr>
                <w:rFonts w:ascii="Times New Roman" w:hAnsi="Times New Roman"/>
                <w:sz w:val="23"/>
                <w:szCs w:val="23"/>
              </w:rPr>
            </w:pPr>
            <w:r w:rsidRPr="009E06D4">
              <w:rPr>
                <w:rFonts w:ascii="Times New Roman" w:hAnsi="Times New Roman"/>
                <w:sz w:val="23"/>
                <w:szCs w:val="23"/>
              </w:rPr>
              <w:t>2. рахунок для проведення операцій поповнення карткового рахунку виданий установою банку.</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14.</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 xml:space="preserve">Послуга надається </w:t>
            </w:r>
            <w:r w:rsidRPr="009654E8">
              <w:rPr>
                <w:rFonts w:ascii="Times New Roman" w:hAnsi="Times New Roman"/>
                <w:sz w:val="23"/>
                <w:szCs w:val="23"/>
                <w:shd w:val="clear" w:color="auto" w:fill="FFFFFF"/>
              </w:rPr>
              <w:t> з місяця, що настає за місяцем подання заяви.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1. Відсутність необхідного переліку документів для надання адміністративної послуги.</w:t>
            </w:r>
          </w:p>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2. Не перебуває на обліку в Єдиному державному автоматизованому реєстрі осіб, які мають право на пільги в департаменті соціальної політики Коломийської міської ради.</w:t>
            </w:r>
          </w:p>
        </w:tc>
      </w:tr>
      <w:tr w:rsidR="009D0784" w:rsidRPr="009654E8" w:rsidTr="004C2AAE">
        <w:trPr>
          <w:trHeight w:val="509"/>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3"/>
                <w:szCs w:val="23"/>
              </w:rPr>
            </w:pPr>
            <w:r w:rsidRPr="009E06D4">
              <w:rPr>
                <w:sz w:val="23"/>
                <w:szCs w:val="23"/>
              </w:rPr>
              <w:t>Виплата пільг у грошовій готівковій формі.</w:t>
            </w:r>
          </w:p>
        </w:tc>
      </w:tr>
      <w:tr w:rsidR="009D0784" w:rsidRPr="009654E8" w:rsidTr="006176A5">
        <w:trPr>
          <w:trHeight w:val="70"/>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Виплата пільг у грошовій готівковій формі на рахунок пільговика, відкритий в установі уповноваженого банку.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2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особам з інвалідністю внаслідок війни І, ІІ та ІІІ груп</w:t>
      </w:r>
    </w:p>
    <w:p w:rsidR="009D0784" w:rsidRPr="009E06D4" w:rsidRDefault="009D0784" w:rsidP="009E06D4">
      <w:pPr>
        <w:spacing w:after="0" w:line="240" w:lineRule="auto"/>
        <w:jc w:val="center"/>
        <w:rPr>
          <w:rFonts w:ascii="Times New Roman" w:hAnsi="Times New Roman"/>
          <w:sz w:val="2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43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статус ветеранів війни, гарантії їх соціального захисту»;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w:t>
            </w:r>
            <w:r w:rsidRPr="009E06D4">
              <w:rPr>
                <w:rFonts w:ascii="Times New Roman" w:hAnsi="Times New Roman"/>
                <w:bCs/>
                <w:sz w:val="24"/>
                <w:szCs w:val="24"/>
                <w:lang w:eastAsia="uk-UA"/>
              </w:rPr>
              <w:t>Про основи соціальної захищеності осіб з інвалідністю</w:t>
            </w:r>
            <w:r w:rsidRPr="009E06D4">
              <w:rPr>
                <w:rFonts w:ascii="Times New Roman" w:hAnsi="Times New Roman"/>
                <w:b/>
                <w:bCs/>
                <w:sz w:val="24"/>
                <w:szCs w:val="24"/>
                <w:lang w:eastAsia="uk-UA"/>
              </w:rPr>
              <w:t xml:space="preserve"> </w:t>
            </w:r>
            <w:r w:rsidRPr="009E06D4">
              <w:rPr>
                <w:rFonts w:ascii="Times New Roman" w:hAnsi="Times New Roman"/>
                <w:bCs/>
                <w:sz w:val="24"/>
                <w:szCs w:val="24"/>
                <w:lang w:eastAsia="uk-UA"/>
              </w:rPr>
              <w:t>в Україні».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6176A5">
        <w:trPr>
          <w:trHeight w:val="2264"/>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довідки до акту огляду медико-соціальної експертної комісії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копія довідки про безпосередню участь особи в бойових діях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копія пенсійного посвідчення пільговика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11. копії документів членів сім’ї, які проживають з заявником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пенсійного посвідчення непрацездатних батьків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12. особові рахунки з оплати за житлово-комунальні послуги.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shd w:val="clear" w:color="auto" w:fill="FFFFFF"/>
              </w:rPr>
            </w:pPr>
            <w:r w:rsidRPr="009654E8">
              <w:rPr>
                <w:rFonts w:ascii="Times New Roman" w:hAnsi="Times New Roman"/>
                <w:sz w:val="24"/>
                <w:szCs w:val="24"/>
              </w:rPr>
              <w:t xml:space="preserve">- </w:t>
            </w:r>
            <w:r w:rsidRPr="009654E8">
              <w:rPr>
                <w:rFonts w:ascii="Times New Roman" w:hAnsi="Times New Roman"/>
                <w:sz w:val="24"/>
                <w:szCs w:val="24"/>
                <w:shd w:val="clear" w:color="auto" w:fill="FFFFFF"/>
              </w:rPr>
              <w:t> у 10-ти денний термін з дня отримання повного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6176A5">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Надання (відмова у наданні) пільг </w:t>
            </w:r>
            <w:r w:rsidRPr="009E06D4">
              <w:rPr>
                <w:sz w:val="24"/>
                <w:szCs w:val="24"/>
                <w:lang w:eastAsia="uk-UA"/>
              </w:rPr>
              <w:t>на оплату житлово-комунальних послуг.</w:t>
            </w:r>
          </w:p>
        </w:tc>
      </w:tr>
      <w:tr w:rsidR="009D0784" w:rsidRPr="009654E8" w:rsidTr="006176A5">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учасникам бойових дій</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598"/>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житлово-комунальні послуги»; Закон України «Про статус ветеранів війни, гарантії їх соціального захисту».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6176A5">
        <w:trPr>
          <w:trHeight w:val="169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 по</w:t>
            </w:r>
            <w:r w:rsidRPr="009E06D4">
              <w:rPr>
                <w:rFonts w:ascii="Times New Roman" w:hAnsi="Times New Roman"/>
                <w:sz w:val="24"/>
                <w:szCs w:val="24"/>
              </w:rPr>
              <w:t>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довідки про безпосередню участь особи в бойових діях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копії документів членів сім’ї, які проживають з заявником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пенсійного посвідчення непрацездатних батьків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11. особові рахунки з оплати за житлово-комунальні послуги.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shd w:val="clear" w:color="auto" w:fill="FFFFFF"/>
              </w:rPr>
            </w:pPr>
            <w:r w:rsidRPr="009654E8">
              <w:rPr>
                <w:rFonts w:ascii="Times New Roman" w:hAnsi="Times New Roman"/>
                <w:sz w:val="24"/>
                <w:szCs w:val="24"/>
              </w:rPr>
              <w:t xml:space="preserve">- </w:t>
            </w:r>
            <w:r w:rsidRPr="009654E8">
              <w:rPr>
                <w:rFonts w:ascii="Times New Roman" w:hAnsi="Times New Roman"/>
                <w:sz w:val="24"/>
                <w:szCs w:val="24"/>
                <w:shd w:val="clear" w:color="auto" w:fill="FFFFFF"/>
              </w:rPr>
              <w:t> у 10-ти денний термін з дня отримання повного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6176A5">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Надання (відмова у наданні) пільг </w:t>
            </w:r>
            <w:r w:rsidRPr="009E06D4">
              <w:rPr>
                <w:sz w:val="24"/>
                <w:szCs w:val="24"/>
                <w:lang w:eastAsia="uk-UA"/>
              </w:rPr>
              <w:t>на оплату житлово-комунальних послуг.</w:t>
            </w:r>
          </w:p>
        </w:tc>
      </w:tr>
      <w:tr w:rsidR="009D0784" w:rsidRPr="009654E8" w:rsidTr="006176A5">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постраждалим учасникам Революції Гідності</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45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житлово-комунальні послуги»; Закон України «Про статус ветеранів війни, гарантії їх соціального захисту».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C42778">
        <w:trPr>
          <w:trHeight w:val="556"/>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w:t>
            </w:r>
            <w:r w:rsidRPr="009E06D4">
              <w:rPr>
                <w:rStyle w:val="CharStyle14"/>
                <w:rFonts w:ascii="Times New Roman" w:eastAsia="SimSun" w:hAnsi="Times New Roman"/>
                <w:iCs/>
                <w:color w:val="auto"/>
                <w:sz w:val="24"/>
                <w:szCs w:val="24"/>
              </w:rPr>
              <w:t xml:space="preserve">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копії документів членів сім’ї, які проживають з заявником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пенсійного посвідчення непрацездатних батьків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6176A5">
        <w:trPr>
          <w:trHeight w:val="49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6176A5">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учасникам війни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35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житлово-комунальні послуги»;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 Закон України «Про статус ветеранів війни, гарантії їх соціального захисту»</w:t>
            </w:r>
            <w:r w:rsidRPr="009E06D4">
              <w:rPr>
                <w:rFonts w:ascii="Times New Roman" w:hAnsi="Times New Roman"/>
                <w:b/>
                <w:bCs/>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04.06.2015 року № 389 «Про затвердження Порядку надання пільг окремим категоріям громадян з урахуванням середньомісячного сукупного доходу сім’ї» (зі змінами),</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r w:rsidRPr="009E06D4">
              <w:t xml:space="preserve">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w:t>
            </w:r>
            <w:r w:rsidRPr="009E06D4">
              <w:rPr>
                <w:rStyle w:val="CharStyle14"/>
                <w:rFonts w:ascii="Times New Roman" w:eastAsia="SimSun" w:hAnsi="Times New Roman"/>
                <w:iCs/>
                <w:color w:val="auto"/>
                <w:sz w:val="24"/>
                <w:szCs w:val="24"/>
              </w:rPr>
              <w:t xml:space="preserve">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9. декларація про доходи сім’ї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1" w:firstLine="142"/>
              <w:jc w:val="both"/>
              <w:rPr>
                <w:rFonts w:ascii="Times New Roman" w:hAnsi="Times New Roman"/>
                <w:sz w:val="24"/>
                <w:szCs w:val="24"/>
              </w:rPr>
            </w:pPr>
            <w:r w:rsidRPr="009E06D4">
              <w:rPr>
                <w:rFonts w:ascii="Times New Roman" w:hAnsi="Times New Roman"/>
                <w:sz w:val="24"/>
                <w:szCs w:val="24"/>
              </w:rPr>
              <w:t>10. довідки про доходи всіх членів сім’ї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285"/>
              </w:tabs>
              <w:spacing w:after="0" w:line="240" w:lineRule="auto"/>
              <w:ind w:left="1" w:firstLine="142"/>
              <w:jc w:val="both"/>
              <w:rPr>
                <w:rFonts w:ascii="Times New Roman" w:hAnsi="Times New Roman"/>
                <w:sz w:val="24"/>
                <w:szCs w:val="24"/>
              </w:rPr>
            </w:pPr>
            <w:r w:rsidRPr="009E06D4">
              <w:rPr>
                <w:rFonts w:ascii="Times New Roman" w:hAnsi="Times New Roman"/>
                <w:sz w:val="24"/>
                <w:szCs w:val="24"/>
              </w:rPr>
              <w:t>11. копії документів членів сім’ї, які проживають з заявником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пенсійного посвідчення непрацездатних батьків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12. особові рахунки з оплати за житлово-комунальні послуги.</w:t>
            </w:r>
          </w:p>
          <w:p w:rsidR="009D0784" w:rsidRPr="009E06D4" w:rsidRDefault="009D0784" w:rsidP="009E06D4">
            <w:pPr>
              <w:pStyle w:val="20"/>
              <w:tabs>
                <w:tab w:val="left" w:pos="151"/>
              </w:tabs>
              <w:spacing w:after="0" w:line="240" w:lineRule="auto"/>
              <w:ind w:left="0"/>
              <w:jc w:val="both"/>
              <w:rPr>
                <w:rFonts w:ascii="Times New Roman" w:hAnsi="Times New Roman"/>
                <w:b/>
                <w:sz w:val="24"/>
                <w:szCs w:val="24"/>
              </w:rPr>
            </w:pPr>
            <w:r w:rsidRPr="009E06D4">
              <w:rPr>
                <w:rFonts w:ascii="Times New Roman" w:hAnsi="Times New Roman"/>
                <w:b/>
                <w:sz w:val="24"/>
                <w:szCs w:val="24"/>
              </w:rPr>
              <w:t>При повторному зверненні для надання пільг з оплати за житлово-комунальні послуги необхідно подати такі документи:</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1.  декларація про доходи сім’ї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довідки про доходи всіх членів сім’ї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3.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довідко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6176A5">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ind w:firstLine="143"/>
              <w:jc w:val="both"/>
              <w:rPr>
                <w:rFonts w:ascii="Times New Roman" w:hAnsi="Times New Roman"/>
                <w:sz w:val="24"/>
                <w:szCs w:val="24"/>
              </w:rPr>
            </w:pPr>
            <w:r w:rsidRPr="009E06D4">
              <w:rPr>
                <w:rFonts w:ascii="Times New Roman" w:hAnsi="Times New Roman"/>
                <w:sz w:val="24"/>
                <w:szCs w:val="24"/>
              </w:rPr>
              <w:t>1. Відсутність необхідного переліку документів для надання адміністративної послуги.</w:t>
            </w:r>
          </w:p>
          <w:p w:rsidR="009D0784" w:rsidRPr="009E06D4" w:rsidRDefault="009D0784" w:rsidP="009E06D4">
            <w:pPr>
              <w:pStyle w:val="NoSpacing"/>
              <w:ind w:firstLine="143"/>
              <w:jc w:val="both"/>
              <w:rPr>
                <w:rFonts w:ascii="Times New Roman" w:hAnsi="Times New Roman"/>
                <w:sz w:val="24"/>
                <w:szCs w:val="24"/>
              </w:rPr>
            </w:pPr>
            <w:r w:rsidRPr="009E06D4">
              <w:rPr>
                <w:rFonts w:ascii="Times New Roman" w:hAnsi="Times New Roman"/>
                <w:sz w:val="24"/>
                <w:szCs w:val="24"/>
              </w:rPr>
              <w:t>2. Середньомісячний дохід сім’ї пільговика в розрахунку на одну особу перевищує величину доходу, який дає право на податкову соціальну пільгу.</w:t>
            </w:r>
          </w:p>
        </w:tc>
      </w:tr>
      <w:tr w:rsidR="009D0784" w:rsidRPr="009654E8" w:rsidTr="00C42778">
        <w:trPr>
          <w:trHeight w:val="172"/>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6176A5">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сім’ям загиблих (померлих) ветеранів війни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31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житлово-комунальні послуги»;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війни, гарантії їх соціального захисту».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C42778">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комунальних послуг дітям війни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49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Закон України «Про житлово-комунальні послуги»; Закон України «Про соціальний захист дітей війни».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04.06.2015 року № 389 «Про затвердження Порядку надання пільг окремим категоріям громадян з урахуванням середньомісячного сукупного доходу сім’ї» (зі змінами),</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Постанова Кабінету Міністрів України </w:t>
            </w:r>
            <w:r w:rsidRPr="009E06D4">
              <w:rPr>
                <w:bCs/>
                <w:sz w:val="23"/>
                <w:szCs w:val="23"/>
                <w:shd w:val="clear" w:color="auto" w:fill="FFFFFF"/>
              </w:rPr>
              <w:t>від 06.08.2014 року № 409 «Про встановлення державних соціальних стандартів у сфері житлово-комунального обслуговування» (зі змінами).</w:t>
            </w:r>
            <w:r w:rsidRPr="009E06D4">
              <w:rPr>
                <w:sz w:val="23"/>
                <w:szCs w:val="23"/>
              </w:rPr>
              <w:t xml:space="preserve">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AB6C55">
        <w:trPr>
          <w:trHeight w:val="198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подаються довідка про склад сім’ї з місця реєстрації  та акт обстеження матеріально-побутових умов сім’ї);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(з пред’явленням оригіналу);</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9. декларація про доходи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1" w:firstLine="142"/>
              <w:jc w:val="both"/>
              <w:rPr>
                <w:rFonts w:ascii="Times New Roman" w:hAnsi="Times New Roman"/>
                <w:sz w:val="24"/>
                <w:szCs w:val="24"/>
              </w:rPr>
            </w:pPr>
            <w:r w:rsidRPr="009E06D4">
              <w:rPr>
                <w:rFonts w:ascii="Times New Roman" w:hAnsi="Times New Roman"/>
                <w:sz w:val="24"/>
                <w:szCs w:val="24"/>
              </w:rPr>
              <w:t>10. довідки про доходи пільговика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11. особові рахунки з оплати за комунальні послуги.</w:t>
            </w:r>
          </w:p>
          <w:p w:rsidR="009D0784" w:rsidRPr="009E06D4" w:rsidRDefault="009D0784" w:rsidP="009E06D4">
            <w:pPr>
              <w:pStyle w:val="20"/>
              <w:tabs>
                <w:tab w:val="left" w:pos="151"/>
              </w:tabs>
              <w:spacing w:after="0" w:line="240" w:lineRule="auto"/>
              <w:ind w:left="0"/>
              <w:jc w:val="both"/>
              <w:rPr>
                <w:rFonts w:ascii="Times New Roman" w:hAnsi="Times New Roman"/>
                <w:b/>
                <w:sz w:val="24"/>
                <w:szCs w:val="24"/>
              </w:rPr>
            </w:pPr>
            <w:r w:rsidRPr="009E06D4">
              <w:rPr>
                <w:rFonts w:ascii="Times New Roman" w:hAnsi="Times New Roman"/>
                <w:b/>
                <w:sz w:val="24"/>
                <w:szCs w:val="24"/>
              </w:rPr>
              <w:t>При повторному зверненні для надання пільг з оплати за комунальні послуги необхідно подати такі документи:</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особи, яка має право на пільги згідно чинного законодавства, заповнення персональної облікової картки та внесення даних в Єдиний державний автоматизований реєстр осіб;</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довідко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декларація про доходи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довідки про доходи пільговика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Послуга надається:</w:t>
            </w:r>
          </w:p>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ind w:firstLine="143"/>
              <w:jc w:val="both"/>
              <w:rPr>
                <w:rFonts w:ascii="Times New Roman" w:hAnsi="Times New Roman"/>
                <w:sz w:val="23"/>
                <w:szCs w:val="23"/>
              </w:rPr>
            </w:pPr>
            <w:r w:rsidRPr="009E06D4">
              <w:rPr>
                <w:rFonts w:ascii="Times New Roman" w:hAnsi="Times New Roman"/>
                <w:sz w:val="23"/>
                <w:szCs w:val="23"/>
              </w:rPr>
              <w:t>1. Відсутність необхідного переліку документів для надання адміністративної послуги.</w:t>
            </w:r>
          </w:p>
          <w:p w:rsidR="009D0784" w:rsidRPr="009E06D4" w:rsidRDefault="009D0784" w:rsidP="009E06D4">
            <w:pPr>
              <w:pStyle w:val="NoSpacing"/>
              <w:ind w:firstLine="143"/>
              <w:jc w:val="both"/>
              <w:rPr>
                <w:rFonts w:ascii="Times New Roman" w:hAnsi="Times New Roman"/>
                <w:sz w:val="23"/>
                <w:szCs w:val="23"/>
              </w:rPr>
            </w:pPr>
            <w:r w:rsidRPr="009E06D4">
              <w:rPr>
                <w:rFonts w:ascii="Times New Roman" w:hAnsi="Times New Roman"/>
                <w:sz w:val="23"/>
                <w:szCs w:val="23"/>
              </w:rPr>
              <w:t>2. Середньомісячний дохід пільговика перевищує величину доходу, який дає право на податкову соціальну пільгу.</w:t>
            </w:r>
          </w:p>
        </w:tc>
      </w:tr>
      <w:tr w:rsidR="009D0784" w:rsidRPr="009654E8" w:rsidTr="00C42778">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3"/>
                <w:szCs w:val="23"/>
              </w:rPr>
            </w:pPr>
            <w:r w:rsidRPr="009E06D4">
              <w:rPr>
                <w:sz w:val="23"/>
                <w:szCs w:val="23"/>
              </w:rPr>
              <w:t xml:space="preserve">Нарахування (відмова у наданні) пільг </w:t>
            </w:r>
            <w:r w:rsidRPr="009E06D4">
              <w:rPr>
                <w:sz w:val="23"/>
                <w:szCs w:val="23"/>
                <w:lang w:eastAsia="uk-UA"/>
              </w:rPr>
              <w:t>на оплату комунальних послуг</w:t>
            </w:r>
            <w:r w:rsidRPr="009E06D4">
              <w:rPr>
                <w:sz w:val="23"/>
                <w:szCs w:val="23"/>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caps/>
          <w:sz w:val="1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 w:val="18"/>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особам ЧАЕС І, ІІ та ІІІ категорій</w:t>
      </w:r>
    </w:p>
    <w:p w:rsidR="009D0784" w:rsidRPr="009E06D4" w:rsidRDefault="009D0784" w:rsidP="009E06D4">
      <w:pPr>
        <w:spacing w:after="0" w:line="240" w:lineRule="auto"/>
        <w:jc w:val="center"/>
        <w:rPr>
          <w:rFonts w:ascii="Times New Roman" w:hAnsi="Times New Roman"/>
          <w:sz w:val="16"/>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6"/>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9E06D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076"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076"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9E06D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076"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 xml:space="preserve">Закон України «Про житлово-комунальні послуги»; Закон України «Про статус і соціальний захист громадян, які постраждали внаслідок Чорнобильської катастрофи» (зі змінами). </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076"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04.06.2015 року № 389 «Про затвердження Порядку надання пільг окремим категоріям громадян з урахуванням середньомісячного сукупного доходу сім’ї» (зі змінами),</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Постанова Кабінету Міністрів України </w:t>
            </w:r>
            <w:r w:rsidRPr="009E06D4">
              <w:rPr>
                <w:bCs/>
                <w:sz w:val="23"/>
                <w:szCs w:val="23"/>
                <w:shd w:val="clear" w:color="auto" w:fill="FFFFFF"/>
              </w:rPr>
              <w:t>від 06.08.2014 року № 409 «Про встановлення державних соціальних стандартів у сфері житлово-комунального обслуговування» (зі змінами).</w:t>
            </w:r>
            <w:r w:rsidRPr="009E06D4">
              <w:rPr>
                <w:sz w:val="23"/>
                <w:szCs w:val="23"/>
              </w:rPr>
              <w:t xml:space="preserve"> </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9E06D4">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9E06D4">
        <w:trPr>
          <w:trHeight w:val="599"/>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076"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9E06D4">
        <w:trPr>
          <w:trHeight w:val="3155"/>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xml:space="preserve">3. </w:t>
            </w:r>
            <w:r w:rsidRPr="009E06D4">
              <w:rPr>
                <w:rFonts w:ascii="Times New Roman" w:hAnsi="Times New Roman"/>
                <w:b/>
                <w:sz w:val="23"/>
                <w:szCs w:val="23"/>
              </w:rPr>
              <w:t>за вибором заявника</w:t>
            </w:r>
            <w:r w:rsidRPr="009E06D4">
              <w:rPr>
                <w:rFonts w:ascii="Times New Roman" w:hAnsi="Times New Roman"/>
                <w:sz w:val="23"/>
                <w:szCs w:val="23"/>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Style w:val="CharStyle14"/>
                <w:rFonts w:ascii="Times New Roman" w:eastAsia="SimSun" w:hAnsi="Times New Roman"/>
                <w:b w:val="0"/>
                <w:i w:val="0"/>
                <w:iCs/>
                <w:color w:val="auto"/>
                <w:sz w:val="23"/>
                <w:szCs w:val="23"/>
              </w:rPr>
              <w:t xml:space="preserve">7. копія </w:t>
            </w:r>
            <w:r w:rsidRPr="009E06D4">
              <w:rPr>
                <w:rFonts w:ascii="Times New Roman" w:hAnsi="Times New Roman"/>
                <w:sz w:val="23"/>
                <w:szCs w:val="23"/>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8. копія вкладки до посвідчення громадянина(ки), який(яка) постраждав(ла) внаслідок Чорнобильської катастрофи, при наявності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9.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10. копії документів членів сім’ї, які проживають з заявником (</w:t>
            </w:r>
            <w:r w:rsidRPr="009E06D4">
              <w:rPr>
                <w:rFonts w:ascii="Times New Roman" w:hAnsi="Times New Roman"/>
                <w:sz w:val="23"/>
                <w:szCs w:val="23"/>
                <w:shd w:val="clear" w:color="auto" w:fill="FFFFFF"/>
              </w:rPr>
              <w:t>дружина (чоловік), неповнолітні діти, непрацездатні батьки, особа, яка проживає разом з постраждалою внаслідок Чорнобильської катастрофи особою з інвалідністю I групи та доглядає за нею, за умови, що ця особа не перебуває у шлюбі; особа, яка знаходиться під опікою або піклуванням громадянина, що має право на пільги, та проживає разом з ним.</w:t>
            </w:r>
            <w:r w:rsidRPr="009E06D4">
              <w:rPr>
                <w:rFonts w:ascii="Times New Roman" w:hAnsi="Times New Roman"/>
                <w:sz w:val="23"/>
                <w:szCs w:val="23"/>
              </w:rPr>
              <w:t>):</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копія пенсійного посвідчення (при наявності)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 xml:space="preserve">11. </w:t>
            </w:r>
            <w:r w:rsidRPr="009E06D4">
              <w:rPr>
                <w:rFonts w:ascii="Times New Roman" w:hAnsi="Times New Roman"/>
                <w:b/>
                <w:sz w:val="23"/>
                <w:szCs w:val="23"/>
              </w:rPr>
              <w:t>для осіб ЧАЕС ІІІ категорії -</w:t>
            </w:r>
            <w:r w:rsidRPr="009E06D4">
              <w:rPr>
                <w:rFonts w:ascii="Times New Roman" w:hAnsi="Times New Roman"/>
                <w:sz w:val="23"/>
                <w:szCs w:val="23"/>
              </w:rPr>
              <w:t xml:space="preserve"> довідки про доходи сім’ї пільговика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3"/>
                <w:szCs w:val="23"/>
              </w:rPr>
            </w:pPr>
            <w:r w:rsidRPr="009E06D4">
              <w:rPr>
                <w:rFonts w:ascii="Times New Roman" w:hAnsi="Times New Roman"/>
                <w:sz w:val="23"/>
                <w:szCs w:val="23"/>
              </w:rPr>
              <w:t>12. особові рахунки з оплати за житлово-комунальні послуги.</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076"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076"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Послуга надається:</w:t>
            </w:r>
          </w:p>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 у 10-ти денний термін після прийняття рішення комісією, якщо пільга надається згідно рішення комісії.</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ind w:firstLine="143"/>
              <w:jc w:val="both"/>
              <w:rPr>
                <w:rFonts w:ascii="Times New Roman" w:hAnsi="Times New Roman"/>
                <w:sz w:val="23"/>
                <w:szCs w:val="23"/>
              </w:rPr>
            </w:pPr>
            <w:r w:rsidRPr="009E06D4">
              <w:rPr>
                <w:rFonts w:ascii="Times New Roman" w:hAnsi="Times New Roman"/>
                <w:sz w:val="23"/>
                <w:szCs w:val="23"/>
              </w:rPr>
              <w:t>1. Відсутність необхідного переліку документів для надання адміністративної послуги.</w:t>
            </w:r>
          </w:p>
          <w:p w:rsidR="009D0784" w:rsidRPr="009E06D4" w:rsidRDefault="009D0784" w:rsidP="009E06D4">
            <w:pPr>
              <w:pStyle w:val="NoSpacing"/>
              <w:ind w:firstLine="143"/>
              <w:jc w:val="both"/>
              <w:rPr>
                <w:rFonts w:ascii="Times New Roman" w:hAnsi="Times New Roman"/>
                <w:sz w:val="23"/>
                <w:szCs w:val="23"/>
              </w:rPr>
            </w:pPr>
            <w:r w:rsidRPr="009E06D4">
              <w:rPr>
                <w:rFonts w:ascii="Times New Roman" w:hAnsi="Times New Roman"/>
                <w:sz w:val="23"/>
                <w:szCs w:val="23"/>
              </w:rPr>
              <w:t xml:space="preserve">2. </w:t>
            </w:r>
            <w:r w:rsidRPr="009E06D4">
              <w:rPr>
                <w:rFonts w:ascii="Times New Roman" w:hAnsi="Times New Roman"/>
                <w:b/>
                <w:sz w:val="23"/>
                <w:szCs w:val="23"/>
              </w:rPr>
              <w:t>Для осіб ЧАЕС ІІІ категорії -</w:t>
            </w:r>
            <w:r w:rsidRPr="009E06D4">
              <w:rPr>
                <w:rFonts w:ascii="Times New Roman" w:hAnsi="Times New Roman"/>
                <w:sz w:val="23"/>
                <w:szCs w:val="23"/>
              </w:rPr>
              <w:t xml:space="preserve"> середньомісячний дохід пільговика перевищує величину доходу, який дає право на податкову соціальну пільгу.</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2"/>
              <w:shd w:val="clear" w:color="auto" w:fill="auto"/>
              <w:spacing w:before="0" w:after="0" w:line="240" w:lineRule="auto"/>
              <w:jc w:val="both"/>
              <w:rPr>
                <w:sz w:val="23"/>
                <w:szCs w:val="23"/>
              </w:rPr>
            </w:pPr>
            <w:r w:rsidRPr="009E06D4">
              <w:rPr>
                <w:sz w:val="23"/>
                <w:szCs w:val="23"/>
              </w:rPr>
              <w:t xml:space="preserve">Нарахування (відмова у наданні) пільг </w:t>
            </w:r>
            <w:r w:rsidRPr="009E06D4">
              <w:rPr>
                <w:sz w:val="23"/>
                <w:szCs w:val="23"/>
                <w:lang w:eastAsia="uk-UA"/>
              </w:rPr>
              <w:t>на оплату житлово-комунальних послуг</w:t>
            </w:r>
            <w:r w:rsidRPr="009E06D4">
              <w:rPr>
                <w:sz w:val="23"/>
                <w:szCs w:val="23"/>
              </w:rPr>
              <w:t>.</w:t>
            </w:r>
          </w:p>
        </w:tc>
      </w:tr>
      <w:tr w:rsidR="009D0784" w:rsidRPr="009654E8" w:rsidTr="009E06D4">
        <w:trPr>
          <w:trHeight w:val="70"/>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076"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9E06D4">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дружинам (чоловікам) ЧАЕС померлого громадянина І, ІІ та ІІІ категорій</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Понеділок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Вівторок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Середа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-20</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Четвер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П’ятниця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-15</w:t>
            </w:r>
            <w:r w:rsidRPr="009E06D4">
              <w:rPr>
                <w:rFonts w:ascii="Times New Roman" w:hAnsi="Times New Roman"/>
                <w:sz w:val="23"/>
                <w:szCs w:val="23"/>
                <w:vertAlign w:val="superscript"/>
                <w:lang w:eastAsia="uk-UA"/>
              </w:rPr>
              <w:t>30</w:t>
            </w:r>
          </w:p>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Субота, Неділя – вихідні</w:t>
            </w:r>
          </w:p>
        </w:tc>
      </w:tr>
      <w:tr w:rsidR="009D0784" w:rsidRPr="009654E8" w:rsidTr="00125DF2">
        <w:trPr>
          <w:trHeight w:val="920"/>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Тел.: 4-74-81</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cnap_kol@ukr.net</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rPr>
            </w:pPr>
            <w:r w:rsidRPr="009654E8">
              <w:rPr>
                <w:rFonts w:ascii="Times New Roman" w:hAnsi="Times New Roman"/>
                <w:sz w:val="23"/>
                <w:szCs w:val="23"/>
              </w:rPr>
              <w:t>Закон України «Про житлово-комунальні послуги»; Закони України «Про статус і соціальний захист громадян, які постраждали внаслідок Чорнобильської катастрофи» (зі змінами)</w:t>
            </w:r>
            <w:r w:rsidRPr="009E06D4">
              <w:rPr>
                <w:rFonts w:ascii="Times New Roman" w:hAnsi="Times New Roman"/>
                <w:b/>
                <w:bCs/>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29.01.2003 року № 117 «Про Єдиний державний автоматизований реєстр осіб, які мають право на пільги» (зі змінами),</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Постанова Кабінету Міністрів України від 04.06.2015 року № 389 «Про затвердження Порядку надання пільг окремим категоріям громадян з урахуванням середньомісячного сукупного доходу сім’ї» (зі змінами),</w:t>
            </w:r>
          </w:p>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Постанова Кабінету Міністрів України </w:t>
            </w:r>
            <w:r w:rsidRPr="009E06D4">
              <w:rPr>
                <w:bCs/>
                <w:sz w:val="23"/>
                <w:szCs w:val="23"/>
                <w:shd w:val="clear" w:color="auto" w:fill="FFFFFF"/>
              </w:rPr>
              <w:t>від 06.08.2014 року № 409 «Про встановлення державних соціальних стандартів у сфері житлово-комунального обслуговування» (зі змінами).</w:t>
            </w:r>
            <w:r w:rsidRPr="009E06D4">
              <w:rPr>
                <w:sz w:val="23"/>
                <w:szCs w:val="23"/>
              </w:rPr>
              <w:t xml:space="preserve">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3"/>
                <w:szCs w:val="23"/>
                <w:lang w:eastAsia="uk-UA"/>
              </w:rPr>
            </w:pPr>
            <w:r w:rsidRPr="009654E8">
              <w:rPr>
                <w:rFonts w:ascii="Times New Roman" w:hAnsi="Times New Roman"/>
                <w:sz w:val="23"/>
                <w:szCs w:val="23"/>
                <w:shd w:val="clear" w:color="auto" w:fill="FFFFFF"/>
                <w:lang w:eastAsia="uk-UA"/>
              </w:rPr>
              <w:t>Звернення громадян</w:t>
            </w:r>
            <w:r w:rsidRPr="009654E8">
              <w:rPr>
                <w:rFonts w:ascii="Times New Roman" w:hAnsi="Times New Roman"/>
                <w:sz w:val="23"/>
                <w:szCs w:val="23"/>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xml:space="preserve">3. </w:t>
            </w:r>
            <w:r w:rsidRPr="009E06D4">
              <w:rPr>
                <w:rFonts w:ascii="Times New Roman" w:hAnsi="Times New Roman"/>
                <w:b/>
                <w:sz w:val="23"/>
                <w:szCs w:val="23"/>
              </w:rPr>
              <w:t>за вибором заявника</w:t>
            </w:r>
            <w:r w:rsidRPr="009E06D4">
              <w:rPr>
                <w:rFonts w:ascii="Times New Roman" w:hAnsi="Times New Roman"/>
                <w:sz w:val="23"/>
                <w:szCs w:val="23"/>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Style w:val="CharStyle14"/>
                <w:rFonts w:ascii="Times New Roman" w:eastAsia="SimSun" w:hAnsi="Times New Roman"/>
                <w:b w:val="0"/>
                <w:i w:val="0"/>
                <w:iCs/>
                <w:color w:val="auto"/>
                <w:sz w:val="23"/>
                <w:szCs w:val="23"/>
              </w:rPr>
              <w:t xml:space="preserve">7. копія </w:t>
            </w:r>
            <w:r w:rsidRPr="009E06D4">
              <w:rPr>
                <w:rFonts w:ascii="Times New Roman" w:hAnsi="Times New Roman"/>
                <w:sz w:val="23"/>
                <w:szCs w:val="23"/>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8. копія вкладки до посвідчення громадянина(ки), який(яка) постраждав(ла) внаслідок Чорнобильської катастрофи, при наявності (з пред’явленням оригіналу);</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xml:space="preserve">9. копія пенсійного посвідчення пільговика (при наявності) з пред’явленням оригіналу; </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xml:space="preserve">10. </w:t>
            </w:r>
            <w:r w:rsidRPr="009E06D4">
              <w:rPr>
                <w:rFonts w:ascii="Times New Roman" w:hAnsi="Times New Roman"/>
                <w:b/>
                <w:sz w:val="23"/>
                <w:szCs w:val="23"/>
              </w:rPr>
              <w:t xml:space="preserve">для </w:t>
            </w:r>
            <w:r w:rsidRPr="009E06D4">
              <w:rPr>
                <w:rFonts w:ascii="Times New Roman" w:hAnsi="Times New Roman"/>
                <w:b/>
                <w:sz w:val="23"/>
                <w:szCs w:val="23"/>
                <w:lang w:eastAsia="uk-UA"/>
              </w:rPr>
              <w:t>дружин (чоловіків) ЧАЕС померлого громадянина  ІІІ категорії</w:t>
            </w:r>
            <w:r w:rsidRPr="009E06D4">
              <w:rPr>
                <w:rFonts w:ascii="Times New Roman" w:hAnsi="Times New Roman"/>
                <w:sz w:val="23"/>
                <w:szCs w:val="23"/>
                <w:lang w:eastAsia="uk-UA"/>
              </w:rPr>
              <w:t xml:space="preserve"> -</w:t>
            </w:r>
            <w:r w:rsidRPr="009E06D4">
              <w:rPr>
                <w:rFonts w:ascii="Times New Roman" w:hAnsi="Times New Roman"/>
                <w:sz w:val="23"/>
                <w:szCs w:val="23"/>
              </w:rPr>
              <w:t xml:space="preserve"> декларація про доходи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1" w:firstLine="142"/>
              <w:jc w:val="both"/>
              <w:rPr>
                <w:rFonts w:ascii="Times New Roman" w:hAnsi="Times New Roman"/>
                <w:sz w:val="23"/>
                <w:szCs w:val="23"/>
              </w:rPr>
            </w:pPr>
            <w:r w:rsidRPr="009E06D4">
              <w:rPr>
                <w:rFonts w:ascii="Times New Roman" w:hAnsi="Times New Roman"/>
                <w:sz w:val="23"/>
                <w:szCs w:val="23"/>
              </w:rPr>
              <w:t xml:space="preserve">11. </w:t>
            </w:r>
            <w:r w:rsidRPr="009E06D4">
              <w:rPr>
                <w:rFonts w:ascii="Times New Roman" w:hAnsi="Times New Roman"/>
                <w:b/>
                <w:sz w:val="23"/>
                <w:szCs w:val="23"/>
              </w:rPr>
              <w:t xml:space="preserve">для </w:t>
            </w:r>
            <w:r w:rsidRPr="009E06D4">
              <w:rPr>
                <w:rFonts w:ascii="Times New Roman" w:hAnsi="Times New Roman"/>
                <w:b/>
                <w:sz w:val="23"/>
                <w:szCs w:val="23"/>
                <w:lang w:eastAsia="uk-UA"/>
              </w:rPr>
              <w:t>дружин (чоловіків) ЧАЕС померлого громадянина  ІІІ категорії</w:t>
            </w:r>
            <w:r w:rsidRPr="009E06D4">
              <w:rPr>
                <w:rFonts w:ascii="Times New Roman" w:hAnsi="Times New Roman"/>
                <w:sz w:val="23"/>
                <w:szCs w:val="23"/>
              </w:rPr>
              <w:t xml:space="preserve"> - довідки про доходи пільговика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151"/>
              </w:tabs>
              <w:spacing w:after="0" w:line="240" w:lineRule="auto"/>
              <w:ind w:left="0"/>
              <w:jc w:val="both"/>
              <w:rPr>
                <w:rFonts w:ascii="Times New Roman" w:hAnsi="Times New Roman"/>
                <w:b/>
                <w:sz w:val="23"/>
                <w:szCs w:val="23"/>
              </w:rPr>
            </w:pPr>
            <w:r w:rsidRPr="009E06D4">
              <w:rPr>
                <w:rFonts w:ascii="Times New Roman" w:hAnsi="Times New Roman"/>
                <w:sz w:val="23"/>
                <w:szCs w:val="23"/>
              </w:rPr>
              <w:t>12. особові рахунки з оплати за житлово-комунальні послуги.</w:t>
            </w:r>
            <w:r w:rsidRPr="009E06D4">
              <w:rPr>
                <w:rFonts w:ascii="Times New Roman" w:hAnsi="Times New Roman"/>
                <w:b/>
                <w:sz w:val="23"/>
                <w:szCs w:val="23"/>
              </w:rPr>
              <w:t xml:space="preserve"> </w:t>
            </w:r>
          </w:p>
          <w:p w:rsidR="009D0784" w:rsidRPr="009E06D4" w:rsidRDefault="009D0784" w:rsidP="009E06D4">
            <w:pPr>
              <w:pStyle w:val="20"/>
              <w:tabs>
                <w:tab w:val="left" w:pos="151"/>
              </w:tabs>
              <w:spacing w:after="0" w:line="240" w:lineRule="auto"/>
              <w:ind w:left="0"/>
              <w:jc w:val="both"/>
              <w:rPr>
                <w:rFonts w:ascii="Times New Roman" w:hAnsi="Times New Roman"/>
                <w:b/>
                <w:sz w:val="23"/>
                <w:szCs w:val="23"/>
              </w:rPr>
            </w:pPr>
            <w:r w:rsidRPr="009E06D4">
              <w:rPr>
                <w:rFonts w:ascii="Times New Roman" w:hAnsi="Times New Roman"/>
                <w:b/>
                <w:sz w:val="23"/>
                <w:szCs w:val="23"/>
              </w:rPr>
              <w:t>При повторному зверненні для надання пільг з оплати за житлово-комунальні послуги необхідно подати такі документи:</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xml:space="preserve">1. декларація про доходи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2. довідки про доходи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3.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довідко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3"/>
                <w:szCs w:val="23"/>
              </w:rPr>
            </w:pPr>
            <w:r w:rsidRPr="009E06D4">
              <w:rPr>
                <w:rFonts w:ascii="Times New Roman" w:hAnsi="Times New Roman"/>
                <w:sz w:val="23"/>
                <w:szCs w:val="23"/>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14.</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Послуга надається:</w:t>
            </w:r>
          </w:p>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ind w:firstLine="143"/>
              <w:jc w:val="both"/>
              <w:rPr>
                <w:rFonts w:ascii="Times New Roman" w:hAnsi="Times New Roman"/>
                <w:sz w:val="23"/>
                <w:szCs w:val="23"/>
              </w:rPr>
            </w:pPr>
            <w:r w:rsidRPr="009E06D4">
              <w:rPr>
                <w:rFonts w:ascii="Times New Roman" w:hAnsi="Times New Roman"/>
                <w:sz w:val="23"/>
                <w:szCs w:val="23"/>
              </w:rPr>
              <w:t>1. Відсутність необхідного переліку документів для надання адміністративної послуги.</w:t>
            </w:r>
          </w:p>
          <w:p w:rsidR="009D0784" w:rsidRPr="009E06D4" w:rsidRDefault="009D0784" w:rsidP="009E06D4">
            <w:pPr>
              <w:pStyle w:val="NoSpacing"/>
              <w:ind w:firstLine="143"/>
              <w:jc w:val="both"/>
              <w:rPr>
                <w:rFonts w:ascii="Times New Roman" w:hAnsi="Times New Roman"/>
                <w:sz w:val="23"/>
                <w:szCs w:val="23"/>
              </w:rPr>
            </w:pPr>
            <w:r w:rsidRPr="009E06D4">
              <w:rPr>
                <w:rFonts w:ascii="Times New Roman" w:hAnsi="Times New Roman"/>
                <w:sz w:val="23"/>
                <w:szCs w:val="23"/>
              </w:rPr>
              <w:t>2. Середньомісячний дохід сім’ї пільговика в розрахунку на одну особу перевищує величину доходу, який дає право на податкову соціальну пільгу.</w:t>
            </w:r>
          </w:p>
        </w:tc>
      </w:tr>
      <w:tr w:rsidR="009D0784" w:rsidRPr="009654E8" w:rsidTr="00767994">
        <w:trPr>
          <w:trHeight w:val="807"/>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3"/>
                <w:szCs w:val="23"/>
              </w:rPr>
            </w:pPr>
            <w:r w:rsidRPr="009E06D4">
              <w:rPr>
                <w:sz w:val="23"/>
                <w:szCs w:val="23"/>
              </w:rPr>
              <w:t xml:space="preserve">Нарахування (відмова у наданні) пільг </w:t>
            </w:r>
            <w:r w:rsidRPr="009E06D4">
              <w:rPr>
                <w:sz w:val="23"/>
                <w:szCs w:val="23"/>
                <w:lang w:eastAsia="uk-UA"/>
              </w:rPr>
              <w:t>на оплату житлово-комунальних послуг</w:t>
            </w:r>
            <w:r w:rsidRPr="009E06D4">
              <w:rPr>
                <w:sz w:val="23"/>
                <w:szCs w:val="23"/>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3"/>
                <w:szCs w:val="23"/>
              </w:rPr>
            </w:pPr>
            <w:r w:rsidRPr="009654E8">
              <w:rPr>
                <w:rFonts w:ascii="Times New Roman" w:hAnsi="Times New Roman"/>
                <w:sz w:val="23"/>
                <w:szCs w:val="23"/>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потерпілим дітям ЧАЕС</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житлово-комунальні послуги»;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і соціальний захист громадян, які постраждали внаслідок Чорнобильської катастрофи»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04.06.2015 року № 389 «Про затвердження Порядку надання пільг окремим категоріям громадян з урахуванням середньомісячного сукупного доходу сім’ї»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r w:rsidRPr="009E06D4">
              <w:t xml:space="preserve">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уповноваженої особи дитини, яка потерпіла від ЧАЕС і</w:t>
            </w:r>
            <w:r w:rsidRPr="009654E8">
              <w:rPr>
                <w:rFonts w:ascii="Times New Roman" w:hAnsi="Times New Roman"/>
                <w:sz w:val="24"/>
                <w:szCs w:val="24"/>
                <w:shd w:val="clear" w:color="auto" w:fill="FFFFFF"/>
              </w:rPr>
              <w:t xml:space="preserve"> має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(законного представника),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3. з</w:t>
            </w:r>
            <w:r w:rsidRPr="009E06D4">
              <w:rPr>
                <w:rFonts w:ascii="Times New Roman" w:hAnsi="Times New Roman"/>
                <w:b/>
                <w:sz w:val="24"/>
                <w:szCs w:val="24"/>
              </w:rPr>
              <w:t>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8. копія пенсійного посвідчення пільговика (при наявності) з пред’явленням оригіналу; </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копія довідки до акту огляду медико-соціальної експертної комісії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уповноваженою особою,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shd w:val="clear" w:color="auto" w:fill="FFFFFF"/>
              </w:rPr>
            </w:pPr>
            <w:r w:rsidRPr="009654E8">
              <w:rPr>
                <w:rFonts w:ascii="Times New Roman" w:hAnsi="Times New Roman"/>
                <w:sz w:val="24"/>
                <w:szCs w:val="24"/>
              </w:rPr>
              <w:t xml:space="preserve">- </w:t>
            </w:r>
            <w:r w:rsidRPr="009654E8">
              <w:rPr>
                <w:rFonts w:ascii="Times New Roman" w:hAnsi="Times New Roman"/>
                <w:sz w:val="24"/>
                <w:szCs w:val="24"/>
                <w:shd w:val="clear" w:color="auto" w:fill="FFFFFF"/>
              </w:rPr>
              <w:t> у 10-ти денний термін з дня отримання повного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ind w:firstLine="143"/>
              <w:jc w:val="both"/>
              <w:rPr>
                <w:rFonts w:ascii="Times New Roman" w:hAnsi="Times New Roman"/>
                <w:sz w:val="24"/>
                <w:szCs w:val="24"/>
              </w:rPr>
            </w:pPr>
            <w:r w:rsidRPr="009E06D4">
              <w:rPr>
                <w:rFonts w:ascii="Times New Roman" w:hAnsi="Times New Roman"/>
                <w:sz w:val="24"/>
                <w:szCs w:val="24"/>
              </w:rPr>
              <w:t>1. Відсутність необхідного переліку документів для надання адміністративної послуги.</w:t>
            </w:r>
          </w:p>
          <w:p w:rsidR="009D0784" w:rsidRPr="009E06D4" w:rsidRDefault="009D0784" w:rsidP="009E06D4">
            <w:pPr>
              <w:pStyle w:val="NoSpacing"/>
              <w:ind w:firstLine="143"/>
              <w:jc w:val="both"/>
              <w:rPr>
                <w:rFonts w:ascii="Times New Roman" w:hAnsi="Times New Roman"/>
                <w:sz w:val="24"/>
                <w:szCs w:val="24"/>
              </w:rPr>
            </w:pPr>
            <w:r w:rsidRPr="009E06D4">
              <w:rPr>
                <w:rFonts w:ascii="Times New Roman" w:hAnsi="Times New Roman"/>
                <w:sz w:val="24"/>
                <w:szCs w:val="24"/>
              </w:rPr>
              <w:t>2. Середньомісячний дохід пільговика перевищує величину доходу, який дає право на податкову соціальну пільгу.</w:t>
            </w:r>
          </w:p>
        </w:tc>
      </w:tr>
      <w:tr w:rsidR="009D0784" w:rsidRPr="009654E8" w:rsidTr="00767994">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Надання (відмова у наданні) пільг </w:t>
            </w:r>
            <w:r w:rsidRPr="009E06D4">
              <w:rPr>
                <w:sz w:val="24"/>
                <w:szCs w:val="24"/>
                <w:lang w:eastAsia="uk-UA"/>
              </w:rPr>
              <w:t>на оплату житлово-комунальних послуг.</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ветеранам служби цивільного захисту</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74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житлово-комунальні послуги»; 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sidRPr="009E06D4">
              <w:rPr>
                <w:rFonts w:ascii="Times New Roman" w:hAnsi="Times New Roman"/>
                <w:b/>
                <w:bCs/>
                <w:sz w:val="24"/>
                <w:szCs w:val="24"/>
                <w:lang w:eastAsia="uk-UA"/>
              </w:rPr>
              <w:t xml:space="preserve"> </w:t>
            </w:r>
            <w:r w:rsidRPr="009654E8">
              <w:rPr>
                <w:rFonts w:ascii="Times New Roman" w:hAnsi="Times New Roman"/>
                <w:sz w:val="24"/>
                <w:szCs w:val="24"/>
              </w:rPr>
              <w:t>Кодекс цивільного захисту України (крім осіб рядового і начальницького складу).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C42778">
        <w:trPr>
          <w:trHeight w:val="982"/>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3. з</w:t>
            </w:r>
            <w:r w:rsidRPr="009E06D4">
              <w:rPr>
                <w:rFonts w:ascii="Times New Roman" w:hAnsi="Times New Roman"/>
                <w:b/>
                <w:sz w:val="24"/>
                <w:szCs w:val="24"/>
              </w:rPr>
              <w:t>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w:t>
            </w:r>
            <w:r w:rsidRPr="009E06D4">
              <w:rPr>
                <w:rStyle w:val="CharStyle14"/>
                <w:rFonts w:ascii="Times New Roman" w:eastAsia="SimSun" w:hAnsi="Times New Roman"/>
                <w:iCs/>
                <w:color w:val="auto"/>
                <w:sz w:val="24"/>
                <w:szCs w:val="24"/>
              </w:rPr>
              <w:t xml:space="preserve"> </w:t>
            </w:r>
            <w:r w:rsidRPr="009E06D4">
              <w:rPr>
                <w:rFonts w:ascii="Times New Roman" w:hAnsi="Times New Roman"/>
                <w:sz w:val="24"/>
                <w:szCs w:val="24"/>
              </w:rPr>
              <w:t>посвідчення, що надає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копії документів членів сім’ї (дружина (чоловік), неповнолітні діти або повнолітні діти – особи з інвалідністю з дитинства, непрацездатні батьки пільговика), які проживають з заявником:</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767994">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вдовам (вдівцям) ветерана служби цивільного захисту</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житлово-комунальні послуги»;</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sidRPr="009E06D4">
              <w:rPr>
                <w:rFonts w:ascii="Times New Roman" w:hAnsi="Times New Roman"/>
                <w:b/>
                <w:bCs/>
                <w:sz w:val="24"/>
                <w:szCs w:val="24"/>
                <w:lang w:eastAsia="uk-UA"/>
              </w:rPr>
              <w:t xml:space="preserve"> </w:t>
            </w:r>
            <w:r w:rsidRPr="009654E8">
              <w:rPr>
                <w:rFonts w:ascii="Times New Roman" w:hAnsi="Times New Roman"/>
                <w:sz w:val="24"/>
                <w:szCs w:val="24"/>
              </w:rPr>
              <w:t xml:space="preserve">Кодекс цивільного захисту України (крім осіб рядового і начальницького складу).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особи, яка має право на пільги згідно чинного законодавства, заповнення персональної облікової картки та внесення даних в Єдиний державний автоматизований реєстр осіб;</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копії документів членів сім’ї, які проживають з заявником:</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767994">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ветеранам військової служби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31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Закон України «Про соціальний і правовий захист військовослужбовців та членів їх сімей».</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C42778">
        <w:trPr>
          <w:trHeight w:val="1832"/>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копії документів членів сім’ї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shd w:val="clear" w:color="auto" w:fill="FFFFFF"/>
              </w:rPr>
            </w:pPr>
            <w:r w:rsidRPr="009654E8">
              <w:rPr>
                <w:rFonts w:ascii="Times New Roman" w:hAnsi="Times New Roman"/>
                <w:sz w:val="24"/>
                <w:szCs w:val="24"/>
              </w:rPr>
              <w:t xml:space="preserve">- </w:t>
            </w:r>
            <w:r w:rsidRPr="009654E8">
              <w:rPr>
                <w:rFonts w:ascii="Times New Roman" w:hAnsi="Times New Roman"/>
                <w:sz w:val="24"/>
                <w:szCs w:val="24"/>
                <w:shd w:val="clear" w:color="auto" w:fill="FFFFFF"/>
              </w:rPr>
              <w:t> у 10-ти денний термін з дня отримання повного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767994">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Надання (відмова у наданні) пільг </w:t>
            </w:r>
            <w:r w:rsidRPr="009E06D4">
              <w:rPr>
                <w:sz w:val="24"/>
                <w:szCs w:val="24"/>
                <w:lang w:eastAsia="uk-UA"/>
              </w:rPr>
              <w:t>на оплату житлово-комунальних послуг.</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вдовам (вдівцям) ветеранів військової служби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17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C42778">
        <w:trPr>
          <w:trHeight w:val="13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w:t>
            </w:r>
            <w:r w:rsidRPr="009E06D4">
              <w:rPr>
                <w:rStyle w:val="CharStyle14"/>
                <w:rFonts w:ascii="Times New Roman" w:eastAsia="SimSun" w:hAnsi="Times New Roman"/>
                <w:iCs/>
                <w:color w:val="auto"/>
                <w:sz w:val="24"/>
                <w:szCs w:val="24"/>
              </w:rPr>
              <w:t xml:space="preserve">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9. копії документів членів сім’ї (</w:t>
            </w:r>
            <w:r w:rsidRPr="009E06D4">
              <w:rPr>
                <w:rFonts w:ascii="Times New Roman" w:hAnsi="Times New Roman"/>
                <w:sz w:val="24"/>
                <w:szCs w:val="24"/>
                <w:shd w:val="clear" w:color="auto" w:fill="FFFFFF"/>
              </w:rPr>
              <w:t>її (його) неповнолітні діти або повнолітні діти - особи з інвалідністю з дитинства, батьки військовослужбовця, які перебували на його утриманні</w:t>
            </w:r>
            <w:r w:rsidRPr="009E06D4">
              <w:rPr>
                <w:rFonts w:ascii="Times New Roman" w:hAnsi="Times New Roman"/>
                <w:sz w:val="24"/>
                <w:szCs w:val="24"/>
              </w:rPr>
              <w:t>), які проживають з заявником:</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 копія пенсійного посвідчення непрацездатних батьків (з пред’явленням оригіналу);</w:t>
            </w:r>
          </w:p>
          <w:p w:rsidR="009D0784" w:rsidRPr="009E06D4" w:rsidRDefault="009D0784" w:rsidP="009E06D4">
            <w:pPr>
              <w:pStyle w:val="20"/>
              <w:tabs>
                <w:tab w:val="left" w:pos="285"/>
              </w:tabs>
              <w:spacing w:after="0" w:line="240" w:lineRule="auto"/>
              <w:ind w:left="0" w:firstLine="143"/>
              <w:contextualSpacing w:val="0"/>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767994">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від</w:t>
            </w:r>
            <w:r>
              <w:rPr>
                <w:rFonts w:ascii="Times New Roman" w:hAnsi="Times New Roman"/>
                <w:b/>
                <w:sz w:val="28"/>
                <w:szCs w:val="28"/>
                <w:lang w:eastAsia="uk-UA"/>
              </w:rPr>
              <w:t xml:space="preserve"> 18.12.2020 р. № 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ветеранам органів внутрішніх справ</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31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DB51B0">
        <w:trPr>
          <w:trHeight w:val="56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копії документів членів сім’ї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 які проживають з заявником:</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shd w:val="clear" w:color="auto" w:fill="FFFFFF"/>
              </w:rPr>
            </w:pPr>
            <w:r w:rsidRPr="009654E8">
              <w:rPr>
                <w:rFonts w:ascii="Times New Roman" w:hAnsi="Times New Roman"/>
                <w:sz w:val="24"/>
                <w:szCs w:val="24"/>
              </w:rPr>
              <w:t xml:space="preserve">- </w:t>
            </w:r>
            <w:r w:rsidRPr="009654E8">
              <w:rPr>
                <w:rFonts w:ascii="Times New Roman" w:hAnsi="Times New Roman"/>
                <w:sz w:val="24"/>
                <w:szCs w:val="24"/>
                <w:shd w:val="clear" w:color="auto" w:fill="FFFFFF"/>
              </w:rPr>
              <w:t> у 10-ти денний термін з дня отримання повного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C42778">
        <w:trPr>
          <w:trHeight w:val="11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Надання (відмова у наданні) пільг </w:t>
            </w:r>
            <w:r w:rsidRPr="009E06D4">
              <w:rPr>
                <w:sz w:val="24"/>
                <w:szCs w:val="24"/>
                <w:lang w:eastAsia="uk-UA"/>
              </w:rPr>
              <w:t>на оплату житлово-комунальних послуг.</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D19FA">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вдовам (вдівцям) ветеранів органів внутрішніх справ</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w:t>
            </w:r>
            <w:r w:rsidRPr="009E06D4">
              <w:rPr>
                <w:rStyle w:val="CharStyle14"/>
                <w:rFonts w:ascii="Times New Roman" w:eastAsia="SimSun" w:hAnsi="Times New Roman"/>
                <w:iCs/>
                <w:color w:val="auto"/>
                <w:sz w:val="24"/>
                <w:szCs w:val="24"/>
              </w:rPr>
              <w:t xml:space="preserve">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C42778">
        <w:trPr>
          <w:trHeight w:val="17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реабілітованим особам</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C42778">
        <w:trPr>
          <w:trHeight w:val="17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9654E8">
              <w:rPr>
                <w:rFonts w:ascii="Times New Roman" w:hAnsi="Times New Roman"/>
                <w:sz w:val="24"/>
                <w:szCs w:val="24"/>
              </w:rPr>
              <w:t>Закон України «Про реабілітацію жертв політичних репресій на Україні».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C42778">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w:t>
            </w:r>
            <w:r w:rsidRPr="009E06D4">
              <w:rPr>
                <w:rStyle w:val="CharStyle14"/>
                <w:rFonts w:ascii="Times New Roman" w:eastAsia="SimSun" w:hAnsi="Times New Roman"/>
                <w:iCs/>
                <w:color w:val="auto"/>
                <w:sz w:val="24"/>
                <w:szCs w:val="24"/>
              </w:rPr>
              <w:t xml:space="preserve">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довідка про реабілітацію (перебування в місцях позбавлення волі)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копії документів членів сім’ї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 які проживають з заявником:</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копії довідок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пенсійного посвідчення непрацездатних батьків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11.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041EBF">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військовослужбовцям СБУ на пенсії</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17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val="ru-RU"/>
              </w:rPr>
            </w:pPr>
            <w:r w:rsidRPr="009654E8">
              <w:rPr>
                <w:rFonts w:ascii="Times New Roman" w:hAnsi="Times New Roman"/>
                <w:sz w:val="24"/>
                <w:szCs w:val="24"/>
              </w:rPr>
              <w:t xml:space="preserve">Закон України «Про службу безпеки України»;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соціальний і правовий захист військовослужбовців та членів їх сімей».</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DB51B0">
        <w:trPr>
          <w:trHeight w:val="56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копії документів членів сім’ї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 які проживають з заявником:</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DE6575">
        <w:trPr>
          <w:trHeight w:val="92"/>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вдовам (вдівцям) військовослужбовців, її (його) дітям</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соціальний і правовий захист військовослужбовців та членів їх сімей».</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копія довідки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копія </w:t>
            </w:r>
            <w:r w:rsidRPr="009E06D4">
              <w:rPr>
                <w:rFonts w:ascii="Times New Roman" w:hAnsi="Times New Roman"/>
                <w:sz w:val="24"/>
                <w:szCs w:val="24"/>
              </w:rPr>
              <w:t>посвідчення,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shd w:val="clear" w:color="auto" w:fill="FFFFFF"/>
              </w:rPr>
            </w:pPr>
            <w:r w:rsidRPr="009654E8">
              <w:rPr>
                <w:rFonts w:ascii="Times New Roman" w:hAnsi="Times New Roman"/>
                <w:sz w:val="24"/>
                <w:szCs w:val="24"/>
              </w:rPr>
              <w:t xml:space="preserve">- </w:t>
            </w:r>
            <w:r w:rsidRPr="009654E8">
              <w:rPr>
                <w:rFonts w:ascii="Times New Roman" w:hAnsi="Times New Roman"/>
                <w:sz w:val="24"/>
                <w:szCs w:val="24"/>
                <w:shd w:val="clear" w:color="auto" w:fill="FFFFFF"/>
              </w:rPr>
              <w:t> у 10-ти денний термін з дня отримання повного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DE6575">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Надання (відмова у наданні) пільг </w:t>
            </w:r>
            <w:r w:rsidRPr="009E06D4">
              <w:rPr>
                <w:sz w:val="24"/>
                <w:szCs w:val="24"/>
                <w:lang w:eastAsia="uk-UA"/>
              </w:rPr>
              <w:t>на оплату житлово-комунальних послуг.</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дружинам (чоловікам) військовослужбовця, який пропав безвісти, її (його) дітям</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598"/>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соціальний і правовий захист військовослужбовців та членів їх сімей».</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 п</w:t>
            </w:r>
            <w:r w:rsidRPr="009E06D4">
              <w:rPr>
                <w:rFonts w:ascii="Times New Roman" w:hAnsi="Times New Roman"/>
                <w:sz w:val="24"/>
                <w:szCs w:val="24"/>
              </w:rPr>
              <w:t>освідчення, що дає право на пільги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DE6575">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особам з інвалідністю внаслідок проходження військової служби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31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Закон України «Про соціальний і правовий захист військовослужбовців та членів їх сімей».</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DE6575">
        <w:trPr>
          <w:trHeight w:val="13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3. </w:t>
            </w:r>
            <w:r w:rsidRPr="009E06D4">
              <w:rPr>
                <w:rFonts w:ascii="Times New Roman" w:hAnsi="Times New Roman"/>
                <w:b/>
                <w:sz w:val="24"/>
                <w:szCs w:val="24"/>
              </w:rPr>
              <w:t>за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 xml:space="preserve">7. </w:t>
            </w:r>
            <w:r w:rsidRPr="009E06D4">
              <w:rPr>
                <w:rFonts w:ascii="Times New Roman" w:hAnsi="Times New Roman"/>
                <w:sz w:val="24"/>
                <w:szCs w:val="24"/>
              </w:rPr>
              <w:t xml:space="preserve">копія довідки до акту огляду медико-соціальної експертної комісії (з пред’явленням оригіналу); </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(при наявності)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9. копії документів членів сім’ї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 які проживають з заявником:</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10. особові рахунки з оплати за житлово-комунальні послуги.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4"/>
                <w:szCs w:val="24"/>
              </w:rPr>
            </w:pPr>
            <w:r w:rsidRPr="009E06D4">
              <w:rPr>
                <w:rFonts w:ascii="Times New Roman" w:hAnsi="Times New Roman"/>
                <w:sz w:val="24"/>
                <w:szCs w:val="24"/>
              </w:rPr>
              <w:t>Відсутність необхідного переліку документів для надання адміністративної послуги.</w:t>
            </w:r>
          </w:p>
        </w:tc>
      </w:tr>
      <w:tr w:rsidR="009D0784" w:rsidRPr="009654E8" w:rsidTr="00DE6575">
        <w:trPr>
          <w:trHeight w:val="244"/>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пільг на оплату житлово-комунальних послуг працівникам служби цивільного захисту на пенсії, у тому числі особам з інвалідністю</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31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 xml:space="preserve">Закон України «Про житлово-комунальні послуги»; </w:t>
            </w:r>
          </w:p>
          <w:p w:rsidR="009D0784" w:rsidRPr="009E06D4"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uk-UA"/>
              </w:rPr>
            </w:pPr>
            <w:r w:rsidRPr="009654E8">
              <w:rPr>
                <w:rFonts w:ascii="Times New Roman" w:hAnsi="Times New Roman"/>
                <w:sz w:val="24"/>
                <w:szCs w:val="24"/>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sidRPr="009E06D4">
              <w:rPr>
                <w:rFonts w:ascii="Times New Roman" w:hAnsi="Times New Roman"/>
                <w:b/>
                <w:bCs/>
                <w:sz w:val="24"/>
                <w:szCs w:val="24"/>
                <w:lang w:eastAsia="uk-UA"/>
              </w:rPr>
              <w:t xml:space="preserve"> </w:t>
            </w:r>
          </w:p>
          <w:p w:rsidR="009D0784" w:rsidRPr="009654E8" w:rsidRDefault="009D0784" w:rsidP="009E06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654E8">
              <w:rPr>
                <w:rFonts w:ascii="Times New Roman" w:hAnsi="Times New Roman"/>
                <w:sz w:val="24"/>
                <w:szCs w:val="24"/>
              </w:rPr>
              <w:t>Кодекс цивільного захисту України (крім осіб рядового і начальницького складу).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17.04.2019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04.06.2015 року № 389 «Про затвердження Порядку надання пільг окремим категоріям громадян з урахуванням середньомісячного сукупного доходу сім’ї» (зі змінами), </w:t>
            </w:r>
          </w:p>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w:t>
            </w:r>
            <w:r w:rsidRPr="009E06D4">
              <w:rPr>
                <w:bCs/>
                <w:shd w:val="clear" w:color="auto" w:fill="FFFFFF"/>
              </w:rPr>
              <w:t>від 06.08.2014 року № 409 «Про встановлення державних соціальних стандартів у сфері житлово-комунального обслуговування» (зі змінами).</w:t>
            </w:r>
            <w:r w:rsidRPr="009E06D4">
              <w:t xml:space="preserve">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p w:rsidR="009D0784" w:rsidRPr="009E06D4" w:rsidRDefault="009D0784" w:rsidP="009E06D4">
            <w:pPr>
              <w:spacing w:after="0" w:line="240" w:lineRule="auto"/>
              <w:rPr>
                <w:rFonts w:ascii="Times New Roman" w:hAnsi="Times New Roman"/>
                <w:sz w:val="24"/>
                <w:szCs w:val="24"/>
                <w:lang w:eastAsia="uk-UA"/>
              </w:rPr>
            </w:pP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shd w:val="clear" w:color="auto" w:fill="FFFFFF"/>
                <w:lang w:eastAsia="uk-UA"/>
              </w:rPr>
              <w:t>Звернення громадян</w:t>
            </w:r>
            <w:r w:rsidRPr="009654E8">
              <w:rPr>
                <w:rFonts w:ascii="Times New Roman" w:hAnsi="Times New Roman"/>
                <w:sz w:val="24"/>
                <w:szCs w:val="24"/>
                <w:shd w:val="clear" w:color="auto" w:fill="FFFFFF"/>
              </w:rPr>
              <w:t>, які мають право на пільги.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 Заява про взяття на облік пільговика, який має право на пільги згідно чинного законодавства;</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3. з</w:t>
            </w:r>
            <w:r w:rsidRPr="009E06D4">
              <w:rPr>
                <w:rFonts w:ascii="Times New Roman" w:hAnsi="Times New Roman"/>
                <w:b/>
                <w:sz w:val="24"/>
                <w:szCs w:val="24"/>
              </w:rPr>
              <w:t>а вибором заявника</w:t>
            </w:r>
            <w:r w:rsidRPr="009E06D4">
              <w:rPr>
                <w:rFonts w:ascii="Times New Roman" w:hAnsi="Times New Roman"/>
                <w:sz w:val="24"/>
                <w:szCs w:val="24"/>
              </w:rPr>
              <w:t xml:space="preserve"> - заява щодо надання пільг у грошовій готівковій формі, у якій зазначаються виплатні реквізити та картка реквізитів для проведення операцій поповнення карткового рахунку видана установою банку;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4. копії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5.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6. довідка про склад сім’ї (у разі коли місце реєстрації не збігається з фактичним місцем проживання подається довідка про склад сім’ї з місця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Style w:val="CharStyle14"/>
                <w:rFonts w:ascii="Times New Roman" w:eastAsia="SimSun" w:hAnsi="Times New Roman"/>
                <w:b w:val="0"/>
                <w:i w:val="0"/>
                <w:iCs/>
                <w:color w:val="auto"/>
                <w:sz w:val="24"/>
                <w:szCs w:val="24"/>
              </w:rPr>
              <w:t>7. копія довідки, що дає право на пільги</w:t>
            </w:r>
            <w:r w:rsidRPr="009E06D4">
              <w:rPr>
                <w:rFonts w:ascii="Times New Roman" w:hAnsi="Times New Roman"/>
                <w:sz w:val="24"/>
                <w:szCs w:val="24"/>
              </w:rPr>
              <w:t xml:space="preserve">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8. копія пенсійного посвідчення пільговика (з пред’явленням оригіналу);</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 xml:space="preserve">  9. декларація про доходи сім’ї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1" w:firstLine="142"/>
              <w:jc w:val="both"/>
              <w:rPr>
                <w:rFonts w:ascii="Times New Roman" w:hAnsi="Times New Roman"/>
                <w:sz w:val="24"/>
                <w:szCs w:val="24"/>
              </w:rPr>
            </w:pPr>
            <w:r w:rsidRPr="009E06D4">
              <w:rPr>
                <w:rFonts w:ascii="Times New Roman" w:hAnsi="Times New Roman"/>
                <w:sz w:val="24"/>
                <w:szCs w:val="24"/>
              </w:rPr>
              <w:t>10. довідки про доходи всіх членів сім’ї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11. копії документів членів сім’ї (дружина (чоловік), неповнолітні діти (до 18 років), неодружені повнолітні діти, визнані особами з інвалідністю з дитинства І та ІІ групи або особами з інвалідністю І групи, непрацездатні батьки, особа, яка перебуває під опікою або піклуванням пільговика), які проживають з заявником:</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сторінок паспорта громадянина України з даними про прізвище, ім’я, по батькові, дату видачі паспорта та місце реєстрації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народження дитини (вразі виповнення 14 років копії паспорта та довідки про реєстрацію місця проживання особи)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копія свідоцтва про одруження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12. копія довідки до акту огляду медико-соціальної експертної комісії (з пред’явленням оригіналу);</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13. особові рахунки з оплати за житлово-комунальні послуги.</w:t>
            </w:r>
          </w:p>
          <w:p w:rsidR="009D0784" w:rsidRPr="009E06D4" w:rsidRDefault="009D0784" w:rsidP="009E06D4">
            <w:pPr>
              <w:pStyle w:val="20"/>
              <w:tabs>
                <w:tab w:val="left" w:pos="151"/>
              </w:tabs>
              <w:spacing w:after="0" w:line="240" w:lineRule="auto"/>
              <w:ind w:left="0"/>
              <w:jc w:val="both"/>
              <w:rPr>
                <w:rFonts w:ascii="Times New Roman" w:hAnsi="Times New Roman"/>
                <w:b/>
                <w:sz w:val="24"/>
                <w:szCs w:val="24"/>
              </w:rPr>
            </w:pPr>
            <w:r w:rsidRPr="009E06D4">
              <w:rPr>
                <w:rFonts w:ascii="Times New Roman" w:hAnsi="Times New Roman"/>
                <w:b/>
                <w:sz w:val="24"/>
                <w:szCs w:val="24"/>
              </w:rPr>
              <w:t>При повторному зверненні для надання пільг з оплати за житлово-комунальні послуги необхідно подати такі документи:</w:t>
            </w:r>
          </w:p>
          <w:p w:rsidR="009D0784" w:rsidRPr="009E06D4" w:rsidRDefault="009D0784" w:rsidP="009E06D4">
            <w:pPr>
              <w:pStyle w:val="20"/>
              <w:tabs>
                <w:tab w:val="left" w:pos="151"/>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xml:space="preserve">1. декларація про доходи сім’ї пільговика за 6 місяців, що передують місяцю звернення; </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2. довідки про доходи всіх членів сім’ї за 6 місяців (крім довідок про розмір пенсії та соціальної допомоги), що передують місяцю звернення або документи, що підтверджують відсутність доходів за такий період;</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3. у разі коли місце реєстрації не збігається з фактичним місцем проживання подаються: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заява на надання пільг з оплати за житлово-комунальні послуги за фактичним місцем проживання;</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довідка про неотримання пільг та житлових субсидій за місцем реєстрації;</w:t>
            </w:r>
          </w:p>
          <w:p w:rsidR="009D0784" w:rsidRPr="009E06D4" w:rsidRDefault="009D0784" w:rsidP="009E06D4">
            <w:pPr>
              <w:pStyle w:val="20"/>
              <w:tabs>
                <w:tab w:val="left" w:pos="285"/>
              </w:tabs>
              <w:spacing w:after="0" w:line="240" w:lineRule="auto"/>
              <w:ind w:left="0" w:firstLine="143"/>
              <w:jc w:val="both"/>
              <w:rPr>
                <w:rFonts w:ascii="Times New Roman" w:hAnsi="Times New Roman"/>
                <w:sz w:val="24"/>
                <w:szCs w:val="24"/>
              </w:rPr>
            </w:pPr>
            <w:r w:rsidRPr="009E06D4">
              <w:rPr>
                <w:rFonts w:ascii="Times New Roman" w:hAnsi="Times New Roman"/>
                <w:sz w:val="24"/>
                <w:szCs w:val="24"/>
              </w:rPr>
              <w:t>- акт обстеження матеріально-побутових умов сім’ї (складається департаментом соціальної політики після отримання пакету документів від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Заява подається пільговиком особисто,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Послуга надається:</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з дня отримання необхідного переліку документів;</w:t>
            </w:r>
          </w:p>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 у 10-ти денний термін після прийняття рішення комісією, якщо пільга надається згідно рішення комісії.</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ind w:firstLine="143"/>
              <w:jc w:val="both"/>
              <w:rPr>
                <w:rFonts w:ascii="Times New Roman" w:hAnsi="Times New Roman"/>
                <w:sz w:val="24"/>
                <w:szCs w:val="24"/>
              </w:rPr>
            </w:pPr>
            <w:r w:rsidRPr="009E06D4">
              <w:rPr>
                <w:rFonts w:ascii="Times New Roman" w:hAnsi="Times New Roman"/>
                <w:sz w:val="24"/>
                <w:szCs w:val="24"/>
              </w:rPr>
              <w:t>1. Відсутність необхідного переліку документів для надання адміністративної послуги.</w:t>
            </w:r>
          </w:p>
          <w:p w:rsidR="009D0784" w:rsidRPr="009E06D4" w:rsidRDefault="009D0784" w:rsidP="009E06D4">
            <w:pPr>
              <w:pStyle w:val="NoSpacing"/>
              <w:ind w:firstLine="143"/>
              <w:jc w:val="both"/>
              <w:rPr>
                <w:rFonts w:ascii="Times New Roman" w:hAnsi="Times New Roman"/>
                <w:sz w:val="24"/>
                <w:szCs w:val="24"/>
              </w:rPr>
            </w:pPr>
            <w:r w:rsidRPr="009E06D4">
              <w:rPr>
                <w:rFonts w:ascii="Times New Roman" w:hAnsi="Times New Roman"/>
                <w:sz w:val="24"/>
                <w:szCs w:val="24"/>
              </w:rPr>
              <w:t>2. Середньомісячний дохід сім’ї пільговика в розрахунку на одну особу перевищує величину доходу, який дає право на податкову соціальну пільгу.</w:t>
            </w:r>
          </w:p>
        </w:tc>
      </w:tr>
      <w:tr w:rsidR="009D0784" w:rsidRPr="009654E8" w:rsidTr="00DE6575">
        <w:trPr>
          <w:trHeight w:val="183"/>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4"/>
                <w:szCs w:val="24"/>
              </w:rPr>
            </w:pPr>
            <w:r w:rsidRPr="009E06D4">
              <w:rPr>
                <w:sz w:val="24"/>
                <w:szCs w:val="24"/>
              </w:rPr>
              <w:t xml:space="preserve">Нарахування (відмова у наданні) пільг </w:t>
            </w:r>
            <w:r w:rsidRPr="009E06D4">
              <w:rPr>
                <w:sz w:val="24"/>
                <w:szCs w:val="24"/>
                <w:lang w:eastAsia="uk-UA"/>
              </w:rPr>
              <w:t>на оплату житлово-комунальних послуг</w:t>
            </w:r>
            <w:r w:rsidRPr="009E06D4">
              <w:rPr>
                <w:sz w:val="24"/>
                <w:szCs w:val="24"/>
              </w:rPr>
              <w:t>.</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vAlign w:val="center"/>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письмового повідомлення про надання (відмову у наданні) пільг за наявності документа, що посвідчує особу заявника,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9E06D4" w:rsidRDefault="009D0784" w:rsidP="009E06D4">
      <w:pPr>
        <w:spacing w:after="0" w:line="240" w:lineRule="auto"/>
        <w:jc w:val="center"/>
        <w:rPr>
          <w:rFonts w:ascii="Times New Roman" w:hAnsi="Times New Roman"/>
          <w:b/>
          <w:caps/>
          <w:sz w:val="20"/>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довідки про перебування (не перебування) на обліку у Єдиному державному автоматичному реєстрі пільговиків</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val="ru-RU"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125DF2">
        <w:trPr>
          <w:trHeight w:val="92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статус ветеранів війни, гарантії їх соціального захисту»;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соціальний захист дітей війни»;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Закон України «Про статус і соціальний захист громадян, які постраждали внаслідок Чорнобильської катастрофи»;</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соціальний і правовий захист військовослужбовців та членів їх сімей»; </w:t>
            </w:r>
          </w:p>
          <w:p w:rsidR="009D0784" w:rsidRPr="009E06D4" w:rsidRDefault="009D0784" w:rsidP="009E06D4">
            <w:pPr>
              <w:pStyle w:val="NormalWeb"/>
              <w:shd w:val="clear" w:color="auto" w:fill="FFFFFF"/>
              <w:spacing w:before="0" w:beforeAutospacing="0" w:after="0" w:afterAutospacing="0"/>
              <w:jc w:val="both"/>
              <w:textAlignment w:val="baseline"/>
              <w:rPr>
                <w:lang w:val="ru-RU"/>
              </w:rPr>
            </w:pPr>
            <w:r w:rsidRPr="009E06D4">
              <w:t xml:space="preserve">Закон України «Про службу безпеки України»;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Закон України «Про охорону дитинства»;</w:t>
            </w:r>
          </w:p>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«Про реабілітацію жертв політичних репресій на Україні»; </w:t>
            </w:r>
          </w:p>
          <w:p w:rsidR="009D0784" w:rsidRPr="009E06D4" w:rsidRDefault="009D0784" w:rsidP="009E06D4">
            <w:pPr>
              <w:pStyle w:val="NormalWeb"/>
              <w:shd w:val="clear" w:color="auto" w:fill="FFFFFF"/>
              <w:spacing w:before="0" w:beforeAutospacing="0" w:after="0" w:afterAutospacing="0"/>
              <w:jc w:val="both"/>
              <w:textAlignment w:val="baseline"/>
            </w:pPr>
            <w:r w:rsidRPr="009E06D4">
              <w:t>Кодекс цивільного захисту України (крім осіб рядового і начальницького складу).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29.01.2003 року №117 «Про Єдиний державний автоматизований реєстр осіб, які мають право на пільги» (зі змінами). </w:t>
            </w:r>
          </w:p>
          <w:p w:rsidR="009D0784" w:rsidRPr="009E06D4" w:rsidRDefault="009D0784" w:rsidP="009E06D4">
            <w:pPr>
              <w:pStyle w:val="NormalWeb"/>
              <w:spacing w:before="0" w:beforeAutospacing="0" w:after="0" w:afterAutospacing="0"/>
              <w:jc w:val="both"/>
            </w:pPr>
            <w:r w:rsidRPr="009E06D4">
              <w:t>Наказ Міністерства соціальної політики України від 16.01.2017 року № 43 «Про затвердження форми Довідки про перебування на обліку в Єдиному державному автоматизованому реєстрі осіб, які мають право на пільги, та інструкції щодо її заповнення».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Звернення громадян.</w:t>
            </w:r>
          </w:p>
        </w:tc>
      </w:tr>
      <w:tr w:rsidR="009D0784" w:rsidRPr="009654E8" w:rsidTr="00767994">
        <w:trPr>
          <w:trHeight w:val="315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1. Заява довільної форми;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2. копія паспорта громадянина України (сторінки 1, 2 та з відміткою про реєстрацію місця проживання) або іншого документу, що посвідчує особу;</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3. 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з пред’явленням оригіналу.</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Заявником особисто.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
              <w:rPr>
                <w:rFonts w:ascii="Times New Roman" w:hAnsi="Times New Roman"/>
                <w:sz w:val="24"/>
                <w:szCs w:val="24"/>
              </w:rPr>
            </w:pPr>
            <w:r w:rsidRPr="009654E8">
              <w:rPr>
                <w:rFonts w:ascii="Times New Roman" w:hAnsi="Times New Roman"/>
                <w:sz w:val="24"/>
                <w:szCs w:val="24"/>
              </w:rPr>
              <w:t>Протягом 10 робочих днів після подання документів.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Відсутність необхідного переліку документів для надання адміністративної послуги.</w:t>
            </w:r>
          </w:p>
        </w:tc>
      </w:tr>
      <w:tr w:rsidR="009D0784" w:rsidRPr="009654E8" w:rsidTr="00125DF2">
        <w:trPr>
          <w:trHeight w:val="807"/>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pStyle w:val="12"/>
              <w:jc w:val="both"/>
              <w:rPr>
                <w:shd w:val="clear" w:color="auto" w:fill="FFFFFF"/>
                <w:lang w:val="uk-UA" w:eastAsia="en-US"/>
              </w:rPr>
            </w:pPr>
            <w:r w:rsidRPr="009654E8">
              <w:rPr>
                <w:lang w:val="uk-UA" w:eastAsia="uk-UA"/>
              </w:rPr>
              <w:t>Видача довідки про перебування (не перебування) на обліку у Єдиному державному автоматизованому реєстрі пільговиків.</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pStyle w:val="12"/>
              <w:jc w:val="both"/>
              <w:rPr>
                <w:lang w:val="uk-UA" w:eastAsia="uk-UA"/>
              </w:rPr>
            </w:pPr>
            <w:r w:rsidRPr="009654E8">
              <w:rPr>
                <w:lang w:val="uk-UA" w:eastAsia="en-US"/>
              </w:rPr>
              <w:t>Заявником особисто, за наявності документа, що посвідчує особу,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довідки про отримання/неотримання посвідчення багатодітної сім’ї</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315"/>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E06D4" w:rsidRDefault="009D0784" w:rsidP="009E06D4">
            <w:pPr>
              <w:pStyle w:val="NormalWeb"/>
              <w:shd w:val="clear" w:color="auto" w:fill="FFFFFF"/>
              <w:spacing w:before="0" w:beforeAutospacing="0" w:after="0" w:afterAutospacing="0"/>
              <w:jc w:val="both"/>
              <w:textAlignment w:val="baseline"/>
            </w:pPr>
            <w:r w:rsidRPr="009E06D4">
              <w:t xml:space="preserve">Закон України від 26.04.2001 року № 2402-ІІІ «Про охорону дитинства»; </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pPr>
            <w:r w:rsidRPr="009E06D4">
              <w:t xml:space="preserve">Постанова Кабінету Міністрів України від 02.03.2010 року № 209 «Деякі питання виготовлення і видачі посвідчень батьків багатодітної сім’ї та дитини з багатодітної сім’ї»; </w:t>
            </w:r>
          </w:p>
          <w:p w:rsidR="009D0784" w:rsidRPr="009E06D4" w:rsidRDefault="009D0784" w:rsidP="009E06D4">
            <w:pPr>
              <w:pStyle w:val="NormalWeb"/>
              <w:spacing w:before="0" w:beforeAutospacing="0" w:after="0" w:afterAutospacing="0"/>
              <w:jc w:val="both"/>
            </w:pPr>
            <w:r w:rsidRPr="009E06D4">
              <w:t>Постанова Кабінету Міністрів України від 23.12.2015 року № 1099 «Деякі питання виготовлення і видачі посвідчень батьків багатодітної сім’ї та дитини з багатодітної сім’ї».</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pPr>
            <w:r w:rsidRPr="009E06D4">
              <w:t xml:space="preserve">Наказ Міністерства України у справах сім’ї, молоді і спорту від 13.08.2008 року № 3337 «Про єдиний облік багатодітних сімей в Україні», зареєстрований у Міністерстві юстиції України 05.09.2008 року за № 815/15506; </w:t>
            </w:r>
          </w:p>
          <w:p w:rsidR="009D0784" w:rsidRPr="009E06D4" w:rsidRDefault="009D0784" w:rsidP="009E06D4">
            <w:pPr>
              <w:pStyle w:val="NormalWeb"/>
              <w:spacing w:before="0" w:beforeAutospacing="0" w:after="0" w:afterAutospacing="0"/>
              <w:jc w:val="both"/>
            </w:pPr>
            <w:r w:rsidRPr="009E06D4">
              <w:t>Наказ Міністерства України у справах сім’ї, молоді і спорту від 29.06.2010 року № 1947 «Про затвердження Інструкції про порядок видачі посвідчень батьків та дитини з багатодітної сім’ї», зареєстрований у Міністерстві юстиції України 16.07.2010 року за № 531/17826.</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jc w:val="both"/>
              <w:rPr>
                <w:rFonts w:ascii="Times New Roman" w:hAnsi="Times New Roman"/>
                <w:sz w:val="24"/>
                <w:szCs w:val="24"/>
                <w:lang w:eastAsia="uk-UA"/>
              </w:rPr>
            </w:pPr>
            <w:r w:rsidRPr="009654E8">
              <w:rPr>
                <w:rFonts w:ascii="Times New Roman" w:hAnsi="Times New Roman"/>
                <w:sz w:val="24"/>
                <w:szCs w:val="24"/>
              </w:rPr>
              <w:t>Звернення громадян.</w:t>
            </w:r>
          </w:p>
        </w:tc>
      </w:tr>
      <w:tr w:rsidR="009D0784" w:rsidRPr="009654E8" w:rsidTr="00DE6575">
        <w:trPr>
          <w:trHeight w:val="23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 xml:space="preserve">1.Заява одного з батьків про видачу довідки; </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2. копія паспорта громадянина України (сторінки 1, 2 та з відміткою про реєстрацію місця проживання) або іншого документу, що посвідчує особу;</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3. копія посвідки на постійне проживання батьків, якщо вони є іноземцями або особами без громадянства, які перебувають в Україні на законних підставах;</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4. копія свідоцтва про шлюб (крім батьків, які не перебувають у шлюбі);</w:t>
            </w:r>
          </w:p>
          <w:p w:rsidR="009D0784" w:rsidRPr="009E06D4" w:rsidRDefault="009D0784" w:rsidP="009E06D4">
            <w:pPr>
              <w:pStyle w:val="20"/>
              <w:tabs>
                <w:tab w:val="left" w:pos="151"/>
              </w:tabs>
              <w:spacing w:after="0" w:line="240" w:lineRule="auto"/>
              <w:ind w:left="0"/>
              <w:jc w:val="both"/>
              <w:rPr>
                <w:rFonts w:ascii="Times New Roman" w:hAnsi="Times New Roman"/>
                <w:sz w:val="24"/>
                <w:szCs w:val="24"/>
              </w:rPr>
            </w:pPr>
            <w:r w:rsidRPr="009E06D4">
              <w:rPr>
                <w:rFonts w:ascii="Times New Roman" w:hAnsi="Times New Roman"/>
                <w:sz w:val="24"/>
                <w:szCs w:val="24"/>
              </w:rPr>
              <w:t>5. копії свідоцтва про народження дітей.</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uk-UA"/>
              </w:rPr>
            </w:pPr>
            <w:r w:rsidRPr="009654E8">
              <w:rPr>
                <w:rFonts w:ascii="Times New Roman" w:hAnsi="Times New Roman"/>
                <w:sz w:val="24"/>
                <w:szCs w:val="24"/>
              </w:rPr>
              <w:t>Заява подається одним із батьків особисто,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
              <w:rPr>
                <w:rFonts w:ascii="Times New Roman" w:hAnsi="Times New Roman"/>
                <w:sz w:val="24"/>
                <w:szCs w:val="24"/>
              </w:rPr>
            </w:pPr>
            <w:r w:rsidRPr="009654E8">
              <w:rPr>
                <w:rFonts w:ascii="Times New Roman" w:hAnsi="Times New Roman"/>
                <w:sz w:val="24"/>
                <w:szCs w:val="24"/>
              </w:rPr>
              <w:t>Протягом 10-ти робочих днів після подання документів.</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Відсутність необхідного переліку документів для надання адміністративної послуги.</w:t>
            </w:r>
          </w:p>
        </w:tc>
      </w:tr>
      <w:tr w:rsidR="009D0784" w:rsidRPr="009654E8" w:rsidTr="00DE6575">
        <w:trPr>
          <w:trHeight w:val="14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pStyle w:val="12"/>
              <w:jc w:val="both"/>
              <w:rPr>
                <w:shd w:val="clear" w:color="auto" w:fill="FFFFFF"/>
                <w:lang w:val="uk-UA" w:eastAsia="en-US"/>
              </w:rPr>
            </w:pPr>
            <w:r w:rsidRPr="009654E8">
              <w:rPr>
                <w:lang w:val="uk-UA" w:eastAsia="uk-UA"/>
              </w:rPr>
              <w:t>Видача довідки про отримання/неотримання посвідчення багатодітної сім’ї.</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pStyle w:val="12"/>
              <w:jc w:val="both"/>
              <w:rPr>
                <w:lang w:val="uk-UA" w:eastAsia="uk-UA"/>
              </w:rPr>
            </w:pPr>
            <w:r w:rsidRPr="009654E8">
              <w:rPr>
                <w:lang w:val="uk-UA" w:eastAsia="en-US"/>
              </w:rPr>
              <w:t>Заявником особисто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компенсаційних талонів для проїзду міським транспортом загального користування</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6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117" w:type="dxa"/>
          </w:tcPr>
          <w:p w:rsidR="009D0784" w:rsidRPr="009654E8" w:rsidRDefault="009D0784" w:rsidP="009E06D4">
            <w:pPr>
              <w:spacing w:after="0" w:line="240" w:lineRule="auto"/>
              <w:rPr>
                <w:rFonts w:ascii="Times New Roman" w:hAnsi="Times New Roman"/>
                <w:sz w:val="24"/>
                <w:szCs w:val="24"/>
              </w:rPr>
            </w:pPr>
            <w:r w:rsidRPr="009654E8">
              <w:rPr>
                <w:rFonts w:ascii="Times New Roman" w:hAnsi="Times New Roman"/>
                <w:sz w:val="24"/>
                <w:szCs w:val="24"/>
              </w:rPr>
              <w:t xml:space="preserve">Закон України «Про місцеве самоврядування в Україні»; </w:t>
            </w:r>
          </w:p>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Бюджетний кодекс України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117" w:type="dxa"/>
          </w:tcPr>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Рішення Коломийської міської ради від 21.11.2019 року №4150-55/2019 «Про затвердження Програми «Компенсація пільгового проїзду окремих категорій громадян на 2020 рік» (зі змінами).</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117" w:type="dxa"/>
          </w:tcPr>
          <w:p w:rsidR="009D0784" w:rsidRPr="009E06D4"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rPr>
              <w:t>Звернення громадян, які мають право на отримання компенсаційних талонів.</w:t>
            </w:r>
          </w:p>
        </w:tc>
      </w:tr>
      <w:tr w:rsidR="009D0784" w:rsidRPr="009654E8" w:rsidTr="00767994">
        <w:trPr>
          <w:trHeight w:val="1408"/>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rPr>
                <w:lang w:val="uk-UA"/>
              </w:rPr>
            </w:pPr>
            <w:r w:rsidRPr="009E06D4">
              <w:rPr>
                <w:lang w:val="uk-UA"/>
              </w:rPr>
              <w:t>1. Паспорт громадянина України (оригінал).</w:t>
            </w:r>
          </w:p>
          <w:p w:rsidR="009D0784" w:rsidRPr="009E06D4" w:rsidRDefault="009D0784" w:rsidP="009E06D4">
            <w:pPr>
              <w:pStyle w:val="rvps2"/>
              <w:shd w:val="clear" w:color="auto" w:fill="FFFFFF"/>
              <w:spacing w:before="0" w:beforeAutospacing="0" w:after="0" w:afterAutospacing="0"/>
              <w:rPr>
                <w:lang w:val="uk-UA"/>
              </w:rPr>
            </w:pPr>
            <w:r w:rsidRPr="009E06D4">
              <w:rPr>
                <w:lang w:val="uk-UA"/>
              </w:rPr>
              <w:t>2. Пенсійне посвідчення, або посвідчення яке дає право на пільги (оригінал).</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9654E8">
              <w:rPr>
                <w:rFonts w:ascii="Times New Roman" w:hAnsi="Times New Roman"/>
                <w:sz w:val="24"/>
                <w:szCs w:val="24"/>
              </w:rPr>
              <w:t>Особисте звернення особи, яка зареєстрована в Коломийській об’єднаній територіальній громаді,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4"/>
                <w:szCs w:val="24"/>
                <w:lang w:eastAsia="uk-UA"/>
              </w:rPr>
            </w:pPr>
            <w:r w:rsidRPr="009654E8">
              <w:rPr>
                <w:rFonts w:ascii="Times New Roman" w:hAnsi="Times New Roman"/>
                <w:sz w:val="24"/>
                <w:szCs w:val="24"/>
                <w:lang w:eastAsia="uk-UA"/>
              </w:rPr>
              <w:t xml:space="preserve">Адміністративна послуга надається </w:t>
            </w:r>
            <w:r w:rsidRPr="009654E8">
              <w:rPr>
                <w:rFonts w:ascii="Times New Roman" w:hAnsi="Times New Roman"/>
                <w:sz w:val="24"/>
                <w:szCs w:val="24"/>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
              <w:rPr>
                <w:rFonts w:ascii="Times New Roman" w:hAnsi="Times New Roman"/>
                <w:sz w:val="24"/>
                <w:szCs w:val="24"/>
              </w:rPr>
            </w:pPr>
            <w:r w:rsidRPr="009654E8">
              <w:rPr>
                <w:rFonts w:ascii="Times New Roman" w:hAnsi="Times New Roman"/>
                <w:sz w:val="24"/>
                <w:szCs w:val="24"/>
              </w:rPr>
              <w:t>При зверненні.</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1. Відсутність необхідного переліку документів для надання адміністративної послуги.</w:t>
            </w:r>
          </w:p>
          <w:p w:rsidR="009D0784" w:rsidRPr="009E06D4" w:rsidRDefault="009D0784" w:rsidP="009E06D4">
            <w:pPr>
              <w:pStyle w:val="rvps2"/>
              <w:shd w:val="clear" w:color="auto" w:fill="FFFFFF"/>
              <w:spacing w:before="0" w:beforeAutospacing="0" w:after="0" w:afterAutospacing="0"/>
              <w:jc w:val="both"/>
              <w:rPr>
                <w:lang w:val="uk-UA"/>
              </w:rPr>
            </w:pPr>
            <w:r w:rsidRPr="009E06D4">
              <w:rPr>
                <w:lang w:val="uk-UA"/>
              </w:rPr>
              <w:t>2. Звернення іншої особи, або за дорученням, забороняється.</w:t>
            </w:r>
          </w:p>
        </w:tc>
      </w:tr>
      <w:tr w:rsidR="009D0784" w:rsidRPr="009654E8" w:rsidTr="00DE6575">
        <w:trPr>
          <w:trHeight w:val="191"/>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117" w:type="dxa"/>
          </w:tcPr>
          <w:p w:rsidR="009D0784" w:rsidRPr="009654E8" w:rsidRDefault="009D0784" w:rsidP="009E06D4">
            <w:pPr>
              <w:pStyle w:val="12"/>
              <w:jc w:val="both"/>
              <w:rPr>
                <w:shd w:val="clear" w:color="auto" w:fill="FFFFFF"/>
                <w:lang w:val="uk-UA" w:eastAsia="en-US"/>
              </w:rPr>
            </w:pPr>
            <w:r w:rsidRPr="009654E8">
              <w:rPr>
                <w:lang w:val="uk-UA" w:eastAsia="uk-UA"/>
              </w:rPr>
              <w:t>Видача компенсаційних талонів для проїзду міським транспортом загального користування.</w:t>
            </w:r>
          </w:p>
        </w:tc>
      </w:tr>
      <w:tr w:rsidR="009D0784" w:rsidRPr="009654E8" w:rsidTr="00125DF2">
        <w:trPr>
          <w:trHeight w:val="70"/>
        </w:trPr>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117" w:type="dxa"/>
          </w:tcPr>
          <w:p w:rsidR="009D0784" w:rsidRPr="009654E8" w:rsidRDefault="009D0784" w:rsidP="009E06D4">
            <w:pPr>
              <w:spacing w:after="0" w:line="240" w:lineRule="auto"/>
              <w:jc w:val="both"/>
              <w:rPr>
                <w:rFonts w:ascii="Times New Roman" w:hAnsi="Times New Roman"/>
                <w:sz w:val="24"/>
                <w:szCs w:val="24"/>
              </w:rPr>
            </w:pPr>
            <w:r w:rsidRPr="009654E8">
              <w:rPr>
                <w:rFonts w:ascii="Times New Roman" w:hAnsi="Times New Roman"/>
                <w:sz w:val="24"/>
                <w:szCs w:val="24"/>
              </w:rPr>
              <w:t>Видача компенсаційних талонів,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45"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Відшкодування вартості послуги з догляду за дитиною до трьох років «муніципальна няня»</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Понеділок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Вівторок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Середа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-20</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Четвер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П’ятниця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-15</w:t>
            </w:r>
            <w:r w:rsidRPr="009E06D4">
              <w:rPr>
                <w:rFonts w:ascii="Times New Roman" w:hAnsi="Times New Roman"/>
                <w:sz w:val="23"/>
                <w:szCs w:val="23"/>
                <w:vertAlign w:val="superscript"/>
                <w:lang w:eastAsia="uk-UA"/>
              </w:rPr>
              <w:t>30</w:t>
            </w:r>
          </w:p>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Субота, Неділя – вихідні</w:t>
            </w:r>
          </w:p>
        </w:tc>
      </w:tr>
      <w:tr w:rsidR="009D0784" w:rsidRPr="009654E8" w:rsidTr="00DE6575">
        <w:trPr>
          <w:trHeight w:val="315"/>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Тел.: 4-74-81</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cnap_kol@ukr.net</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 xml:space="preserve">Закони України </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Кабінету Міністрів України</w:t>
            </w:r>
          </w:p>
        </w:tc>
        <w:tc>
          <w:tcPr>
            <w:tcW w:w="6117" w:type="dxa"/>
          </w:tcPr>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E06D4">
              <w:rPr>
                <w:rStyle w:val="CharStyle5"/>
                <w:rFonts w:eastAsia="SimSun"/>
                <w:b w:val="0"/>
                <w:color w:val="auto"/>
                <w:sz w:val="23"/>
                <w:szCs w:val="23"/>
              </w:rPr>
              <w:t>Постанова Кабінету Міністрів України від 30.01.2019 № 68 “</w:t>
            </w:r>
            <w:r w:rsidRPr="009654E8">
              <w:rPr>
                <w:rFonts w:ascii="Times New Roman" w:hAnsi="Times New Roman"/>
                <w:bCs/>
                <w:sz w:val="23"/>
                <w:szCs w:val="23"/>
                <w:shd w:val="clear" w:color="auto" w:fill="FFFFFF"/>
              </w:rPr>
              <w:t>Деякі питання надання послуги з догляду за дитиною до трьох років “муніципальна няня”</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центральних органів виконавчої влади</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Умови отримання адміністративної послуги</w:t>
            </w:r>
          </w:p>
        </w:tc>
      </w:tr>
      <w:tr w:rsidR="009D0784" w:rsidRPr="009654E8" w:rsidTr="00767994">
        <w:trPr>
          <w:trHeight w:val="599"/>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Підстава для одержання адміністративної послуги</w:t>
            </w:r>
          </w:p>
        </w:tc>
        <w:tc>
          <w:tcPr>
            <w:tcW w:w="6117" w:type="dxa"/>
            <w:vAlign w:val="center"/>
          </w:tcPr>
          <w:p w:rsidR="009D0784" w:rsidRPr="009E06D4" w:rsidRDefault="009D0784" w:rsidP="009E06D4">
            <w:pPr>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 xml:space="preserve">Заява </w:t>
            </w:r>
            <w:r w:rsidRPr="009654E8">
              <w:rPr>
                <w:rFonts w:ascii="Times New Roman" w:hAnsi="Times New Roman"/>
                <w:sz w:val="23"/>
                <w:szCs w:val="23"/>
              </w:rPr>
              <w:t>про надання компенсації послуги “муніципальна няня”.</w:t>
            </w:r>
          </w:p>
        </w:tc>
      </w:tr>
      <w:tr w:rsidR="009D0784" w:rsidRPr="009654E8" w:rsidTr="00767994">
        <w:trPr>
          <w:trHeight w:val="2548"/>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1.Заява про надання компенсації послуги “муніципальна няня”;</w:t>
            </w:r>
          </w:p>
          <w:p w:rsidR="009D0784" w:rsidRPr="009E06D4" w:rsidRDefault="009D0784" w:rsidP="009E06D4">
            <w:pPr>
              <w:pStyle w:val="Default"/>
              <w:jc w:val="both"/>
              <w:rPr>
                <w:color w:val="auto"/>
                <w:sz w:val="23"/>
                <w:szCs w:val="23"/>
                <w:lang w:val="uk-UA"/>
              </w:rPr>
            </w:pPr>
            <w:r w:rsidRPr="009E06D4">
              <w:rPr>
                <w:rStyle w:val="CharStyle14"/>
                <w:rFonts w:ascii="Times New Roman" w:eastAsia="SimSun" w:hAnsi="Times New Roman"/>
                <w:b w:val="0"/>
                <w:i w:val="0"/>
                <w:iCs/>
                <w:color w:val="auto"/>
                <w:sz w:val="23"/>
                <w:szCs w:val="23"/>
              </w:rPr>
              <w:t>2.</w:t>
            </w:r>
            <w:r w:rsidRPr="009E06D4">
              <w:rPr>
                <w:color w:val="auto"/>
                <w:sz w:val="23"/>
                <w:szCs w:val="23"/>
                <w:lang w:val="uk-UA"/>
              </w:rPr>
              <w:t>копії свідоцтва про народження дитини;</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3.копія паспорта отримувача компенсації послуги “муніципальна няня” з даними про прізвище, ім’я та по батькові, дату його видачі та місце реєстрації;</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4.копія документа, що посвідчує проживання на території України (для іноземця та особи без громадянства);</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shd w:val="clear" w:color="auto" w:fill="FFFFFF"/>
                <w:lang w:val="uk-UA"/>
              </w:rPr>
              <w:t xml:space="preserve">5.копія </w:t>
            </w:r>
            <w:r w:rsidRPr="009E06D4">
              <w:rPr>
                <w:sz w:val="23"/>
                <w:szCs w:val="23"/>
                <w:lang w:val="uk-UA"/>
              </w:rPr>
              <w:t>документа про присвоєння реєстраційного номера облікової картки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офіційно повідомили про це відповідному контролюючому органу та мають про це відмітку в паспорті) отримувача компенсації послуги “муніципальна няня”;</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 xml:space="preserve">6.документ, що підтверджує витрати на оплату муніципальній няні послуги “муніципальна няня” (чек, розрахункова квитанція, виписка з банківського рахунка); </w:t>
            </w:r>
          </w:p>
          <w:p w:rsidR="009D0784" w:rsidRPr="009E06D4" w:rsidRDefault="009D0784" w:rsidP="009E06D4">
            <w:pPr>
              <w:pStyle w:val="rvps2"/>
              <w:shd w:val="clear" w:color="auto" w:fill="FFFFFF"/>
              <w:spacing w:before="0" w:beforeAutospacing="0" w:after="0" w:afterAutospacing="0"/>
              <w:jc w:val="both"/>
              <w:rPr>
                <w:sz w:val="23"/>
                <w:szCs w:val="23"/>
                <w:lang w:val="uk-UA"/>
              </w:rPr>
            </w:pPr>
            <w:r w:rsidRPr="009E06D4">
              <w:rPr>
                <w:sz w:val="23"/>
                <w:szCs w:val="23"/>
                <w:lang w:val="uk-UA"/>
              </w:rPr>
              <w:t>7.</w:t>
            </w:r>
            <w:r w:rsidRPr="009E06D4">
              <w:rPr>
                <w:sz w:val="23"/>
                <w:szCs w:val="23"/>
                <w:shd w:val="clear" w:color="auto" w:fill="FFFFFF"/>
                <w:lang w:val="uk-UA"/>
              </w:rPr>
              <w:t>копія договору між отримувачем послуги “муніципальна няня” та муніципальною нянею</w:t>
            </w:r>
            <w:r w:rsidRPr="009E06D4">
              <w:rPr>
                <w:sz w:val="23"/>
                <w:szCs w:val="23"/>
                <w:lang w:val="uk-UA"/>
              </w:rPr>
              <w:t>;</w:t>
            </w:r>
          </w:p>
          <w:p w:rsidR="009D0784" w:rsidRPr="009E06D4" w:rsidRDefault="009D0784" w:rsidP="009E06D4">
            <w:pPr>
              <w:pStyle w:val="20"/>
              <w:tabs>
                <w:tab w:val="left" w:pos="318"/>
              </w:tabs>
              <w:spacing w:after="0" w:line="240" w:lineRule="auto"/>
              <w:ind w:left="0"/>
              <w:jc w:val="both"/>
              <w:rPr>
                <w:rFonts w:ascii="Times New Roman" w:hAnsi="Times New Roman"/>
                <w:sz w:val="23"/>
                <w:szCs w:val="23"/>
              </w:rPr>
            </w:pPr>
            <w:r w:rsidRPr="009E06D4">
              <w:rPr>
                <w:rFonts w:ascii="Times New Roman" w:hAnsi="Times New Roman"/>
                <w:sz w:val="23"/>
                <w:szCs w:val="23"/>
              </w:rPr>
              <w:t>8.копія рішення виконавчого органу міської ради об’єднаної територіальної громади або суду про встановлення опіки (у разі здійснення опіки над дитиною);</w:t>
            </w:r>
          </w:p>
          <w:p w:rsidR="009D0784" w:rsidRPr="009E06D4" w:rsidRDefault="009D0784" w:rsidP="009E06D4">
            <w:pPr>
              <w:pStyle w:val="NoSpacing"/>
              <w:jc w:val="both"/>
              <w:rPr>
                <w:rFonts w:ascii="Times New Roman" w:hAnsi="Times New Roman"/>
                <w:b/>
                <w:sz w:val="23"/>
                <w:szCs w:val="23"/>
              </w:rPr>
            </w:pPr>
            <w:r w:rsidRPr="009E06D4">
              <w:rPr>
                <w:rFonts w:ascii="Times New Roman" w:hAnsi="Times New Roman"/>
                <w:sz w:val="23"/>
                <w:szCs w:val="23"/>
                <w:lang w:eastAsia="uk-UA"/>
              </w:rPr>
              <w:t>9.заява для перерахунку коштів на відкритий рахунок в установі уповноваженого банку</w:t>
            </w:r>
            <w:r w:rsidRPr="009E06D4">
              <w:rPr>
                <w:rFonts w:ascii="Times New Roman" w:hAnsi="Times New Roman"/>
                <w:sz w:val="23"/>
                <w:szCs w:val="23"/>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spacing w:after="0" w:line="240" w:lineRule="auto"/>
              <w:jc w:val="both"/>
              <w:rPr>
                <w:rFonts w:ascii="Times New Roman" w:hAnsi="Times New Roman"/>
                <w:sz w:val="23"/>
                <w:szCs w:val="23"/>
                <w:lang w:eastAsia="uk-UA"/>
              </w:rPr>
            </w:pPr>
            <w:r w:rsidRPr="009654E8">
              <w:rPr>
                <w:rFonts w:ascii="Times New Roman" w:hAnsi="Times New Roman"/>
                <w:sz w:val="23"/>
                <w:szCs w:val="23"/>
              </w:rPr>
              <w:t>Особисто одним з батьків (опікуном), шляхом звернення до управління «Центр надання адміністративних послуг» Коломийської міської ради.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Платність (безоплатність) надання адміністративної послуги</w:t>
            </w:r>
          </w:p>
        </w:tc>
        <w:tc>
          <w:tcPr>
            <w:tcW w:w="6117" w:type="dxa"/>
            <w:vAlign w:val="center"/>
          </w:tcPr>
          <w:p w:rsidR="009D0784" w:rsidRPr="009E06D4" w:rsidRDefault="009D0784" w:rsidP="009E06D4">
            <w:pPr>
              <w:spacing w:after="0" w:line="240" w:lineRule="auto"/>
              <w:rPr>
                <w:rFonts w:ascii="Times New Roman" w:hAnsi="Times New Roman"/>
                <w:sz w:val="23"/>
                <w:szCs w:val="23"/>
                <w:lang w:eastAsia="uk-UA"/>
              </w:rPr>
            </w:pPr>
            <w:r w:rsidRPr="009654E8">
              <w:rPr>
                <w:rFonts w:ascii="Times New Roman" w:hAnsi="Times New Roman"/>
                <w:sz w:val="23"/>
                <w:szCs w:val="23"/>
              </w:rPr>
              <w:t>Адміністративна послуга надається 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14.</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Строк надання адміністративної послуги</w:t>
            </w:r>
          </w:p>
        </w:tc>
        <w:tc>
          <w:tcPr>
            <w:tcW w:w="6117" w:type="dxa"/>
            <w:vAlign w:val="center"/>
          </w:tcPr>
          <w:p w:rsidR="009D0784" w:rsidRPr="009654E8" w:rsidRDefault="009D0784" w:rsidP="009E06D4">
            <w:pPr>
              <w:spacing w:after="0" w:line="240" w:lineRule="auto"/>
              <w:rPr>
                <w:rFonts w:ascii="Times New Roman" w:hAnsi="Times New Roman"/>
                <w:sz w:val="23"/>
                <w:szCs w:val="23"/>
              </w:rPr>
            </w:pPr>
            <w:r w:rsidRPr="009654E8">
              <w:rPr>
                <w:rFonts w:ascii="Times New Roman" w:hAnsi="Times New Roman"/>
                <w:sz w:val="23"/>
                <w:szCs w:val="23"/>
              </w:rPr>
              <w:t>Рішення про призначення/відмову у призначенні компенсації послуги “муніципальна няня” приймається протягом десяти робочих днів з дня надходження повного переліку документів;</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1.Подання документів до заяви не в повному обсязі.</w:t>
            </w:r>
          </w:p>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2.Виявлення в поданих документах недостовірної інформації.</w:t>
            </w:r>
          </w:p>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3.Відсутність інформації про муніципальну няню в Єдиному державному реєстрі юридичних осіб, фізичних осіб - підприємців та громадських формувань.</w:t>
            </w:r>
          </w:p>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4.Заява подана особою, яка не має права на призначення компенсації послуги “муніципальна няня”.</w:t>
            </w:r>
          </w:p>
        </w:tc>
      </w:tr>
      <w:tr w:rsidR="009D0784" w:rsidRPr="009654E8" w:rsidTr="00DE6575">
        <w:trPr>
          <w:trHeight w:val="62"/>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Результат надання адміністративної послуги</w:t>
            </w:r>
          </w:p>
        </w:tc>
        <w:tc>
          <w:tcPr>
            <w:tcW w:w="6117" w:type="dxa"/>
            <w:vAlign w:val="center"/>
          </w:tcPr>
          <w:p w:rsidR="009D0784" w:rsidRPr="009E06D4" w:rsidRDefault="009D0784" w:rsidP="009E06D4">
            <w:pPr>
              <w:pStyle w:val="2"/>
              <w:shd w:val="clear" w:color="auto" w:fill="auto"/>
              <w:spacing w:before="0" w:after="0" w:line="240" w:lineRule="auto"/>
              <w:jc w:val="both"/>
              <w:rPr>
                <w:sz w:val="23"/>
                <w:szCs w:val="23"/>
              </w:rPr>
            </w:pPr>
            <w:r w:rsidRPr="009E06D4">
              <w:rPr>
                <w:sz w:val="23"/>
                <w:szCs w:val="23"/>
              </w:rPr>
              <w:t>Призначення державної соціальної допомоги чи відмова в її наданні із зазначенням причини відмови.</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Способи отримання відповіді (результату)</w:t>
            </w:r>
          </w:p>
        </w:tc>
        <w:tc>
          <w:tcPr>
            <w:tcW w:w="6117" w:type="dxa"/>
            <w:vAlign w:val="center"/>
          </w:tcPr>
          <w:p w:rsidR="009D0784" w:rsidRPr="009E06D4" w:rsidRDefault="009D0784" w:rsidP="009E06D4">
            <w:pPr>
              <w:pStyle w:val="NoSpacing"/>
              <w:jc w:val="both"/>
              <w:rPr>
                <w:rFonts w:ascii="Times New Roman" w:hAnsi="Times New Roman"/>
                <w:sz w:val="23"/>
                <w:szCs w:val="23"/>
              </w:rPr>
            </w:pPr>
            <w:r w:rsidRPr="009E06D4">
              <w:rPr>
                <w:rFonts w:ascii="Times New Roman" w:eastAsia="SimSun" w:hAnsi="Times New Roman"/>
                <w:sz w:val="23"/>
                <w:szCs w:val="23"/>
                <w:lang w:eastAsia="hi-IN" w:bidi="hi-IN"/>
              </w:rPr>
              <w:t>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A87035">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9E06D4">
      <w:pPr>
        <w:spacing w:after="0" w:line="240" w:lineRule="auto"/>
        <w:jc w:val="center"/>
        <w:rPr>
          <w:rFonts w:ascii="Times New Roman" w:hAnsi="Times New Roman"/>
          <w:b/>
          <w:caps/>
          <w:sz w:val="28"/>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Виплата грошової компенсації вартості одноразової натуральної допомоги «пакунок малюка»</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Місцезнаходження ЦНАПу</w:t>
            </w:r>
          </w:p>
        </w:tc>
        <w:tc>
          <w:tcPr>
            <w:tcW w:w="6117" w:type="dxa"/>
            <w:vAlign w:val="center"/>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Івано-Франківська обл., м. Коломия, пл. Привокзальна, 2А/1</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Інформація щодо часу прийому громадян в ЦНАПі</w:t>
            </w:r>
          </w:p>
        </w:tc>
        <w:tc>
          <w:tcPr>
            <w:tcW w:w="6117" w:type="dxa"/>
          </w:tcPr>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Понеділок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Вівторок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Середа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-20</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Четвер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-16</w:t>
            </w:r>
            <w:r w:rsidRPr="009E06D4">
              <w:rPr>
                <w:rFonts w:ascii="Times New Roman" w:hAnsi="Times New Roman"/>
                <w:sz w:val="23"/>
                <w:szCs w:val="23"/>
                <w:vertAlign w:val="superscript"/>
                <w:lang w:eastAsia="uk-UA"/>
              </w:rPr>
              <w:t>00</w:t>
            </w:r>
          </w:p>
          <w:p w:rsidR="009D0784" w:rsidRPr="009E06D4" w:rsidRDefault="009D0784" w:rsidP="009E06D4">
            <w:pPr>
              <w:spacing w:after="0" w:line="240" w:lineRule="auto"/>
              <w:jc w:val="center"/>
              <w:rPr>
                <w:rFonts w:ascii="Times New Roman" w:hAnsi="Times New Roman"/>
                <w:sz w:val="23"/>
                <w:szCs w:val="23"/>
                <w:vertAlign w:val="superscript"/>
                <w:lang w:eastAsia="uk-UA"/>
              </w:rPr>
            </w:pPr>
            <w:r w:rsidRPr="009E06D4">
              <w:rPr>
                <w:rFonts w:ascii="Times New Roman" w:hAnsi="Times New Roman"/>
                <w:sz w:val="23"/>
                <w:szCs w:val="23"/>
                <w:lang w:eastAsia="uk-UA"/>
              </w:rPr>
              <w:t>П’ятниця – 08</w:t>
            </w:r>
            <w:r w:rsidRPr="009E06D4">
              <w:rPr>
                <w:rFonts w:ascii="Times New Roman" w:hAnsi="Times New Roman"/>
                <w:sz w:val="23"/>
                <w:szCs w:val="23"/>
                <w:vertAlign w:val="superscript"/>
                <w:lang w:eastAsia="uk-UA"/>
              </w:rPr>
              <w:t>30</w:t>
            </w:r>
            <w:r w:rsidRPr="009E06D4">
              <w:rPr>
                <w:rFonts w:ascii="Times New Roman" w:hAnsi="Times New Roman"/>
                <w:sz w:val="23"/>
                <w:szCs w:val="23"/>
                <w:lang w:eastAsia="uk-UA"/>
              </w:rPr>
              <w:t>-15</w:t>
            </w:r>
            <w:r w:rsidRPr="009E06D4">
              <w:rPr>
                <w:rFonts w:ascii="Times New Roman" w:hAnsi="Times New Roman"/>
                <w:sz w:val="23"/>
                <w:szCs w:val="23"/>
                <w:vertAlign w:val="superscript"/>
                <w:lang w:eastAsia="uk-UA"/>
              </w:rPr>
              <w:t>30</w:t>
            </w:r>
          </w:p>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Субота, Неділя – вихідні</w:t>
            </w:r>
          </w:p>
        </w:tc>
      </w:tr>
      <w:tr w:rsidR="009D0784" w:rsidRPr="009654E8" w:rsidTr="00DE6575">
        <w:trPr>
          <w:trHeight w:val="315"/>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Тел.: 4-74-81</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cnap_kol@ukr.net</w:t>
            </w:r>
          </w:p>
          <w:p w:rsidR="009D0784" w:rsidRPr="009E06D4" w:rsidRDefault="009D0784" w:rsidP="009E06D4">
            <w:pPr>
              <w:widowControl w:val="0"/>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http://www.cnap.kolrada.gov.ua</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 xml:space="preserve">Закони України </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Кабінету Міністрів України</w:t>
            </w:r>
          </w:p>
        </w:tc>
        <w:tc>
          <w:tcPr>
            <w:tcW w:w="6117"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 xml:space="preserve">Постанова Кабінету Міністрів України </w:t>
            </w:r>
            <w:r w:rsidRPr="009E06D4">
              <w:rPr>
                <w:bCs/>
                <w:sz w:val="23"/>
                <w:szCs w:val="23"/>
              </w:rPr>
              <w:t xml:space="preserve">від 29.07.2020 № 744 </w:t>
            </w:r>
            <w:r w:rsidRPr="009E06D4">
              <w:rPr>
                <w:sz w:val="23"/>
                <w:szCs w:val="23"/>
              </w:rPr>
              <w:t>«</w:t>
            </w:r>
            <w:r w:rsidRPr="009E06D4">
              <w:rPr>
                <w:bCs/>
                <w:sz w:val="23"/>
                <w:szCs w:val="23"/>
              </w:rPr>
              <w:t>Деякі питання реалізації пілотного проекту з монетизації одноразової натуральної допомоги «пакунок малюка</w:t>
            </w:r>
            <w:r w:rsidRPr="009E06D4">
              <w:rPr>
                <w:sz w:val="23"/>
                <w:szCs w:val="23"/>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центральних органів виконавчої влади</w:t>
            </w:r>
          </w:p>
        </w:tc>
        <w:tc>
          <w:tcPr>
            <w:tcW w:w="6117" w:type="dxa"/>
          </w:tcPr>
          <w:p w:rsidR="009D0784" w:rsidRPr="009E06D4" w:rsidRDefault="009D0784" w:rsidP="009E06D4">
            <w:pPr>
              <w:pStyle w:val="NormalWeb"/>
              <w:spacing w:before="0" w:beforeAutospacing="0" w:after="0" w:afterAutospacing="0"/>
              <w:jc w:val="both"/>
              <w:rPr>
                <w:sz w:val="23"/>
                <w:szCs w:val="23"/>
              </w:rPr>
            </w:pPr>
            <w:r w:rsidRPr="009E06D4">
              <w:rPr>
                <w:sz w:val="23"/>
                <w:szCs w:val="23"/>
              </w:rPr>
              <w:t>Порядок та умови реалізації пілотного проекту «Монетизація одноразової натуральної допомоги «пакунок малюка» у 2020-2021 роках, затверджений постановою Кабінету Міністрів України від 29.07.2020р. № 744.</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rPr>
          <w:trHeight w:val="397"/>
        </w:trPr>
        <w:tc>
          <w:tcPr>
            <w:tcW w:w="9911" w:type="dxa"/>
            <w:gridSpan w:val="3"/>
            <w:vAlign w:val="center"/>
          </w:tcPr>
          <w:p w:rsidR="009D0784" w:rsidRPr="009E06D4" w:rsidRDefault="009D0784" w:rsidP="009E06D4">
            <w:pPr>
              <w:spacing w:after="0" w:line="240" w:lineRule="auto"/>
              <w:jc w:val="center"/>
              <w:rPr>
                <w:rFonts w:ascii="Times New Roman" w:hAnsi="Times New Roman"/>
                <w:b/>
                <w:sz w:val="23"/>
                <w:szCs w:val="23"/>
                <w:lang w:eastAsia="uk-UA"/>
              </w:rPr>
            </w:pPr>
            <w:r w:rsidRPr="009E06D4">
              <w:rPr>
                <w:rFonts w:ascii="Times New Roman" w:hAnsi="Times New Roman"/>
                <w:b/>
                <w:sz w:val="23"/>
                <w:szCs w:val="23"/>
                <w:lang w:eastAsia="uk-UA"/>
              </w:rPr>
              <w:t>Умови отримання адміністративної послуги</w:t>
            </w:r>
          </w:p>
        </w:tc>
      </w:tr>
      <w:tr w:rsidR="009D0784" w:rsidRPr="009654E8" w:rsidTr="00125DF2">
        <w:trPr>
          <w:trHeight w:val="599"/>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3"/>
                <w:szCs w:val="23"/>
                <w:highlight w:val="yellow"/>
                <w:lang w:eastAsia="uk-UA"/>
              </w:rPr>
            </w:pPr>
            <w:r w:rsidRPr="009654E8">
              <w:rPr>
                <w:rFonts w:ascii="Times New Roman" w:hAnsi="Times New Roman"/>
                <w:sz w:val="23"/>
                <w:szCs w:val="23"/>
              </w:rPr>
              <w:t>Факт народження живонародженої дитини.</w:t>
            </w:r>
          </w:p>
        </w:tc>
      </w:tr>
      <w:tr w:rsidR="009D0784" w:rsidRPr="009654E8" w:rsidTr="00125DF2">
        <w:trPr>
          <w:trHeight w:val="3155"/>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ru-RU"/>
              </w:rPr>
            </w:pPr>
            <w:r w:rsidRPr="009654E8">
              <w:rPr>
                <w:rFonts w:ascii="Times New Roman" w:hAnsi="Times New Roman"/>
                <w:sz w:val="23"/>
                <w:szCs w:val="23"/>
                <w:lang w:eastAsia="ru-RU"/>
              </w:rPr>
              <w:t>1.Заява про призначення грошової компенсації вартості одноразової натуральної допомоги «пакунок малюка», затверджена постановою Кабінету Міністрів України від 29.07.2020р. № 744;</w:t>
            </w:r>
          </w:p>
          <w:p w:rsidR="009D0784" w:rsidRPr="009E06D4" w:rsidRDefault="009D0784" w:rsidP="009E06D4">
            <w:pPr>
              <w:widowControl w:val="0"/>
              <w:suppressAutoHyphens/>
              <w:spacing w:after="0" w:line="240" w:lineRule="auto"/>
              <w:rPr>
                <w:rFonts w:ascii="Times New Roman" w:eastAsia="SimSun" w:hAnsi="Times New Roman"/>
                <w:kern w:val="1"/>
                <w:sz w:val="23"/>
                <w:szCs w:val="23"/>
                <w:lang w:eastAsia="hi-IN" w:bidi="hi-IN"/>
              </w:rPr>
            </w:pPr>
            <w:r w:rsidRPr="009E06D4">
              <w:rPr>
                <w:rFonts w:ascii="Times New Roman" w:eastAsia="SimSun" w:hAnsi="Times New Roman"/>
                <w:iCs/>
                <w:kern w:val="1"/>
                <w:sz w:val="23"/>
                <w:szCs w:val="23"/>
                <w:lang w:eastAsia="uk-UA" w:bidi="hi-IN"/>
              </w:rPr>
              <w:t>2.</w:t>
            </w:r>
            <w:r w:rsidRPr="009E06D4">
              <w:rPr>
                <w:rFonts w:ascii="Times New Roman" w:eastAsia="SimSun" w:hAnsi="Times New Roman"/>
                <w:kern w:val="1"/>
                <w:sz w:val="23"/>
                <w:szCs w:val="23"/>
                <w:lang w:eastAsia="hi-IN" w:bidi="hi-IN"/>
              </w:rPr>
              <w:t>копія документа, що посвідчує особу, завірена в установленому порядку з пред’явленням оригіналу;</w:t>
            </w:r>
          </w:p>
          <w:p w:rsidR="009D0784" w:rsidRPr="009654E8" w:rsidRDefault="009D0784" w:rsidP="009E06D4">
            <w:pPr>
              <w:tabs>
                <w:tab w:val="left" w:pos="318"/>
              </w:tabs>
              <w:spacing w:after="0" w:line="240" w:lineRule="auto"/>
              <w:contextualSpacing/>
              <w:rPr>
                <w:rFonts w:ascii="Times New Roman" w:hAnsi="Times New Roman"/>
                <w:sz w:val="23"/>
                <w:szCs w:val="23"/>
              </w:rPr>
            </w:pPr>
            <w:r w:rsidRPr="009654E8">
              <w:rPr>
                <w:rFonts w:ascii="Times New Roman" w:hAnsi="Times New Roman"/>
                <w:sz w:val="23"/>
                <w:szCs w:val="23"/>
              </w:rPr>
              <w:t>3.копія документа про присвоєння реєстраційного номера облікової картки платника податків (крім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 громадянина України), завірена в установленому порядку з пред’явленням оригіналу;</w:t>
            </w:r>
          </w:p>
          <w:p w:rsidR="009D0784" w:rsidRPr="009E06D4" w:rsidRDefault="009D0784" w:rsidP="009E06D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Times New Roman" w:hAnsi="Times New Roman" w:cs="Times New Roman"/>
                <w:sz w:val="23"/>
                <w:szCs w:val="23"/>
                <w:lang w:val="uk-UA"/>
              </w:rPr>
            </w:pPr>
            <w:r w:rsidRPr="009E06D4">
              <w:rPr>
                <w:rFonts w:ascii="Times New Roman" w:hAnsi="Times New Roman" w:cs="Times New Roman"/>
                <w:sz w:val="23"/>
                <w:szCs w:val="23"/>
                <w:lang w:val="uk-UA"/>
              </w:rPr>
              <w:t>4.копія свідоцтва про народження дитини. У разі народження дитини за кордоном та відсутності свідоцтва про народження, виданого органом державної реєстрації актів цивільного стану України, ― копія свідоцтва про народження дитини, виданого компетентним органом іноземної держави та легалізованого в установленому порядку, якщо інше не передбачено законом або міжнародним договором України, згоду на обов’язковість якого надано Верховною Радою України, разом з перекладом українською мовою. Вірність перекладу або справжність підпису перекладача засвідчується нотаріально, завірена в установленому порядку з пред’явленням оригіналу;</w:t>
            </w:r>
          </w:p>
          <w:p w:rsidR="009D0784" w:rsidRPr="009E06D4" w:rsidRDefault="009D0784" w:rsidP="009E06D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Times New Roman" w:hAnsi="Times New Roman" w:cs="Times New Roman"/>
                <w:sz w:val="23"/>
                <w:szCs w:val="23"/>
                <w:lang w:val="uk-UA" w:eastAsia="uk-UA"/>
              </w:rPr>
            </w:pPr>
            <w:r w:rsidRPr="009E06D4">
              <w:rPr>
                <w:rFonts w:ascii="Times New Roman" w:hAnsi="Times New Roman" w:cs="Times New Roman"/>
                <w:sz w:val="23"/>
                <w:szCs w:val="23"/>
                <w:lang w:val="uk-UA"/>
              </w:rPr>
              <w:t>5.копія посвідки на постійне проживання/посвідчення біженця/довідки про звернення за захистом в Україні (для іноземця та особи без громадянства)/посвідчення особи, яка потребує додаткового захисту, завірена в установленому порядку з пред’явленням оригіналу;</w:t>
            </w:r>
          </w:p>
          <w:p w:rsidR="009D0784" w:rsidRPr="009654E8" w:rsidRDefault="009D0784" w:rsidP="00A87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uk-UA"/>
              </w:rPr>
            </w:pPr>
            <w:r w:rsidRPr="009654E8">
              <w:rPr>
                <w:rFonts w:ascii="Times New Roman" w:hAnsi="Times New Roman"/>
                <w:sz w:val="23"/>
                <w:szCs w:val="23"/>
                <w:lang w:eastAsia="uk-UA"/>
              </w:rPr>
              <w:t xml:space="preserve">6.копія рішення районної, районної у мм. Києві та Севастополі держадміністрації, виконавчого органу місцевої ради або суду про встановлення опіки (у разі здійснення опіки над дитиною), </w:t>
            </w:r>
            <w:r w:rsidRPr="009654E8">
              <w:rPr>
                <w:rFonts w:ascii="Times New Roman" w:hAnsi="Times New Roman"/>
                <w:sz w:val="23"/>
                <w:szCs w:val="23"/>
              </w:rPr>
              <w:t>завірена в установленому порядку з пред’явленням оригіналу</w:t>
            </w:r>
            <w:r w:rsidRPr="009654E8">
              <w:rPr>
                <w:rFonts w:ascii="Times New Roman" w:hAnsi="Times New Roman"/>
                <w:sz w:val="23"/>
                <w:szCs w:val="23"/>
                <w:lang w:eastAsia="uk-UA"/>
              </w:rPr>
              <w:t>;</w:t>
            </w:r>
          </w:p>
          <w:p w:rsidR="009D0784" w:rsidRPr="009654E8" w:rsidRDefault="009D0784" w:rsidP="00A87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uk-UA"/>
              </w:rPr>
            </w:pPr>
            <w:r w:rsidRPr="009654E8">
              <w:rPr>
                <w:rFonts w:ascii="Times New Roman" w:hAnsi="Times New Roman"/>
                <w:sz w:val="23"/>
                <w:szCs w:val="23"/>
                <w:lang w:eastAsia="uk-UA"/>
              </w:rPr>
              <w:t xml:space="preserve">7.копія рішення районної, районної у мм. Києві та Севастополі держадміністрації, виконавчого органу міської ради про влаштування дитини в сім’ю патронатного вихователя (для патронатного вихователя), </w:t>
            </w:r>
            <w:r w:rsidRPr="009654E8">
              <w:rPr>
                <w:rFonts w:ascii="Times New Roman" w:hAnsi="Times New Roman"/>
                <w:sz w:val="23"/>
                <w:szCs w:val="23"/>
              </w:rPr>
              <w:t>завірена в установленому порядку з пред’явленням оригіналу</w:t>
            </w:r>
            <w:r w:rsidRPr="009654E8">
              <w:rPr>
                <w:rFonts w:ascii="Times New Roman" w:hAnsi="Times New Roman"/>
                <w:sz w:val="23"/>
                <w:szCs w:val="23"/>
                <w:lang w:eastAsia="uk-UA"/>
              </w:rPr>
              <w:t>;</w:t>
            </w:r>
          </w:p>
          <w:p w:rsidR="009D0784" w:rsidRPr="009654E8" w:rsidRDefault="009D0784" w:rsidP="00A87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uk-UA"/>
              </w:rPr>
            </w:pPr>
            <w:r w:rsidRPr="009654E8">
              <w:rPr>
                <w:rFonts w:ascii="Times New Roman" w:hAnsi="Times New Roman"/>
                <w:sz w:val="23"/>
                <w:szCs w:val="23"/>
                <w:lang w:eastAsia="uk-UA"/>
              </w:rPr>
              <w:t xml:space="preserve">8.копія рішення районної, районної у мм. Києві та Севастополі держадміністрації, виконавчого органу міської ради про влаштування дитини до дитячого будинку сімейного типу або прийомної сім’ї, </w:t>
            </w:r>
            <w:r w:rsidRPr="009654E8">
              <w:rPr>
                <w:rFonts w:ascii="Times New Roman" w:hAnsi="Times New Roman"/>
                <w:sz w:val="23"/>
                <w:szCs w:val="23"/>
              </w:rPr>
              <w:t>завірена в установленому порядку з пред’явленням оригіналу</w:t>
            </w:r>
            <w:r w:rsidRPr="009654E8">
              <w:rPr>
                <w:rFonts w:ascii="Times New Roman" w:hAnsi="Times New Roman"/>
                <w:sz w:val="23"/>
                <w:szCs w:val="23"/>
                <w:lang w:eastAsia="uk-UA"/>
              </w:rPr>
              <w:t>;</w:t>
            </w:r>
          </w:p>
          <w:p w:rsidR="009D0784" w:rsidRPr="009654E8" w:rsidRDefault="009D0784" w:rsidP="00A87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uk-UA"/>
              </w:rPr>
            </w:pPr>
            <w:r w:rsidRPr="009654E8">
              <w:rPr>
                <w:rFonts w:ascii="Times New Roman" w:hAnsi="Times New Roman"/>
                <w:sz w:val="23"/>
                <w:szCs w:val="23"/>
                <w:lang w:eastAsia="uk-UA"/>
              </w:rPr>
              <w:t>9.довідка з пологового будинку про неотримання одноразової натуральної допомоги «пакунок малюка» (у разі народження дитини у пологовому будинку в 2020 році).</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10.</w:t>
            </w:r>
            <w:r w:rsidRPr="009654E8">
              <w:rPr>
                <w:rFonts w:ascii="Times New Roman" w:hAnsi="Times New Roman"/>
                <w:sz w:val="23"/>
                <w:szCs w:val="23"/>
              </w:rPr>
              <w:t xml:space="preserve"> </w:t>
            </w:r>
            <w:r w:rsidRPr="009654E8">
              <w:rPr>
                <w:rFonts w:ascii="Times New Roman" w:hAnsi="Times New Roman"/>
                <w:sz w:val="23"/>
                <w:szCs w:val="23"/>
                <w:lang w:eastAsia="uk-UA"/>
              </w:rPr>
              <w:t>заява для перерахунку коштів на відкритий спеціальний рахунок в АТ КБ «ПиватБанк».</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11.</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rPr>
            </w:pPr>
            <w:r w:rsidRPr="009654E8">
              <w:rPr>
                <w:rFonts w:ascii="Times New Roman" w:hAnsi="Times New Roman"/>
                <w:sz w:val="23"/>
                <w:szCs w:val="23"/>
              </w:rPr>
              <w:t>Заява подається матір′ю новонародженої дитини.</w:t>
            </w:r>
          </w:p>
          <w:p w:rsidR="009D0784" w:rsidRPr="009654E8" w:rsidRDefault="009D0784" w:rsidP="00A87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uk-UA"/>
              </w:rPr>
            </w:pPr>
            <w:r w:rsidRPr="009654E8">
              <w:rPr>
                <w:rFonts w:ascii="Times New Roman" w:hAnsi="Times New Roman"/>
                <w:sz w:val="23"/>
                <w:szCs w:val="23"/>
                <w:lang w:eastAsia="uk-UA"/>
              </w:rPr>
              <w:t>Якщо у матері новонародженої дитини виникли ускладнення при пологах чи хвороба, що унеможливлює здійснення нею догляду за новонародженою дитиною, грошова компенсація одноразової натуральної допомоги «пакунок малюка» надається батьку або родичам такої дитини, або патронатному вихователю, які доглядатимуть за нею.</w:t>
            </w:r>
          </w:p>
          <w:p w:rsidR="009D0784" w:rsidRPr="009654E8" w:rsidRDefault="009D0784" w:rsidP="00A87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3"/>
                <w:szCs w:val="23"/>
                <w:lang w:eastAsia="uk-UA"/>
              </w:rPr>
            </w:pPr>
            <w:r w:rsidRPr="009654E8">
              <w:rPr>
                <w:rFonts w:ascii="Times New Roman" w:hAnsi="Times New Roman"/>
                <w:sz w:val="23"/>
                <w:szCs w:val="23"/>
                <w:lang w:eastAsia="uk-UA"/>
              </w:rPr>
              <w:t>Якщо батьки, родичі відмовилися від новонародженої дитини в пологовому будинку (відділенні), грошова компенсація одноразової натуральної допомоги «пакунок малюка»  надається патронатному вихователю, який здійснюватиме догляд за новонародженою дитиною.</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12.</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Платність (безоплатність) надання адміністративної послуги</w:t>
            </w:r>
          </w:p>
        </w:tc>
        <w:tc>
          <w:tcPr>
            <w:tcW w:w="6117" w:type="dxa"/>
            <w:vAlign w:val="center"/>
          </w:tcPr>
          <w:p w:rsidR="009D0784" w:rsidRPr="009654E8" w:rsidRDefault="009D0784" w:rsidP="009E06D4">
            <w:pPr>
              <w:spacing w:after="0" w:line="240" w:lineRule="auto"/>
              <w:ind w:firstLine="12"/>
              <w:rPr>
                <w:rFonts w:ascii="Times New Roman" w:hAnsi="Times New Roman"/>
                <w:sz w:val="23"/>
                <w:szCs w:val="23"/>
                <w:lang w:eastAsia="uk-UA"/>
              </w:rPr>
            </w:pPr>
            <w:r w:rsidRPr="009654E8">
              <w:rPr>
                <w:rFonts w:ascii="Times New Roman" w:hAnsi="Times New Roman"/>
                <w:sz w:val="23"/>
                <w:szCs w:val="23"/>
                <w:lang w:eastAsia="uk-UA"/>
              </w:rPr>
              <w:t xml:space="preserve">Адміністративна послуга надається </w:t>
            </w:r>
            <w:r w:rsidRPr="009654E8">
              <w:rPr>
                <w:rFonts w:ascii="Times New Roman" w:hAnsi="Times New Roman"/>
                <w:sz w:val="23"/>
                <w:szCs w:val="23"/>
                <w:lang w:eastAsia="ru-RU"/>
              </w:rPr>
              <w:t>безоплатно.</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13.</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Нормативно-правові акти, на підставі яких стягується плата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14.</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15.</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Розрахунковий рахунок для внесення плати</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16.</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Строк надання адміністративної послуги</w:t>
            </w:r>
          </w:p>
        </w:tc>
        <w:tc>
          <w:tcPr>
            <w:tcW w:w="6117" w:type="dxa"/>
            <w:vAlign w:val="center"/>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3"/>
                <w:szCs w:val="23"/>
              </w:rPr>
            </w:pPr>
            <w:r w:rsidRPr="009654E8">
              <w:rPr>
                <w:rFonts w:ascii="Times New Roman" w:hAnsi="Times New Roman"/>
                <w:sz w:val="23"/>
                <w:szCs w:val="23"/>
              </w:rPr>
              <w:t>Протягом 5 робочих днів з дати надходження заяви зі всіма необхідними документами.</w:t>
            </w:r>
          </w:p>
        </w:tc>
      </w:tr>
      <w:tr w:rsidR="009D0784" w:rsidRPr="009654E8" w:rsidTr="00767994">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17.</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vAlign w:val="center"/>
          </w:tcPr>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1.Подання документів до заяви не в повному обсязі.</w:t>
            </w:r>
          </w:p>
          <w:p w:rsidR="009D0784" w:rsidRPr="009E06D4" w:rsidRDefault="009D0784" w:rsidP="009E06D4">
            <w:pPr>
              <w:pStyle w:val="NoSpacing"/>
              <w:rPr>
                <w:rFonts w:ascii="Times New Roman" w:hAnsi="Times New Roman"/>
                <w:sz w:val="23"/>
                <w:szCs w:val="23"/>
              </w:rPr>
            </w:pPr>
            <w:r w:rsidRPr="009E06D4">
              <w:rPr>
                <w:rFonts w:ascii="Times New Roman" w:hAnsi="Times New Roman"/>
                <w:sz w:val="23"/>
                <w:szCs w:val="23"/>
              </w:rPr>
              <w:t>2.Відмови від новонародженої дитини.</w:t>
            </w:r>
          </w:p>
          <w:p w:rsidR="009D0784" w:rsidRPr="009E06D4" w:rsidRDefault="009D0784" w:rsidP="00A87035">
            <w:pPr>
              <w:pStyle w:val="NoSpacing"/>
              <w:jc w:val="both"/>
              <w:rPr>
                <w:rFonts w:ascii="Times New Roman" w:hAnsi="Times New Roman"/>
                <w:sz w:val="23"/>
                <w:szCs w:val="23"/>
              </w:rPr>
            </w:pPr>
            <w:r w:rsidRPr="009E06D4">
              <w:rPr>
                <w:rFonts w:ascii="Times New Roman" w:hAnsi="Times New Roman"/>
                <w:sz w:val="23"/>
                <w:szCs w:val="23"/>
              </w:rPr>
              <w:t>3.Відбування матір’ю покарання у місцях позбавлення волі та подальшого перебування новонародженої дитини в будинку дитини при установі виконання покарань.</w:t>
            </w:r>
          </w:p>
          <w:p w:rsidR="009D0784" w:rsidRPr="009E06D4" w:rsidRDefault="009D0784" w:rsidP="009E06D4">
            <w:pPr>
              <w:pStyle w:val="NoSpacing"/>
              <w:rPr>
                <w:rFonts w:ascii="Times New Roman" w:hAnsi="Times New Roman"/>
                <w:sz w:val="23"/>
                <w:szCs w:val="23"/>
              </w:rPr>
            </w:pPr>
            <w:r w:rsidRPr="009E06D4">
              <w:rPr>
                <w:rFonts w:ascii="Times New Roman" w:hAnsi="Times New Roman"/>
                <w:sz w:val="23"/>
                <w:szCs w:val="23"/>
              </w:rPr>
              <w:t>4.Смерті новонародженої дитини в пологовому будинку.</w:t>
            </w:r>
          </w:p>
          <w:p w:rsidR="009D0784" w:rsidRPr="009E06D4" w:rsidRDefault="009D0784" w:rsidP="009E06D4">
            <w:pPr>
              <w:pStyle w:val="NoSpacing"/>
              <w:jc w:val="both"/>
              <w:rPr>
                <w:rFonts w:ascii="Times New Roman" w:hAnsi="Times New Roman"/>
                <w:sz w:val="23"/>
                <w:szCs w:val="23"/>
              </w:rPr>
            </w:pPr>
            <w:r w:rsidRPr="009E06D4">
              <w:rPr>
                <w:rFonts w:ascii="Times New Roman" w:hAnsi="Times New Roman"/>
                <w:sz w:val="23"/>
                <w:szCs w:val="23"/>
              </w:rPr>
              <w:t>5.Отримання одноразової натуральної допомоги «пакунок малюка».</w:t>
            </w:r>
          </w:p>
        </w:tc>
      </w:tr>
      <w:tr w:rsidR="009D0784" w:rsidRPr="009654E8" w:rsidTr="00767994">
        <w:trPr>
          <w:trHeight w:val="807"/>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18.</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Результат надання адміністративної послуги</w:t>
            </w:r>
          </w:p>
        </w:tc>
        <w:tc>
          <w:tcPr>
            <w:tcW w:w="6117" w:type="dxa"/>
            <w:vAlign w:val="center"/>
          </w:tcPr>
          <w:p w:rsidR="009D0784" w:rsidRPr="009654E8" w:rsidRDefault="009D0784" w:rsidP="009E06D4">
            <w:pPr>
              <w:tabs>
                <w:tab w:val="left" w:pos="1565"/>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Призначення / відмова у призначенні грошової компенсації вартості одноразової натуральної допомоги «пакунок малюка».</w:t>
            </w:r>
          </w:p>
        </w:tc>
      </w:tr>
      <w:tr w:rsidR="009D0784" w:rsidRPr="009654E8" w:rsidTr="00767994">
        <w:trPr>
          <w:trHeight w:val="70"/>
        </w:trPr>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19.</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Способи отримання відповіді (результату)</w:t>
            </w:r>
          </w:p>
        </w:tc>
        <w:tc>
          <w:tcPr>
            <w:tcW w:w="6117" w:type="dxa"/>
            <w:vAlign w:val="center"/>
          </w:tcPr>
          <w:p w:rsidR="009D0784" w:rsidRPr="009654E8" w:rsidRDefault="009D0784" w:rsidP="008461E9">
            <w:pPr>
              <w:spacing w:after="0" w:line="240" w:lineRule="auto"/>
              <w:jc w:val="both"/>
              <w:rPr>
                <w:rFonts w:ascii="Times New Roman" w:hAnsi="Times New Roman"/>
                <w:sz w:val="23"/>
                <w:szCs w:val="23"/>
                <w:lang w:eastAsia="uk-UA"/>
              </w:rPr>
            </w:pPr>
            <w:r w:rsidRPr="009E06D4">
              <w:rPr>
                <w:rFonts w:ascii="Times New Roman" w:eastAsia="SimSun" w:hAnsi="Times New Roman"/>
                <w:kern w:val="1"/>
                <w:sz w:val="23"/>
                <w:szCs w:val="23"/>
                <w:lang w:eastAsia="hi-IN" w:bidi="hi-IN"/>
              </w:rPr>
              <w:t>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управління «Центр надання адміністративних послуг» Коломийської міської ради.</w:t>
            </w:r>
          </w:p>
        </w:tc>
      </w:tr>
      <w:tr w:rsidR="009D0784" w:rsidRPr="009654E8" w:rsidTr="00125DF2">
        <w:tc>
          <w:tcPr>
            <w:tcW w:w="549"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20.</w:t>
            </w:r>
          </w:p>
        </w:tc>
        <w:tc>
          <w:tcPr>
            <w:tcW w:w="3245" w:type="dxa"/>
          </w:tcPr>
          <w:p w:rsidR="009D0784" w:rsidRPr="009E06D4" w:rsidRDefault="009D0784" w:rsidP="009E06D4">
            <w:pPr>
              <w:spacing w:after="0" w:line="240" w:lineRule="auto"/>
              <w:rPr>
                <w:rFonts w:ascii="Times New Roman" w:hAnsi="Times New Roman"/>
                <w:sz w:val="23"/>
                <w:szCs w:val="23"/>
                <w:lang w:eastAsia="uk-UA"/>
              </w:rPr>
            </w:pPr>
            <w:r w:rsidRPr="009E06D4">
              <w:rPr>
                <w:rFonts w:ascii="Times New Roman" w:hAnsi="Times New Roman"/>
                <w:sz w:val="23"/>
                <w:szCs w:val="23"/>
                <w:lang w:eastAsia="uk-UA"/>
              </w:rPr>
              <w:t>Примітка</w:t>
            </w:r>
          </w:p>
        </w:tc>
        <w:tc>
          <w:tcPr>
            <w:tcW w:w="6117" w:type="dxa"/>
          </w:tcPr>
          <w:p w:rsidR="009D0784" w:rsidRPr="009E06D4" w:rsidRDefault="009D0784" w:rsidP="009E06D4">
            <w:pPr>
              <w:spacing w:after="0" w:line="240" w:lineRule="auto"/>
              <w:jc w:val="center"/>
              <w:rPr>
                <w:rFonts w:ascii="Times New Roman" w:hAnsi="Times New Roman"/>
                <w:sz w:val="23"/>
                <w:szCs w:val="23"/>
                <w:lang w:eastAsia="uk-UA"/>
              </w:rPr>
            </w:pPr>
            <w:r w:rsidRPr="009E06D4">
              <w:rPr>
                <w:rFonts w:ascii="Times New Roman" w:hAnsi="Times New Roman"/>
                <w:sz w:val="23"/>
                <w:szCs w:val="23"/>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E06D4">
        <w:tc>
          <w:tcPr>
            <w:tcW w:w="5068" w:type="dxa"/>
          </w:tcPr>
          <w:p w:rsidR="009D0784" w:rsidRPr="000600FB" w:rsidRDefault="009D0784" w:rsidP="009E06D4">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E06D4">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E06D4">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461E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0784" w:rsidRPr="00A722B9" w:rsidRDefault="009D0784" w:rsidP="009E06D4">
      <w:pPr>
        <w:spacing w:after="0" w:line="240" w:lineRule="auto"/>
        <w:jc w:val="center"/>
        <w:rPr>
          <w:rFonts w:ascii="Times New Roman" w:hAnsi="Times New Roman"/>
          <w:b/>
          <w:caps/>
          <w:sz w:val="16"/>
          <w:szCs w:val="28"/>
          <w:lang w:eastAsia="uk-UA"/>
        </w:rPr>
      </w:pPr>
    </w:p>
    <w:p w:rsidR="009D0784" w:rsidRPr="000600FB" w:rsidRDefault="009D0784" w:rsidP="009E06D4">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A722B9" w:rsidRDefault="009D0784" w:rsidP="009E06D4">
      <w:pPr>
        <w:spacing w:after="0" w:line="240" w:lineRule="auto"/>
        <w:jc w:val="center"/>
        <w:rPr>
          <w:rFonts w:ascii="Times New Roman" w:hAnsi="Times New Roman"/>
          <w:caps/>
          <w:sz w:val="16"/>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Надання державної соціальної допомоги на поховання</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0784" w:rsidRPr="009654E8" w:rsidTr="00A722B9">
        <w:trPr>
          <w:trHeight w:val="397"/>
        </w:trPr>
        <w:tc>
          <w:tcPr>
            <w:tcW w:w="9854" w:type="dxa"/>
            <w:gridSpan w:val="3"/>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Інформація про управління «Центр надання адміністративних послуг» Коломийської міської ради (далі – ЦНАП)</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Місцезнаходження ЦНАПу</w:t>
            </w:r>
          </w:p>
        </w:tc>
        <w:tc>
          <w:tcPr>
            <w:tcW w:w="6076" w:type="dxa"/>
            <w:vAlign w:val="center"/>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Івано-Франківська обл., м. Коломия, пл. Привокзальна, 2А/1</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2.</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Інформація щодо часу прийому громадян в ЦНАПі</w:t>
            </w:r>
          </w:p>
        </w:tc>
        <w:tc>
          <w:tcPr>
            <w:tcW w:w="6076" w:type="dxa"/>
          </w:tcPr>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Понеділок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Вівторок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Середа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-20</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Четвер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П’ятниця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-15</w:t>
            </w:r>
            <w:r w:rsidRPr="00A722B9">
              <w:rPr>
                <w:rFonts w:ascii="Times New Roman" w:hAnsi="Times New Roman"/>
                <w:sz w:val="23"/>
                <w:szCs w:val="23"/>
                <w:vertAlign w:val="superscript"/>
                <w:lang w:eastAsia="uk-UA"/>
              </w:rPr>
              <w:t>30</w:t>
            </w:r>
          </w:p>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Субота, Неділя – вихідні</w:t>
            </w:r>
          </w:p>
        </w:tc>
      </w:tr>
      <w:tr w:rsidR="009D0784" w:rsidRPr="009654E8" w:rsidTr="00A722B9">
        <w:trPr>
          <w:trHeight w:val="212"/>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3.</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Телефон/факс (довідки), адреса електронної пошти та веб-сайт ЦНАПу</w:t>
            </w:r>
          </w:p>
        </w:tc>
        <w:tc>
          <w:tcPr>
            <w:tcW w:w="6076" w:type="dxa"/>
          </w:tcPr>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Тел.: 4-74-81</w:t>
            </w:r>
          </w:p>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cnap_kol@ukr.net</w:t>
            </w:r>
          </w:p>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http://www.cnap.kolrada.gov.ua</w:t>
            </w:r>
          </w:p>
        </w:tc>
      </w:tr>
      <w:tr w:rsidR="009D0784" w:rsidRPr="009654E8" w:rsidTr="00A722B9">
        <w:trPr>
          <w:trHeight w:val="397"/>
        </w:trPr>
        <w:tc>
          <w:tcPr>
            <w:tcW w:w="9854" w:type="dxa"/>
            <w:gridSpan w:val="3"/>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Нормативні акти, якими регламентується надання адміністративної послуги</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5.</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 xml:space="preserve">Закони України </w:t>
            </w:r>
          </w:p>
        </w:tc>
        <w:tc>
          <w:tcPr>
            <w:tcW w:w="6076" w:type="dxa"/>
          </w:tcPr>
          <w:p w:rsidR="009D0784" w:rsidRPr="00A722B9" w:rsidRDefault="009D0784" w:rsidP="009E06D4">
            <w:pPr>
              <w:pStyle w:val="NormalWeb"/>
              <w:spacing w:before="0" w:beforeAutospacing="0" w:after="0" w:afterAutospacing="0"/>
              <w:jc w:val="both"/>
              <w:rPr>
                <w:sz w:val="23"/>
                <w:szCs w:val="23"/>
              </w:rPr>
            </w:pPr>
            <w:r w:rsidRPr="00A722B9">
              <w:rPr>
                <w:sz w:val="23"/>
                <w:szCs w:val="23"/>
              </w:rPr>
              <w:t>Закон України «Про державну соціальну допомогу особам з інвалідністю з дитинства та дітям з інвалідністю» від 16.11.2000 № 2109-IІІ (зі змінами).</w:t>
            </w:r>
          </w:p>
          <w:p w:rsidR="009D0784" w:rsidRPr="00A722B9" w:rsidRDefault="009D0784" w:rsidP="009E06D4">
            <w:pPr>
              <w:pStyle w:val="NormalWeb"/>
              <w:spacing w:before="0" w:beforeAutospacing="0" w:after="0" w:afterAutospacing="0"/>
              <w:jc w:val="both"/>
              <w:rPr>
                <w:sz w:val="23"/>
                <w:szCs w:val="23"/>
              </w:rPr>
            </w:pPr>
            <w:r w:rsidRPr="00A722B9">
              <w:rPr>
                <w:sz w:val="23"/>
                <w:szCs w:val="23"/>
                <w:lang w:eastAsia="ru-RU"/>
              </w:rPr>
              <w:t>Закон</w:t>
            </w:r>
            <w:r w:rsidRPr="00A722B9">
              <w:rPr>
                <w:sz w:val="23"/>
                <w:szCs w:val="23"/>
              </w:rPr>
              <w:t xml:space="preserve"> України «</w:t>
            </w:r>
            <w:r w:rsidRPr="00A722B9">
              <w:rPr>
                <w:bCs/>
                <w:sz w:val="23"/>
                <w:szCs w:val="23"/>
              </w:rPr>
              <w:t>Про державну соціальну допомогу особам, які не мають права на пенсію, та особам з інвалідністю</w:t>
            </w:r>
            <w:r w:rsidRPr="00A722B9">
              <w:rPr>
                <w:sz w:val="23"/>
                <w:szCs w:val="23"/>
              </w:rPr>
              <w:t>» від 18.05.2004 № 1727-IV.</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6.</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Кабінету Міністрів України</w:t>
            </w:r>
          </w:p>
        </w:tc>
        <w:tc>
          <w:tcPr>
            <w:tcW w:w="6076" w:type="dxa"/>
          </w:tcPr>
          <w:p w:rsidR="009D0784" w:rsidRPr="00A722B9" w:rsidRDefault="009D0784" w:rsidP="009E06D4">
            <w:pPr>
              <w:pStyle w:val="NormalWeb"/>
              <w:spacing w:before="0" w:beforeAutospacing="0" w:after="0" w:afterAutospacing="0"/>
              <w:jc w:val="both"/>
              <w:rPr>
                <w:sz w:val="23"/>
                <w:szCs w:val="23"/>
              </w:rPr>
            </w:pPr>
            <w:r w:rsidRPr="00A722B9">
              <w:rPr>
                <w:sz w:val="23"/>
                <w:szCs w:val="23"/>
              </w:rPr>
              <w:t xml:space="preserve">Постанова Кабінету Міністрів України </w:t>
            </w:r>
            <w:r w:rsidRPr="00A722B9">
              <w:rPr>
                <w:bCs/>
                <w:sz w:val="23"/>
                <w:szCs w:val="23"/>
              </w:rPr>
              <w:t xml:space="preserve">від 02.04.2005 № 261 </w:t>
            </w:r>
            <w:r w:rsidRPr="00A722B9">
              <w:rPr>
                <w:sz w:val="23"/>
                <w:szCs w:val="23"/>
              </w:rPr>
              <w:t>«</w:t>
            </w:r>
            <w:r w:rsidRPr="00A722B9">
              <w:rPr>
                <w:bCs/>
                <w:sz w:val="23"/>
                <w:szCs w:val="23"/>
              </w:rPr>
              <w:t xml:space="preserve">Про затвердження </w:t>
            </w:r>
            <w:r w:rsidRPr="00A722B9">
              <w:rPr>
                <w:sz w:val="23"/>
                <w:szCs w:val="23"/>
              </w:rPr>
              <w:t>Порядку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7.</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центральних органів виконавчої влади</w:t>
            </w:r>
          </w:p>
        </w:tc>
        <w:tc>
          <w:tcPr>
            <w:tcW w:w="6076" w:type="dxa"/>
          </w:tcPr>
          <w:p w:rsidR="009D0784" w:rsidRPr="00A722B9" w:rsidRDefault="009D0784" w:rsidP="009E06D4">
            <w:pPr>
              <w:pStyle w:val="NormalWeb"/>
              <w:spacing w:before="0" w:beforeAutospacing="0" w:after="0" w:afterAutospacing="0"/>
              <w:jc w:val="both"/>
              <w:rPr>
                <w:sz w:val="23"/>
                <w:szCs w:val="23"/>
              </w:rPr>
            </w:pPr>
            <w:r w:rsidRPr="00A722B9">
              <w:rPr>
                <w:sz w:val="23"/>
                <w:szCs w:val="23"/>
              </w:rPr>
              <w:t>Наказ Міністерства праці та соціальної політики України, Міністерства фінансів України, Міністерства охорони здоров’я України від 30.04.2002 № 226/293/169 «Про затвердження Порядку надання державної соціальної допомоги особам з інвалідністю з дитинства та дітям з інвалідністю», зареєстрований у Міністерстві юстиції України 31.05.2002 за № 466/6754 (зі змінами).</w:t>
            </w:r>
          </w:p>
          <w:p w:rsidR="009D0784" w:rsidRPr="00A722B9" w:rsidRDefault="009D0784" w:rsidP="009E06D4">
            <w:pPr>
              <w:pStyle w:val="NormalWeb"/>
              <w:spacing w:before="0" w:beforeAutospacing="0" w:after="0" w:afterAutospacing="0"/>
              <w:jc w:val="both"/>
              <w:rPr>
                <w:sz w:val="23"/>
                <w:szCs w:val="23"/>
              </w:rPr>
            </w:pPr>
            <w:r w:rsidRPr="00A722B9">
              <w:rPr>
                <w:sz w:val="23"/>
                <w:szCs w:val="23"/>
              </w:rPr>
              <w:t>Наказ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зареєстрований у Міністерстві юстиції України 28.04.2015 за № 475/26920.</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8.</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місцевих органів виконавчої влади/ органів місцевого самоврядування</w:t>
            </w:r>
          </w:p>
        </w:tc>
        <w:tc>
          <w:tcPr>
            <w:tcW w:w="6076"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A722B9">
        <w:trPr>
          <w:trHeight w:val="397"/>
        </w:trPr>
        <w:tc>
          <w:tcPr>
            <w:tcW w:w="9854" w:type="dxa"/>
            <w:gridSpan w:val="3"/>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Умови отримання адміністративної послуги</w:t>
            </w:r>
          </w:p>
        </w:tc>
      </w:tr>
      <w:tr w:rsidR="009D0784" w:rsidRPr="009654E8" w:rsidTr="00A722B9">
        <w:trPr>
          <w:trHeight w:val="599"/>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9.</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Підстава для одержання адміністративної послуги</w:t>
            </w:r>
          </w:p>
        </w:tc>
        <w:tc>
          <w:tcPr>
            <w:tcW w:w="6076" w:type="dxa"/>
          </w:tcPr>
          <w:p w:rsidR="009D0784" w:rsidRPr="009654E8" w:rsidRDefault="009D0784" w:rsidP="009E06D4">
            <w:pPr>
              <w:spacing w:after="0" w:line="240" w:lineRule="auto"/>
              <w:rPr>
                <w:rFonts w:ascii="Times New Roman" w:hAnsi="Times New Roman"/>
                <w:sz w:val="23"/>
                <w:szCs w:val="23"/>
                <w:highlight w:val="yellow"/>
                <w:lang w:eastAsia="uk-UA"/>
              </w:rPr>
            </w:pPr>
            <w:r w:rsidRPr="009654E8">
              <w:rPr>
                <w:rFonts w:ascii="Times New Roman" w:hAnsi="Times New Roman"/>
                <w:sz w:val="23"/>
                <w:szCs w:val="23"/>
              </w:rPr>
              <w:t>Факт набуття сім’єю статусу багатодітної сім’ї</w:t>
            </w:r>
          </w:p>
        </w:tc>
      </w:tr>
      <w:tr w:rsidR="009D0784" w:rsidRPr="009654E8" w:rsidTr="00A722B9">
        <w:trPr>
          <w:trHeight w:val="3155"/>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10.</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lang w:eastAsia="ru-RU"/>
              </w:rPr>
            </w:pPr>
            <w:r w:rsidRPr="009654E8">
              <w:rPr>
                <w:rFonts w:ascii="Times New Roman" w:hAnsi="Times New Roman"/>
                <w:lang w:eastAsia="ru-RU"/>
              </w:rPr>
              <w:t>1.Заява про призначення усіх видів соціальної допомоги, компенсацій та пільг, затверджена наказом Міністерства соціальної політики України від 21.04.2015 № 441;</w:t>
            </w:r>
          </w:p>
          <w:p w:rsidR="009D0784" w:rsidRPr="00A722B9" w:rsidRDefault="009D0784" w:rsidP="009E06D4">
            <w:pPr>
              <w:widowControl w:val="0"/>
              <w:suppressAutoHyphens/>
              <w:spacing w:after="0" w:line="240" w:lineRule="auto"/>
              <w:rPr>
                <w:rFonts w:ascii="Times New Roman" w:eastAsia="SimSun" w:hAnsi="Times New Roman"/>
                <w:kern w:val="1"/>
                <w:lang w:eastAsia="hi-IN" w:bidi="hi-IN"/>
              </w:rPr>
            </w:pPr>
            <w:r w:rsidRPr="00A722B9">
              <w:rPr>
                <w:rFonts w:ascii="Times New Roman" w:eastAsia="SimSun" w:hAnsi="Times New Roman"/>
                <w:iCs/>
                <w:kern w:val="1"/>
                <w:lang w:eastAsia="uk-UA" w:bidi="hi-IN"/>
              </w:rPr>
              <w:t>2.</w:t>
            </w:r>
            <w:r w:rsidRPr="00A722B9">
              <w:rPr>
                <w:rFonts w:ascii="Times New Roman" w:eastAsia="SimSun" w:hAnsi="Times New Roman"/>
                <w:kern w:val="1"/>
                <w:lang w:eastAsia="hi-IN" w:bidi="hi-IN"/>
              </w:rPr>
              <w:t>копія документа, завірена в установленому порядку, що посвідчує особу;</w:t>
            </w:r>
          </w:p>
          <w:p w:rsidR="009D0784" w:rsidRPr="009654E8" w:rsidRDefault="009D0784" w:rsidP="009E06D4">
            <w:pPr>
              <w:tabs>
                <w:tab w:val="left" w:pos="318"/>
              </w:tabs>
              <w:spacing w:after="0" w:line="240" w:lineRule="auto"/>
              <w:contextualSpacing/>
              <w:rPr>
                <w:rFonts w:ascii="Times New Roman" w:hAnsi="Times New Roman"/>
              </w:rPr>
            </w:pPr>
            <w:r w:rsidRPr="009654E8">
              <w:rPr>
                <w:rFonts w:ascii="Times New Roman" w:hAnsi="Times New Roman"/>
              </w:rPr>
              <w:t>3.копія довідки про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та офіційно повідомили про це відповідний орган державної податкової служби і мають відмітку у паспорті), в тому числі на дітей, що входять до складу сім’ї заявника, завірена в установленому порядку з пред’явленням оригіналу;</w:t>
            </w:r>
          </w:p>
          <w:p w:rsidR="009D0784" w:rsidRPr="00A722B9" w:rsidRDefault="009D0784" w:rsidP="009E06D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Times New Roman" w:hAnsi="Times New Roman" w:cs="Times New Roman"/>
                <w:sz w:val="22"/>
                <w:szCs w:val="22"/>
                <w:lang w:val="uk-UA"/>
              </w:rPr>
            </w:pPr>
            <w:r w:rsidRPr="00A722B9">
              <w:rPr>
                <w:rFonts w:ascii="Times New Roman" w:hAnsi="Times New Roman" w:cs="Times New Roman"/>
                <w:sz w:val="22"/>
                <w:szCs w:val="22"/>
                <w:lang w:val="uk-UA"/>
              </w:rPr>
              <w:t>4.довідка про смерть, видана державними органами реєстрації цивільного стану;</w:t>
            </w:r>
          </w:p>
          <w:p w:rsidR="009D0784" w:rsidRPr="00A722B9" w:rsidRDefault="009D0784" w:rsidP="009E06D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Times New Roman" w:hAnsi="Times New Roman" w:cs="Times New Roman"/>
                <w:sz w:val="22"/>
                <w:szCs w:val="22"/>
                <w:lang w:val="uk-UA"/>
              </w:rPr>
            </w:pPr>
            <w:r w:rsidRPr="00A722B9">
              <w:rPr>
                <w:rFonts w:ascii="Times New Roman" w:hAnsi="Times New Roman" w:cs="Times New Roman"/>
                <w:sz w:val="22"/>
                <w:szCs w:val="22"/>
                <w:lang w:val="uk-UA"/>
              </w:rPr>
              <w:t>5. витяг з державного реєстру про реєстрацію смерті;</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rPr>
              <w:t>У разі смерті одержувача соціальної допомоги за кордоном, подаються видані компетентними органами країни перебування та легалізовані в установленому порядку документи, що засвідчують смерть цих осіб, якщо інше не передбачено міжнародними договорами України.</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11.</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rPr>
              <w:t>Заява подається особою, яка здійснила поховання.</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12.</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Платність (безоплатність) надання адміністративної послуги</w:t>
            </w:r>
          </w:p>
        </w:tc>
        <w:tc>
          <w:tcPr>
            <w:tcW w:w="6076" w:type="dxa"/>
            <w:vAlign w:val="center"/>
          </w:tcPr>
          <w:p w:rsidR="009D0784" w:rsidRPr="009654E8" w:rsidRDefault="009D0784" w:rsidP="009E06D4">
            <w:pPr>
              <w:spacing w:after="0" w:line="240" w:lineRule="auto"/>
              <w:ind w:firstLine="12"/>
              <w:rPr>
                <w:rFonts w:ascii="Times New Roman" w:hAnsi="Times New Roman"/>
                <w:sz w:val="23"/>
                <w:szCs w:val="23"/>
                <w:lang w:eastAsia="uk-UA"/>
              </w:rPr>
            </w:pPr>
            <w:r w:rsidRPr="009654E8">
              <w:rPr>
                <w:rFonts w:ascii="Times New Roman" w:hAnsi="Times New Roman"/>
                <w:sz w:val="23"/>
                <w:szCs w:val="23"/>
                <w:lang w:eastAsia="uk-UA"/>
              </w:rPr>
              <w:t xml:space="preserve">Адміністративна послуга надається </w:t>
            </w:r>
            <w:r w:rsidRPr="009654E8">
              <w:rPr>
                <w:rFonts w:ascii="Times New Roman" w:hAnsi="Times New Roman"/>
                <w:sz w:val="23"/>
                <w:szCs w:val="23"/>
                <w:lang w:eastAsia="ru-RU"/>
              </w:rPr>
              <w:t>безоплатно.</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13.</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Нормативно-правові акти, на підставі яких стягується плата</w:t>
            </w:r>
          </w:p>
        </w:tc>
        <w:tc>
          <w:tcPr>
            <w:tcW w:w="6076"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14.</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076"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15.</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Розрахунковий рахунок для внесення плати</w:t>
            </w:r>
          </w:p>
        </w:tc>
        <w:tc>
          <w:tcPr>
            <w:tcW w:w="6076"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16.</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Строк надання адміністративної послуги</w:t>
            </w:r>
          </w:p>
        </w:tc>
        <w:tc>
          <w:tcPr>
            <w:tcW w:w="6076" w:type="dxa"/>
            <w:vAlign w:val="center"/>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3"/>
                <w:szCs w:val="23"/>
              </w:rPr>
            </w:pPr>
            <w:r w:rsidRPr="009654E8">
              <w:rPr>
                <w:rFonts w:ascii="Times New Roman" w:hAnsi="Times New Roman"/>
                <w:sz w:val="23"/>
                <w:szCs w:val="23"/>
              </w:rPr>
              <w:t>Не пізніше 10 днів після надходження заяви зі всіма необхідними документами.</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17.</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vAlign w:val="center"/>
          </w:tcPr>
          <w:p w:rsidR="009D0784" w:rsidRPr="00A722B9" w:rsidRDefault="009D0784" w:rsidP="009E06D4">
            <w:pPr>
              <w:pStyle w:val="NoSpacing"/>
              <w:jc w:val="both"/>
              <w:rPr>
                <w:rFonts w:ascii="Times New Roman" w:hAnsi="Times New Roman"/>
                <w:sz w:val="23"/>
                <w:szCs w:val="23"/>
              </w:rPr>
            </w:pPr>
            <w:r w:rsidRPr="00A722B9">
              <w:rPr>
                <w:rFonts w:ascii="Times New Roman" w:hAnsi="Times New Roman"/>
                <w:sz w:val="23"/>
                <w:szCs w:val="23"/>
              </w:rPr>
              <w:t>1.Подання документів до заяви не в повному обсязі.</w:t>
            </w:r>
          </w:p>
          <w:p w:rsidR="009D0784" w:rsidRPr="00A722B9" w:rsidRDefault="009D0784" w:rsidP="009E06D4">
            <w:pPr>
              <w:pStyle w:val="NoSpacing"/>
              <w:jc w:val="both"/>
              <w:rPr>
                <w:rFonts w:ascii="Times New Roman" w:hAnsi="Times New Roman"/>
                <w:sz w:val="23"/>
                <w:szCs w:val="23"/>
              </w:rPr>
            </w:pPr>
            <w:r w:rsidRPr="00A722B9">
              <w:rPr>
                <w:rFonts w:ascii="Times New Roman" w:hAnsi="Times New Roman"/>
                <w:sz w:val="23"/>
                <w:szCs w:val="23"/>
              </w:rPr>
              <w:t>2.У разі смерті особи, яка перебувала на повному державному утриманні.</w:t>
            </w:r>
          </w:p>
          <w:p w:rsidR="009D0784" w:rsidRPr="00A722B9" w:rsidRDefault="009D0784" w:rsidP="009E06D4">
            <w:pPr>
              <w:pStyle w:val="NoSpacing"/>
              <w:jc w:val="both"/>
              <w:rPr>
                <w:rFonts w:ascii="Times New Roman" w:hAnsi="Times New Roman"/>
                <w:sz w:val="23"/>
                <w:szCs w:val="23"/>
              </w:rPr>
            </w:pPr>
            <w:bookmarkStart w:id="166" w:name="n202"/>
            <w:bookmarkEnd w:id="166"/>
            <w:r w:rsidRPr="00A722B9">
              <w:rPr>
                <w:rFonts w:ascii="Times New Roman" w:hAnsi="Times New Roman"/>
                <w:sz w:val="23"/>
                <w:szCs w:val="23"/>
              </w:rPr>
              <w:t>3.У разі смерті осіб, поховання яких проводиться за рахунок коштів державного бюджету.</w:t>
            </w:r>
          </w:p>
        </w:tc>
      </w:tr>
      <w:tr w:rsidR="009D0784" w:rsidRPr="009654E8" w:rsidTr="00A722B9">
        <w:tc>
          <w:tcPr>
            <w:tcW w:w="549" w:type="dxa"/>
          </w:tcPr>
          <w:p w:rsidR="009D0784" w:rsidRPr="00A722B9" w:rsidRDefault="009D0784" w:rsidP="0085425C">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18.</w:t>
            </w:r>
          </w:p>
        </w:tc>
        <w:tc>
          <w:tcPr>
            <w:tcW w:w="3229" w:type="dxa"/>
          </w:tcPr>
          <w:p w:rsidR="009D0784" w:rsidRPr="00A722B9" w:rsidRDefault="009D0784" w:rsidP="0085425C">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Результат надання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vAlign w:val="center"/>
          </w:tcPr>
          <w:p w:rsidR="009D0784" w:rsidRPr="009654E8" w:rsidRDefault="009D0784" w:rsidP="0085425C">
            <w:pPr>
              <w:tabs>
                <w:tab w:val="left" w:pos="1565"/>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Призначення / відмова в призначенні допомоги</w:t>
            </w:r>
            <w:r w:rsidRPr="009654E8">
              <w:rPr>
                <w:rFonts w:ascii="Times New Roman" w:hAnsi="Times New Roman"/>
                <w:sz w:val="23"/>
                <w:szCs w:val="23"/>
              </w:rPr>
              <w:t xml:space="preserve"> </w:t>
            </w:r>
            <w:r w:rsidRPr="009654E8">
              <w:rPr>
                <w:rFonts w:ascii="Times New Roman" w:hAnsi="Times New Roman"/>
                <w:sz w:val="23"/>
                <w:szCs w:val="23"/>
                <w:lang w:eastAsia="uk-UA"/>
              </w:rPr>
              <w:t>на поховання.</w:t>
            </w:r>
          </w:p>
        </w:tc>
      </w:tr>
      <w:tr w:rsidR="009D0784" w:rsidRPr="009654E8" w:rsidTr="00A722B9">
        <w:trPr>
          <w:trHeight w:val="70"/>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19.</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Способи отримання відповіді (результату)</w:t>
            </w:r>
          </w:p>
        </w:tc>
        <w:tc>
          <w:tcPr>
            <w:tcW w:w="6076" w:type="dxa"/>
            <w:vAlign w:val="center"/>
          </w:tcPr>
          <w:p w:rsidR="009D0784" w:rsidRPr="009654E8" w:rsidRDefault="009D0784" w:rsidP="009E06D4">
            <w:pPr>
              <w:spacing w:after="0" w:line="240" w:lineRule="auto"/>
              <w:rPr>
                <w:rFonts w:ascii="Times New Roman" w:hAnsi="Times New Roman"/>
                <w:sz w:val="23"/>
                <w:szCs w:val="23"/>
                <w:lang w:eastAsia="uk-UA"/>
              </w:rPr>
            </w:pPr>
            <w:r w:rsidRPr="00A722B9">
              <w:rPr>
                <w:rFonts w:ascii="Times New Roman" w:eastAsia="SimSun" w:hAnsi="Times New Roman"/>
                <w:kern w:val="1"/>
                <w:sz w:val="23"/>
                <w:szCs w:val="23"/>
                <w:lang w:eastAsia="hi-IN" w:bidi="hi-IN"/>
              </w:rPr>
              <w:t>Видача письмового повідомлення про призначення (відмову у призначенні) допомоги за наявності документа, що посвідчує особу отримувача допомоги, шляхом звернення до управління «Центр надання адміністративних послуг» Коломийської міської ради.</w:t>
            </w:r>
          </w:p>
        </w:tc>
      </w:tr>
      <w:tr w:rsidR="009D0784" w:rsidRPr="009654E8" w:rsidTr="00A722B9">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20.</w:t>
            </w:r>
          </w:p>
        </w:tc>
        <w:tc>
          <w:tcPr>
            <w:tcW w:w="3229"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Примітка</w:t>
            </w:r>
          </w:p>
        </w:tc>
        <w:tc>
          <w:tcPr>
            <w:tcW w:w="6076"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bl>
    <w:p w:rsidR="009D0784" w:rsidRPr="009E06D4" w:rsidRDefault="009D0784" w:rsidP="009E06D4">
      <w:pPr>
        <w:spacing w:after="0" w:line="240" w:lineRule="auto"/>
        <w:rPr>
          <w:rFonts w:ascii="Times New Roman" w:hAnsi="Times New Roman"/>
          <w:b/>
          <w:sz w:val="12"/>
          <w:szCs w:val="24"/>
          <w:lang w:eastAsia="uk-UA"/>
        </w:rPr>
      </w:pPr>
      <w:r w:rsidRPr="009E06D4">
        <w:rPr>
          <w:rFonts w:ascii="Times New Roman" w:hAnsi="Times New Roman"/>
          <w:b/>
          <w:sz w:val="12"/>
          <w:szCs w:val="24"/>
          <w:lang w:eastAsia="uk-UA"/>
        </w:rPr>
        <w:br w:type="page"/>
      </w:r>
    </w:p>
    <w:tbl>
      <w:tblPr>
        <w:tblW w:w="0" w:type="auto"/>
        <w:tblLook w:val="00A0"/>
      </w:tblPr>
      <w:tblGrid>
        <w:gridCol w:w="4886"/>
        <w:gridCol w:w="4968"/>
      </w:tblGrid>
      <w:tr w:rsidR="009D0784" w:rsidRPr="009654E8" w:rsidTr="00921546">
        <w:tc>
          <w:tcPr>
            <w:tcW w:w="5068" w:type="dxa"/>
          </w:tcPr>
          <w:p w:rsidR="009D0784" w:rsidRPr="000600FB" w:rsidRDefault="009D0784" w:rsidP="00921546">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461E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18.12.2020 р. № 379-р</w:t>
            </w:r>
          </w:p>
        </w:tc>
      </w:tr>
    </w:tbl>
    <w:p w:rsidR="009D0784" w:rsidRPr="000600FB" w:rsidRDefault="009D0784" w:rsidP="00A722B9">
      <w:pPr>
        <w:spacing w:after="0" w:line="240" w:lineRule="auto"/>
        <w:jc w:val="center"/>
        <w:rPr>
          <w:rFonts w:ascii="Times New Roman" w:hAnsi="Times New Roman"/>
          <w:b/>
          <w:caps/>
          <w:sz w:val="28"/>
          <w:szCs w:val="28"/>
          <w:lang w:eastAsia="uk-UA"/>
        </w:rPr>
      </w:pPr>
    </w:p>
    <w:p w:rsidR="009D0784" w:rsidRPr="000600FB" w:rsidRDefault="009D0784" w:rsidP="00A722B9">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Продовження терміну посвідчення особам з інвалідністю та дітям з інвалідністю</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9D0784" w:rsidRPr="009654E8" w:rsidTr="00125DF2">
        <w:trPr>
          <w:trHeight w:val="397"/>
        </w:trPr>
        <w:tc>
          <w:tcPr>
            <w:tcW w:w="9911" w:type="dxa"/>
            <w:gridSpan w:val="3"/>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Інформація про управління «Центр надання адміністративних послуг» Коломийської міської ради (далі – ЦНАП)</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Місцезнаходження ЦНАПу</w:t>
            </w:r>
          </w:p>
        </w:tc>
        <w:tc>
          <w:tcPr>
            <w:tcW w:w="6117" w:type="dxa"/>
            <w:vAlign w:val="center"/>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Івано-Франківська обл., м. Коломия, пл. Привокзальна, 2А/1</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2.</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Інформація щодо часу прийому громадян в ЦНАПі</w:t>
            </w:r>
          </w:p>
        </w:tc>
        <w:tc>
          <w:tcPr>
            <w:tcW w:w="6117" w:type="dxa"/>
          </w:tcPr>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Понеділок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Вівторок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Середа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-20</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Четвер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-16</w:t>
            </w:r>
            <w:r w:rsidRPr="00A722B9">
              <w:rPr>
                <w:rFonts w:ascii="Times New Roman" w:hAnsi="Times New Roman"/>
                <w:sz w:val="23"/>
                <w:szCs w:val="23"/>
                <w:vertAlign w:val="superscript"/>
                <w:lang w:eastAsia="uk-UA"/>
              </w:rPr>
              <w:t>00</w:t>
            </w:r>
          </w:p>
          <w:p w:rsidR="009D0784" w:rsidRPr="00A722B9" w:rsidRDefault="009D0784" w:rsidP="009E06D4">
            <w:pPr>
              <w:spacing w:after="0" w:line="240" w:lineRule="auto"/>
              <w:jc w:val="center"/>
              <w:rPr>
                <w:rFonts w:ascii="Times New Roman" w:hAnsi="Times New Roman"/>
                <w:sz w:val="23"/>
                <w:szCs w:val="23"/>
                <w:vertAlign w:val="superscript"/>
                <w:lang w:eastAsia="uk-UA"/>
              </w:rPr>
            </w:pPr>
            <w:r w:rsidRPr="00A722B9">
              <w:rPr>
                <w:rFonts w:ascii="Times New Roman" w:hAnsi="Times New Roman"/>
                <w:sz w:val="23"/>
                <w:szCs w:val="23"/>
                <w:lang w:eastAsia="uk-UA"/>
              </w:rPr>
              <w:t>П’ятниця – 08</w:t>
            </w:r>
            <w:r w:rsidRPr="00A722B9">
              <w:rPr>
                <w:rFonts w:ascii="Times New Roman" w:hAnsi="Times New Roman"/>
                <w:sz w:val="23"/>
                <w:szCs w:val="23"/>
                <w:vertAlign w:val="superscript"/>
                <w:lang w:eastAsia="uk-UA"/>
              </w:rPr>
              <w:t>30</w:t>
            </w:r>
            <w:r w:rsidRPr="00A722B9">
              <w:rPr>
                <w:rFonts w:ascii="Times New Roman" w:hAnsi="Times New Roman"/>
                <w:sz w:val="23"/>
                <w:szCs w:val="23"/>
                <w:lang w:eastAsia="uk-UA"/>
              </w:rPr>
              <w:t>-15</w:t>
            </w:r>
            <w:r w:rsidRPr="00A722B9">
              <w:rPr>
                <w:rFonts w:ascii="Times New Roman" w:hAnsi="Times New Roman"/>
                <w:sz w:val="23"/>
                <w:szCs w:val="23"/>
                <w:vertAlign w:val="superscript"/>
                <w:lang w:eastAsia="uk-UA"/>
              </w:rPr>
              <w:t>30</w:t>
            </w:r>
          </w:p>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Субота, Неділя – вихідні</w:t>
            </w:r>
          </w:p>
        </w:tc>
      </w:tr>
      <w:tr w:rsidR="009D0784" w:rsidRPr="009654E8" w:rsidTr="00DE6575">
        <w:trPr>
          <w:trHeight w:val="315"/>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3.</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Телефон/факс (довідки), адреса електронної пошти та веб-сайт ЦНАПу</w:t>
            </w:r>
          </w:p>
        </w:tc>
        <w:tc>
          <w:tcPr>
            <w:tcW w:w="6117" w:type="dxa"/>
          </w:tcPr>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Тел.: 4-74-81</w:t>
            </w:r>
          </w:p>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cnap_kol@ukr.net</w:t>
            </w:r>
          </w:p>
          <w:p w:rsidR="009D0784" w:rsidRPr="00A722B9" w:rsidRDefault="009D0784" w:rsidP="009E06D4">
            <w:pPr>
              <w:widowControl w:val="0"/>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http://www.cnap.kolrada.gov.ua</w:t>
            </w:r>
          </w:p>
        </w:tc>
      </w:tr>
      <w:tr w:rsidR="009D0784" w:rsidRPr="009654E8" w:rsidTr="00125DF2">
        <w:trPr>
          <w:trHeight w:val="397"/>
        </w:trPr>
        <w:tc>
          <w:tcPr>
            <w:tcW w:w="9911" w:type="dxa"/>
            <w:gridSpan w:val="3"/>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Нормативні акти, якими регламентується надання адміністративної послуги</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5.</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 xml:space="preserve">Закони України </w:t>
            </w:r>
          </w:p>
        </w:tc>
        <w:tc>
          <w:tcPr>
            <w:tcW w:w="6117" w:type="dxa"/>
          </w:tcPr>
          <w:p w:rsidR="009D0784" w:rsidRPr="00A722B9" w:rsidRDefault="009D0784" w:rsidP="009E06D4">
            <w:pPr>
              <w:pStyle w:val="NormalWeb"/>
              <w:spacing w:before="0" w:beforeAutospacing="0" w:after="0" w:afterAutospacing="0"/>
              <w:jc w:val="both"/>
              <w:rPr>
                <w:sz w:val="23"/>
                <w:szCs w:val="23"/>
              </w:rPr>
            </w:pPr>
            <w:r w:rsidRPr="00A722B9">
              <w:rPr>
                <w:sz w:val="23"/>
                <w:szCs w:val="23"/>
              </w:rPr>
              <w:t>Закони України “Про державну соціальну допомогу особам з інвалідністю з дитинства та дітям з інвалідністю” від 16.11.2000р. № 2109-IІІ; “Про державну соціальну допомогу особам, які не мають права на пенсію, та особам з інвалідністю” від 18.05.2004р. № 1727-ІV</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6.</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Кабінету Міністрів України</w:t>
            </w:r>
          </w:p>
        </w:tc>
        <w:tc>
          <w:tcPr>
            <w:tcW w:w="6117" w:type="dxa"/>
          </w:tcPr>
          <w:p w:rsidR="009D0784" w:rsidRPr="00A722B9" w:rsidRDefault="009D0784" w:rsidP="009E06D4">
            <w:pPr>
              <w:pStyle w:val="NormalWeb"/>
              <w:spacing w:before="0" w:beforeAutospacing="0" w:after="0" w:afterAutospacing="0"/>
              <w:jc w:val="both"/>
              <w:rPr>
                <w:sz w:val="23"/>
                <w:szCs w:val="23"/>
              </w:rPr>
            </w:pPr>
            <w:r w:rsidRPr="00A722B9">
              <w:rPr>
                <w:sz w:val="23"/>
                <w:szCs w:val="23"/>
              </w:rPr>
              <w:t xml:space="preserve">Постанова Кабінету Міністрів України від 02.04.2005р. </w:t>
            </w:r>
            <w:r w:rsidRPr="00A722B9">
              <w:rPr>
                <w:sz w:val="23"/>
                <w:szCs w:val="23"/>
              </w:rPr>
              <w:br/>
              <w:t>№ 261 “Про затвердження Порядку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7.</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центральних органів виконавчої влади</w:t>
            </w:r>
          </w:p>
        </w:tc>
        <w:tc>
          <w:tcPr>
            <w:tcW w:w="6117" w:type="dxa"/>
          </w:tcPr>
          <w:p w:rsidR="009D0784" w:rsidRPr="00A722B9" w:rsidRDefault="009D0784" w:rsidP="009E06D4">
            <w:pPr>
              <w:pStyle w:val="NormalWeb"/>
              <w:spacing w:before="0" w:beforeAutospacing="0" w:after="0" w:afterAutospacing="0"/>
              <w:jc w:val="both"/>
              <w:rPr>
                <w:sz w:val="23"/>
                <w:szCs w:val="23"/>
              </w:rPr>
            </w:pPr>
            <w:r w:rsidRPr="00A722B9">
              <w:rPr>
                <w:sz w:val="23"/>
                <w:szCs w:val="23"/>
              </w:rPr>
              <w:t xml:space="preserve">Наказ Міністерства соціальної політики України від 11.01.2019р. № 35 “Про затвердження Порядку оформлення, видачі, обліку та зберігання посвідчень для осіб, які одержують державну соціальну допомогу відповідно до Законів України “Про державну соціальну допомогу особам з інвалідністю з дитинства та дітям з інвалідністю” та “Про державну соціальну допомогу особам, які не мають права на пенсію, та особам з інвалідністю”, зареєстрований у Міністерстві юстиції України 06.02.2019р. за № 130/33101; </w:t>
            </w:r>
          </w:p>
          <w:p w:rsidR="009D0784" w:rsidRPr="00A722B9" w:rsidRDefault="009D0784" w:rsidP="009E06D4">
            <w:pPr>
              <w:pStyle w:val="NormalWeb"/>
              <w:spacing w:before="0" w:beforeAutospacing="0" w:after="0" w:afterAutospacing="0"/>
              <w:jc w:val="both"/>
              <w:rPr>
                <w:sz w:val="23"/>
                <w:szCs w:val="23"/>
              </w:rPr>
            </w:pPr>
            <w:r w:rsidRPr="00A722B9">
              <w:rPr>
                <w:sz w:val="23"/>
                <w:szCs w:val="23"/>
              </w:rPr>
              <w:t>наказ Міністерства праці та соціальної політики України, Міністерства охорони здоров’я України, Міністерства фінансів України від 30.04.2002р. № 226/293/169 “Про затвердження Порядку надання державної соціальної допомоги особам з інвалідністю з дитинства та дітям з інвалідністю”, зареєстрований у Міністерстві юстиції України 31.05.2002р. за № 466/6754</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8.</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Акти місцевих органів виконавчої влади/ органів місцевого самоврядування</w:t>
            </w:r>
          </w:p>
        </w:tc>
        <w:tc>
          <w:tcPr>
            <w:tcW w:w="6117"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125DF2">
        <w:trPr>
          <w:trHeight w:val="397"/>
        </w:trPr>
        <w:tc>
          <w:tcPr>
            <w:tcW w:w="9911" w:type="dxa"/>
            <w:gridSpan w:val="3"/>
            <w:vAlign w:val="center"/>
          </w:tcPr>
          <w:p w:rsidR="009D0784" w:rsidRPr="00A722B9" w:rsidRDefault="009D0784" w:rsidP="009E06D4">
            <w:pPr>
              <w:spacing w:after="0" w:line="240" w:lineRule="auto"/>
              <w:jc w:val="center"/>
              <w:rPr>
                <w:rFonts w:ascii="Times New Roman" w:hAnsi="Times New Roman"/>
                <w:b/>
                <w:sz w:val="23"/>
                <w:szCs w:val="23"/>
                <w:lang w:eastAsia="uk-UA"/>
              </w:rPr>
            </w:pPr>
            <w:r w:rsidRPr="00A722B9">
              <w:rPr>
                <w:rFonts w:ascii="Times New Roman" w:hAnsi="Times New Roman"/>
                <w:b/>
                <w:sz w:val="23"/>
                <w:szCs w:val="23"/>
                <w:lang w:eastAsia="uk-UA"/>
              </w:rPr>
              <w:t>Умови отримання адміністративної послуги</w:t>
            </w:r>
          </w:p>
        </w:tc>
      </w:tr>
      <w:tr w:rsidR="009D0784" w:rsidRPr="009654E8" w:rsidTr="00125DF2">
        <w:trPr>
          <w:trHeight w:val="599"/>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9.</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Підстава для одержання адміністративної послуги</w:t>
            </w:r>
          </w:p>
        </w:tc>
        <w:tc>
          <w:tcPr>
            <w:tcW w:w="6117" w:type="dxa"/>
          </w:tcPr>
          <w:p w:rsidR="009D0784" w:rsidRPr="009654E8" w:rsidRDefault="009D0784" w:rsidP="009E06D4">
            <w:pPr>
              <w:spacing w:after="0" w:line="240" w:lineRule="auto"/>
              <w:rPr>
                <w:rFonts w:ascii="Times New Roman" w:hAnsi="Times New Roman"/>
                <w:sz w:val="23"/>
                <w:szCs w:val="23"/>
                <w:highlight w:val="yellow"/>
                <w:lang w:eastAsia="uk-UA"/>
              </w:rPr>
            </w:pPr>
            <w:r w:rsidRPr="009654E8">
              <w:rPr>
                <w:rFonts w:ascii="Times New Roman" w:hAnsi="Times New Roman"/>
                <w:sz w:val="23"/>
                <w:szCs w:val="23"/>
              </w:rPr>
              <w:t>Факт продовження групи інвалідності</w:t>
            </w:r>
          </w:p>
        </w:tc>
      </w:tr>
      <w:tr w:rsidR="009D0784" w:rsidRPr="009654E8" w:rsidTr="00111F0A">
        <w:trPr>
          <w:trHeight w:val="2500"/>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10.</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ru-RU"/>
              </w:rPr>
            </w:pPr>
            <w:r w:rsidRPr="009654E8">
              <w:rPr>
                <w:rFonts w:ascii="Times New Roman" w:hAnsi="Times New Roman"/>
                <w:sz w:val="23"/>
                <w:szCs w:val="23"/>
                <w:lang w:eastAsia="ru-RU"/>
              </w:rPr>
              <w:t>1.Заява одержувача державної соціальної допомоги (особи з інвалідністю з дитинства, особи, яка не має права на пенсію, особи з інвалідністю);</w:t>
            </w:r>
          </w:p>
          <w:p w:rsidR="009D0784" w:rsidRPr="00A722B9" w:rsidRDefault="009D0784" w:rsidP="009E06D4">
            <w:pPr>
              <w:widowControl w:val="0"/>
              <w:suppressAutoHyphens/>
              <w:spacing w:after="0" w:line="240" w:lineRule="auto"/>
              <w:rPr>
                <w:rFonts w:ascii="Times New Roman" w:eastAsia="SimSun" w:hAnsi="Times New Roman"/>
                <w:kern w:val="1"/>
                <w:sz w:val="23"/>
                <w:szCs w:val="23"/>
                <w:lang w:eastAsia="hi-IN" w:bidi="hi-IN"/>
              </w:rPr>
            </w:pPr>
            <w:r w:rsidRPr="00A722B9">
              <w:rPr>
                <w:rFonts w:ascii="Times New Roman" w:eastAsia="SimSun" w:hAnsi="Times New Roman"/>
                <w:iCs/>
                <w:kern w:val="1"/>
                <w:sz w:val="23"/>
                <w:szCs w:val="23"/>
                <w:lang w:eastAsia="uk-UA" w:bidi="hi-IN"/>
              </w:rPr>
              <w:t>2.</w:t>
            </w:r>
            <w:r w:rsidRPr="00A722B9">
              <w:rPr>
                <w:rFonts w:ascii="Times New Roman" w:eastAsia="SimSun" w:hAnsi="Times New Roman"/>
                <w:kern w:val="1"/>
                <w:sz w:val="23"/>
                <w:szCs w:val="23"/>
                <w:lang w:eastAsia="hi-IN" w:bidi="hi-IN"/>
              </w:rPr>
              <w:t>копія документа, завірена в установленому порядку, що посвідчує особу;</w:t>
            </w:r>
          </w:p>
          <w:p w:rsidR="009D0784" w:rsidRPr="00A722B9" w:rsidRDefault="009D0784" w:rsidP="009E06D4">
            <w:pPr>
              <w:widowControl w:val="0"/>
              <w:suppressAutoHyphens/>
              <w:spacing w:after="0" w:line="240" w:lineRule="auto"/>
              <w:rPr>
                <w:rFonts w:ascii="Times New Roman" w:eastAsia="SimSun" w:hAnsi="Times New Roman"/>
                <w:kern w:val="1"/>
                <w:sz w:val="23"/>
                <w:szCs w:val="23"/>
                <w:lang w:eastAsia="hi-IN" w:bidi="hi-IN"/>
              </w:rPr>
            </w:pPr>
            <w:r w:rsidRPr="00A722B9">
              <w:rPr>
                <w:rFonts w:ascii="Times New Roman" w:eastAsia="SimSun" w:hAnsi="Times New Roman"/>
                <w:kern w:val="1"/>
                <w:sz w:val="23"/>
                <w:szCs w:val="23"/>
                <w:lang w:eastAsia="hi-IN" w:bidi="hi-IN"/>
              </w:rPr>
              <w:t>3.копія паспорта дитини з інвалідністю (у разі досягнення дитини 14 річного віку);</w:t>
            </w:r>
          </w:p>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rPr>
              <w:t>4.копія виписки з акта огляду МСЕК (для осіб з інвалідністю)</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11.</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9654E8"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3"/>
                <w:szCs w:val="23"/>
                <w:lang w:eastAsia="uk-UA"/>
              </w:rPr>
            </w:pPr>
            <w:r w:rsidRPr="009654E8">
              <w:rPr>
                <w:rFonts w:ascii="Times New Roman" w:hAnsi="Times New Roman"/>
                <w:sz w:val="23"/>
                <w:szCs w:val="23"/>
              </w:rPr>
              <w:t>Документи подаються заявником особисто, або законним представником (опікуном) такої особи або іншою особою, яка представляє інтереси недієздатної особи</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12.</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Платність (безоплатність) надання адміністративної послуги</w:t>
            </w:r>
          </w:p>
        </w:tc>
        <w:tc>
          <w:tcPr>
            <w:tcW w:w="6117" w:type="dxa"/>
          </w:tcPr>
          <w:p w:rsidR="009D0784" w:rsidRPr="009654E8" w:rsidRDefault="009D0784" w:rsidP="009E06D4">
            <w:pPr>
              <w:spacing w:after="0" w:line="240" w:lineRule="auto"/>
              <w:ind w:firstLine="12"/>
              <w:rPr>
                <w:rFonts w:ascii="Times New Roman" w:hAnsi="Times New Roman"/>
                <w:sz w:val="23"/>
                <w:szCs w:val="23"/>
                <w:lang w:eastAsia="uk-UA"/>
              </w:rPr>
            </w:pPr>
            <w:r w:rsidRPr="009654E8">
              <w:rPr>
                <w:rFonts w:ascii="Times New Roman" w:hAnsi="Times New Roman"/>
                <w:sz w:val="23"/>
                <w:szCs w:val="23"/>
                <w:lang w:eastAsia="uk-UA"/>
              </w:rPr>
              <w:t xml:space="preserve">Адміністративна послуга надається </w:t>
            </w:r>
            <w:r w:rsidRPr="009654E8">
              <w:rPr>
                <w:rFonts w:ascii="Times New Roman" w:hAnsi="Times New Roman"/>
                <w:sz w:val="23"/>
                <w:szCs w:val="23"/>
                <w:lang w:eastAsia="ru-RU"/>
              </w:rPr>
              <w:t>безоплатно</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13.</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Нормативно-правові акти, на підставі яких стягується плата</w:t>
            </w:r>
          </w:p>
        </w:tc>
        <w:tc>
          <w:tcPr>
            <w:tcW w:w="6117"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14.</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15.</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Розрахунковий рахунок для внесення плати</w:t>
            </w:r>
          </w:p>
        </w:tc>
        <w:tc>
          <w:tcPr>
            <w:tcW w:w="6117"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16.</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Строк надання адміністративної послуги</w:t>
            </w:r>
          </w:p>
        </w:tc>
        <w:tc>
          <w:tcPr>
            <w:tcW w:w="6117" w:type="dxa"/>
          </w:tcPr>
          <w:p w:rsidR="009D0784" w:rsidRPr="009654E8" w:rsidRDefault="009D0784" w:rsidP="009E06D4">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
              <w:rPr>
                <w:rFonts w:ascii="Times New Roman" w:hAnsi="Times New Roman"/>
                <w:sz w:val="23"/>
                <w:szCs w:val="23"/>
              </w:rPr>
            </w:pPr>
            <w:r w:rsidRPr="009654E8">
              <w:rPr>
                <w:rFonts w:ascii="Times New Roman" w:hAnsi="Times New Roman"/>
                <w:sz w:val="23"/>
                <w:szCs w:val="23"/>
              </w:rPr>
              <w:t>Продовження терміну посвідчення здійснюється у день звернення за його отриманням, але не пізніше 15 робочих днів після продовження призначення державної соціальної допомоги</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17.</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9D0784" w:rsidRPr="00A722B9" w:rsidRDefault="009D0784" w:rsidP="009E06D4">
            <w:pPr>
              <w:pStyle w:val="HTMLPreformatted"/>
              <w:jc w:val="both"/>
              <w:rPr>
                <w:rFonts w:ascii="Times New Roman" w:hAnsi="Times New Roman" w:cs="Times New Roman"/>
                <w:sz w:val="23"/>
                <w:szCs w:val="23"/>
                <w:lang w:val="uk-UA"/>
              </w:rPr>
            </w:pPr>
            <w:r w:rsidRPr="00A722B9">
              <w:rPr>
                <w:rFonts w:ascii="Times New Roman" w:hAnsi="Times New Roman" w:cs="Times New Roman"/>
                <w:sz w:val="23"/>
                <w:szCs w:val="23"/>
                <w:lang w:val="uk-UA"/>
              </w:rPr>
              <w:t>Особа не є отримувачем державної соціальної допомоги</w:t>
            </w:r>
          </w:p>
        </w:tc>
      </w:tr>
      <w:tr w:rsidR="009D0784" w:rsidRPr="009654E8" w:rsidTr="00DE6575">
        <w:trPr>
          <w:trHeight w:val="60"/>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18.</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Результат надання адміністративної послуги</w:t>
            </w:r>
          </w:p>
        </w:tc>
        <w:tc>
          <w:tcPr>
            <w:tcW w:w="6117" w:type="dxa"/>
          </w:tcPr>
          <w:p w:rsidR="009D0784" w:rsidRPr="009654E8" w:rsidRDefault="009D0784" w:rsidP="009E06D4">
            <w:pPr>
              <w:tabs>
                <w:tab w:val="left" w:pos="1565"/>
              </w:tabs>
              <w:spacing w:after="0" w:line="240" w:lineRule="auto"/>
              <w:rPr>
                <w:rFonts w:ascii="Times New Roman" w:hAnsi="Times New Roman"/>
                <w:sz w:val="23"/>
                <w:szCs w:val="23"/>
                <w:lang w:eastAsia="uk-UA"/>
              </w:rPr>
            </w:pPr>
            <w:r w:rsidRPr="009654E8">
              <w:rPr>
                <w:rFonts w:ascii="Times New Roman" w:hAnsi="Times New Roman"/>
                <w:sz w:val="23"/>
                <w:szCs w:val="23"/>
                <w:lang w:eastAsia="uk-UA"/>
              </w:rPr>
              <w:t>Отримання / відмова у видачі посвідчення</w:t>
            </w:r>
          </w:p>
        </w:tc>
      </w:tr>
      <w:tr w:rsidR="009D0784" w:rsidRPr="009654E8" w:rsidTr="00125DF2">
        <w:trPr>
          <w:trHeight w:val="70"/>
        </w:trPr>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19.</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Способи отримання відповіді (результату)</w:t>
            </w:r>
          </w:p>
        </w:tc>
        <w:tc>
          <w:tcPr>
            <w:tcW w:w="6117" w:type="dxa"/>
          </w:tcPr>
          <w:p w:rsidR="009D0784" w:rsidRPr="00A722B9" w:rsidRDefault="009D0784" w:rsidP="008461E9">
            <w:pPr>
              <w:spacing w:after="0" w:line="240" w:lineRule="auto"/>
              <w:jc w:val="both"/>
              <w:rPr>
                <w:rFonts w:ascii="Times New Roman" w:eastAsia="SimSun" w:hAnsi="Times New Roman"/>
                <w:kern w:val="1"/>
                <w:sz w:val="23"/>
                <w:szCs w:val="23"/>
                <w:lang w:eastAsia="hi-IN" w:bidi="hi-IN"/>
              </w:rPr>
            </w:pPr>
            <w:r w:rsidRPr="00A722B9">
              <w:rPr>
                <w:rFonts w:ascii="Times New Roman" w:eastAsia="SimSun" w:hAnsi="Times New Roman"/>
                <w:kern w:val="1"/>
                <w:sz w:val="23"/>
                <w:szCs w:val="23"/>
                <w:lang w:eastAsia="hi-IN" w:bidi="hi-IN"/>
              </w:rPr>
              <w:t>Посвідчення видається особисто одержувачу державної соціальної допомоги, або видається законному представнику (опікуну) такої особи або іншій особі, яка представляє інтереси недієздатної особи, на підставі нотаріально засвідченої довіреності у разі пред’явлення паспорта та відповідних документів, що підтверджують особу одержувача.</w:t>
            </w:r>
          </w:p>
        </w:tc>
      </w:tr>
      <w:tr w:rsidR="009D0784" w:rsidRPr="009654E8" w:rsidTr="00125DF2">
        <w:tc>
          <w:tcPr>
            <w:tcW w:w="549"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20.</w:t>
            </w:r>
          </w:p>
        </w:tc>
        <w:tc>
          <w:tcPr>
            <w:tcW w:w="3245" w:type="dxa"/>
          </w:tcPr>
          <w:p w:rsidR="009D0784" w:rsidRPr="00A722B9" w:rsidRDefault="009D0784" w:rsidP="009E06D4">
            <w:pPr>
              <w:spacing w:after="0" w:line="240" w:lineRule="auto"/>
              <w:rPr>
                <w:rFonts w:ascii="Times New Roman" w:hAnsi="Times New Roman"/>
                <w:sz w:val="23"/>
                <w:szCs w:val="23"/>
                <w:lang w:eastAsia="uk-UA"/>
              </w:rPr>
            </w:pPr>
            <w:r w:rsidRPr="00A722B9">
              <w:rPr>
                <w:rFonts w:ascii="Times New Roman" w:hAnsi="Times New Roman"/>
                <w:sz w:val="23"/>
                <w:szCs w:val="23"/>
                <w:lang w:eastAsia="uk-UA"/>
              </w:rPr>
              <w:t>Примітка</w:t>
            </w:r>
          </w:p>
        </w:tc>
        <w:tc>
          <w:tcPr>
            <w:tcW w:w="6117" w:type="dxa"/>
          </w:tcPr>
          <w:p w:rsidR="009D0784" w:rsidRPr="00A722B9" w:rsidRDefault="009D0784" w:rsidP="009E06D4">
            <w:pPr>
              <w:spacing w:after="0" w:line="240" w:lineRule="auto"/>
              <w:jc w:val="center"/>
              <w:rPr>
                <w:rFonts w:ascii="Times New Roman" w:hAnsi="Times New Roman"/>
                <w:sz w:val="23"/>
                <w:szCs w:val="23"/>
                <w:lang w:eastAsia="uk-UA"/>
              </w:rPr>
            </w:pPr>
            <w:r w:rsidRPr="00A722B9">
              <w:rPr>
                <w:rFonts w:ascii="Times New Roman" w:hAnsi="Times New Roman"/>
                <w:sz w:val="23"/>
                <w:szCs w:val="23"/>
                <w:lang w:eastAsia="uk-UA"/>
              </w:rPr>
              <w:t>-</w:t>
            </w:r>
          </w:p>
        </w:tc>
      </w:tr>
    </w:tbl>
    <w:p w:rsidR="009D0784" w:rsidRPr="009E06D4" w:rsidRDefault="009D0784" w:rsidP="009E06D4">
      <w:pPr>
        <w:spacing w:after="0" w:line="240" w:lineRule="auto"/>
        <w:rPr>
          <w:rFonts w:ascii="Times New Roman" w:hAnsi="Times New Roman"/>
          <w:b/>
          <w:sz w:val="28"/>
          <w:szCs w:val="24"/>
          <w:lang w:eastAsia="uk-UA"/>
        </w:rPr>
      </w:pPr>
    </w:p>
    <w:p w:rsidR="009D0784" w:rsidRPr="009E06D4" w:rsidRDefault="009D0784" w:rsidP="009E06D4">
      <w:pPr>
        <w:spacing w:after="0" w:line="240" w:lineRule="auto"/>
        <w:rPr>
          <w:rFonts w:ascii="Times New Roman" w:hAnsi="Times New Roman"/>
          <w:b/>
          <w:sz w:val="28"/>
          <w:szCs w:val="24"/>
          <w:lang w:eastAsia="uk-UA"/>
        </w:rPr>
      </w:pPr>
      <w:r w:rsidRPr="009E06D4">
        <w:rPr>
          <w:rFonts w:ascii="Times New Roman" w:hAnsi="Times New Roman"/>
          <w:b/>
          <w:sz w:val="28"/>
          <w:szCs w:val="24"/>
          <w:lang w:eastAsia="uk-UA"/>
        </w:rPr>
        <w:br w:type="page"/>
      </w:r>
    </w:p>
    <w:tbl>
      <w:tblPr>
        <w:tblW w:w="0" w:type="auto"/>
        <w:tblLook w:val="00A0"/>
      </w:tblPr>
      <w:tblGrid>
        <w:gridCol w:w="4886"/>
        <w:gridCol w:w="4968"/>
      </w:tblGrid>
      <w:tr w:rsidR="009D0784" w:rsidRPr="009654E8" w:rsidTr="00921546">
        <w:tc>
          <w:tcPr>
            <w:tcW w:w="5068" w:type="dxa"/>
          </w:tcPr>
          <w:p w:rsidR="009D0784" w:rsidRPr="000600FB" w:rsidRDefault="009D0784" w:rsidP="00921546">
            <w:pPr>
              <w:spacing w:after="0" w:line="240" w:lineRule="auto"/>
              <w:jc w:val="center"/>
              <w:rPr>
                <w:rFonts w:ascii="Times New Roman" w:hAnsi="Times New Roman"/>
                <w:b/>
                <w:caps/>
                <w:sz w:val="28"/>
                <w:szCs w:val="28"/>
                <w:lang w:eastAsia="uk-UA"/>
              </w:rPr>
            </w:pPr>
          </w:p>
        </w:tc>
        <w:tc>
          <w:tcPr>
            <w:tcW w:w="5069" w:type="dxa"/>
          </w:tcPr>
          <w:p w:rsidR="009D0784" w:rsidRPr="000600FB" w:rsidRDefault="009D0784" w:rsidP="0092154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9D0784" w:rsidRPr="000600FB" w:rsidRDefault="009D0784" w:rsidP="00921546">
            <w:pPr>
              <w:widowControl w:val="0"/>
              <w:spacing w:after="0" w:line="240" w:lineRule="auto"/>
              <w:jc w:val="both"/>
              <w:rPr>
                <w:rFonts w:ascii="Times New Roman" w:hAnsi="Times New Roman"/>
                <w:b/>
                <w:caps/>
                <w:sz w:val="28"/>
                <w:szCs w:val="28"/>
                <w:lang w:eastAsia="uk-UA"/>
              </w:rPr>
            </w:pPr>
            <w:r w:rsidRPr="000600FB">
              <w:rPr>
                <w:rFonts w:ascii="Times New Roman" w:hAnsi="Times New Roman"/>
                <w:b/>
                <w:sz w:val="28"/>
                <w:szCs w:val="28"/>
                <w:lang w:eastAsia="uk-UA"/>
              </w:rPr>
              <w:t>розпорядження</w:t>
            </w:r>
            <w:r>
              <w:rPr>
                <w:rFonts w:ascii="Times New Roman" w:hAnsi="Times New Roman"/>
                <w:b/>
                <w:sz w:val="28"/>
                <w:szCs w:val="28"/>
                <w:lang w:eastAsia="uk-UA"/>
              </w:rPr>
              <w:t>м</w:t>
            </w:r>
            <w:r w:rsidRPr="000600FB">
              <w:rPr>
                <w:rFonts w:ascii="Times New Roman" w:hAnsi="Times New Roman"/>
                <w:b/>
                <w:sz w:val="28"/>
                <w:szCs w:val="28"/>
                <w:lang w:eastAsia="uk-UA"/>
              </w:rPr>
              <w:t xml:space="preserve"> міського голови</w:t>
            </w:r>
          </w:p>
          <w:p w:rsidR="009D0784" w:rsidRPr="000600FB" w:rsidRDefault="009D0784" w:rsidP="008461E9">
            <w:pPr>
              <w:spacing w:after="0" w:line="240" w:lineRule="auto"/>
              <w:rPr>
                <w:rFonts w:ascii="Times New Roman" w:hAnsi="Times New Roman"/>
                <w:b/>
                <w:caps/>
                <w:sz w:val="28"/>
                <w:szCs w:val="28"/>
                <w:lang w:eastAsia="uk-UA"/>
              </w:rPr>
            </w:pPr>
            <w:r w:rsidRPr="000600F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0600F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9D0784" w:rsidRPr="000600FB" w:rsidRDefault="009D0784" w:rsidP="00A722B9">
      <w:pPr>
        <w:spacing w:after="0" w:line="240" w:lineRule="auto"/>
        <w:jc w:val="center"/>
        <w:rPr>
          <w:rFonts w:ascii="Times New Roman" w:hAnsi="Times New Roman"/>
          <w:b/>
          <w:caps/>
          <w:sz w:val="28"/>
          <w:szCs w:val="28"/>
          <w:lang w:eastAsia="uk-UA"/>
        </w:rPr>
      </w:pPr>
    </w:p>
    <w:p w:rsidR="009D0784" w:rsidRPr="000600FB" w:rsidRDefault="009D0784" w:rsidP="00A722B9">
      <w:pPr>
        <w:spacing w:after="0" w:line="240" w:lineRule="auto"/>
        <w:jc w:val="center"/>
        <w:rPr>
          <w:rFonts w:ascii="Times New Roman" w:hAnsi="Times New Roman"/>
          <w:b/>
          <w:caps/>
          <w:w w:val="115"/>
          <w:sz w:val="28"/>
          <w:szCs w:val="28"/>
          <w:lang w:eastAsia="uk-UA"/>
        </w:rPr>
      </w:pPr>
      <w:r w:rsidRPr="000600FB">
        <w:rPr>
          <w:rFonts w:ascii="Times New Roman" w:hAnsi="Times New Roman"/>
          <w:b/>
          <w:caps/>
          <w:sz w:val="28"/>
          <w:szCs w:val="28"/>
          <w:lang w:eastAsia="uk-UA"/>
        </w:rPr>
        <w:t>інформаційна  картка  адміністративної  послуги</w:t>
      </w:r>
    </w:p>
    <w:p w:rsidR="009D0784" w:rsidRPr="009E06D4" w:rsidRDefault="009D0784" w:rsidP="009E06D4">
      <w:pPr>
        <w:spacing w:after="0" w:line="240" w:lineRule="auto"/>
        <w:jc w:val="center"/>
        <w:rPr>
          <w:rFonts w:ascii="Times New Roman" w:hAnsi="Times New Roman"/>
          <w:caps/>
          <w:szCs w:val="28"/>
          <w:u w:val="single"/>
          <w:lang w:eastAsia="uk-UA"/>
        </w:rPr>
      </w:pPr>
    </w:p>
    <w:p w:rsidR="009D0784" w:rsidRPr="009E06D4" w:rsidRDefault="009D0784" w:rsidP="009E06D4">
      <w:pPr>
        <w:widowControl w:val="0"/>
        <w:suppressAutoHyphens/>
        <w:autoSpaceDN w:val="0"/>
        <w:spacing w:after="0" w:line="240" w:lineRule="auto"/>
        <w:ind w:left="180"/>
        <w:jc w:val="center"/>
        <w:textAlignment w:val="baseline"/>
        <w:rPr>
          <w:rFonts w:ascii="Times New Roman" w:hAnsi="Times New Roman"/>
          <w:kern w:val="3"/>
          <w:sz w:val="28"/>
          <w:szCs w:val="28"/>
          <w:lang w:eastAsia="zh-CN" w:bidi="hi-IN"/>
        </w:rPr>
      </w:pPr>
      <w:r w:rsidRPr="009E06D4">
        <w:rPr>
          <w:rFonts w:ascii="Times New Roman" w:hAnsi="Times New Roman"/>
          <w:b/>
          <w:sz w:val="28"/>
          <w:szCs w:val="28"/>
        </w:rPr>
        <w:t>Видача довідок про отримання/неотримання державної соціальної допомоги</w:t>
      </w:r>
    </w:p>
    <w:p w:rsidR="009D0784" w:rsidRPr="009E06D4" w:rsidRDefault="009D0784" w:rsidP="009E06D4">
      <w:pPr>
        <w:spacing w:after="0" w:line="240" w:lineRule="auto"/>
        <w:jc w:val="center"/>
        <w:rPr>
          <w:rFonts w:ascii="Times New Roman" w:hAnsi="Times New Roman"/>
          <w:sz w:val="18"/>
          <w:szCs w:val="28"/>
          <w:lang w:eastAsia="uk-UA"/>
        </w:rPr>
      </w:pPr>
    </w:p>
    <w:p w:rsidR="009D0784" w:rsidRPr="009E06D4" w:rsidRDefault="009D0784" w:rsidP="009E06D4">
      <w:pPr>
        <w:spacing w:after="0" w:line="240" w:lineRule="auto"/>
        <w:jc w:val="center"/>
        <w:rPr>
          <w:rFonts w:ascii="Times New Roman" w:hAnsi="Times New Roman"/>
          <w:b/>
          <w:sz w:val="28"/>
          <w:szCs w:val="28"/>
          <w:u w:val="single"/>
          <w:lang w:eastAsia="uk-UA"/>
        </w:rPr>
      </w:pPr>
      <w:r w:rsidRPr="009E06D4">
        <w:rPr>
          <w:rFonts w:ascii="Times New Roman" w:hAnsi="Times New Roman"/>
          <w:b/>
          <w:sz w:val="28"/>
          <w:szCs w:val="28"/>
          <w:u w:val="single"/>
          <w:lang w:eastAsia="uk-UA"/>
        </w:rPr>
        <w:t>Департамент соціальної політики Коломийської міської ради</w:t>
      </w:r>
    </w:p>
    <w:p w:rsidR="009D0784" w:rsidRPr="009E06D4" w:rsidRDefault="009D0784" w:rsidP="009E06D4">
      <w:pPr>
        <w:spacing w:after="0" w:line="240" w:lineRule="auto"/>
        <w:jc w:val="center"/>
        <w:rPr>
          <w:rFonts w:ascii="Times New Roman" w:hAnsi="Times New Roman"/>
          <w:sz w:val="28"/>
          <w:szCs w:val="28"/>
          <w:lang w:eastAsia="uk-UA"/>
        </w:rPr>
      </w:pPr>
      <w:r w:rsidRPr="009E06D4">
        <w:rPr>
          <w:rFonts w:ascii="Times New Roman" w:hAnsi="Times New Roman"/>
          <w:sz w:val="28"/>
          <w:szCs w:val="28"/>
          <w:lang w:eastAsia="uk-UA"/>
        </w:rPr>
        <w:t>(найменування суб’єкта надання адміністративної послуги)</w:t>
      </w:r>
    </w:p>
    <w:p w:rsidR="009D0784" w:rsidRPr="009E06D4" w:rsidRDefault="009D0784" w:rsidP="009E06D4">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9D0784" w:rsidRPr="009654E8" w:rsidTr="00D157D7">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Місцезнаходження ЦНАПу</w:t>
            </w:r>
          </w:p>
        </w:tc>
        <w:tc>
          <w:tcPr>
            <w:tcW w:w="6076" w:type="dxa"/>
            <w:vAlign w:val="center"/>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Івано-Франківська обл., м. Коломия, пл. Привокзальна, 2А/1</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Інформація щодо часу прийому громадян в ЦНАПі</w:t>
            </w:r>
          </w:p>
        </w:tc>
        <w:tc>
          <w:tcPr>
            <w:tcW w:w="6076" w:type="dxa"/>
          </w:tcPr>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Понеділок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Вівторок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Середа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-20</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Четвер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-16</w:t>
            </w:r>
            <w:r w:rsidRPr="009E06D4">
              <w:rPr>
                <w:rFonts w:ascii="Times New Roman" w:hAnsi="Times New Roman"/>
                <w:sz w:val="24"/>
                <w:szCs w:val="24"/>
                <w:vertAlign w:val="superscript"/>
                <w:lang w:eastAsia="uk-UA"/>
              </w:rPr>
              <w:t>00</w:t>
            </w:r>
          </w:p>
          <w:p w:rsidR="009D0784" w:rsidRPr="009E06D4" w:rsidRDefault="009D0784" w:rsidP="009E06D4">
            <w:pPr>
              <w:spacing w:after="0" w:line="240" w:lineRule="auto"/>
              <w:jc w:val="center"/>
              <w:rPr>
                <w:rFonts w:ascii="Times New Roman" w:hAnsi="Times New Roman"/>
                <w:sz w:val="24"/>
                <w:szCs w:val="24"/>
                <w:vertAlign w:val="superscript"/>
                <w:lang w:eastAsia="uk-UA"/>
              </w:rPr>
            </w:pPr>
            <w:r w:rsidRPr="009E06D4">
              <w:rPr>
                <w:rFonts w:ascii="Times New Roman" w:hAnsi="Times New Roman"/>
                <w:sz w:val="24"/>
                <w:szCs w:val="24"/>
                <w:lang w:eastAsia="uk-UA"/>
              </w:rPr>
              <w:t>П’ятниця – 08</w:t>
            </w:r>
            <w:r w:rsidRPr="009E06D4">
              <w:rPr>
                <w:rFonts w:ascii="Times New Roman" w:hAnsi="Times New Roman"/>
                <w:sz w:val="24"/>
                <w:szCs w:val="24"/>
                <w:vertAlign w:val="superscript"/>
                <w:lang w:eastAsia="uk-UA"/>
              </w:rPr>
              <w:t>30</w:t>
            </w:r>
            <w:r w:rsidRPr="009E06D4">
              <w:rPr>
                <w:rFonts w:ascii="Times New Roman" w:hAnsi="Times New Roman"/>
                <w:sz w:val="24"/>
                <w:szCs w:val="24"/>
                <w:lang w:eastAsia="uk-UA"/>
              </w:rPr>
              <w:t>-15</w:t>
            </w:r>
            <w:r w:rsidRPr="009E06D4">
              <w:rPr>
                <w:rFonts w:ascii="Times New Roman" w:hAnsi="Times New Roman"/>
                <w:sz w:val="24"/>
                <w:szCs w:val="24"/>
                <w:vertAlign w:val="superscript"/>
                <w:lang w:eastAsia="uk-UA"/>
              </w:rPr>
              <w:t>30</w:t>
            </w:r>
          </w:p>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Субота, Неділя – вихідні</w:t>
            </w:r>
          </w:p>
        </w:tc>
      </w:tr>
      <w:tr w:rsidR="009D0784" w:rsidRPr="009654E8" w:rsidTr="00DE6575">
        <w:trPr>
          <w:trHeight w:val="315"/>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Тел.: 4-74-81</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cnap_kol@ukr.net</w:t>
            </w:r>
          </w:p>
          <w:p w:rsidR="009D0784" w:rsidRPr="009E06D4" w:rsidRDefault="009D0784" w:rsidP="009E06D4">
            <w:pPr>
              <w:widowControl w:val="0"/>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http://www.cnap.kolrada.gov.ua</w:t>
            </w:r>
          </w:p>
        </w:tc>
      </w:tr>
      <w:tr w:rsidR="009D0784" w:rsidRPr="009654E8" w:rsidTr="00D157D7">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Нормативні акти, якими регламентується надання адміністративної послуги</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 xml:space="preserve">Закони України </w:t>
            </w:r>
          </w:p>
        </w:tc>
        <w:tc>
          <w:tcPr>
            <w:tcW w:w="6076" w:type="dxa"/>
          </w:tcPr>
          <w:p w:rsidR="009D0784" w:rsidRPr="009E06D4" w:rsidRDefault="009D0784" w:rsidP="009E06D4">
            <w:pPr>
              <w:spacing w:after="0" w:line="240" w:lineRule="auto"/>
              <w:rPr>
                <w:rFonts w:ascii="Times New Roman" w:hAnsi="Times New Roman"/>
                <w:sz w:val="24"/>
                <w:szCs w:val="24"/>
                <w:lang w:eastAsia="uk-UA"/>
              </w:rPr>
            </w:pPr>
            <w:r w:rsidRPr="009E06D4">
              <w:rPr>
                <w:rStyle w:val="11"/>
                <w:color w:val="auto"/>
                <w:spacing w:val="0"/>
                <w:sz w:val="24"/>
                <w:szCs w:val="24"/>
                <w:lang w:eastAsia="en-US"/>
              </w:rPr>
              <w:t xml:space="preserve">Закон України «Про адміністративні послуги», </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6.</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Кабінету Міністрів України</w:t>
            </w:r>
          </w:p>
        </w:tc>
        <w:tc>
          <w:tcPr>
            <w:tcW w:w="6076" w:type="dxa"/>
          </w:tcPr>
          <w:p w:rsidR="009D0784" w:rsidRPr="009E06D4" w:rsidRDefault="009D0784" w:rsidP="009E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центральних органів виконавчої влади</w:t>
            </w:r>
          </w:p>
        </w:tc>
        <w:tc>
          <w:tcPr>
            <w:tcW w:w="6076" w:type="dxa"/>
          </w:tcPr>
          <w:p w:rsidR="009D0784" w:rsidRPr="009E06D4" w:rsidRDefault="009D0784" w:rsidP="009E06D4">
            <w:pPr>
              <w:spacing w:after="0" w:line="240" w:lineRule="auto"/>
              <w:rPr>
                <w:rFonts w:ascii="Times New Roman" w:hAnsi="Times New Roman"/>
                <w:sz w:val="24"/>
                <w:szCs w:val="24"/>
                <w:lang w:eastAsia="uk-UA"/>
              </w:rPr>
            </w:pPr>
            <w:r w:rsidRPr="009E06D4">
              <w:rPr>
                <w:rStyle w:val="11"/>
                <w:color w:val="auto"/>
                <w:spacing w:val="0"/>
                <w:sz w:val="24"/>
                <w:szCs w:val="24"/>
                <w:lang w:eastAsia="en-US"/>
              </w:rPr>
              <w:t>Наказ Міністерства соціальної політики України від 19 вересня 2006 року № 345 «Про затвердження Інструкції щодо порядку оформлення і ведення особових справ отримувачів усіх видів соціальної допомоги», зареєстровано в Міністерстві юстиції України 06 жовтня 2006 року за № 1098/12972.</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D157D7">
        <w:trPr>
          <w:trHeight w:val="397"/>
        </w:trPr>
        <w:tc>
          <w:tcPr>
            <w:tcW w:w="9854" w:type="dxa"/>
            <w:gridSpan w:val="3"/>
            <w:vAlign w:val="center"/>
          </w:tcPr>
          <w:p w:rsidR="009D0784" w:rsidRPr="009E06D4" w:rsidRDefault="009D0784" w:rsidP="009E06D4">
            <w:pPr>
              <w:spacing w:after="0" w:line="240" w:lineRule="auto"/>
              <w:jc w:val="center"/>
              <w:rPr>
                <w:rFonts w:ascii="Times New Roman" w:hAnsi="Times New Roman"/>
                <w:b/>
                <w:sz w:val="24"/>
                <w:szCs w:val="24"/>
                <w:lang w:eastAsia="uk-UA"/>
              </w:rPr>
            </w:pPr>
            <w:r w:rsidRPr="009E06D4">
              <w:rPr>
                <w:rFonts w:ascii="Times New Roman" w:hAnsi="Times New Roman"/>
                <w:b/>
                <w:sz w:val="24"/>
                <w:szCs w:val="24"/>
                <w:lang w:eastAsia="uk-UA"/>
              </w:rPr>
              <w:t>Умови отримання адміністративної послуги</w:t>
            </w:r>
          </w:p>
        </w:tc>
      </w:tr>
      <w:tr w:rsidR="009D0784" w:rsidRPr="009654E8" w:rsidTr="00D157D7">
        <w:trPr>
          <w:trHeight w:val="599"/>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Підстава для одержання адміністративної послуги</w:t>
            </w:r>
          </w:p>
        </w:tc>
        <w:tc>
          <w:tcPr>
            <w:tcW w:w="6076" w:type="dxa"/>
          </w:tcPr>
          <w:p w:rsidR="009D0784" w:rsidRPr="009E06D4" w:rsidRDefault="009D0784" w:rsidP="009E06D4">
            <w:pPr>
              <w:pStyle w:val="a0"/>
              <w:shd w:val="clear" w:color="auto" w:fill="auto"/>
              <w:spacing w:before="0" w:line="240" w:lineRule="auto"/>
              <w:jc w:val="both"/>
              <w:rPr>
                <w:b w:val="0"/>
                <w:spacing w:val="0"/>
                <w:sz w:val="24"/>
                <w:szCs w:val="24"/>
              </w:rPr>
            </w:pPr>
            <w:r w:rsidRPr="009E06D4">
              <w:rPr>
                <w:rStyle w:val="11"/>
                <w:b w:val="0"/>
                <w:color w:val="auto"/>
                <w:spacing w:val="0"/>
                <w:sz w:val="24"/>
                <w:szCs w:val="24"/>
                <w:lang w:eastAsia="en-US"/>
              </w:rPr>
              <w:t>Письмова заява</w:t>
            </w:r>
          </w:p>
        </w:tc>
      </w:tr>
      <w:tr w:rsidR="009D0784" w:rsidRPr="009654E8" w:rsidTr="00D157D7">
        <w:trPr>
          <w:trHeight w:val="1425"/>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a0"/>
              <w:numPr>
                <w:ilvl w:val="0"/>
                <w:numId w:val="8"/>
              </w:numPr>
              <w:shd w:val="clear" w:color="auto" w:fill="auto"/>
              <w:tabs>
                <w:tab w:val="left" w:pos="293"/>
              </w:tabs>
              <w:spacing w:before="0" w:line="240" w:lineRule="auto"/>
              <w:jc w:val="both"/>
              <w:rPr>
                <w:b w:val="0"/>
                <w:spacing w:val="0"/>
                <w:sz w:val="24"/>
                <w:szCs w:val="24"/>
              </w:rPr>
            </w:pPr>
            <w:r w:rsidRPr="009E06D4">
              <w:rPr>
                <w:rStyle w:val="11"/>
                <w:b w:val="0"/>
                <w:color w:val="auto"/>
                <w:spacing w:val="0"/>
                <w:sz w:val="24"/>
                <w:szCs w:val="24"/>
                <w:lang w:eastAsia="en-US"/>
              </w:rPr>
              <w:t>Заява особи, якій видається довідка, або законного представника</w:t>
            </w:r>
          </w:p>
          <w:p w:rsidR="009D0784" w:rsidRPr="009E06D4" w:rsidRDefault="009D0784" w:rsidP="009E06D4">
            <w:pPr>
              <w:pStyle w:val="a0"/>
              <w:numPr>
                <w:ilvl w:val="0"/>
                <w:numId w:val="8"/>
              </w:numPr>
              <w:shd w:val="clear" w:color="auto" w:fill="auto"/>
              <w:tabs>
                <w:tab w:val="left" w:pos="288"/>
              </w:tabs>
              <w:spacing w:before="0" w:line="240" w:lineRule="auto"/>
              <w:jc w:val="both"/>
              <w:rPr>
                <w:b w:val="0"/>
                <w:spacing w:val="0"/>
                <w:sz w:val="24"/>
                <w:szCs w:val="24"/>
              </w:rPr>
            </w:pPr>
            <w:r w:rsidRPr="009E06D4">
              <w:rPr>
                <w:rStyle w:val="11"/>
                <w:b w:val="0"/>
                <w:color w:val="auto"/>
                <w:spacing w:val="0"/>
                <w:sz w:val="24"/>
                <w:szCs w:val="24"/>
                <w:lang w:eastAsia="en-US"/>
              </w:rPr>
              <w:t>Паспорт або інший документ, який підтверджує особу та місце її проживання (реєстрації)</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11.</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pStyle w:val="a0"/>
              <w:shd w:val="clear" w:color="auto" w:fill="auto"/>
              <w:spacing w:before="0" w:line="240" w:lineRule="auto"/>
              <w:jc w:val="both"/>
              <w:rPr>
                <w:b w:val="0"/>
                <w:spacing w:val="0"/>
                <w:sz w:val="24"/>
                <w:szCs w:val="24"/>
              </w:rPr>
            </w:pPr>
            <w:r w:rsidRPr="009E06D4">
              <w:rPr>
                <w:rStyle w:val="11"/>
                <w:b w:val="0"/>
                <w:color w:val="auto"/>
                <w:spacing w:val="0"/>
                <w:sz w:val="24"/>
                <w:szCs w:val="24"/>
                <w:lang w:eastAsia="en-US"/>
              </w:rPr>
              <w:t>Заява та документи подаються заявником особисто або його законним представником</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12.</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Платність (безоплатність) надання адміністративної послуги</w:t>
            </w:r>
          </w:p>
        </w:tc>
        <w:tc>
          <w:tcPr>
            <w:tcW w:w="6076" w:type="dxa"/>
          </w:tcPr>
          <w:p w:rsidR="009D0784" w:rsidRPr="009E06D4" w:rsidRDefault="009D0784" w:rsidP="009E06D4">
            <w:pPr>
              <w:pStyle w:val="a0"/>
              <w:shd w:val="clear" w:color="auto" w:fill="auto"/>
              <w:spacing w:before="0" w:line="240" w:lineRule="auto"/>
              <w:jc w:val="both"/>
              <w:rPr>
                <w:b w:val="0"/>
                <w:spacing w:val="0"/>
                <w:sz w:val="24"/>
                <w:szCs w:val="24"/>
              </w:rPr>
            </w:pPr>
            <w:r w:rsidRPr="009E06D4">
              <w:rPr>
                <w:rStyle w:val="11"/>
                <w:b w:val="0"/>
                <w:color w:val="auto"/>
                <w:spacing w:val="0"/>
                <w:sz w:val="24"/>
                <w:szCs w:val="24"/>
                <w:lang w:eastAsia="en-US"/>
              </w:rPr>
              <w:t>Адміністративна послуга надається безоплатно</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13.</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Нормативно-правові акти, на підставі яких стягується плата</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14.</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15.</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Розрахунковий рахунок для внесення плати</w:t>
            </w:r>
          </w:p>
        </w:tc>
        <w:tc>
          <w:tcPr>
            <w:tcW w:w="6076"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16.</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Строк надання адміністративної послуги</w:t>
            </w:r>
          </w:p>
        </w:tc>
        <w:tc>
          <w:tcPr>
            <w:tcW w:w="6076" w:type="dxa"/>
          </w:tcPr>
          <w:p w:rsidR="009D0784" w:rsidRPr="009E06D4" w:rsidRDefault="009D0784" w:rsidP="009E06D4">
            <w:pPr>
              <w:spacing w:after="0" w:line="240" w:lineRule="auto"/>
              <w:rPr>
                <w:rFonts w:ascii="Times New Roman" w:hAnsi="Times New Roman"/>
                <w:sz w:val="24"/>
                <w:szCs w:val="24"/>
                <w:lang w:eastAsia="uk-UA"/>
              </w:rPr>
            </w:pPr>
            <w:r w:rsidRPr="009E06D4">
              <w:rPr>
                <w:rStyle w:val="11"/>
                <w:color w:val="auto"/>
                <w:spacing w:val="0"/>
                <w:sz w:val="24"/>
                <w:szCs w:val="24"/>
                <w:lang w:eastAsia="en-US"/>
              </w:rPr>
              <w:t>Три робочих днів з дня отримання такої заяви департаментом соціальної політики</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17.</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w:t>
            </w:r>
          </w:p>
        </w:tc>
      </w:tr>
      <w:tr w:rsidR="009D0784" w:rsidRPr="009654E8" w:rsidTr="00DE6575">
        <w:trPr>
          <w:trHeight w:val="60"/>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18.</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Результат надання адміністративної послуги</w:t>
            </w:r>
          </w:p>
        </w:tc>
        <w:tc>
          <w:tcPr>
            <w:tcW w:w="6076" w:type="dxa"/>
          </w:tcPr>
          <w:p w:rsidR="009D0784" w:rsidRPr="009E06D4" w:rsidRDefault="009D0784" w:rsidP="009E06D4">
            <w:pPr>
              <w:pStyle w:val="a0"/>
              <w:shd w:val="clear" w:color="auto" w:fill="auto"/>
              <w:spacing w:before="0" w:line="240" w:lineRule="auto"/>
              <w:jc w:val="both"/>
              <w:rPr>
                <w:b w:val="0"/>
                <w:spacing w:val="0"/>
                <w:sz w:val="24"/>
                <w:szCs w:val="24"/>
              </w:rPr>
            </w:pPr>
            <w:r w:rsidRPr="009E06D4">
              <w:rPr>
                <w:rStyle w:val="11"/>
                <w:b w:val="0"/>
                <w:color w:val="auto"/>
                <w:spacing w:val="0"/>
                <w:sz w:val="24"/>
                <w:szCs w:val="24"/>
                <w:lang w:eastAsia="en-US"/>
              </w:rPr>
              <w:t>Видача довідки</w:t>
            </w:r>
          </w:p>
        </w:tc>
      </w:tr>
      <w:tr w:rsidR="009D0784" w:rsidRPr="009654E8" w:rsidTr="00D157D7">
        <w:trPr>
          <w:trHeight w:val="70"/>
        </w:trPr>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19.</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Способи отримання відповіді (результату)</w:t>
            </w:r>
          </w:p>
        </w:tc>
        <w:tc>
          <w:tcPr>
            <w:tcW w:w="6076" w:type="dxa"/>
          </w:tcPr>
          <w:p w:rsidR="009D0784" w:rsidRPr="009E06D4" w:rsidRDefault="009D0784" w:rsidP="009E06D4">
            <w:pPr>
              <w:pStyle w:val="a0"/>
              <w:shd w:val="clear" w:color="auto" w:fill="auto"/>
              <w:spacing w:before="0" w:line="240" w:lineRule="auto"/>
              <w:jc w:val="both"/>
              <w:rPr>
                <w:b w:val="0"/>
                <w:spacing w:val="0"/>
                <w:sz w:val="24"/>
                <w:szCs w:val="24"/>
              </w:rPr>
            </w:pPr>
            <w:r w:rsidRPr="009E06D4">
              <w:rPr>
                <w:rStyle w:val="11"/>
                <w:b w:val="0"/>
                <w:color w:val="auto"/>
                <w:spacing w:val="0"/>
                <w:sz w:val="24"/>
                <w:szCs w:val="24"/>
                <w:lang w:eastAsia="en-US"/>
              </w:rPr>
              <w:t>Заявником особисто або уповноваженою ним особою</w:t>
            </w:r>
          </w:p>
        </w:tc>
      </w:tr>
      <w:tr w:rsidR="009D0784" w:rsidRPr="009654E8" w:rsidTr="00D157D7">
        <w:tc>
          <w:tcPr>
            <w:tcW w:w="548" w:type="dxa"/>
          </w:tcPr>
          <w:p w:rsidR="009D0784" w:rsidRPr="009E06D4" w:rsidRDefault="009D0784" w:rsidP="009E06D4">
            <w:pPr>
              <w:spacing w:after="0" w:line="240" w:lineRule="auto"/>
              <w:jc w:val="center"/>
              <w:rPr>
                <w:rFonts w:ascii="Times New Roman" w:hAnsi="Times New Roman"/>
                <w:sz w:val="24"/>
                <w:szCs w:val="24"/>
                <w:lang w:eastAsia="uk-UA"/>
              </w:rPr>
            </w:pPr>
            <w:r w:rsidRPr="009E06D4">
              <w:rPr>
                <w:rFonts w:ascii="Times New Roman" w:hAnsi="Times New Roman"/>
                <w:sz w:val="24"/>
                <w:szCs w:val="24"/>
                <w:lang w:eastAsia="uk-UA"/>
              </w:rPr>
              <w:t>20.</w:t>
            </w:r>
          </w:p>
        </w:tc>
        <w:tc>
          <w:tcPr>
            <w:tcW w:w="3230" w:type="dxa"/>
          </w:tcPr>
          <w:p w:rsidR="009D0784" w:rsidRPr="009E06D4" w:rsidRDefault="009D0784" w:rsidP="009E06D4">
            <w:pPr>
              <w:spacing w:after="0" w:line="240" w:lineRule="auto"/>
              <w:rPr>
                <w:rFonts w:ascii="Times New Roman" w:hAnsi="Times New Roman"/>
                <w:sz w:val="24"/>
                <w:szCs w:val="24"/>
                <w:lang w:eastAsia="uk-UA"/>
              </w:rPr>
            </w:pPr>
            <w:r w:rsidRPr="009E06D4">
              <w:rPr>
                <w:rFonts w:ascii="Times New Roman" w:hAnsi="Times New Roman"/>
                <w:sz w:val="24"/>
                <w:szCs w:val="24"/>
                <w:lang w:eastAsia="uk-UA"/>
              </w:rPr>
              <w:t>Примітка</w:t>
            </w:r>
          </w:p>
        </w:tc>
        <w:tc>
          <w:tcPr>
            <w:tcW w:w="6076" w:type="dxa"/>
          </w:tcPr>
          <w:p w:rsidR="009D0784" w:rsidRPr="009E06D4" w:rsidRDefault="009D0784" w:rsidP="009E06D4">
            <w:pPr>
              <w:pStyle w:val="a0"/>
              <w:shd w:val="clear" w:color="auto" w:fill="auto"/>
              <w:spacing w:before="0" w:line="240" w:lineRule="auto"/>
              <w:jc w:val="both"/>
              <w:rPr>
                <w:b w:val="0"/>
                <w:spacing w:val="0"/>
                <w:sz w:val="24"/>
                <w:szCs w:val="24"/>
              </w:rPr>
            </w:pPr>
            <w:r w:rsidRPr="009E06D4">
              <w:rPr>
                <w:rStyle w:val="11"/>
                <w:b w:val="0"/>
                <w:color w:val="auto"/>
                <w:spacing w:val="0"/>
                <w:sz w:val="24"/>
                <w:szCs w:val="24"/>
                <w:lang w:eastAsia="en-US"/>
              </w:rPr>
              <w:t>Заява</w:t>
            </w:r>
          </w:p>
        </w:tc>
      </w:tr>
    </w:tbl>
    <w:p w:rsidR="009D0784" w:rsidRPr="009E06D4" w:rsidRDefault="009D0784" w:rsidP="009E06D4">
      <w:pPr>
        <w:spacing w:after="0" w:line="240" w:lineRule="auto"/>
        <w:rPr>
          <w:rFonts w:ascii="Times New Roman" w:hAnsi="Times New Roman"/>
          <w:b/>
          <w:sz w:val="28"/>
          <w:szCs w:val="24"/>
          <w:lang w:eastAsia="uk-UA"/>
        </w:rPr>
      </w:pPr>
    </w:p>
    <w:sectPr w:rsidR="009D0784" w:rsidRPr="009E06D4" w:rsidSect="005B475D">
      <w:headerReference w:type="even" r:id="rId12"/>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0784" w:rsidRDefault="009D0784">
      <w:pPr>
        <w:spacing w:after="0" w:line="240" w:lineRule="auto"/>
      </w:pPr>
      <w:r>
        <w:separator/>
      </w:r>
    </w:p>
  </w:endnote>
  <w:endnote w:type="continuationSeparator" w:id="0">
    <w:p w:rsidR="009D0784" w:rsidRDefault="009D0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Corbel">
    <w:panose1 w:val="020B0503020204020204"/>
    <w:charset w:val="CC"/>
    <w:family w:val="swiss"/>
    <w:pitch w:val="variable"/>
    <w:sig w:usb0="A00002EF" w:usb1="4000A44B" w:usb2="00000000" w:usb3="00000000" w:csb0="0000019F" w:csb1="00000000"/>
  </w:font>
  <w:font w:name="Antiqua">
    <w:altName w:val="Century Gothic"/>
    <w:panose1 w:val="00000000000000000000"/>
    <w:charset w:val="CC"/>
    <w:family w:val="roman"/>
    <w:notTrueType/>
    <w:pitch w:val="variable"/>
    <w:sig w:usb0="00000203" w:usb1="00000000" w:usb2="00000000" w:usb3="00000000" w:csb0="00000005" w:csb1="00000000"/>
  </w:font>
  <w:font w:name="SimSun">
    <w:altName w:val="??Ё¬?"/>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0784" w:rsidRDefault="009D0784">
      <w:pPr>
        <w:spacing w:after="0" w:line="240" w:lineRule="auto"/>
      </w:pPr>
      <w:r>
        <w:separator/>
      </w:r>
    </w:p>
  </w:footnote>
  <w:footnote w:type="continuationSeparator" w:id="0">
    <w:p w:rsidR="009D0784" w:rsidRDefault="009D07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784" w:rsidRDefault="009D0784" w:rsidP="005D32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D0784" w:rsidRDefault="009D078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727AF"/>
    <w:multiLevelType w:val="hybridMultilevel"/>
    <w:tmpl w:val="86AE37F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1D8818E9"/>
    <w:multiLevelType w:val="hybridMultilevel"/>
    <w:tmpl w:val="DAD0EEAE"/>
    <w:lvl w:ilvl="0" w:tplc="50E86022">
      <w:start w:val="1"/>
      <w:numFmt w:val="decimal"/>
      <w:lvlText w:val="%1."/>
      <w:lvlJc w:val="left"/>
      <w:pPr>
        <w:tabs>
          <w:tab w:val="num" w:pos="3195"/>
        </w:tabs>
        <w:ind w:left="3195" w:hanging="360"/>
      </w:pPr>
      <w:rPr>
        <w:rFonts w:cs="Times New Roman"/>
        <w:color w:val="auto"/>
      </w:rPr>
    </w:lvl>
    <w:lvl w:ilvl="1" w:tplc="04220019" w:tentative="1">
      <w:start w:val="1"/>
      <w:numFmt w:val="lowerLetter"/>
      <w:lvlText w:val="%2."/>
      <w:lvlJc w:val="left"/>
      <w:pPr>
        <w:tabs>
          <w:tab w:val="num" w:pos="3915"/>
        </w:tabs>
        <w:ind w:left="3915" w:hanging="360"/>
      </w:pPr>
      <w:rPr>
        <w:rFonts w:cs="Times New Roman"/>
      </w:rPr>
    </w:lvl>
    <w:lvl w:ilvl="2" w:tplc="0422001B" w:tentative="1">
      <w:start w:val="1"/>
      <w:numFmt w:val="lowerRoman"/>
      <w:lvlText w:val="%3."/>
      <w:lvlJc w:val="right"/>
      <w:pPr>
        <w:tabs>
          <w:tab w:val="num" w:pos="4635"/>
        </w:tabs>
        <w:ind w:left="4635" w:hanging="180"/>
      </w:pPr>
      <w:rPr>
        <w:rFonts w:cs="Times New Roman"/>
      </w:rPr>
    </w:lvl>
    <w:lvl w:ilvl="3" w:tplc="0422000F" w:tentative="1">
      <w:start w:val="1"/>
      <w:numFmt w:val="decimal"/>
      <w:lvlText w:val="%4."/>
      <w:lvlJc w:val="left"/>
      <w:pPr>
        <w:tabs>
          <w:tab w:val="num" w:pos="5355"/>
        </w:tabs>
        <w:ind w:left="5355" w:hanging="360"/>
      </w:pPr>
      <w:rPr>
        <w:rFonts w:cs="Times New Roman"/>
      </w:rPr>
    </w:lvl>
    <w:lvl w:ilvl="4" w:tplc="04220019" w:tentative="1">
      <w:start w:val="1"/>
      <w:numFmt w:val="lowerLetter"/>
      <w:lvlText w:val="%5."/>
      <w:lvlJc w:val="left"/>
      <w:pPr>
        <w:tabs>
          <w:tab w:val="num" w:pos="6075"/>
        </w:tabs>
        <w:ind w:left="6075" w:hanging="360"/>
      </w:pPr>
      <w:rPr>
        <w:rFonts w:cs="Times New Roman"/>
      </w:rPr>
    </w:lvl>
    <w:lvl w:ilvl="5" w:tplc="0422001B" w:tentative="1">
      <w:start w:val="1"/>
      <w:numFmt w:val="lowerRoman"/>
      <w:lvlText w:val="%6."/>
      <w:lvlJc w:val="right"/>
      <w:pPr>
        <w:tabs>
          <w:tab w:val="num" w:pos="6795"/>
        </w:tabs>
        <w:ind w:left="6795" w:hanging="180"/>
      </w:pPr>
      <w:rPr>
        <w:rFonts w:cs="Times New Roman"/>
      </w:rPr>
    </w:lvl>
    <w:lvl w:ilvl="6" w:tplc="0422000F" w:tentative="1">
      <w:start w:val="1"/>
      <w:numFmt w:val="decimal"/>
      <w:lvlText w:val="%7."/>
      <w:lvlJc w:val="left"/>
      <w:pPr>
        <w:tabs>
          <w:tab w:val="num" w:pos="7515"/>
        </w:tabs>
        <w:ind w:left="7515" w:hanging="360"/>
      </w:pPr>
      <w:rPr>
        <w:rFonts w:cs="Times New Roman"/>
      </w:rPr>
    </w:lvl>
    <w:lvl w:ilvl="7" w:tplc="04220019" w:tentative="1">
      <w:start w:val="1"/>
      <w:numFmt w:val="lowerLetter"/>
      <w:lvlText w:val="%8."/>
      <w:lvlJc w:val="left"/>
      <w:pPr>
        <w:tabs>
          <w:tab w:val="num" w:pos="8235"/>
        </w:tabs>
        <w:ind w:left="8235" w:hanging="360"/>
      </w:pPr>
      <w:rPr>
        <w:rFonts w:cs="Times New Roman"/>
      </w:rPr>
    </w:lvl>
    <w:lvl w:ilvl="8" w:tplc="0422001B" w:tentative="1">
      <w:start w:val="1"/>
      <w:numFmt w:val="lowerRoman"/>
      <w:lvlText w:val="%9."/>
      <w:lvlJc w:val="right"/>
      <w:pPr>
        <w:tabs>
          <w:tab w:val="num" w:pos="8955"/>
        </w:tabs>
        <w:ind w:left="8955" w:hanging="180"/>
      </w:pPr>
      <w:rPr>
        <w:rFonts w:cs="Times New Roman"/>
      </w:rPr>
    </w:lvl>
  </w:abstractNum>
  <w:abstractNum w:abstractNumId="2">
    <w:nsid w:val="24AB7E5E"/>
    <w:multiLevelType w:val="multilevel"/>
    <w:tmpl w:val="428097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30086670"/>
    <w:multiLevelType w:val="multilevel"/>
    <w:tmpl w:val="424A904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3E797188"/>
    <w:multiLevelType w:val="multilevel"/>
    <w:tmpl w:val="6396DC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4"/>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4C354445"/>
    <w:multiLevelType w:val="hybridMultilevel"/>
    <w:tmpl w:val="8CBEC58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588B1A1D"/>
    <w:multiLevelType w:val="hybridMultilevel"/>
    <w:tmpl w:val="DD385C1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774C690C"/>
    <w:multiLevelType w:val="hybridMultilevel"/>
    <w:tmpl w:val="C45449C8"/>
    <w:lvl w:ilvl="0" w:tplc="4F304880">
      <w:start w:val="1"/>
      <w:numFmt w:val="decimal"/>
      <w:lvlText w:val="%1."/>
      <w:lvlJc w:val="left"/>
      <w:pPr>
        <w:ind w:left="410" w:hanging="360"/>
      </w:pPr>
      <w:rPr>
        <w:rFonts w:cs="Times New Roman" w:hint="default"/>
      </w:rPr>
    </w:lvl>
    <w:lvl w:ilvl="1" w:tplc="04220019" w:tentative="1">
      <w:start w:val="1"/>
      <w:numFmt w:val="lowerLetter"/>
      <w:lvlText w:val="%2."/>
      <w:lvlJc w:val="left"/>
      <w:pPr>
        <w:ind w:left="1130" w:hanging="360"/>
      </w:pPr>
      <w:rPr>
        <w:rFonts w:cs="Times New Roman"/>
      </w:rPr>
    </w:lvl>
    <w:lvl w:ilvl="2" w:tplc="0422001B" w:tentative="1">
      <w:start w:val="1"/>
      <w:numFmt w:val="lowerRoman"/>
      <w:lvlText w:val="%3."/>
      <w:lvlJc w:val="right"/>
      <w:pPr>
        <w:ind w:left="1850" w:hanging="180"/>
      </w:pPr>
      <w:rPr>
        <w:rFonts w:cs="Times New Roman"/>
      </w:rPr>
    </w:lvl>
    <w:lvl w:ilvl="3" w:tplc="0422000F" w:tentative="1">
      <w:start w:val="1"/>
      <w:numFmt w:val="decimal"/>
      <w:lvlText w:val="%4."/>
      <w:lvlJc w:val="left"/>
      <w:pPr>
        <w:ind w:left="2570" w:hanging="360"/>
      </w:pPr>
      <w:rPr>
        <w:rFonts w:cs="Times New Roman"/>
      </w:rPr>
    </w:lvl>
    <w:lvl w:ilvl="4" w:tplc="04220019" w:tentative="1">
      <w:start w:val="1"/>
      <w:numFmt w:val="lowerLetter"/>
      <w:lvlText w:val="%5."/>
      <w:lvlJc w:val="left"/>
      <w:pPr>
        <w:ind w:left="3290" w:hanging="360"/>
      </w:pPr>
      <w:rPr>
        <w:rFonts w:cs="Times New Roman"/>
      </w:rPr>
    </w:lvl>
    <w:lvl w:ilvl="5" w:tplc="0422001B" w:tentative="1">
      <w:start w:val="1"/>
      <w:numFmt w:val="lowerRoman"/>
      <w:lvlText w:val="%6."/>
      <w:lvlJc w:val="right"/>
      <w:pPr>
        <w:ind w:left="4010" w:hanging="180"/>
      </w:pPr>
      <w:rPr>
        <w:rFonts w:cs="Times New Roman"/>
      </w:rPr>
    </w:lvl>
    <w:lvl w:ilvl="6" w:tplc="0422000F" w:tentative="1">
      <w:start w:val="1"/>
      <w:numFmt w:val="decimal"/>
      <w:lvlText w:val="%7."/>
      <w:lvlJc w:val="left"/>
      <w:pPr>
        <w:ind w:left="4730" w:hanging="360"/>
      </w:pPr>
      <w:rPr>
        <w:rFonts w:cs="Times New Roman"/>
      </w:rPr>
    </w:lvl>
    <w:lvl w:ilvl="7" w:tplc="04220019" w:tentative="1">
      <w:start w:val="1"/>
      <w:numFmt w:val="lowerLetter"/>
      <w:lvlText w:val="%8."/>
      <w:lvlJc w:val="left"/>
      <w:pPr>
        <w:ind w:left="5450" w:hanging="360"/>
      </w:pPr>
      <w:rPr>
        <w:rFonts w:cs="Times New Roman"/>
      </w:rPr>
    </w:lvl>
    <w:lvl w:ilvl="8" w:tplc="0422001B" w:tentative="1">
      <w:start w:val="1"/>
      <w:numFmt w:val="lowerRoman"/>
      <w:lvlText w:val="%9."/>
      <w:lvlJc w:val="right"/>
      <w:pPr>
        <w:ind w:left="6170" w:hanging="180"/>
      </w:pPr>
      <w:rPr>
        <w:rFonts w:cs="Times New Roman"/>
      </w:rPr>
    </w:lvl>
  </w:abstractNum>
  <w:num w:numId="1">
    <w:abstractNumId w:val="0"/>
  </w:num>
  <w:num w:numId="2">
    <w:abstractNumId w:val="7"/>
  </w:num>
  <w:num w:numId="3">
    <w:abstractNumId w:val="1"/>
  </w:num>
  <w:num w:numId="4">
    <w:abstractNumId w:val="5"/>
  </w:num>
  <w:num w:numId="5">
    <w:abstractNumId w:val="6"/>
  </w:num>
  <w:num w:numId="6">
    <w:abstractNumId w:val="3"/>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752"/>
    <w:rsid w:val="00036DCF"/>
    <w:rsid w:val="00041EBF"/>
    <w:rsid w:val="00050DEC"/>
    <w:rsid w:val="000600FB"/>
    <w:rsid w:val="000D15EC"/>
    <w:rsid w:val="00111766"/>
    <w:rsid w:val="00111F0A"/>
    <w:rsid w:val="00125DF2"/>
    <w:rsid w:val="0018614D"/>
    <w:rsid w:val="001A4DA7"/>
    <w:rsid w:val="001E0EBD"/>
    <w:rsid w:val="00226169"/>
    <w:rsid w:val="00231889"/>
    <w:rsid w:val="002371FA"/>
    <w:rsid w:val="00241D84"/>
    <w:rsid w:val="00292CB2"/>
    <w:rsid w:val="002B3A7C"/>
    <w:rsid w:val="002C3A23"/>
    <w:rsid w:val="00331599"/>
    <w:rsid w:val="0033347C"/>
    <w:rsid w:val="003E1617"/>
    <w:rsid w:val="003F07A6"/>
    <w:rsid w:val="004469DF"/>
    <w:rsid w:val="00472332"/>
    <w:rsid w:val="004A7AB2"/>
    <w:rsid w:val="004B1AAB"/>
    <w:rsid w:val="004B3B9A"/>
    <w:rsid w:val="004B5879"/>
    <w:rsid w:val="004B5B75"/>
    <w:rsid w:val="004C2AAE"/>
    <w:rsid w:val="004E51EA"/>
    <w:rsid w:val="00523B65"/>
    <w:rsid w:val="00534D85"/>
    <w:rsid w:val="0053709E"/>
    <w:rsid w:val="005B475D"/>
    <w:rsid w:val="005B4A1B"/>
    <w:rsid w:val="005D325A"/>
    <w:rsid w:val="006176A5"/>
    <w:rsid w:val="006513AA"/>
    <w:rsid w:val="006D193E"/>
    <w:rsid w:val="00727022"/>
    <w:rsid w:val="00767994"/>
    <w:rsid w:val="007829A4"/>
    <w:rsid w:val="007A20A6"/>
    <w:rsid w:val="007C3924"/>
    <w:rsid w:val="007E73F5"/>
    <w:rsid w:val="008461E9"/>
    <w:rsid w:val="0085425C"/>
    <w:rsid w:val="008A4F8B"/>
    <w:rsid w:val="008D19FA"/>
    <w:rsid w:val="008D6870"/>
    <w:rsid w:val="00921546"/>
    <w:rsid w:val="009654E8"/>
    <w:rsid w:val="009940E3"/>
    <w:rsid w:val="009D0784"/>
    <w:rsid w:val="009E06D4"/>
    <w:rsid w:val="009F05E3"/>
    <w:rsid w:val="00A63BB6"/>
    <w:rsid w:val="00A722B9"/>
    <w:rsid w:val="00A87035"/>
    <w:rsid w:val="00AA1E29"/>
    <w:rsid w:val="00AB6C55"/>
    <w:rsid w:val="00B05BF7"/>
    <w:rsid w:val="00B101B7"/>
    <w:rsid w:val="00B400E9"/>
    <w:rsid w:val="00B44547"/>
    <w:rsid w:val="00B505C0"/>
    <w:rsid w:val="00BA450F"/>
    <w:rsid w:val="00BE6BE2"/>
    <w:rsid w:val="00BF4ABE"/>
    <w:rsid w:val="00C06D6A"/>
    <w:rsid w:val="00C42778"/>
    <w:rsid w:val="00C64752"/>
    <w:rsid w:val="00C71788"/>
    <w:rsid w:val="00C773EB"/>
    <w:rsid w:val="00CB4A9D"/>
    <w:rsid w:val="00CE350B"/>
    <w:rsid w:val="00D157D7"/>
    <w:rsid w:val="00D25DC3"/>
    <w:rsid w:val="00D92D71"/>
    <w:rsid w:val="00DB51B0"/>
    <w:rsid w:val="00DE6575"/>
    <w:rsid w:val="00E134F4"/>
    <w:rsid w:val="00E20D03"/>
    <w:rsid w:val="00EA0299"/>
    <w:rsid w:val="00ED000C"/>
    <w:rsid w:val="00EE0BE5"/>
    <w:rsid w:val="00F66078"/>
    <w:rsid w:val="00F71839"/>
    <w:rsid w:val="00FA670F"/>
    <w:rsid w:val="00FC481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52"/>
    <w:pPr>
      <w:spacing w:after="160" w:line="259" w:lineRule="auto"/>
    </w:pPr>
    <w:rPr>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64752"/>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C64752"/>
    <w:rPr>
      <w:rFonts w:cs="Times New Roman"/>
    </w:rPr>
  </w:style>
  <w:style w:type="character" w:styleId="PageNumber">
    <w:name w:val="page number"/>
    <w:basedOn w:val="DefaultParagraphFont"/>
    <w:uiPriority w:val="99"/>
    <w:rsid w:val="00C64752"/>
    <w:rPr>
      <w:rFonts w:cs="Times New Roman"/>
    </w:rPr>
  </w:style>
  <w:style w:type="paragraph" w:customStyle="1" w:styleId="2">
    <w:name w:val="Основной текст (2)"/>
    <w:uiPriority w:val="99"/>
    <w:rsid w:val="00C6475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character" w:customStyle="1" w:styleId="CharStyle7">
    <w:name w:val="CharStyle7"/>
    <w:basedOn w:val="DefaultParagraphFont"/>
    <w:uiPriority w:val="99"/>
    <w:rsid w:val="00C64752"/>
    <w:rPr>
      <w:rFonts w:ascii="Times New Roman" w:hAnsi="Times New Roman" w:cs="Times New Roman"/>
      <w:color w:val="000000"/>
      <w:spacing w:val="0"/>
      <w:w w:val="100"/>
      <w:position w:val="0"/>
      <w:sz w:val="19"/>
      <w:szCs w:val="19"/>
      <w:u w:val="none"/>
      <w:vertAlign w:val="baseline"/>
      <w:lang w:val="uk-UA"/>
    </w:rPr>
  </w:style>
  <w:style w:type="paragraph" w:customStyle="1" w:styleId="Textbody">
    <w:name w:val="Text body"/>
    <w:basedOn w:val="Normal"/>
    <w:uiPriority w:val="99"/>
    <w:rsid w:val="00C6475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customStyle="1" w:styleId="CharStyle10">
    <w:name w:val="CharStyle10"/>
    <w:basedOn w:val="DefaultParagraphFont"/>
    <w:uiPriority w:val="99"/>
    <w:rsid w:val="00C64752"/>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C64752"/>
    <w:rPr>
      <w:rFonts w:ascii="Times New Roman" w:hAnsi="Times New Roman" w:cs="Times New Roman"/>
      <w:i/>
      <w:iCs/>
      <w:color w:val="000000"/>
      <w:spacing w:val="-20"/>
      <w:w w:val="100"/>
      <w:position w:val="0"/>
      <w:sz w:val="19"/>
      <w:szCs w:val="19"/>
      <w:u w:val="none"/>
      <w:vertAlign w:val="baseline"/>
      <w:lang w:val="uk-UA"/>
    </w:rPr>
  </w:style>
  <w:style w:type="paragraph" w:styleId="BalloonText">
    <w:name w:val="Balloon Text"/>
    <w:basedOn w:val="Normal"/>
    <w:link w:val="BalloonTextChar"/>
    <w:uiPriority w:val="99"/>
    <w:semiHidden/>
    <w:rsid w:val="00050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0DEC"/>
    <w:rPr>
      <w:rFonts w:ascii="Segoe UI" w:hAnsi="Segoe UI" w:cs="Segoe UI"/>
      <w:sz w:val="18"/>
      <w:szCs w:val="18"/>
    </w:rPr>
  </w:style>
  <w:style w:type="character" w:styleId="Hyperlink">
    <w:name w:val="Hyperlink"/>
    <w:basedOn w:val="DefaultParagraphFont"/>
    <w:uiPriority w:val="99"/>
    <w:rsid w:val="00036DCF"/>
    <w:rPr>
      <w:rFonts w:cs="Times New Roman"/>
      <w:color w:val="0563C1"/>
      <w:u w:val="single"/>
    </w:rPr>
  </w:style>
  <w:style w:type="paragraph" w:styleId="NormalWeb">
    <w:name w:val="Normal (Web)"/>
    <w:basedOn w:val="Normal"/>
    <w:uiPriority w:val="99"/>
    <w:rsid w:val="00B505C0"/>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2">
    <w:name w:val="rvps12"/>
    <w:basedOn w:val="Normal"/>
    <w:uiPriority w:val="99"/>
    <w:rsid w:val="00B505C0"/>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DefaultParagraphFont"/>
    <w:uiPriority w:val="99"/>
    <w:rsid w:val="00B505C0"/>
    <w:rPr>
      <w:rFonts w:cs="Times New Roman"/>
    </w:rPr>
  </w:style>
  <w:style w:type="character" w:customStyle="1" w:styleId="rvts0">
    <w:name w:val="rvts0"/>
    <w:basedOn w:val="DefaultParagraphFont"/>
    <w:uiPriority w:val="99"/>
    <w:rsid w:val="00B505C0"/>
    <w:rPr>
      <w:rFonts w:cs="Times New Roman"/>
    </w:rPr>
  </w:style>
  <w:style w:type="paragraph" w:customStyle="1" w:styleId="rvps2">
    <w:name w:val="rvps2"/>
    <w:basedOn w:val="Normal"/>
    <w:uiPriority w:val="99"/>
    <w:rsid w:val="00B505C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CharStyle14">
    <w:name w:val="CharStyle14"/>
    <w:uiPriority w:val="99"/>
    <w:rsid w:val="00B505C0"/>
    <w:rPr>
      <w:rFonts w:ascii="Corbel" w:hAnsi="Corbel"/>
      <w:b/>
      <w:i/>
      <w:color w:val="000000"/>
      <w:spacing w:val="0"/>
      <w:w w:val="100"/>
      <w:position w:val="0"/>
      <w:sz w:val="16"/>
      <w:u w:val="none"/>
      <w:vertAlign w:val="baseline"/>
      <w:lang w:val="uk-UA" w:eastAsia="uk-UA"/>
    </w:rPr>
  </w:style>
  <w:style w:type="paragraph" w:styleId="NoSpacing">
    <w:name w:val="No Spacing"/>
    <w:uiPriority w:val="99"/>
    <w:qFormat/>
    <w:rsid w:val="00B505C0"/>
    <w:rPr>
      <w:rFonts w:eastAsia="Times New Roman"/>
      <w:lang w:val="uk-UA"/>
    </w:rPr>
  </w:style>
  <w:style w:type="paragraph" w:styleId="HTMLPreformatted">
    <w:name w:val="HTML Preformatted"/>
    <w:aliases w:val="Знак,Знак Знак Знак Знак Знак Знак Знак1 Знак Знак Знак Знак"/>
    <w:basedOn w:val="Normal"/>
    <w:link w:val="HTMLPreformattedChar"/>
    <w:uiPriority w:val="99"/>
    <w:rsid w:val="00C773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val="ru-RU" w:eastAsia="ru-RU"/>
    </w:rPr>
  </w:style>
  <w:style w:type="character" w:customStyle="1" w:styleId="HTMLPreformattedChar">
    <w:name w:val="HTML Preformatted Char"/>
    <w:aliases w:val="Знак Char,Знак Знак Знак Знак Знак Знак Знак1 Знак Знак Знак Знак Char"/>
    <w:basedOn w:val="DefaultParagraphFont"/>
    <w:link w:val="HTMLPreformatted"/>
    <w:uiPriority w:val="99"/>
    <w:locked/>
    <w:rsid w:val="00C773EB"/>
    <w:rPr>
      <w:rFonts w:ascii="Courier New" w:hAnsi="Courier New" w:cs="Courier New"/>
      <w:sz w:val="24"/>
      <w:szCs w:val="24"/>
      <w:lang w:val="ru-RU" w:eastAsia="ru-RU"/>
    </w:rPr>
  </w:style>
  <w:style w:type="character" w:customStyle="1" w:styleId="rvts23">
    <w:name w:val="rvts23"/>
    <w:uiPriority w:val="99"/>
    <w:rsid w:val="00C773EB"/>
  </w:style>
  <w:style w:type="paragraph" w:customStyle="1" w:styleId="Default">
    <w:name w:val="Default"/>
    <w:uiPriority w:val="99"/>
    <w:rsid w:val="00B05BF7"/>
    <w:pPr>
      <w:autoSpaceDE w:val="0"/>
      <w:autoSpaceDN w:val="0"/>
      <w:adjustRightInd w:val="0"/>
    </w:pPr>
    <w:rPr>
      <w:rFonts w:ascii="Times New Roman" w:eastAsia="Times New Roman" w:hAnsi="Times New Roman"/>
      <w:color w:val="000000"/>
      <w:sz w:val="24"/>
      <w:szCs w:val="24"/>
      <w:lang w:val="ru-RU" w:eastAsia="ru-RU"/>
    </w:rPr>
  </w:style>
  <w:style w:type="character" w:customStyle="1" w:styleId="Bodytext4">
    <w:name w:val="Body text (4)"/>
    <w:uiPriority w:val="99"/>
    <w:rsid w:val="00B05BF7"/>
    <w:rPr>
      <w:rFonts w:ascii="Times New Roman" w:hAnsi="Times New Roman"/>
      <w:color w:val="000000"/>
      <w:spacing w:val="0"/>
      <w:w w:val="100"/>
      <w:position w:val="0"/>
      <w:sz w:val="23"/>
      <w:u w:val="none"/>
      <w:lang w:val="uk-UA"/>
    </w:rPr>
  </w:style>
  <w:style w:type="paragraph" w:customStyle="1" w:styleId="1">
    <w:name w:val="Абзац списка1"/>
    <w:basedOn w:val="Normal"/>
    <w:uiPriority w:val="99"/>
    <w:rsid w:val="0053709E"/>
    <w:pPr>
      <w:spacing w:after="200" w:line="276" w:lineRule="auto"/>
      <w:ind w:left="720"/>
      <w:contextualSpacing/>
    </w:pPr>
    <w:rPr>
      <w:rFonts w:eastAsia="Times New Roman"/>
    </w:rPr>
  </w:style>
  <w:style w:type="paragraph" w:customStyle="1" w:styleId="20">
    <w:name w:val="Абзац списка2"/>
    <w:basedOn w:val="Normal"/>
    <w:uiPriority w:val="99"/>
    <w:rsid w:val="0053709E"/>
    <w:pPr>
      <w:spacing w:after="200" w:line="276" w:lineRule="auto"/>
      <w:ind w:left="720"/>
      <w:contextualSpacing/>
    </w:pPr>
    <w:rPr>
      <w:rFonts w:eastAsia="Times New Roman"/>
    </w:rPr>
  </w:style>
  <w:style w:type="character" w:customStyle="1" w:styleId="CharStyle5">
    <w:name w:val="CharStyle5"/>
    <w:uiPriority w:val="99"/>
    <w:rsid w:val="0053709E"/>
    <w:rPr>
      <w:rFonts w:ascii="Times New Roman" w:hAnsi="Times New Roman"/>
      <w:b/>
      <w:color w:val="000000"/>
      <w:spacing w:val="0"/>
      <w:w w:val="100"/>
      <w:position w:val="0"/>
      <w:sz w:val="17"/>
      <w:u w:val="none"/>
      <w:vertAlign w:val="baseline"/>
      <w:lang w:val="uk-UA" w:eastAsia="uk-UA"/>
    </w:rPr>
  </w:style>
  <w:style w:type="paragraph" w:customStyle="1" w:styleId="12">
    <w:name w:val="Табл12"/>
    <w:basedOn w:val="Normal"/>
    <w:link w:val="120"/>
    <w:uiPriority w:val="99"/>
    <w:rsid w:val="00CB4A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pPr>
    <w:rPr>
      <w:rFonts w:ascii="Times New Roman" w:eastAsia="Times New Roman" w:hAnsi="Times New Roman"/>
      <w:sz w:val="24"/>
      <w:szCs w:val="24"/>
      <w:lang w:val="en-US" w:eastAsia="ru-RU"/>
    </w:rPr>
  </w:style>
  <w:style w:type="character" w:customStyle="1" w:styleId="120">
    <w:name w:val="Табл12 Знак"/>
    <w:link w:val="12"/>
    <w:uiPriority w:val="99"/>
    <w:locked/>
    <w:rsid w:val="00CB4A9D"/>
    <w:rPr>
      <w:rFonts w:ascii="Times New Roman" w:hAnsi="Times New Roman"/>
      <w:sz w:val="24"/>
      <w:shd w:val="clear" w:color="auto" w:fill="FFFFFF"/>
    </w:rPr>
  </w:style>
  <w:style w:type="paragraph" w:customStyle="1" w:styleId="rvps14">
    <w:name w:val="rvps14"/>
    <w:basedOn w:val="Normal"/>
    <w:uiPriority w:val="99"/>
    <w:rsid w:val="004A7AB2"/>
    <w:pPr>
      <w:spacing w:before="100" w:beforeAutospacing="1" w:after="100" w:afterAutospacing="1" w:line="240" w:lineRule="auto"/>
    </w:pPr>
    <w:rPr>
      <w:rFonts w:ascii="Times New Roman" w:eastAsia="Times New Roman" w:hAnsi="Times New Roman"/>
      <w:sz w:val="24"/>
      <w:szCs w:val="24"/>
      <w:lang w:val="en-US"/>
    </w:rPr>
  </w:style>
  <w:style w:type="paragraph" w:styleId="ListParagraph">
    <w:name w:val="List Paragraph"/>
    <w:basedOn w:val="Normal"/>
    <w:uiPriority w:val="99"/>
    <w:qFormat/>
    <w:rsid w:val="00C71788"/>
    <w:pPr>
      <w:spacing w:after="0" w:line="240" w:lineRule="auto"/>
      <w:ind w:left="720"/>
      <w:contextualSpacing/>
      <w:jc w:val="both"/>
    </w:pPr>
    <w:rPr>
      <w:rFonts w:ascii="Times New Roman" w:eastAsia="Times New Roman" w:hAnsi="Times New Roman"/>
      <w:sz w:val="28"/>
      <w:szCs w:val="28"/>
    </w:rPr>
  </w:style>
  <w:style w:type="character" w:customStyle="1" w:styleId="rvts44">
    <w:name w:val="rvts44"/>
    <w:uiPriority w:val="99"/>
    <w:rsid w:val="00C71788"/>
  </w:style>
  <w:style w:type="character" w:customStyle="1" w:styleId="a">
    <w:name w:val="Основний текст_"/>
    <w:basedOn w:val="DefaultParagraphFont"/>
    <w:link w:val="a0"/>
    <w:uiPriority w:val="99"/>
    <w:locked/>
    <w:rsid w:val="00B101B7"/>
    <w:rPr>
      <w:rFonts w:ascii="Times New Roman" w:hAnsi="Times New Roman" w:cs="Times New Roman"/>
      <w:b/>
      <w:bCs/>
      <w:shd w:val="clear" w:color="auto" w:fill="FFFFFF"/>
    </w:rPr>
  </w:style>
  <w:style w:type="character" w:customStyle="1" w:styleId="a1">
    <w:name w:val="Основний текст + Не напівжирний"/>
    <w:aliases w:val="Інтервал 0 pt"/>
    <w:basedOn w:val="a"/>
    <w:uiPriority w:val="99"/>
    <w:rsid w:val="00B101B7"/>
    <w:rPr>
      <w:color w:val="000000"/>
      <w:spacing w:val="0"/>
      <w:w w:val="100"/>
      <w:position w:val="0"/>
      <w:lang w:val="uk-UA"/>
    </w:rPr>
  </w:style>
  <w:style w:type="paragraph" w:customStyle="1" w:styleId="a0">
    <w:name w:val="Основний текст"/>
    <w:basedOn w:val="Normal"/>
    <w:link w:val="a"/>
    <w:uiPriority w:val="99"/>
    <w:rsid w:val="00B101B7"/>
    <w:pPr>
      <w:widowControl w:val="0"/>
      <w:shd w:val="clear" w:color="auto" w:fill="FFFFFF"/>
      <w:spacing w:before="360" w:after="0" w:line="274" w:lineRule="exact"/>
      <w:jc w:val="center"/>
    </w:pPr>
    <w:rPr>
      <w:rFonts w:ascii="Times New Roman" w:eastAsia="Times New Roman" w:hAnsi="Times New Roman"/>
      <w:b/>
      <w:bCs/>
      <w:spacing w:val="-1"/>
    </w:rPr>
  </w:style>
  <w:style w:type="character" w:customStyle="1" w:styleId="apple-converted-space">
    <w:name w:val="apple-converted-space"/>
    <w:basedOn w:val="DefaultParagraphFont"/>
    <w:uiPriority w:val="99"/>
    <w:rsid w:val="00B101B7"/>
    <w:rPr>
      <w:rFonts w:cs="Times New Roman"/>
    </w:rPr>
  </w:style>
  <w:style w:type="paragraph" w:customStyle="1" w:styleId="a2">
    <w:name w:val="Нормальний текст"/>
    <w:basedOn w:val="Normal"/>
    <w:uiPriority w:val="99"/>
    <w:rsid w:val="00B101B7"/>
    <w:pPr>
      <w:spacing w:before="120" w:after="0" w:line="240" w:lineRule="auto"/>
      <w:ind w:firstLine="567"/>
    </w:pPr>
    <w:rPr>
      <w:rFonts w:ascii="Antiqua" w:eastAsia="Times New Roman" w:hAnsi="Antiqua"/>
      <w:sz w:val="26"/>
      <w:szCs w:val="20"/>
      <w:lang w:eastAsia="ru-RU"/>
    </w:rPr>
  </w:style>
  <w:style w:type="character" w:customStyle="1" w:styleId="11">
    <w:name w:val="Основний текст + 11"/>
    <w:aliases w:val="5 pt,Інтервал 0 pt1"/>
    <w:basedOn w:val="a"/>
    <w:uiPriority w:val="99"/>
    <w:rsid w:val="00D157D7"/>
    <w:rPr>
      <w:color w:val="000000"/>
      <w:spacing w:val="14"/>
      <w:w w:val="100"/>
      <w:position w:val="0"/>
      <w:sz w:val="23"/>
      <w:szCs w:val="23"/>
      <w:u w:val="none"/>
      <w:lang w:val="uk-UA"/>
    </w:rPr>
  </w:style>
  <w:style w:type="paragraph" w:styleId="Footer">
    <w:name w:val="footer"/>
    <w:basedOn w:val="Normal"/>
    <w:link w:val="FooterChar"/>
    <w:uiPriority w:val="99"/>
    <w:rsid w:val="004B5B7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4B5B7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682-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z1666-13"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2.rada.gov.ua/laws/show/2109-14" TargetMode="External"/><Relationship Id="rId5" Type="http://schemas.openxmlformats.org/officeDocument/2006/relationships/footnotes" Target="footnotes.xml"/><Relationship Id="rId10" Type="http://schemas.openxmlformats.org/officeDocument/2006/relationships/hyperlink" Target="https://zakon.rada.gov.ua/laws/show/1150-98-%D0%BF" TargetMode="External"/><Relationship Id="rId4" Type="http://schemas.openxmlformats.org/officeDocument/2006/relationships/webSettings" Target="webSettings.xml"/><Relationship Id="rId9" Type="http://schemas.openxmlformats.org/officeDocument/2006/relationships/hyperlink" Target="https://zakon.rada.gov.ua/laws/show/280/97-%D0%B2%D1%8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159</TotalTime>
  <Pages>214</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Бурденюк Любов Василівна</dc:creator>
  <cp:keywords/>
  <dc:description/>
  <cp:lastModifiedBy>Drukarky</cp:lastModifiedBy>
  <cp:revision>21</cp:revision>
  <cp:lastPrinted>2020-02-14T09:09:00Z</cp:lastPrinted>
  <dcterms:created xsi:type="dcterms:W3CDTF">2020-11-30T08:38:00Z</dcterms:created>
  <dcterms:modified xsi:type="dcterms:W3CDTF">2021-01-04T15:10:00Z</dcterms:modified>
</cp:coreProperties>
</file>