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Державна реєстрація земельної ділянки з видачею витягу з Державного земельного кадастру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ЦНАПу</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ВРМ ЦНАП</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-20</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3.</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Обід – 12</w:t>
            </w:r>
            <w:r w:rsidRPr="005A0307">
              <w:rPr>
                <w:rFonts w:ascii="Times New Roman" w:hAnsi="Times New Roman"/>
                <w:sz w:val="24"/>
                <w:szCs w:val="24"/>
                <w:vertAlign w:val="superscript"/>
                <w:lang w:eastAsia="uk-UA"/>
              </w:rPr>
              <w:t>00</w:t>
            </w:r>
            <w:r w:rsidRPr="005A0307">
              <w:rPr>
                <w:rFonts w:ascii="Times New Roman" w:hAnsi="Times New Roman"/>
                <w:sz w:val="24"/>
                <w:szCs w:val="24"/>
                <w:lang w:eastAsia="uk-UA"/>
              </w:rPr>
              <w:t>-13</w:t>
            </w:r>
            <w:r w:rsidRPr="005A0307">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4.</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Телефон/факс (довідки), адреса електронної пошти та веб-сайт ЦНАПу</w:t>
            </w:r>
          </w:p>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та телефони ВРМ ЦНАП</w:t>
            </w:r>
          </w:p>
        </w:tc>
        <w:tc>
          <w:tcPr>
            <w:tcW w:w="6769" w:type="dxa"/>
            <w:gridSpan w:val="3"/>
          </w:tcPr>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4-74-81</w:t>
            </w:r>
          </w:p>
          <w:p w:rsidR="00430B8A" w:rsidRPr="005A0307" w:rsidRDefault="00430B8A" w:rsidP="005A0307">
            <w:pPr>
              <w:widowControl w:val="0"/>
              <w:spacing w:after="0" w:line="240" w:lineRule="auto"/>
              <w:jc w:val="center"/>
              <w:rPr>
                <w:rFonts w:ascii="Times New Roman" w:hAnsi="Times New Roman"/>
                <w:sz w:val="24"/>
                <w:szCs w:val="24"/>
                <w:lang w:eastAsia="uk-UA"/>
              </w:rPr>
            </w:pPr>
            <w:hyperlink r:id="rId6"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7" w:history="1">
              <w:r w:rsidRPr="0099614F">
                <w:rPr>
                  <w:rStyle w:val="Hyperlink"/>
                  <w:rFonts w:ascii="Times New Roman" w:hAnsi="Times New Roman"/>
                  <w:sz w:val="24"/>
                  <w:szCs w:val="24"/>
                  <w:lang w:eastAsia="uk-UA"/>
                </w:rPr>
                <w:t>http://www.cnap.kolrada.gov.ua</w:t>
              </w:r>
            </w:hyperlink>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(03433) 4-74-81</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Воскресинці: (03433) 7-64-00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Корнич: (03433) 9-26-24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Іванівці: (03433) 9-12-46</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Раківчик: (03433) 9-92-34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Саджавка: (03475) 3-56-34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Товмачик: (03433) 9-12-40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5.</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24 Закону України “Про Державний земельний кадастр”</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6.</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110, 110-1, 110-2, 111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7.</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8.</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9.</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Підстава для одержання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державну реєстрацію земельної ділянки</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10.</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1. Заява про державну реєстрацію земельної ділянки за формою, встановленою Порядком ведення Державного земельного кадастру, затвердженим постановою Кабінету Міністрів України від 17 жовтня 2012 р. № 1051 (форма заяви додається)*</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2. Документ, який підтверджує повноваження діяти від імені заявника (у разі подання заяви уповноваженою заявником особою)</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3. Оригінал погодженої відповідно до законодавства документації із землеустрою, яка є підставою для формування земельної ділянки (разом з позитивним висновком державної експертизи землевпорядної документації у разі, коли така документація підлягає обов’язковій державній експертизі землевпорядної документації) у паперовій або електронній формі відповідно до вимог Закону України «Про землеустрій»</w:t>
            </w:r>
          </w:p>
          <w:p w:rsidR="00430B8A" w:rsidRPr="005A0307" w:rsidRDefault="00430B8A" w:rsidP="005A0307">
            <w:pPr>
              <w:pStyle w:val="NormalWeb"/>
              <w:spacing w:before="0" w:beforeAutospacing="0" w:after="0" w:afterAutospacing="0"/>
              <w:rPr>
                <w:lang w:val="uk-UA" w:eastAsia="uk-UA"/>
              </w:rPr>
            </w:pPr>
            <w:r w:rsidRPr="005A0307">
              <w:rPr>
                <w:rStyle w:val="CharStyle12"/>
                <w:i w:val="0"/>
                <w:spacing w:val="0"/>
                <w:sz w:val="24"/>
                <w:szCs w:val="24"/>
                <w:lang w:eastAsia="ru-RU"/>
              </w:rPr>
              <w:t>4. Електронний документ, що містить відомості про результати робіт із землеустрою, які підлягають внесенню до Державного земельного кадастру, відповідно до вимог Закону України «Про Державний земельний кадастр»</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11.</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uk-UA" w:bidi="hi-IN"/>
              </w:rPr>
            </w:pPr>
            <w:r w:rsidRPr="005A0307">
              <w:rPr>
                <w:rFonts w:ascii="Times New Roman" w:hAnsi="Times New Roman"/>
                <w:kern w:val="3"/>
                <w:sz w:val="24"/>
                <w:szCs w:val="24"/>
                <w:lang w:eastAsia="uk-UA" w:bidi="hi-IN"/>
              </w:rPr>
              <w:t>Заява про державну реєстрацію земельної ділянки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w:t>
            </w:r>
          </w:p>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5A0307">
              <w:rPr>
                <w:rFonts w:ascii="Times New Roman" w:hAnsi="Times New Roman"/>
                <w:kern w:val="3"/>
                <w:sz w:val="24"/>
                <w:szCs w:val="24"/>
                <w:lang w:eastAsia="uk-UA" w:bidi="hi-IN"/>
              </w:rPr>
              <w:t>Заява про державну реєстрацію земельної ділянки в електронній формі з доданими документами подається відповідним сертифікованим інженером-землевпорядником через Єдиний державний портал адміністративних послуг, у тому числі через інтегровану з ним інформаційну систему Держгеокадастру, представлену у формі Інтернет-сторінки, що забезпечує формування та подання заяви (далі – Інтернет-сторінка).</w:t>
            </w:r>
          </w:p>
        </w:tc>
      </w:tr>
      <w:tr w:rsidR="00430B8A" w:rsidRPr="0099614F" w:rsidTr="00081DF7">
        <w:trPr>
          <w:trHeight w:val="81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12.</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Платність (безоплатність) надання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13.</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Нормативно-правові акти, на підставі яких стягується плата</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14.</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15.</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Розрахунковий рахунок для внесення плати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16.</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Строк надання адміністративної послуги</w:t>
            </w:r>
          </w:p>
        </w:tc>
        <w:tc>
          <w:tcPr>
            <w:tcW w:w="6215"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xml:space="preserve">14 календарних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  </w:t>
            </w:r>
          </w:p>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(7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 **)</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17.</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Standard"/>
              <w:jc w:val="both"/>
              <w:rPr>
                <w:rFonts w:cs="Times New Roman"/>
              </w:rPr>
            </w:pPr>
            <w:r w:rsidRPr="005A0307">
              <w:rPr>
                <w:rFonts w:cs="Times New Roman"/>
              </w:rPr>
              <w:t>1. Документи подані не в повному обсязі (відсутність документа, що підтверджує повноваження діяти від імені заявника) та/або не відповідають вимогам законодавства</w:t>
            </w:r>
          </w:p>
          <w:p w:rsidR="00430B8A" w:rsidRPr="005A0307" w:rsidRDefault="00430B8A" w:rsidP="005A0307">
            <w:pPr>
              <w:pStyle w:val="Standard"/>
              <w:jc w:val="both"/>
              <w:rPr>
                <w:rFonts w:cs="Times New Roman"/>
              </w:rPr>
            </w:pPr>
            <w:r w:rsidRPr="005A0307">
              <w:rPr>
                <w:rFonts w:cs="Times New Roman"/>
              </w:rPr>
              <w:t>2. Розташування в межах земельної ділянки, яку передбачається зареєструвати, іншої земельної ділянки або її частини</w:t>
            </w:r>
          </w:p>
          <w:p w:rsidR="00430B8A" w:rsidRPr="005A0307" w:rsidRDefault="00430B8A" w:rsidP="005A0307">
            <w:pPr>
              <w:pStyle w:val="Standard"/>
              <w:jc w:val="both"/>
              <w:rPr>
                <w:rFonts w:cs="Times New Roman"/>
              </w:rPr>
            </w:pPr>
            <w:r w:rsidRPr="005A0307">
              <w:rPr>
                <w:rFonts w:cs="Times New Roman"/>
              </w:rPr>
              <w:t>3. Розташування земельної ділянки на території дії повноважень іншого Державного кадастрового реєстратора***</w:t>
            </w:r>
          </w:p>
          <w:p w:rsidR="00430B8A" w:rsidRPr="005A0307" w:rsidRDefault="00430B8A" w:rsidP="005A0307">
            <w:pPr>
              <w:pStyle w:val="Standard"/>
              <w:jc w:val="both"/>
              <w:rPr>
                <w:rFonts w:cs="Times New Roman"/>
              </w:rPr>
            </w:pPr>
            <w:r w:rsidRPr="005A0307">
              <w:rPr>
                <w:rFonts w:cs="Times New Roman"/>
              </w:rPr>
              <w:t>4. Електронний документ не придатний для проведення його перевірки за допомогою програмного забезпечення Державного земельного кадастру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18.</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Результат надання адміністративної послуги</w:t>
            </w:r>
          </w:p>
        </w:tc>
        <w:tc>
          <w:tcPr>
            <w:tcW w:w="6215"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земельну ділянку на підтвердження державної реєстрації земельної ділянки</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Повідомлення про відмову в прийнятті заяви про державну реєстрацію земельної ділянки</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Рішення про відмову у здійсненні державної реєстрації земельної ділянки</w:t>
            </w:r>
          </w:p>
        </w:tc>
      </w:tr>
      <w:tr w:rsidR="00430B8A" w:rsidRPr="0099614F" w:rsidTr="00081DF7">
        <w:trPr>
          <w:trHeight w:val="133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19.</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Способи отримання відповіді (результату)</w:t>
            </w:r>
          </w:p>
        </w:tc>
        <w:tc>
          <w:tcPr>
            <w:tcW w:w="6215" w:type="dxa"/>
          </w:tcPr>
          <w:p w:rsidR="00430B8A" w:rsidRPr="005A0307" w:rsidRDefault="00430B8A" w:rsidP="005A0307">
            <w:pPr>
              <w:spacing w:after="0" w:line="240" w:lineRule="auto"/>
              <w:jc w:val="both"/>
              <w:rPr>
                <w:rFonts w:ascii="Times New Roman" w:hAnsi="Times New Roman"/>
                <w:kern w:val="3"/>
                <w:sz w:val="24"/>
                <w:szCs w:val="24"/>
                <w:lang w:eastAsia="zh-CN" w:bidi="hi-IN"/>
              </w:rPr>
            </w:pPr>
            <w:r w:rsidRPr="005A030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5A0307">
              <w:rPr>
                <w:rFonts w:ascii="Times New Roman" w:hAnsi="Times New Roman"/>
                <w:kern w:val="3"/>
                <w:sz w:val="24"/>
                <w:szCs w:val="24"/>
                <w:lang w:eastAsia="zh-CN" w:bidi="hi-IN"/>
              </w:rPr>
              <w:t>За власним бажанням заявника надсилається у формі електронного документа з використанням засобів телекомунікаційного зв’язку на адресу Інтернет-сторінки, за якою здійснювалося подання заяви.</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20.</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Примітка</w:t>
            </w:r>
          </w:p>
        </w:tc>
        <w:tc>
          <w:tcPr>
            <w:tcW w:w="6215"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*Форма заяви про державну реєстрацію земельної ділянки наведено у додатку до Інформаційної картки адміністративної послуги.</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Відповідно до Тимчасового порядку взаємодії між державними кадастровими реєстраторами територіальних органів Державної служби з питань геодезії, картографії та кадастру на період реалізації пілотного проекту із запровадження принципу екстериторіальності в державній реєстрації земельних ділянок, затвердженого постановою Кабінету Міністрів України від 3 червня 2020 р. № 455.</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Не застосовується відповідно до Тимчасового порядку взаємодії між державними кадастровими реєстраторами територіальних органів Державної служби з питань геодезії, картографії та кадастру на період реалізації пілотного проекту із запровадження принципу екстериторіальності в державній реєстрації земельних ділянок, затвердженого постановою Кабінету Міністрів України від 3 червня 2020 р. № 455.</w:t>
            </w:r>
          </w:p>
        </w:tc>
      </w:tr>
    </w:tbl>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Внесення до Державного земельного кадастру відомостей (змін до них) про земельну ділянку з видачею витягу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ЦНАПу</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ВРМ ЦНАП</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-20</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3.</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Обід – 12</w:t>
            </w:r>
            <w:r w:rsidRPr="005A0307">
              <w:rPr>
                <w:rFonts w:ascii="Times New Roman" w:hAnsi="Times New Roman"/>
                <w:sz w:val="24"/>
                <w:szCs w:val="24"/>
                <w:vertAlign w:val="superscript"/>
                <w:lang w:eastAsia="uk-UA"/>
              </w:rPr>
              <w:t>00</w:t>
            </w:r>
            <w:r w:rsidRPr="005A0307">
              <w:rPr>
                <w:rFonts w:ascii="Times New Roman" w:hAnsi="Times New Roman"/>
                <w:sz w:val="24"/>
                <w:szCs w:val="24"/>
                <w:lang w:eastAsia="uk-UA"/>
              </w:rPr>
              <w:t>-13</w:t>
            </w:r>
            <w:r w:rsidRPr="005A0307">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4.</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Телефон/факс (довідки), адреса електронної пошти та веб-сайт ЦНАПу</w:t>
            </w:r>
          </w:p>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та телефони ВРМ ЦНАП</w:t>
            </w:r>
          </w:p>
        </w:tc>
        <w:tc>
          <w:tcPr>
            <w:tcW w:w="6769" w:type="dxa"/>
            <w:gridSpan w:val="3"/>
          </w:tcPr>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4-74-81</w:t>
            </w:r>
          </w:p>
          <w:p w:rsidR="00430B8A" w:rsidRPr="005A0307" w:rsidRDefault="00430B8A" w:rsidP="005A0307">
            <w:pPr>
              <w:widowControl w:val="0"/>
              <w:spacing w:after="0" w:line="240" w:lineRule="auto"/>
              <w:jc w:val="center"/>
              <w:rPr>
                <w:rFonts w:ascii="Times New Roman" w:hAnsi="Times New Roman"/>
                <w:sz w:val="24"/>
                <w:szCs w:val="24"/>
                <w:lang w:eastAsia="uk-UA"/>
              </w:rPr>
            </w:pPr>
            <w:hyperlink r:id="rId8"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9" w:history="1">
              <w:r w:rsidRPr="0099614F">
                <w:rPr>
                  <w:rStyle w:val="Hyperlink"/>
                  <w:rFonts w:ascii="Times New Roman" w:hAnsi="Times New Roman"/>
                  <w:sz w:val="24"/>
                  <w:szCs w:val="24"/>
                  <w:lang w:eastAsia="uk-UA"/>
                </w:rPr>
                <w:t>http://www.cnap.kolrada.gov.ua</w:t>
              </w:r>
            </w:hyperlink>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(03433) 4-74-81</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Воскресинці: (03433) 7-64-00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Корнич: (03433) 9-26-24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Іванівці: (03433) 9-12-46</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Раківчик: (03433) 9-92-34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Саджавка: (03475) 3-56-34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Товмачик: (03433) 9-12-40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5.</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Стаття 21 Закону України «Про Державний земельний кадастр»</w:t>
            </w:r>
          </w:p>
        </w:tc>
      </w:tr>
      <w:tr w:rsidR="00430B8A" w:rsidRPr="0099614F" w:rsidTr="00081DF7">
        <w:trPr>
          <w:trHeight w:val="267"/>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6.</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Пункти 118, 121, 122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7.</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5A0307" w:rsidRDefault="00430B8A" w:rsidP="005A0307">
            <w:pPr>
              <w:spacing w:after="0" w:line="240" w:lineRule="auto"/>
              <w:jc w:val="both"/>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8.</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5A0307" w:rsidRDefault="00430B8A" w:rsidP="005A0307">
            <w:pPr>
              <w:spacing w:after="0" w:line="240" w:lineRule="auto"/>
              <w:jc w:val="both"/>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9.</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Підстава для одержання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внесення відомостей (змін до них) до Державного земельного кадастру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10.</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Textbody"/>
              <w:spacing w:after="0"/>
              <w:jc w:val="both"/>
              <w:rPr>
                <w:rStyle w:val="CharStyle12"/>
                <w:i w:val="0"/>
                <w:spacing w:val="0"/>
                <w:sz w:val="24"/>
                <w:szCs w:val="24"/>
                <w:lang w:eastAsia="zh-CN"/>
              </w:rPr>
            </w:pPr>
            <w:r w:rsidRPr="005A0307">
              <w:rPr>
                <w:rStyle w:val="CharStyle12"/>
                <w:i w:val="0"/>
                <w:spacing w:val="0"/>
                <w:sz w:val="24"/>
                <w:szCs w:val="24"/>
                <w:lang w:eastAsia="zh-CN"/>
              </w:rPr>
              <w:t>1. Заява про внесення відомостей (змін до них) до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 жовтня 2012 р.</w:t>
            </w:r>
          </w:p>
          <w:p w:rsidR="00430B8A" w:rsidRPr="005A0307" w:rsidRDefault="00430B8A" w:rsidP="005A0307">
            <w:pPr>
              <w:pStyle w:val="Textbody"/>
              <w:spacing w:after="0"/>
              <w:jc w:val="both"/>
              <w:rPr>
                <w:rStyle w:val="CharStyle12"/>
                <w:i w:val="0"/>
                <w:spacing w:val="0"/>
                <w:sz w:val="24"/>
                <w:szCs w:val="24"/>
                <w:lang w:eastAsia="zh-CN"/>
              </w:rPr>
            </w:pPr>
            <w:r w:rsidRPr="005A0307">
              <w:rPr>
                <w:rStyle w:val="CharStyle12"/>
                <w:i w:val="0"/>
                <w:spacing w:val="0"/>
                <w:sz w:val="24"/>
                <w:szCs w:val="24"/>
                <w:lang w:eastAsia="zh-CN"/>
              </w:rPr>
              <w:t>№ 1051 (форма заяви додається)*</w:t>
            </w:r>
          </w:p>
          <w:p w:rsidR="00430B8A" w:rsidRPr="005A0307" w:rsidRDefault="00430B8A" w:rsidP="005A0307">
            <w:pPr>
              <w:pStyle w:val="Textbody"/>
              <w:spacing w:after="0"/>
              <w:jc w:val="both"/>
              <w:rPr>
                <w:rStyle w:val="CharStyle12"/>
                <w:i w:val="0"/>
                <w:spacing w:val="0"/>
                <w:sz w:val="24"/>
                <w:szCs w:val="24"/>
                <w:lang w:eastAsia="zh-CN"/>
              </w:rPr>
            </w:pPr>
            <w:r w:rsidRPr="005A0307">
              <w:rPr>
                <w:rStyle w:val="CharStyle12"/>
                <w:i w:val="0"/>
                <w:spacing w:val="0"/>
                <w:sz w:val="24"/>
                <w:szCs w:val="24"/>
                <w:lang w:eastAsia="zh-CN"/>
              </w:rPr>
              <w:t>2. Документ, який підтверджує повноваження діяти від імені заявника (у разі подання заяви уповноваженою заявником особою)</w:t>
            </w:r>
          </w:p>
          <w:p w:rsidR="00430B8A" w:rsidRPr="005A0307" w:rsidRDefault="00430B8A" w:rsidP="005A0307">
            <w:pPr>
              <w:pStyle w:val="Textbody"/>
              <w:spacing w:after="0"/>
              <w:jc w:val="both"/>
              <w:rPr>
                <w:rStyle w:val="CharStyle12"/>
                <w:i w:val="0"/>
                <w:spacing w:val="0"/>
                <w:sz w:val="24"/>
                <w:szCs w:val="24"/>
                <w:lang w:eastAsia="zh-CN"/>
              </w:rPr>
            </w:pPr>
            <w:r w:rsidRPr="005A0307">
              <w:rPr>
                <w:rStyle w:val="CharStyle12"/>
                <w:i w:val="0"/>
                <w:spacing w:val="0"/>
                <w:sz w:val="24"/>
                <w:szCs w:val="24"/>
                <w:lang w:eastAsia="zh-CN"/>
              </w:rPr>
              <w:t>3. Документацію із землеустрою, яка є підставою для внесення відомостей (змін до них) до Державного земельного кадастру про земельну ділянку у паперовій або електронній формі відповідно до вимог Закону України «Про землеустрій»</w:t>
            </w:r>
          </w:p>
          <w:p w:rsidR="00430B8A" w:rsidRPr="005A0307" w:rsidRDefault="00430B8A" w:rsidP="005A0307">
            <w:pPr>
              <w:pStyle w:val="NormalWeb"/>
              <w:spacing w:before="0" w:beforeAutospacing="0" w:after="0" w:afterAutospacing="0"/>
              <w:jc w:val="both"/>
              <w:rPr>
                <w:lang w:val="uk-UA" w:eastAsia="uk-UA"/>
              </w:rPr>
            </w:pPr>
            <w:r w:rsidRPr="005A0307">
              <w:rPr>
                <w:rStyle w:val="CharStyle12"/>
                <w:i w:val="0"/>
                <w:spacing w:val="0"/>
                <w:sz w:val="24"/>
                <w:szCs w:val="24"/>
                <w:lang w:eastAsia="ru-RU"/>
              </w:rPr>
              <w:t>4. Електронний документ, що містить відомості про результати робіт із землеустрою, які підлягають внесенню до Державного земельного кадастру, відповідно до вимог Закону України «Про Державний земельний кадастр»</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11.</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widowControl w:val="0"/>
              <w:suppressAutoHyphens/>
              <w:autoSpaceDN w:val="0"/>
              <w:spacing w:after="0" w:line="240" w:lineRule="auto"/>
              <w:jc w:val="both"/>
              <w:textAlignment w:val="baseline"/>
              <w:rPr>
                <w:rFonts w:ascii="Times New Roman" w:hAnsi="Times New Roman"/>
                <w:kern w:val="3"/>
                <w:sz w:val="24"/>
                <w:szCs w:val="24"/>
                <w:lang w:eastAsia="zh-CN" w:bidi="hi-IN"/>
              </w:rPr>
            </w:pPr>
            <w:r w:rsidRPr="005A0307">
              <w:rPr>
                <w:rFonts w:ascii="Times New Roman" w:hAnsi="Times New Roman"/>
                <w:kern w:val="3"/>
                <w:sz w:val="24"/>
                <w:szCs w:val="24"/>
                <w:lang w:eastAsia="uk-UA" w:bidi="hi-IN"/>
              </w:rPr>
              <w:t>Заява про внесення відомостей (змін до них) до Державного земельного кадастру про земельну ділянку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за власним кваліфікованим електронним підписом (печаткою) заявника надсилається через Єдиний державний портал адміністративних послуг, у тому числі через інтегровану з ним інформаційну систему Держгеокадастру.</w:t>
            </w:r>
          </w:p>
        </w:tc>
      </w:tr>
      <w:tr w:rsidR="00430B8A" w:rsidRPr="0099614F" w:rsidTr="00081DF7">
        <w:trPr>
          <w:trHeight w:val="81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12.</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Платність (безоплатність) надання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13.</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Нормативно-правові акти, на підставі яких стягується плата</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14.</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15.</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Розрахунковий рахунок для внесення плати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16.</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Строк надання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14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17.</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Standard"/>
              <w:jc w:val="both"/>
              <w:rPr>
                <w:rFonts w:cs="Times New Roman"/>
              </w:rPr>
            </w:pPr>
            <w:r w:rsidRPr="005A0307">
              <w:rPr>
                <w:rFonts w:cs="Times New Roman"/>
              </w:rPr>
              <w:t>1. Розташування земельної ділянки на території дії повноважень іншого Державного кадастрового реєстратора</w:t>
            </w:r>
          </w:p>
          <w:p w:rsidR="00430B8A" w:rsidRPr="005A0307" w:rsidRDefault="00430B8A" w:rsidP="005A0307">
            <w:pPr>
              <w:pStyle w:val="Standard"/>
              <w:jc w:val="both"/>
              <w:rPr>
                <w:rFonts w:cs="Times New Roman"/>
              </w:rPr>
            </w:pPr>
            <w:r w:rsidRPr="005A0307">
              <w:rPr>
                <w:rFonts w:cs="Times New Roman"/>
              </w:rPr>
              <w:t>2. Документи подані не в повному обсязі (відсутність документа, що підтверджує повноваження діяти від імені заявника) та/або не відповідають вимогам, встановленим законом (заява не відповідає встановленій формі)</w:t>
            </w:r>
          </w:p>
          <w:p w:rsidR="00430B8A" w:rsidRPr="005A0307" w:rsidRDefault="00430B8A" w:rsidP="005A0307">
            <w:pPr>
              <w:pStyle w:val="Standard"/>
              <w:jc w:val="both"/>
              <w:rPr>
                <w:rFonts w:cs="Times New Roman"/>
              </w:rPr>
            </w:pPr>
            <w:r w:rsidRPr="005A0307">
              <w:rPr>
                <w:rFonts w:cs="Times New Roman"/>
              </w:rPr>
              <w:t>3. Наявність заявлених відомостей у Поземельній книзі</w:t>
            </w:r>
          </w:p>
          <w:p w:rsidR="00430B8A" w:rsidRPr="005A0307" w:rsidRDefault="00430B8A" w:rsidP="005A0307">
            <w:pPr>
              <w:pStyle w:val="Standard"/>
              <w:jc w:val="both"/>
              <w:rPr>
                <w:rFonts w:cs="Times New Roman"/>
              </w:rPr>
            </w:pPr>
            <w:r w:rsidRPr="005A0307">
              <w:rPr>
                <w:rFonts w:cs="Times New Roman"/>
              </w:rPr>
              <w:t>4. Електронний документ не придатний для проведення його перевірки за допомогою програмного забезпечення Державного земельного кадастру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18.</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Результат надання адміністративної послуги</w:t>
            </w:r>
          </w:p>
        </w:tc>
        <w:tc>
          <w:tcPr>
            <w:tcW w:w="6215"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земельну ділянку на підтвердження внесення відомостей (змін до них) до Державного земельного кадастру</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Повідомлення про відмову у прийнятті заяви про внесення відомостей (змін до них) до Державного земельного кадастру про земельну ділянку</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Рішення про відмову у внесенні відомостей (змін до них) до Державного земельного кадастру</w:t>
            </w:r>
          </w:p>
        </w:tc>
      </w:tr>
      <w:tr w:rsidR="00430B8A" w:rsidRPr="0099614F" w:rsidTr="00081DF7">
        <w:trPr>
          <w:trHeight w:val="133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19.</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Способи отримання відповіді (результату)</w:t>
            </w:r>
          </w:p>
        </w:tc>
        <w:tc>
          <w:tcPr>
            <w:tcW w:w="6215" w:type="dxa"/>
          </w:tcPr>
          <w:p w:rsidR="00430B8A" w:rsidRPr="005A0307" w:rsidRDefault="00430B8A" w:rsidP="005A0307">
            <w:pPr>
              <w:spacing w:after="0" w:line="240" w:lineRule="auto"/>
              <w:jc w:val="both"/>
              <w:rPr>
                <w:rFonts w:ascii="Times New Roman" w:hAnsi="Times New Roman"/>
                <w:kern w:val="3"/>
                <w:sz w:val="24"/>
                <w:szCs w:val="24"/>
                <w:lang w:eastAsia="zh-CN" w:bidi="hi-IN"/>
              </w:rPr>
            </w:pPr>
            <w:r w:rsidRPr="005A030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5A0307">
              <w:rPr>
                <w:rFonts w:ascii="Times New Roman" w:hAnsi="Times New Roman"/>
                <w:kern w:val="3"/>
                <w:sz w:val="24"/>
                <w:szCs w:val="24"/>
                <w:lang w:eastAsia="zh-CN" w:bidi="hi-IN"/>
              </w:rPr>
              <w:t>У разі подання заяви в електронній формі за власним кваліфікованим електронним підписом (печаткою) заявника за бажанням заявника видається також у формі електронного документа засобами телекомунікаційного зв’язку</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20.</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Примітка</w:t>
            </w:r>
          </w:p>
        </w:tc>
        <w:tc>
          <w:tcPr>
            <w:tcW w:w="6215"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r w:rsidRPr="0099614F">
              <w:rPr>
                <w:rFonts w:ascii="Times New Roman" w:hAnsi="Times New Roman"/>
                <w:sz w:val="24"/>
                <w:szCs w:val="24"/>
              </w:rPr>
              <w:t xml:space="preserve"> </w:t>
            </w:r>
            <w:r w:rsidRPr="0099614F">
              <w:rPr>
                <w:rFonts w:ascii="Times New Roman" w:hAnsi="Times New Roman"/>
                <w:sz w:val="24"/>
                <w:szCs w:val="24"/>
                <w:lang w:eastAsia="uk-UA"/>
              </w:rPr>
              <w:t>Форма заяви про внесення відомостей (змін до них) до Державного земельного кадастру про земельну ділянку наведено у додатку до Інформаційної картки адміністративної послуги</w:t>
            </w:r>
          </w:p>
        </w:tc>
      </w:tr>
    </w:tbl>
    <w:p w:rsidR="00430B8A" w:rsidRPr="005A0307" w:rsidRDefault="00430B8A" w:rsidP="005A0307">
      <w:pPr>
        <w:tabs>
          <w:tab w:val="left" w:pos="6180"/>
        </w:tabs>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Внесення до Державного земельного кадастру відомостей про межі частини земельної ділянки, на яку поширюються права суборенди, сервітуту, з видачею витягу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1"/>
        <w:gridCol w:w="6214"/>
      </w:tblGrid>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ЦНАПу</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ВРМ ЦНАП</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-20</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3.</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Обід – 12</w:t>
            </w:r>
            <w:r w:rsidRPr="005A0307">
              <w:rPr>
                <w:rFonts w:ascii="Times New Roman" w:hAnsi="Times New Roman"/>
                <w:sz w:val="24"/>
                <w:szCs w:val="24"/>
                <w:vertAlign w:val="superscript"/>
                <w:lang w:eastAsia="uk-UA"/>
              </w:rPr>
              <w:t>00</w:t>
            </w:r>
            <w:r w:rsidRPr="005A0307">
              <w:rPr>
                <w:rFonts w:ascii="Times New Roman" w:hAnsi="Times New Roman"/>
                <w:sz w:val="24"/>
                <w:szCs w:val="24"/>
                <w:lang w:eastAsia="uk-UA"/>
              </w:rPr>
              <w:t>-13</w:t>
            </w:r>
            <w:r w:rsidRPr="005A0307">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4.</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Телефон/факс (довідки), адреса електронної пошти та веб-сайт ЦНАПу</w:t>
            </w:r>
          </w:p>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та телефони ВРМ ЦНАП</w:t>
            </w:r>
          </w:p>
        </w:tc>
        <w:tc>
          <w:tcPr>
            <w:tcW w:w="6769" w:type="dxa"/>
            <w:gridSpan w:val="3"/>
          </w:tcPr>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4-74-81</w:t>
            </w:r>
          </w:p>
          <w:p w:rsidR="00430B8A" w:rsidRPr="005A0307" w:rsidRDefault="00430B8A" w:rsidP="005A0307">
            <w:pPr>
              <w:widowControl w:val="0"/>
              <w:spacing w:after="0" w:line="240" w:lineRule="auto"/>
              <w:jc w:val="center"/>
              <w:rPr>
                <w:rFonts w:ascii="Times New Roman" w:hAnsi="Times New Roman"/>
                <w:sz w:val="24"/>
                <w:szCs w:val="24"/>
                <w:lang w:eastAsia="uk-UA"/>
              </w:rPr>
            </w:pPr>
            <w:hyperlink r:id="rId10"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11" w:history="1">
              <w:r w:rsidRPr="0099614F">
                <w:rPr>
                  <w:rStyle w:val="Hyperlink"/>
                  <w:rFonts w:ascii="Times New Roman" w:hAnsi="Times New Roman"/>
                  <w:sz w:val="24"/>
                  <w:szCs w:val="24"/>
                  <w:lang w:eastAsia="uk-UA"/>
                </w:rPr>
                <w:t>http://www.cnap.kolrada.gov.ua</w:t>
              </w:r>
            </w:hyperlink>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(03433) 4-74-81</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Воскресинці: (03433) 7-64-00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Корнич: (03433) 9-26-24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Іванівці: (03433) 9-12-46</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Раківчик: (03433) 9-92-34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Саджавка: (03475) 3-56-34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Товмачик: (03433) 9-12-40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5.</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29 Закону України «Про Державний земельний кадастр»</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6.</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125, 126, 127, 165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7.</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8.</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9.</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Підстава для одержання адміністративної послуги</w:t>
            </w:r>
          </w:p>
        </w:tc>
        <w:tc>
          <w:tcPr>
            <w:tcW w:w="6214"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внесення відомостей (змін до них) до Державного земельного кадастру про межі частини земельної ділянки, на яку поширюються права суборенди, сервітуту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10.</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4"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1. Заява за формою, встановленою Порядком ведення Державного земельного кадастру, затвердженим постановою Кабінету Міністрів України від 17 жовтня 2012 р.  № 1051 (форма заяви додається)*</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2. Документ, який підтверджує повноваження діяти від імені заявника (у разі подання заяви уповноваженою заявником особою)</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3. Документи, на підставі яких виникає право суборенди, сервітуту, із зазначенням меж частини земельної ділянки, на яку поширюється таке право</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4. Документацію із землеустрою щодо встановлення меж частини земельної ділянки, на яку поширюється право суборенди, сервітуту у паперовій або електронній формі відповідно до вимог Закону України “Про землеустрій”</w:t>
            </w:r>
          </w:p>
          <w:p w:rsidR="00430B8A" w:rsidRPr="005A0307" w:rsidRDefault="00430B8A" w:rsidP="005A0307">
            <w:pPr>
              <w:pStyle w:val="NormalWeb"/>
              <w:spacing w:before="0" w:beforeAutospacing="0" w:after="0" w:afterAutospacing="0"/>
              <w:rPr>
                <w:lang w:val="uk-UA" w:eastAsia="uk-UA"/>
              </w:rPr>
            </w:pPr>
            <w:r w:rsidRPr="005A0307">
              <w:rPr>
                <w:rStyle w:val="CharStyle12"/>
                <w:i w:val="0"/>
                <w:spacing w:val="0"/>
                <w:sz w:val="24"/>
                <w:szCs w:val="24"/>
                <w:lang w:eastAsia="ru-RU"/>
              </w:rPr>
              <w:t>5. Електронний документ, що містить відомості про результати робіт із землеустрою, які підлягають внесенню до Державного земельного кадастру, відповідно до вимог Закону України « Про Державний земельний кадастр».</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11.</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5A0307">
              <w:rPr>
                <w:rFonts w:ascii="Times New Roman" w:hAnsi="Times New Roman"/>
                <w:kern w:val="3"/>
                <w:sz w:val="24"/>
                <w:szCs w:val="24"/>
                <w:lang w:eastAsia="uk-UA" w:bidi="hi-IN"/>
              </w:rPr>
              <w:t>Заява про внесення відомостей (змін до них) до Державного земельного кадастру про межі частини земельної ділянки, на яку поширюються права суборенди, сервітуту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w:t>
            </w:r>
          </w:p>
        </w:tc>
      </w:tr>
      <w:tr w:rsidR="00430B8A" w:rsidRPr="0099614F" w:rsidTr="00081DF7">
        <w:trPr>
          <w:trHeight w:val="81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12.</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Платність (безоплатність) надання адміністративної послуги</w:t>
            </w:r>
          </w:p>
        </w:tc>
        <w:tc>
          <w:tcPr>
            <w:tcW w:w="6214"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13.</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Нормативно-правові акти, на підставі яких стягується плата</w:t>
            </w:r>
          </w:p>
        </w:tc>
        <w:tc>
          <w:tcPr>
            <w:tcW w:w="6214"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14.</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4"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15.</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Розрахунковий рахунок для внесення плати</w:t>
            </w:r>
          </w:p>
        </w:tc>
        <w:tc>
          <w:tcPr>
            <w:tcW w:w="6214"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16.</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Строк надання адміністративної послуги</w:t>
            </w:r>
          </w:p>
        </w:tc>
        <w:tc>
          <w:tcPr>
            <w:tcW w:w="6214"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14 робочих днів з дати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17.</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Перелік підстав для відмови у наданні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Standard"/>
              <w:jc w:val="both"/>
              <w:rPr>
                <w:rFonts w:cs="Times New Roman"/>
              </w:rPr>
            </w:pPr>
            <w:r w:rsidRPr="005A0307">
              <w:rPr>
                <w:rFonts w:cs="Times New Roman"/>
              </w:rPr>
              <w:t>1. Земельна ділянка розташована на території дії повноважень іншого Державного кадастрового реєстратора</w:t>
            </w:r>
          </w:p>
          <w:p w:rsidR="00430B8A" w:rsidRPr="005A0307" w:rsidRDefault="00430B8A" w:rsidP="005A0307">
            <w:pPr>
              <w:pStyle w:val="Standard"/>
              <w:jc w:val="both"/>
              <w:rPr>
                <w:rFonts w:cs="Times New Roman"/>
              </w:rPr>
            </w:pPr>
            <w:r w:rsidRPr="005A0307">
              <w:rPr>
                <w:rFonts w:cs="Times New Roman"/>
              </w:rPr>
              <w:t>2. Документи подані не в повному обсязі (відсутність документа, що підтверджує повноваження діяти від імені заявника) та/або не відповідають вимогам, встановленим законом (заява не відповідає встановленій формі)</w:t>
            </w:r>
          </w:p>
          <w:p w:rsidR="00430B8A" w:rsidRPr="005A0307" w:rsidRDefault="00430B8A" w:rsidP="005A0307">
            <w:pPr>
              <w:pStyle w:val="Standard"/>
              <w:jc w:val="both"/>
              <w:rPr>
                <w:rFonts w:cs="Times New Roman"/>
              </w:rPr>
            </w:pPr>
            <w:r w:rsidRPr="005A0307">
              <w:rPr>
                <w:rFonts w:cs="Times New Roman"/>
              </w:rPr>
              <w:t>3. Із заявою звернулася неналежна особа</w:t>
            </w:r>
          </w:p>
          <w:p w:rsidR="00430B8A" w:rsidRPr="005A0307" w:rsidRDefault="00430B8A" w:rsidP="005A0307">
            <w:pPr>
              <w:pStyle w:val="Standard"/>
              <w:jc w:val="both"/>
              <w:rPr>
                <w:rFonts w:cs="Times New Roman"/>
              </w:rPr>
            </w:pPr>
            <w:r w:rsidRPr="005A0307">
              <w:rPr>
                <w:rFonts w:cs="Times New Roman"/>
              </w:rPr>
              <w:t>4. Електронний документ не придатний для проведення його перевірки за допомогою програмного забезпечення Державного земельного кадастру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18.</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Результат надання адміністративної послуги</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земельну ділянку на підтвердження внесення до Державного земельного кадастру відомостей про межі частини земельної ділянки, на яку поширюються права суборенди, сервітуту.</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Повідомлення про відмову у прийнятті заяви про внесення відомостей (змін до них) до Державного земельного кадастру про межі частини земельної ділянки, на яку поширюються права суборенди, сервітуту</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Рішення про відмову у внесенні відомостей (змін до них) до Державного земельного кадастру про межі частини земельної ділянки, на яку поширюються права суборенди, сервітуту</w:t>
            </w:r>
          </w:p>
        </w:tc>
      </w:tr>
      <w:tr w:rsidR="00430B8A" w:rsidRPr="0099614F" w:rsidTr="00081DF7">
        <w:trPr>
          <w:trHeight w:val="133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19.</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Способи отримання відповіді (результату)</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5A030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надсилається поштою на адресу, вказану заявником у заяві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20.</w:t>
            </w:r>
          </w:p>
        </w:tc>
        <w:tc>
          <w:tcPr>
            <w:tcW w:w="3092"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Примітка</w:t>
            </w:r>
          </w:p>
        </w:tc>
        <w:tc>
          <w:tcPr>
            <w:tcW w:w="6214"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*Форма заяви про внесення відомостей (змін до них) до Державного земельного кадастру про межі частини земельної ділянки, на яку поширюються права суборенди, сервітуту наведено у додатку до Інформаційної картки адміністративної послуги</w:t>
            </w:r>
          </w:p>
        </w:tc>
      </w:tr>
    </w:tbl>
    <w:p w:rsidR="00430B8A" w:rsidRPr="005A0307" w:rsidRDefault="00430B8A" w:rsidP="005A0307">
      <w:pPr>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 xml:space="preserve">Надання відомостей з Державного земельного кадастру у формі витягів з Державного земельного кадастру про землі в межах </w:t>
      </w: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адміністративно-територіальних одиниць</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1"/>
        <w:gridCol w:w="140"/>
        <w:gridCol w:w="6218"/>
      </w:tblGrid>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9" w:type="dxa"/>
            <w:vMerge w:val="restart"/>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ЦНАПу</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val="restart"/>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ВРМ ЦНАП</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Іванівці, вул. Центральна, 8А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Товмачик, вул. Шкільна, 34А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Шепарівці, вул. Шевченка, 108</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-20</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3.</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Обід – 12</w:t>
            </w:r>
            <w:r w:rsidRPr="005A0307">
              <w:rPr>
                <w:rFonts w:ascii="Times New Roman" w:hAnsi="Times New Roman"/>
                <w:sz w:val="24"/>
                <w:szCs w:val="24"/>
                <w:vertAlign w:val="superscript"/>
                <w:lang w:eastAsia="uk-UA"/>
              </w:rPr>
              <w:t>00</w:t>
            </w:r>
            <w:r w:rsidRPr="005A0307">
              <w:rPr>
                <w:rFonts w:ascii="Times New Roman" w:hAnsi="Times New Roman"/>
                <w:sz w:val="24"/>
                <w:szCs w:val="24"/>
                <w:lang w:eastAsia="uk-UA"/>
              </w:rPr>
              <w:t>-13</w:t>
            </w:r>
            <w:r w:rsidRPr="005A0307">
              <w:rPr>
                <w:rFonts w:ascii="Times New Roman" w:hAnsi="Times New Roman"/>
                <w:sz w:val="24"/>
                <w:szCs w:val="24"/>
                <w:vertAlign w:val="superscript"/>
                <w:lang w:eastAsia="uk-UA"/>
              </w:rPr>
              <w:t>00</w:t>
            </w:r>
          </w:p>
        </w:tc>
      </w:tr>
      <w:tr w:rsidR="00430B8A" w:rsidRPr="0099614F" w:rsidTr="00081DF7">
        <w:trPr>
          <w:trHeight w:val="1373"/>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4.</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Телефон/факс (довідки), адреса електронної пошти та веб-сайт ЦНАПу</w:t>
            </w:r>
          </w:p>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та телефони ВРМ ЦНАП</w:t>
            </w:r>
          </w:p>
        </w:tc>
        <w:tc>
          <w:tcPr>
            <w:tcW w:w="6769" w:type="dxa"/>
            <w:gridSpan w:val="3"/>
          </w:tcPr>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4-74-81</w:t>
            </w:r>
          </w:p>
          <w:p w:rsidR="00430B8A" w:rsidRPr="005A0307" w:rsidRDefault="00430B8A" w:rsidP="005A0307">
            <w:pPr>
              <w:widowControl w:val="0"/>
              <w:spacing w:after="0" w:line="240" w:lineRule="auto"/>
              <w:jc w:val="center"/>
              <w:rPr>
                <w:rFonts w:ascii="Times New Roman" w:hAnsi="Times New Roman"/>
                <w:sz w:val="24"/>
                <w:szCs w:val="24"/>
                <w:lang w:eastAsia="uk-UA"/>
              </w:rPr>
            </w:pPr>
            <w:hyperlink r:id="rId12"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13" w:history="1">
              <w:r w:rsidRPr="0099614F">
                <w:rPr>
                  <w:rStyle w:val="Hyperlink"/>
                  <w:rFonts w:ascii="Times New Roman" w:hAnsi="Times New Roman"/>
                  <w:sz w:val="24"/>
                  <w:szCs w:val="24"/>
                  <w:lang w:eastAsia="uk-UA"/>
                </w:rPr>
                <w:t>http://www.cnap.kolrada.gov.ua</w:t>
              </w:r>
            </w:hyperlink>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(03433) 4-74-81</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Воскресинці: (03433) 7-64-00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Корнич: (03433) 9-26-24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Іванівці: (03433) 9-12-46</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Раківчик: (03433) 9-92-34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Саджавка: (03475) 3-56-34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Товмачик: (03433) 9-12-40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5.</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 xml:space="preserve">Закони України </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38 Закону України «Про Державний земельний кадастр»</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6.</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Кабінету Міністрів України</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166, 167, 167-1, 168, 171 Порядку ведення Державного земельного кадастру, затвердженого постановою Кабінету Міністрів України від 17 жовтня 2012 р. № 1051</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7.</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центральних органів виконавчої влади</w:t>
            </w:r>
          </w:p>
        </w:tc>
        <w:tc>
          <w:tcPr>
            <w:tcW w:w="6358"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8.</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місцевих органів виконавчої влади/ органів місцевого самоврядування</w:t>
            </w:r>
          </w:p>
        </w:tc>
        <w:tc>
          <w:tcPr>
            <w:tcW w:w="6358"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9.</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Підстава для одержання адміністративної послуги</w:t>
            </w:r>
          </w:p>
        </w:tc>
        <w:tc>
          <w:tcPr>
            <w:tcW w:w="6218" w:type="dxa"/>
          </w:tcPr>
          <w:p w:rsidR="00430B8A" w:rsidRPr="005A0307"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w:t>
            </w:r>
          </w:p>
        </w:tc>
      </w:tr>
      <w:tr w:rsidR="00430B8A" w:rsidRPr="0099614F" w:rsidTr="00081DF7">
        <w:trPr>
          <w:trHeight w:val="7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10.</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8"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17.10.2012 № 1051  (форма заяви додається)*</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2. Документ, що підтверджує оплату послуг з надання витягу з Державного земельного кадастру про землі в межах території адміністративно-територіальних одиниць (або інформація (реквізити платежу) про сплату збору (внесення плати) в будь-якій формі, надані суб’єктом звернення **).</w:t>
            </w:r>
          </w:p>
          <w:p w:rsidR="00430B8A" w:rsidRPr="005A0307" w:rsidRDefault="00430B8A" w:rsidP="005A0307">
            <w:pPr>
              <w:pStyle w:val="NormalWeb"/>
              <w:spacing w:before="0" w:beforeAutospacing="0" w:after="0" w:afterAutospacing="0"/>
              <w:rPr>
                <w:lang w:val="uk-UA" w:eastAsia="uk-UA"/>
              </w:rPr>
            </w:pPr>
            <w:r w:rsidRPr="005A0307">
              <w:rPr>
                <w:rStyle w:val="CharStyle12"/>
                <w:i w:val="0"/>
                <w:spacing w:val="0"/>
                <w:sz w:val="24"/>
                <w:szCs w:val="24"/>
                <w:lang w:eastAsia="ru-RU"/>
              </w:rPr>
              <w:t>3.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11.</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uk-UA" w:bidi="hi-IN"/>
              </w:rPr>
            </w:pPr>
            <w:r w:rsidRPr="005A0307">
              <w:rPr>
                <w:rFonts w:ascii="Times New Roman" w:hAnsi="Times New Roman"/>
                <w:kern w:val="3"/>
                <w:sz w:val="24"/>
                <w:szCs w:val="24"/>
                <w:lang w:eastAsia="uk-UA" w:bidi="hi-IN"/>
              </w:rPr>
              <w:t xml:space="preserve">Заява про надання відомостей з Державного земельного кадастру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за власним кваліфікованим електронним підписом (печаткою) заявника надсилається через Єдиний державний портал адміністративних послуг, у тому числі через інтегровану з ним інформаційну систему Держгеокадастру. </w:t>
            </w:r>
          </w:p>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5A0307">
              <w:rPr>
                <w:rFonts w:ascii="Times New Roman" w:hAnsi="Times New Roman"/>
                <w:kern w:val="3"/>
                <w:sz w:val="24"/>
                <w:szCs w:val="24"/>
                <w:lang w:eastAsia="uk-UA" w:bidi="hi-IN"/>
              </w:rPr>
              <w:t>У разі подання заяви органом державної влади, органом місцевого самоврядування у заяві зазначаються підстави надання відповідної інформації з посиланням на норму закону, яка передбачає право відповідного органу запитувати таку інформацію, а також реквізити справи, у зв'язку з якою виникла потреба в отриманні інформації. Така заява розглядається у позачерговому порядку.</w:t>
            </w:r>
          </w:p>
        </w:tc>
      </w:tr>
      <w:tr w:rsidR="00430B8A" w:rsidRPr="0099614F" w:rsidTr="00081DF7">
        <w:trPr>
          <w:trHeight w:val="81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12.</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Платність (безоплатність) надання адміністративної послуги</w:t>
            </w:r>
          </w:p>
        </w:tc>
        <w:tc>
          <w:tcPr>
            <w:tcW w:w="6218" w:type="dxa"/>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Послуга платна (у випадку звернення органів виконавчої влади та органів місцевого самоврядування – безоплатна)</w:t>
            </w:r>
          </w:p>
        </w:tc>
      </w:tr>
      <w:tr w:rsidR="00430B8A" w:rsidRPr="0099614F" w:rsidTr="00081DF7">
        <w:trPr>
          <w:trHeight w:val="30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p>
        </w:tc>
        <w:tc>
          <w:tcPr>
            <w:tcW w:w="9305" w:type="dxa"/>
            <w:gridSpan w:val="4"/>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У разі платності: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13.</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Нормативно-правові акти, на підставі яких стягується плата</w:t>
            </w:r>
          </w:p>
        </w:tc>
        <w:tc>
          <w:tcPr>
            <w:tcW w:w="6218" w:type="dxa"/>
          </w:tcPr>
          <w:p w:rsidR="00430B8A" w:rsidRPr="005A0307"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Стаття 41 Закону України «Про Державний земельний кадастр»</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14.</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Розмір плати за надання послуги – 0,06 розміру прожиткового мінімуму для працездатних осіб, встановленого законом на 1 січня календарного року, в якому надається відповідна адміністративна послуга</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послуги здійснюється шляхом попереднього перерахування коштів через банки та/або відділення поштового зв’язку; підтвердженням оплати послуги є платіжне доручення або квитанція з відміткою банку чи відділення поштового зв’язку (або інформація (реквізити платежу) про сплату збору (внесення плати) в будь-якій формі, надані суб’єктом звернення **)</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 здійснюється з урахуванням вимог Закону України «Про платіжні системи та переказ коштів в Україні»</w:t>
            </w:r>
          </w:p>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У разі подання заяви в електронній формі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системи та переказ коштів в Україні»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15.</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Розрахунковий рахунок для внесення плати</w:t>
            </w:r>
          </w:p>
        </w:tc>
        <w:tc>
          <w:tcPr>
            <w:tcW w:w="6218"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Р/р UA328999980334179879027009616; ЄДРПОУ 37904227; код платежу 22012500; банк отримувач - Коломийське УК, ОТГ м. Коломия/22012500. Розрахунковий рахунок для внесення плати надається управлінням «Центр надання адміністративних послуг» Коломийської міської ради</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16.</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Строк надання адміністративної послуги</w:t>
            </w:r>
          </w:p>
        </w:tc>
        <w:tc>
          <w:tcPr>
            <w:tcW w:w="6218"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10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17.</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Перелік підстав для відмови у наданні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Standard"/>
              <w:jc w:val="both"/>
              <w:rPr>
                <w:rFonts w:cs="Times New Roman"/>
              </w:rPr>
            </w:pPr>
            <w:r w:rsidRPr="005A0307">
              <w:rPr>
                <w:rFonts w:cs="Times New Roman"/>
              </w:rPr>
              <w:t>1. У Державному земельному кадастрі відсутні запитувані відомості</w:t>
            </w:r>
          </w:p>
          <w:p w:rsidR="00430B8A" w:rsidRPr="005A0307" w:rsidRDefault="00430B8A" w:rsidP="005A0307">
            <w:pPr>
              <w:pStyle w:val="Standard"/>
              <w:jc w:val="both"/>
              <w:rPr>
                <w:rFonts w:cs="Times New Roman"/>
              </w:rPr>
            </w:pPr>
            <w:r w:rsidRPr="005A0307">
              <w:rPr>
                <w:rFonts w:cs="Times New Roman"/>
              </w:rPr>
              <w:t>2. Із заявою про надання відомостей з Державного земельного кадастру звернулася неналежна особа (право на отримання витягу з Державного земельного кадастру про землі в межах території адміністративно-територіальних одиниць надано органам державної влади, органам місцевого самоврядування для здійснення своїх повноважень, визначених законом).</w:t>
            </w:r>
          </w:p>
          <w:p w:rsidR="00430B8A" w:rsidRPr="005A0307" w:rsidRDefault="00430B8A" w:rsidP="005A0307">
            <w:pPr>
              <w:pStyle w:val="Standard"/>
              <w:jc w:val="both"/>
              <w:rPr>
                <w:rFonts w:cs="Times New Roman"/>
              </w:rPr>
            </w:pPr>
            <w:r w:rsidRPr="005A0307">
              <w:rPr>
                <w:rFonts w:cs="Times New Roman"/>
              </w:rPr>
              <w:t>3. Документи подані не в повному обсязі (відсутність документа, що підтверджує повноваження діяти від імені заявника, відсутність документа, що підтверджує оплату послуг з надання витягу (або інформації (реквізитів платежу)**), та/або не відповідають вимогам, встановленим законом (заява не відповідає встановленій формі)</w:t>
            </w:r>
          </w:p>
        </w:tc>
      </w:tr>
      <w:tr w:rsidR="00430B8A" w:rsidRPr="0099614F" w:rsidTr="00081DF7">
        <w:trPr>
          <w:trHeight w:val="7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18.</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Результат надання адміністративної послуги</w:t>
            </w:r>
          </w:p>
        </w:tc>
        <w:tc>
          <w:tcPr>
            <w:tcW w:w="6218"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землі в межах території адміністративно-територіальних одиниць або повідомлення про відмову у наданні відомостей з Державного земельного кадастру</w:t>
            </w:r>
          </w:p>
        </w:tc>
      </w:tr>
      <w:tr w:rsidR="00430B8A" w:rsidRPr="0099614F" w:rsidTr="00081DF7">
        <w:trPr>
          <w:trHeight w:val="133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19.</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Способи отримання відповіді (результату)</w:t>
            </w:r>
          </w:p>
        </w:tc>
        <w:tc>
          <w:tcPr>
            <w:tcW w:w="6218" w:type="dxa"/>
          </w:tcPr>
          <w:p w:rsidR="00430B8A" w:rsidRPr="005A0307" w:rsidRDefault="00430B8A" w:rsidP="005A0307">
            <w:pPr>
              <w:spacing w:after="0" w:line="240" w:lineRule="auto"/>
              <w:jc w:val="both"/>
              <w:rPr>
                <w:rFonts w:ascii="Times New Roman" w:hAnsi="Times New Roman"/>
                <w:kern w:val="3"/>
                <w:sz w:val="24"/>
                <w:szCs w:val="24"/>
                <w:lang w:eastAsia="zh-CN" w:bidi="hi-IN"/>
              </w:rPr>
            </w:pPr>
            <w:r w:rsidRPr="005A030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5A0307">
              <w:rPr>
                <w:rFonts w:ascii="Times New Roman" w:hAnsi="Times New Roman"/>
                <w:kern w:val="3"/>
                <w:sz w:val="24"/>
                <w:szCs w:val="24"/>
                <w:lang w:eastAsia="zh-CN" w:bidi="hi-IN"/>
              </w:rPr>
              <w:t>У разі подання заяви в електронній формі за власним кваліфікованим електронним підписом (печаткою) заявника відомості з Державного земельного кадастру про землі в межах території адміністративно-територіальних одиниць або мотивована відмова у наданні таких відомостей за бажанням заявника видаються також у формі електронного документа засобами телекомунікаційного зв'язку.</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20.</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Примітка</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Форма заяви про надання відомостей з Державного земельного кадастру наведена у додатку до  Типової інформаційної картки адміністративної послуги</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**до 31 грудня 2021 р.-</w:t>
            </w:r>
          </w:p>
        </w:tc>
      </w:tr>
    </w:tbl>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 xml:space="preserve">Державна реєстрація обмежень у використанні земель </w:t>
      </w: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з видачею витягу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ЦНАПу</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ВРМ ЦНАП</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-20</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3.</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Обід – 12</w:t>
            </w:r>
            <w:r w:rsidRPr="005A0307">
              <w:rPr>
                <w:rFonts w:ascii="Times New Roman" w:hAnsi="Times New Roman"/>
                <w:sz w:val="24"/>
                <w:szCs w:val="24"/>
                <w:vertAlign w:val="superscript"/>
                <w:lang w:eastAsia="uk-UA"/>
              </w:rPr>
              <w:t>00</w:t>
            </w:r>
            <w:r w:rsidRPr="005A0307">
              <w:rPr>
                <w:rFonts w:ascii="Times New Roman" w:hAnsi="Times New Roman"/>
                <w:sz w:val="24"/>
                <w:szCs w:val="24"/>
                <w:lang w:eastAsia="uk-UA"/>
              </w:rPr>
              <w:t>-13</w:t>
            </w:r>
            <w:r w:rsidRPr="005A0307">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4.</w:t>
            </w:r>
          </w:p>
        </w:tc>
        <w:tc>
          <w:tcPr>
            <w:tcW w:w="2537"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Телефон/факс (довідки), адреса електронної пошти та веб-сайт ЦНАПу</w:t>
            </w:r>
          </w:p>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та телефони ВРМ ЦНАП</w:t>
            </w:r>
          </w:p>
        </w:tc>
        <w:tc>
          <w:tcPr>
            <w:tcW w:w="6769" w:type="dxa"/>
            <w:gridSpan w:val="3"/>
          </w:tcPr>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4-74-81</w:t>
            </w:r>
          </w:p>
          <w:p w:rsidR="00430B8A" w:rsidRPr="005A0307" w:rsidRDefault="00430B8A" w:rsidP="005A0307">
            <w:pPr>
              <w:widowControl w:val="0"/>
              <w:spacing w:after="0" w:line="240" w:lineRule="auto"/>
              <w:jc w:val="center"/>
              <w:rPr>
                <w:rFonts w:ascii="Times New Roman" w:hAnsi="Times New Roman"/>
                <w:sz w:val="24"/>
                <w:szCs w:val="24"/>
                <w:lang w:eastAsia="uk-UA"/>
              </w:rPr>
            </w:pPr>
            <w:hyperlink r:id="rId14"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15" w:history="1">
              <w:r w:rsidRPr="0099614F">
                <w:rPr>
                  <w:rStyle w:val="Hyperlink"/>
                  <w:rFonts w:ascii="Times New Roman" w:hAnsi="Times New Roman"/>
                  <w:sz w:val="24"/>
                  <w:szCs w:val="24"/>
                  <w:lang w:eastAsia="uk-UA"/>
                </w:rPr>
                <w:t>http://www.cnap.kolrada.gov.ua</w:t>
              </w:r>
            </w:hyperlink>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(03433) 4-74-81</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Воскресинці: (03433) 7-64-00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Корнич: (03433) 9-26-24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Іванівці: (03433) 9-12-46</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Раківчик: (03433) 9-92-34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Саджавка: (03475) 3-56-34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Товмачик: (03433) 9-12-40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5.</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28 Закону України «Про Державний земельний кадастр»</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6.</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69–75, 77–79, 101–103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7.</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8.</w:t>
            </w:r>
          </w:p>
        </w:tc>
        <w:tc>
          <w:tcPr>
            <w:tcW w:w="2951"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9.</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Підстава для одержання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внесення відомостей (змін до них) до Державного земельного кадастру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10.</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1. Заява про внесення відомостей (змін до них) до Державного земельного кадастру, встановленою Порядком ведення Державного земельного кадастру, затвердженим постановою Кабінету Міністрів України від 17 жовтня 2012 р. №1051 (форма заяви додається)*</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2. Документація із землеустрою, інші документи, які є підставою для виникнення, зміни та припинення обмеження у використанні земель</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3. Документація із землеустрою та оцінки земель, інші документи, які є підставою для виникнення, зміни та припинення обмеження у використанні земель, в електронній формі відповідно до вимог Закону України «Про землеустрій»</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4. Електронний документ відповідно до вимог Закону України «Про Державний земельний кадастр»</w:t>
            </w:r>
          </w:p>
          <w:p w:rsidR="00430B8A" w:rsidRPr="005A0307" w:rsidRDefault="00430B8A" w:rsidP="005A0307">
            <w:pPr>
              <w:pStyle w:val="NormalWeb"/>
              <w:spacing w:before="0" w:beforeAutospacing="0" w:after="0" w:afterAutospacing="0"/>
              <w:rPr>
                <w:lang w:val="uk-UA" w:eastAsia="uk-UA"/>
              </w:rPr>
            </w:pPr>
            <w:r w:rsidRPr="005A0307">
              <w:rPr>
                <w:rStyle w:val="CharStyle12"/>
                <w:i w:val="0"/>
                <w:spacing w:val="0"/>
                <w:sz w:val="24"/>
                <w:szCs w:val="24"/>
                <w:lang w:eastAsia="ru-RU"/>
              </w:rPr>
              <w:t>5.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11.</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5A0307">
              <w:rPr>
                <w:rFonts w:ascii="Times New Roman" w:hAnsi="Times New Roman"/>
                <w:kern w:val="3"/>
                <w:sz w:val="24"/>
                <w:szCs w:val="24"/>
                <w:lang w:eastAsia="uk-UA" w:bidi="hi-IN"/>
              </w:rPr>
              <w:t>Заява про внесення відомостей (змін до них) до Державного земельного кадастру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w:t>
            </w:r>
          </w:p>
        </w:tc>
      </w:tr>
      <w:tr w:rsidR="00430B8A" w:rsidRPr="0099614F" w:rsidTr="00081DF7">
        <w:trPr>
          <w:trHeight w:val="81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12.</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Платність (безоплатність) надання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13.</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Нормативно-правові акти, на підставі яких стягується плата</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14.</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15.</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Розрахунковий рахунок для внесення плати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16.</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Строк надання адміністративної послуги</w:t>
            </w:r>
          </w:p>
        </w:tc>
        <w:tc>
          <w:tcPr>
            <w:tcW w:w="6215"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14 робочих днів з дня реєстрації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17.</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Standard"/>
              <w:jc w:val="both"/>
              <w:rPr>
                <w:rFonts w:cs="Times New Roman"/>
              </w:rPr>
            </w:pPr>
            <w:r w:rsidRPr="005A0307">
              <w:rPr>
                <w:rFonts w:cs="Times New Roman"/>
              </w:rPr>
              <w:t>1. Обмеження згідно із законом не підлягає державній реєстрації</w:t>
            </w:r>
          </w:p>
          <w:p w:rsidR="00430B8A" w:rsidRPr="005A0307" w:rsidRDefault="00430B8A" w:rsidP="005A0307">
            <w:pPr>
              <w:pStyle w:val="Standard"/>
              <w:jc w:val="both"/>
              <w:rPr>
                <w:rFonts w:cs="Times New Roman"/>
              </w:rPr>
            </w:pPr>
            <w:r w:rsidRPr="005A0307">
              <w:rPr>
                <w:rFonts w:cs="Times New Roman"/>
              </w:rPr>
              <w:t>2. Обмеження встановлюється на території дії повноважень іншого Державного кадастрового реєстратора</w:t>
            </w:r>
          </w:p>
          <w:p w:rsidR="00430B8A" w:rsidRPr="005A0307" w:rsidRDefault="00430B8A" w:rsidP="005A0307">
            <w:pPr>
              <w:pStyle w:val="Standard"/>
              <w:jc w:val="both"/>
              <w:rPr>
                <w:rFonts w:cs="Times New Roman"/>
              </w:rPr>
            </w:pPr>
            <w:r w:rsidRPr="005A0307">
              <w:rPr>
                <w:rFonts w:cs="Times New Roman"/>
              </w:rPr>
              <w:t>3. Із заявою про внесення відомостей (змін до них) до Державного земельного кадастру звернулася неналежна особа (право на реєстрацію обмеження у використанні земель мають органи державної влади, органи місцевого самоврядування для здійснення своїх повноважень, визначених законом; власники, користувачі земельних ділянок або уповноважені ними особи, земельні ділянки яких розташовані в межах або перетинаються межами обмежень у використанні земель та/або межами їх режимоутворюючих об’єктів (за наявності таких об’єктів); особи, в інтересах яких встановлюються обмеження, або уповноважені ними особи)</w:t>
            </w:r>
          </w:p>
          <w:p w:rsidR="00430B8A" w:rsidRPr="005A0307" w:rsidRDefault="00430B8A" w:rsidP="005A0307">
            <w:pPr>
              <w:pStyle w:val="Standard"/>
              <w:jc w:val="both"/>
              <w:rPr>
                <w:rFonts w:cs="Times New Roman"/>
              </w:rPr>
            </w:pPr>
            <w:r w:rsidRPr="005A0307">
              <w:rPr>
                <w:rFonts w:cs="Times New Roman"/>
              </w:rPr>
              <w:t>4. Документи подані не в повному обсязі (відсутність документа, що підтверджує повноваження діяти від імені заявника) та/або не відповідають вимогам, встановленим законом (заява не відповідає встановленій формі, відсутні електронні копії документів)</w:t>
            </w:r>
          </w:p>
          <w:p w:rsidR="00430B8A" w:rsidRPr="005A0307" w:rsidRDefault="00430B8A" w:rsidP="005A0307">
            <w:pPr>
              <w:pStyle w:val="Standard"/>
              <w:jc w:val="both"/>
              <w:rPr>
                <w:rFonts w:cs="Times New Roman"/>
              </w:rPr>
            </w:pPr>
            <w:r w:rsidRPr="005A0307">
              <w:rPr>
                <w:rFonts w:cs="Times New Roman"/>
              </w:rPr>
              <w:t>5. Заявлене обмеження вже зареєстроване</w:t>
            </w:r>
          </w:p>
          <w:p w:rsidR="00430B8A" w:rsidRPr="005A0307" w:rsidRDefault="00430B8A" w:rsidP="005A0307">
            <w:pPr>
              <w:pStyle w:val="Standard"/>
              <w:jc w:val="both"/>
              <w:rPr>
                <w:rFonts w:cs="Times New Roman"/>
              </w:rPr>
            </w:pPr>
            <w:r w:rsidRPr="005A0307">
              <w:rPr>
                <w:rFonts w:cs="Times New Roman"/>
              </w:rPr>
              <w:t>6. Електронний документ не придатний для проведення його перевірки за допомогою програмного забезпечення Державного земельного кадастру</w:t>
            </w:r>
          </w:p>
        </w:tc>
      </w:tr>
      <w:tr w:rsidR="00430B8A" w:rsidRPr="0099614F" w:rsidTr="00081DF7">
        <w:trPr>
          <w:trHeight w:val="7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18.</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Результат надання адміністративної послуги</w:t>
            </w:r>
          </w:p>
        </w:tc>
        <w:tc>
          <w:tcPr>
            <w:tcW w:w="6215"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обмеження у використанні земель</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Повідомлення про відмову в прийнятті заяви про внесення відомостей (змін до них) до Державного земельного кадастру</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Рішення про відмову у державній реєстрації обмеження у використанні земель</w:t>
            </w:r>
          </w:p>
        </w:tc>
      </w:tr>
      <w:tr w:rsidR="00430B8A" w:rsidRPr="0099614F" w:rsidTr="00081DF7">
        <w:trPr>
          <w:trHeight w:val="1330"/>
        </w:trPr>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19.</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Способи отримання відповіді (результату)</w:t>
            </w:r>
          </w:p>
        </w:tc>
        <w:tc>
          <w:tcPr>
            <w:tcW w:w="6215" w:type="dxa"/>
          </w:tcPr>
          <w:p w:rsidR="00430B8A" w:rsidRPr="0099614F" w:rsidRDefault="00430B8A" w:rsidP="005A0307">
            <w:pPr>
              <w:spacing w:after="0" w:line="240" w:lineRule="auto"/>
              <w:jc w:val="both"/>
              <w:rPr>
                <w:rFonts w:ascii="Times New Roman" w:hAnsi="Times New Roman"/>
                <w:sz w:val="24"/>
                <w:szCs w:val="24"/>
              </w:rPr>
            </w:pPr>
            <w:r w:rsidRPr="005A030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надсилається поштою на адресу, вказану заявником у заяві</w:t>
            </w:r>
          </w:p>
        </w:tc>
      </w:tr>
      <w:tr w:rsidR="00430B8A" w:rsidRPr="0099614F" w:rsidTr="00081DF7">
        <w:tc>
          <w:tcPr>
            <w:tcW w:w="548"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20.</w:t>
            </w:r>
          </w:p>
        </w:tc>
        <w:tc>
          <w:tcPr>
            <w:tcW w:w="3091"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Примітка</w:t>
            </w:r>
          </w:p>
        </w:tc>
        <w:tc>
          <w:tcPr>
            <w:tcW w:w="6215"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r w:rsidRPr="0099614F">
              <w:rPr>
                <w:rFonts w:ascii="Times New Roman" w:hAnsi="Times New Roman"/>
                <w:sz w:val="24"/>
                <w:szCs w:val="24"/>
              </w:rPr>
              <w:t xml:space="preserve"> </w:t>
            </w:r>
            <w:r w:rsidRPr="0099614F">
              <w:rPr>
                <w:rFonts w:ascii="Times New Roman" w:hAnsi="Times New Roman"/>
                <w:sz w:val="24"/>
                <w:szCs w:val="24"/>
                <w:lang w:eastAsia="uk-UA"/>
              </w:rPr>
              <w:t>Форма заяви про внесення відомостей (змін до них) до Державного земельного кадастру наведено у додатку до Інформаційної картки адміністративної послуги</w:t>
            </w:r>
          </w:p>
        </w:tc>
      </w:tr>
    </w:tbl>
    <w:p w:rsidR="00430B8A" w:rsidRPr="005A0307" w:rsidRDefault="00430B8A" w:rsidP="005A0307">
      <w:pPr>
        <w:tabs>
          <w:tab w:val="left" w:pos="5865"/>
        </w:tabs>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Надання відомостей з Державного земельного кадастру у формі витягів з Державного земельного кадастру про обмеження у використанні земель</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1"/>
        <w:gridCol w:w="140"/>
        <w:gridCol w:w="6218"/>
      </w:tblGrid>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9" w:type="dxa"/>
            <w:vMerge w:val="restart"/>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ЦНАПу</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val="restart"/>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Місцезнаходження ВРМ ЦНАП</w:t>
            </w: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Іванівці, вул. Центральна, 8А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Товмачик, вул. Шкільна, 34А</w:t>
            </w:r>
          </w:p>
        </w:tc>
      </w:tr>
      <w:tr w:rsidR="00430B8A" w:rsidRPr="0099614F" w:rsidTr="00081DF7">
        <w:tc>
          <w:tcPr>
            <w:tcW w:w="549" w:type="dxa"/>
            <w:vMerge/>
          </w:tcPr>
          <w:p w:rsidR="00430B8A" w:rsidRPr="005A030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5A030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Коломийський р-н, с. Шепарівці, вул. Шевченка, 108</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-20</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3.</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Понеділок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Вівторок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Середа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Четвер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-16</w:t>
            </w:r>
            <w:r w:rsidRPr="005A0307">
              <w:rPr>
                <w:rFonts w:ascii="Times New Roman" w:hAnsi="Times New Roman"/>
                <w:sz w:val="24"/>
                <w:szCs w:val="24"/>
                <w:vertAlign w:val="superscript"/>
                <w:lang w:eastAsia="uk-UA"/>
              </w:rPr>
              <w:t>00</w:t>
            </w:r>
          </w:p>
          <w:p w:rsidR="00430B8A" w:rsidRPr="005A0307" w:rsidRDefault="00430B8A" w:rsidP="005A0307">
            <w:pPr>
              <w:spacing w:after="0" w:line="240" w:lineRule="auto"/>
              <w:jc w:val="center"/>
              <w:rPr>
                <w:rFonts w:ascii="Times New Roman" w:hAnsi="Times New Roman"/>
                <w:sz w:val="24"/>
                <w:szCs w:val="24"/>
                <w:vertAlign w:val="superscript"/>
                <w:lang w:eastAsia="uk-UA"/>
              </w:rPr>
            </w:pPr>
            <w:r w:rsidRPr="005A0307">
              <w:rPr>
                <w:rFonts w:ascii="Times New Roman" w:hAnsi="Times New Roman"/>
                <w:sz w:val="24"/>
                <w:szCs w:val="24"/>
                <w:lang w:eastAsia="uk-UA"/>
              </w:rPr>
              <w:t>П’ятниця – 08</w:t>
            </w:r>
            <w:r w:rsidRPr="005A0307">
              <w:rPr>
                <w:rFonts w:ascii="Times New Roman" w:hAnsi="Times New Roman"/>
                <w:sz w:val="24"/>
                <w:szCs w:val="24"/>
                <w:vertAlign w:val="superscript"/>
                <w:lang w:eastAsia="uk-UA"/>
              </w:rPr>
              <w:t>30</w:t>
            </w:r>
            <w:r w:rsidRPr="005A0307">
              <w:rPr>
                <w:rFonts w:ascii="Times New Roman" w:hAnsi="Times New Roman"/>
                <w:sz w:val="24"/>
                <w:szCs w:val="24"/>
                <w:lang w:eastAsia="uk-UA"/>
              </w:rPr>
              <w:t>-15</w:t>
            </w:r>
            <w:r w:rsidRPr="005A0307">
              <w:rPr>
                <w:rFonts w:ascii="Times New Roman" w:hAnsi="Times New Roman"/>
                <w:sz w:val="24"/>
                <w:szCs w:val="24"/>
                <w:vertAlign w:val="superscript"/>
                <w:lang w:eastAsia="uk-UA"/>
              </w:rPr>
              <w:t>30</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Субота, Неділя – вихідні</w:t>
            </w:r>
          </w:p>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Обід – 12</w:t>
            </w:r>
            <w:r w:rsidRPr="005A0307">
              <w:rPr>
                <w:rFonts w:ascii="Times New Roman" w:hAnsi="Times New Roman"/>
                <w:sz w:val="24"/>
                <w:szCs w:val="24"/>
                <w:vertAlign w:val="superscript"/>
                <w:lang w:eastAsia="uk-UA"/>
              </w:rPr>
              <w:t>00</w:t>
            </w:r>
            <w:r w:rsidRPr="005A0307">
              <w:rPr>
                <w:rFonts w:ascii="Times New Roman" w:hAnsi="Times New Roman"/>
                <w:sz w:val="24"/>
                <w:szCs w:val="24"/>
                <w:lang w:eastAsia="uk-UA"/>
              </w:rPr>
              <w:t>-13</w:t>
            </w:r>
            <w:r w:rsidRPr="005A0307">
              <w:rPr>
                <w:rFonts w:ascii="Times New Roman" w:hAnsi="Times New Roman"/>
                <w:sz w:val="24"/>
                <w:szCs w:val="24"/>
                <w:vertAlign w:val="superscript"/>
                <w:lang w:eastAsia="uk-UA"/>
              </w:rPr>
              <w:t>00</w:t>
            </w:r>
          </w:p>
        </w:tc>
      </w:tr>
      <w:tr w:rsidR="00430B8A" w:rsidRPr="0099614F" w:rsidTr="00081DF7">
        <w:trPr>
          <w:trHeight w:val="1373"/>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4.</w:t>
            </w:r>
          </w:p>
        </w:tc>
        <w:tc>
          <w:tcPr>
            <w:tcW w:w="2536" w:type="dxa"/>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Телефон/факс (довідки), адреса електронної пошти та веб-сайт ЦНАПу</w:t>
            </w:r>
          </w:p>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та телефони ВРМ ЦНАП</w:t>
            </w:r>
          </w:p>
        </w:tc>
        <w:tc>
          <w:tcPr>
            <w:tcW w:w="6769" w:type="dxa"/>
            <w:gridSpan w:val="3"/>
          </w:tcPr>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4-74-81</w:t>
            </w:r>
          </w:p>
          <w:p w:rsidR="00430B8A" w:rsidRPr="005A0307" w:rsidRDefault="00430B8A" w:rsidP="005A0307">
            <w:pPr>
              <w:widowControl w:val="0"/>
              <w:spacing w:after="0" w:line="240" w:lineRule="auto"/>
              <w:jc w:val="center"/>
              <w:rPr>
                <w:rFonts w:ascii="Times New Roman" w:hAnsi="Times New Roman"/>
                <w:sz w:val="24"/>
                <w:szCs w:val="24"/>
                <w:lang w:eastAsia="uk-UA"/>
              </w:rPr>
            </w:pPr>
            <w:hyperlink r:id="rId16"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17" w:history="1">
              <w:r w:rsidRPr="0099614F">
                <w:rPr>
                  <w:rStyle w:val="Hyperlink"/>
                  <w:rFonts w:ascii="Times New Roman" w:hAnsi="Times New Roman"/>
                  <w:sz w:val="24"/>
                  <w:szCs w:val="24"/>
                  <w:lang w:eastAsia="uk-UA"/>
                </w:rPr>
                <w:t>http://www.cnap.kolrada.gov.ua</w:t>
              </w:r>
            </w:hyperlink>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ЦНАП Коломия: (03433) 4-74-81</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Воскресинці: (03433) 7-64-00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Корнич: (03433) 9-26-24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Іванівці: (03433) 9-12-46</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Раківчик: (03433) 9-92-34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Саджавка: (03475) 3-56-34</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Товмачик: (03433) 9-12-40</w:t>
            </w:r>
          </w:p>
          <w:p w:rsidR="00430B8A" w:rsidRPr="005A0307" w:rsidRDefault="00430B8A" w:rsidP="005A0307">
            <w:pPr>
              <w:widowControl w:val="0"/>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5.</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Закони України</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38 Закону України «Про Державний земельний кадастр»</w:t>
            </w:r>
          </w:p>
        </w:tc>
      </w:tr>
      <w:tr w:rsidR="00430B8A" w:rsidRPr="0099614F" w:rsidTr="00081DF7">
        <w:trPr>
          <w:trHeight w:val="125"/>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6.</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Кабінету Міністрів України</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 xml:space="preserve">Пункти 166, 167, 168, 171, 174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   </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7.</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центральних органів виконавчої влади</w:t>
            </w:r>
          </w:p>
        </w:tc>
        <w:tc>
          <w:tcPr>
            <w:tcW w:w="6358"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8.</w:t>
            </w:r>
          </w:p>
        </w:tc>
        <w:tc>
          <w:tcPr>
            <w:tcW w:w="2947" w:type="dxa"/>
            <w:gridSpan w:val="2"/>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Акти місцевих органів виконавчої влади/ органів місцевого самоврядування</w:t>
            </w:r>
          </w:p>
        </w:tc>
        <w:tc>
          <w:tcPr>
            <w:tcW w:w="6358" w:type="dxa"/>
            <w:gridSpan w:val="2"/>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5A0307" w:rsidRDefault="00430B8A" w:rsidP="005A0307">
            <w:pPr>
              <w:spacing w:after="0" w:line="240" w:lineRule="auto"/>
              <w:jc w:val="center"/>
              <w:rPr>
                <w:rFonts w:ascii="Times New Roman" w:hAnsi="Times New Roman"/>
                <w:b/>
                <w:sz w:val="24"/>
                <w:szCs w:val="24"/>
                <w:lang w:eastAsia="uk-UA"/>
              </w:rPr>
            </w:pPr>
            <w:r w:rsidRPr="005A030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9.</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Підстава для одержання адміністративної послуги</w:t>
            </w:r>
          </w:p>
        </w:tc>
        <w:tc>
          <w:tcPr>
            <w:tcW w:w="6218"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w:t>
            </w:r>
          </w:p>
        </w:tc>
      </w:tr>
      <w:tr w:rsidR="00430B8A" w:rsidRPr="0099614F" w:rsidTr="00081DF7">
        <w:trPr>
          <w:trHeight w:val="7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10.</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8"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 жовтня 2012 р. № 1051  (форма заяви додається)*</w:t>
            </w:r>
          </w:p>
          <w:p w:rsidR="00430B8A" w:rsidRPr="005A0307" w:rsidRDefault="00430B8A" w:rsidP="005A0307">
            <w:pPr>
              <w:pStyle w:val="Textbody"/>
              <w:spacing w:after="0"/>
              <w:rPr>
                <w:rStyle w:val="CharStyle12"/>
                <w:i w:val="0"/>
                <w:spacing w:val="0"/>
                <w:sz w:val="24"/>
                <w:szCs w:val="24"/>
                <w:lang w:eastAsia="zh-CN"/>
              </w:rPr>
            </w:pPr>
            <w:r w:rsidRPr="005A0307">
              <w:rPr>
                <w:rStyle w:val="CharStyle12"/>
                <w:i w:val="0"/>
                <w:spacing w:val="0"/>
                <w:sz w:val="24"/>
                <w:szCs w:val="24"/>
                <w:lang w:eastAsia="zh-CN"/>
              </w:rPr>
              <w:t>2. Документ, що підтверджує оплату послуг з надання витягу з Державного земельного кадастру про обмеження у використанні земель (або інформація (реквізити платежу) про сплату збору (внесення плати) в будь-якій формі, надані суб’єктом звернення **)</w:t>
            </w:r>
          </w:p>
          <w:p w:rsidR="00430B8A" w:rsidRPr="005A0307" w:rsidRDefault="00430B8A" w:rsidP="005A0307">
            <w:pPr>
              <w:pStyle w:val="NormalWeb"/>
              <w:spacing w:before="0" w:beforeAutospacing="0" w:after="0" w:afterAutospacing="0"/>
              <w:rPr>
                <w:lang w:val="uk-UA" w:eastAsia="uk-UA"/>
              </w:rPr>
            </w:pPr>
            <w:r w:rsidRPr="005A0307">
              <w:rPr>
                <w:rStyle w:val="CharStyle12"/>
                <w:i w:val="0"/>
                <w:spacing w:val="0"/>
                <w:sz w:val="24"/>
                <w:szCs w:val="24"/>
                <w:lang w:eastAsia="ru-RU"/>
              </w:rPr>
              <w:t>3.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11.</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uk-UA" w:bidi="hi-IN"/>
              </w:rPr>
            </w:pPr>
            <w:r w:rsidRPr="005A0307">
              <w:rPr>
                <w:rFonts w:ascii="Times New Roman" w:hAnsi="Times New Roman"/>
                <w:kern w:val="3"/>
                <w:sz w:val="24"/>
                <w:szCs w:val="24"/>
                <w:lang w:eastAsia="uk-UA" w:bidi="hi-IN"/>
              </w:rPr>
              <w:t>Заява про надання відомостей з Державного земельного кадастру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за власним кваліфікованим електронним підписом (печаткою) заявника надсилається через Єдиний державний портал адміністративних послуг, у тому числі через інтегровану з ним інформаційну систему Держгеокадастру.</w:t>
            </w:r>
          </w:p>
          <w:p w:rsidR="00430B8A" w:rsidRPr="005A030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5A0307">
              <w:rPr>
                <w:rFonts w:ascii="Times New Roman" w:hAnsi="Times New Roman"/>
                <w:kern w:val="3"/>
                <w:sz w:val="24"/>
                <w:szCs w:val="24"/>
                <w:lang w:eastAsia="uk-UA" w:bidi="hi-IN"/>
              </w:rPr>
              <w:t>У разі подання заяви органом державної влади, органом місцевого самоврядування у заяві зазначаються підстави надання відповідної інформації з посиланням на норму закону, яка передбачає право відповідного органу запитувати таку інформацію, а також реквізити справи, у зв'язку з якою виникла потреба в отриманні інформації. Така заява розглядається у позачерговому порядку.</w:t>
            </w:r>
          </w:p>
        </w:tc>
      </w:tr>
      <w:tr w:rsidR="00430B8A" w:rsidRPr="0099614F" w:rsidTr="00081DF7">
        <w:trPr>
          <w:trHeight w:val="81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12.</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Платність (безоплатність) надання адміністративної послуги</w:t>
            </w:r>
          </w:p>
        </w:tc>
        <w:tc>
          <w:tcPr>
            <w:tcW w:w="6218" w:type="dxa"/>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Послуга платна (у випадку звернення органів виконавчої влади та органів місцевого самоврядування – безоплатна)</w:t>
            </w:r>
          </w:p>
        </w:tc>
      </w:tr>
      <w:tr w:rsidR="00430B8A" w:rsidRPr="0099614F" w:rsidTr="00081DF7">
        <w:trPr>
          <w:trHeight w:val="30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p>
        </w:tc>
        <w:tc>
          <w:tcPr>
            <w:tcW w:w="9305" w:type="dxa"/>
            <w:gridSpan w:val="4"/>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У разі платності: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13.</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Cs w:val="24"/>
                <w:lang w:eastAsia="uk-UA"/>
              </w:rPr>
              <w:t>Нормативно-правові акти, на підставі яких стягується плата</w:t>
            </w:r>
          </w:p>
        </w:tc>
        <w:tc>
          <w:tcPr>
            <w:tcW w:w="6218"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Стаття 41 Закону України «Про Державний земельний кадастр»</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14.</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Розмір плати за надання послуги – 0,055 розміру прожиткового мінімуму для працездатн</w:t>
            </w:r>
            <w:r>
              <w:rPr>
                <w:rFonts w:ascii="Times New Roman" w:hAnsi="Times New Roman"/>
                <w:sz w:val="24"/>
                <w:szCs w:val="24"/>
                <w:lang w:eastAsia="uk-UA"/>
              </w:rPr>
              <w:t xml:space="preserve">их осіб, встановленого законом </w:t>
            </w:r>
            <w:r w:rsidRPr="0099614F">
              <w:rPr>
                <w:rFonts w:ascii="Times New Roman" w:hAnsi="Times New Roman"/>
                <w:sz w:val="24"/>
                <w:szCs w:val="24"/>
                <w:lang w:eastAsia="uk-UA"/>
              </w:rPr>
              <w:t>на 1 січня календарного року, в якому надається відповідна адміністративна послуга</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послуги здійснюється шляхом попереднього перерахування коштів через банки та/або відділення поштового зв’язку; підтвердженням оплати послуги є платіжне доручення або квитанція з відміткою банку чи відділення поштового зв’язку (або інформація (реквізити платежу) про сплату збору (внесення плати) в будь-якій формі, надані суб’єктом звернення **)</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 здійснюється з урахуванням вимог Закону України «Про платіжні системи та переказ коштів в Україні»</w:t>
            </w:r>
          </w:p>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У разі подання заяви в електронній формі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системи та переказ коштів в Україні»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15.</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Розрахунковий рахунок для внесення плати</w:t>
            </w:r>
          </w:p>
        </w:tc>
        <w:tc>
          <w:tcPr>
            <w:tcW w:w="6218"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Р/р UA328999980334179879027009616; ЄДРПОУ 37904227; код платежу 22012500; банк отримувач - Коломийське УК, ОТГ м. Коломия/22012500. Розрахунковий рахунок для внесення плати надається управлінням «Центр надання адміністративних послуг» Коломийської міської ради</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16.</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Строк надання адміністративної послуги</w:t>
            </w:r>
          </w:p>
        </w:tc>
        <w:tc>
          <w:tcPr>
            <w:tcW w:w="6218" w:type="dxa"/>
          </w:tcPr>
          <w:p w:rsidR="00430B8A" w:rsidRPr="005A030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10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17.</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Перелік підстав для відмови у наданні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5A0307" w:rsidRDefault="00430B8A" w:rsidP="005A0307">
            <w:pPr>
              <w:pStyle w:val="Standard"/>
              <w:jc w:val="both"/>
              <w:rPr>
                <w:rFonts w:cs="Times New Roman"/>
                <w:sz w:val="22"/>
              </w:rPr>
            </w:pPr>
            <w:r w:rsidRPr="005A0307">
              <w:rPr>
                <w:rFonts w:cs="Times New Roman"/>
                <w:sz w:val="22"/>
              </w:rPr>
              <w:t>1. У Державному земельному кадастрі відсутні запитувані відомості</w:t>
            </w:r>
          </w:p>
          <w:p w:rsidR="00430B8A" w:rsidRPr="005A0307" w:rsidRDefault="00430B8A" w:rsidP="005A0307">
            <w:pPr>
              <w:pStyle w:val="Standard"/>
              <w:jc w:val="both"/>
              <w:rPr>
                <w:rFonts w:cs="Times New Roman"/>
                <w:sz w:val="22"/>
              </w:rPr>
            </w:pPr>
            <w:r w:rsidRPr="005A0307">
              <w:rPr>
                <w:rFonts w:cs="Times New Roman"/>
                <w:sz w:val="22"/>
              </w:rPr>
              <w:t>2. Із заявою про надання відомостей з Державного земельного кадастру звернулася неналежна особа (право на отримання витягу з Державного земельного кадастру про обмеження у використанні земель надано органам державної влади, органам місцевого самоврядування для здійснення своїх повноважень, визначених законом; власникам, користувачам земельних ділянок або уповноваженим ними особам, земельні ділянки яких розташовані в межах або перетинаються межами обмежень у використанні земель та/або межами їх режимоутворюючих об'єктів (за наявності таких об'єктів); особам, в інтересах яких встановлено обмеження, або уповноваженим ними особам).</w:t>
            </w:r>
          </w:p>
          <w:p w:rsidR="00430B8A" w:rsidRPr="005A0307" w:rsidRDefault="00430B8A" w:rsidP="005A0307">
            <w:pPr>
              <w:pStyle w:val="Standard"/>
              <w:jc w:val="both"/>
              <w:rPr>
                <w:rFonts w:cs="Times New Roman"/>
              </w:rPr>
            </w:pPr>
            <w:r w:rsidRPr="005A0307">
              <w:rPr>
                <w:rFonts w:cs="Times New Roman"/>
                <w:sz w:val="22"/>
              </w:rPr>
              <w:t>3. Документи подані не в повному обсязі (відсутність документа, що підтверджує повноваження діяти від імені заявника, відсутність документа, що підтверджує оплату послуг з надання витягу (або інформації (реквізитів платежу)**), та/або не відповідають вимогам, встановленим законом (заява не відповідає встановленій формі)</w:t>
            </w:r>
          </w:p>
        </w:tc>
      </w:tr>
      <w:tr w:rsidR="00430B8A" w:rsidRPr="0099614F" w:rsidTr="00081DF7">
        <w:trPr>
          <w:trHeight w:val="7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18.</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Результат надання адміністративної послуги</w:t>
            </w:r>
          </w:p>
        </w:tc>
        <w:tc>
          <w:tcPr>
            <w:tcW w:w="6218"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обмеження у використанні земель або повідомлення про відмову у наданні відомостей з Державного земельного кадастру</w:t>
            </w:r>
          </w:p>
        </w:tc>
      </w:tr>
      <w:tr w:rsidR="00430B8A" w:rsidRPr="0099614F" w:rsidTr="00081DF7">
        <w:trPr>
          <w:trHeight w:val="1330"/>
        </w:trPr>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19.</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Способи отримання відповіді (результату)</w:t>
            </w:r>
          </w:p>
        </w:tc>
        <w:tc>
          <w:tcPr>
            <w:tcW w:w="6218" w:type="dxa"/>
          </w:tcPr>
          <w:p w:rsidR="00430B8A" w:rsidRPr="005A0307" w:rsidRDefault="00430B8A" w:rsidP="005A0307">
            <w:pPr>
              <w:spacing w:after="0" w:line="240" w:lineRule="auto"/>
              <w:jc w:val="both"/>
              <w:rPr>
                <w:rFonts w:ascii="Times New Roman" w:hAnsi="Times New Roman"/>
                <w:kern w:val="3"/>
                <w:sz w:val="24"/>
                <w:szCs w:val="24"/>
                <w:lang w:eastAsia="zh-CN" w:bidi="hi-IN"/>
              </w:rPr>
            </w:pPr>
            <w:r w:rsidRPr="005A030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5A0307">
              <w:rPr>
                <w:rFonts w:ascii="Times New Roman" w:hAnsi="Times New Roman"/>
                <w:kern w:val="3"/>
                <w:sz w:val="24"/>
                <w:szCs w:val="24"/>
                <w:lang w:eastAsia="zh-CN" w:bidi="hi-IN"/>
              </w:rPr>
              <w:t>У разі подання заяви в електронній формі за власним кваліфікованим електронним підписом (печаткою) заявника відомості з Державного земельного кадастру про обмеження у використанні земель або мотивована відмова у наданні таких відомостей за бажанням заявника видаються також у формі електронного документа засобами телекомунікаційного зв'язку</w:t>
            </w:r>
          </w:p>
        </w:tc>
      </w:tr>
      <w:tr w:rsidR="00430B8A" w:rsidRPr="0099614F" w:rsidTr="00081DF7">
        <w:tc>
          <w:tcPr>
            <w:tcW w:w="549" w:type="dxa"/>
          </w:tcPr>
          <w:p w:rsidR="00430B8A" w:rsidRPr="005A0307" w:rsidRDefault="00430B8A" w:rsidP="005A0307">
            <w:pPr>
              <w:spacing w:after="0" w:line="240" w:lineRule="auto"/>
              <w:jc w:val="center"/>
              <w:rPr>
                <w:rFonts w:ascii="Times New Roman" w:hAnsi="Times New Roman"/>
                <w:sz w:val="24"/>
                <w:szCs w:val="24"/>
                <w:lang w:eastAsia="uk-UA"/>
              </w:rPr>
            </w:pPr>
            <w:r w:rsidRPr="005A0307">
              <w:rPr>
                <w:rFonts w:ascii="Times New Roman" w:hAnsi="Times New Roman"/>
                <w:sz w:val="24"/>
                <w:szCs w:val="24"/>
                <w:lang w:eastAsia="uk-UA"/>
              </w:rPr>
              <w:t>20.</w:t>
            </w:r>
          </w:p>
        </w:tc>
        <w:tc>
          <w:tcPr>
            <w:tcW w:w="3087" w:type="dxa"/>
            <w:gridSpan w:val="3"/>
          </w:tcPr>
          <w:p w:rsidR="00430B8A" w:rsidRPr="005A0307" w:rsidRDefault="00430B8A" w:rsidP="005A0307">
            <w:pPr>
              <w:spacing w:after="0" w:line="240" w:lineRule="auto"/>
              <w:rPr>
                <w:rFonts w:ascii="Times New Roman" w:hAnsi="Times New Roman"/>
                <w:sz w:val="24"/>
                <w:szCs w:val="24"/>
                <w:lang w:eastAsia="uk-UA"/>
              </w:rPr>
            </w:pPr>
            <w:r w:rsidRPr="005A0307">
              <w:rPr>
                <w:rFonts w:ascii="Times New Roman" w:hAnsi="Times New Roman"/>
                <w:sz w:val="24"/>
                <w:szCs w:val="24"/>
                <w:lang w:eastAsia="uk-UA"/>
              </w:rPr>
              <w:t>Примітка</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Форма заяви про надання відомостей з Державного земельного кадастру наведена у додатку до Інформаційної картки адміністративної послуги</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**до 31 грудня 2021 р.</w:t>
            </w:r>
          </w:p>
        </w:tc>
      </w:tr>
    </w:tbl>
    <w:p w:rsidR="00430B8A" w:rsidRPr="005A0307" w:rsidRDefault="00430B8A" w:rsidP="005A0307">
      <w:pPr>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Надання відомостей з державного земельного кадастру у формі довідок,</w:t>
      </w: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що містять узагальнену інформацію про землі (території)</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1"/>
        <w:gridCol w:w="140"/>
        <w:gridCol w:w="6218"/>
      </w:tblGrid>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9" w:type="dxa"/>
            <w:vMerge w:val="restart"/>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ЦНАПу</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val="restart"/>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ВРМ ЦНАП</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Іванівці, вул. Центральна, 8А</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Товмачик, вул. Шкільна, 34А</w:t>
            </w:r>
          </w:p>
        </w:tc>
      </w:tr>
      <w:tr w:rsidR="00430B8A" w:rsidRPr="0099614F" w:rsidTr="00081DF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Шепарівці, вул. Шевченка, 108</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-20</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3.</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Обід – 12</w:t>
            </w:r>
            <w:r w:rsidRPr="00000D67">
              <w:rPr>
                <w:rFonts w:ascii="Times New Roman" w:hAnsi="Times New Roman"/>
                <w:sz w:val="24"/>
                <w:szCs w:val="24"/>
                <w:vertAlign w:val="superscript"/>
                <w:lang w:eastAsia="uk-UA"/>
              </w:rPr>
              <w:t>00</w:t>
            </w:r>
            <w:r w:rsidRPr="00000D67">
              <w:rPr>
                <w:rFonts w:ascii="Times New Roman" w:hAnsi="Times New Roman"/>
                <w:sz w:val="24"/>
                <w:szCs w:val="24"/>
                <w:lang w:eastAsia="uk-UA"/>
              </w:rPr>
              <w:t>-13</w:t>
            </w:r>
            <w:r w:rsidRPr="00000D67">
              <w:rPr>
                <w:rFonts w:ascii="Times New Roman" w:hAnsi="Times New Roman"/>
                <w:sz w:val="24"/>
                <w:szCs w:val="24"/>
                <w:vertAlign w:val="superscript"/>
                <w:lang w:eastAsia="uk-UA"/>
              </w:rPr>
              <w:t>00</w:t>
            </w:r>
          </w:p>
        </w:tc>
      </w:tr>
      <w:tr w:rsidR="00430B8A" w:rsidRPr="0099614F" w:rsidTr="00081DF7">
        <w:trPr>
          <w:trHeight w:val="1373"/>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4.</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Телефон/факс (довідки), адреса електронної пошти та веб-сайт ЦНАПу</w:t>
            </w:r>
          </w:p>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та телефони ВРМ ЦНАП</w:t>
            </w:r>
          </w:p>
        </w:tc>
        <w:tc>
          <w:tcPr>
            <w:tcW w:w="6769" w:type="dxa"/>
            <w:gridSpan w:val="3"/>
          </w:tcPr>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4-74-81</w:t>
            </w:r>
          </w:p>
          <w:p w:rsidR="00430B8A" w:rsidRPr="00000D67" w:rsidRDefault="00430B8A" w:rsidP="005A0307">
            <w:pPr>
              <w:widowControl w:val="0"/>
              <w:spacing w:after="0" w:line="240" w:lineRule="auto"/>
              <w:jc w:val="center"/>
              <w:rPr>
                <w:rFonts w:ascii="Times New Roman" w:hAnsi="Times New Roman"/>
                <w:sz w:val="24"/>
                <w:szCs w:val="24"/>
                <w:lang w:eastAsia="uk-UA"/>
              </w:rPr>
            </w:pPr>
            <w:hyperlink r:id="rId18"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19" w:history="1">
              <w:r w:rsidRPr="0099614F">
                <w:rPr>
                  <w:rStyle w:val="Hyperlink"/>
                  <w:rFonts w:ascii="Times New Roman" w:hAnsi="Times New Roman"/>
                  <w:sz w:val="24"/>
                  <w:szCs w:val="24"/>
                  <w:lang w:eastAsia="uk-UA"/>
                </w:rPr>
                <w:t>http://www.cnap.kolrada.gov.ua</w:t>
              </w:r>
            </w:hyperlink>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(03433) 4-74-81</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Воскресинці: (03433) 7-64-00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Корнич: (03433) 9-26-24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Іванівці: (03433) 9-12-46</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Раківчик: (03433) 9-92-34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Саджавка: (03475) 3-56-34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Товмачик: (03433) 9-12-40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5.</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 xml:space="preserve">Закони України </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38 Закону України «Про Державний земельний кадастр»</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6.</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Кабінету Міністрів України</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 xml:space="preserve">Пункти 166, 167, 168, 179, 197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   </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7.</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центральних органів виконавчої влади</w:t>
            </w:r>
          </w:p>
        </w:tc>
        <w:tc>
          <w:tcPr>
            <w:tcW w:w="6358"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8.</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місцевих органів виконавчої влади/ органів місцевого самоврядування</w:t>
            </w:r>
          </w:p>
        </w:tc>
        <w:tc>
          <w:tcPr>
            <w:tcW w:w="6358"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9.</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Підстава для одержання адміністративної послуги</w:t>
            </w:r>
          </w:p>
        </w:tc>
        <w:tc>
          <w:tcPr>
            <w:tcW w:w="6218"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w:t>
            </w:r>
          </w:p>
        </w:tc>
      </w:tr>
      <w:tr w:rsidR="00430B8A" w:rsidRPr="0099614F" w:rsidTr="00081DF7">
        <w:trPr>
          <w:trHeight w:val="7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10.</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8"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Textbody"/>
              <w:spacing w:after="0"/>
              <w:rPr>
                <w:rStyle w:val="CharStyle12"/>
                <w:i w:val="0"/>
                <w:spacing w:val="0"/>
                <w:sz w:val="24"/>
                <w:szCs w:val="24"/>
                <w:lang w:eastAsia="zh-CN"/>
              </w:rPr>
            </w:pPr>
            <w:r w:rsidRPr="00000D67">
              <w:rPr>
                <w:rStyle w:val="CharStyle12"/>
                <w:i w:val="0"/>
                <w:spacing w:val="0"/>
                <w:sz w:val="24"/>
                <w:szCs w:val="24"/>
                <w:lang w:eastAsia="zh-CN"/>
              </w:rPr>
              <w:t>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 жовтня 2012 р. № 1051  (форма заяви додається)*</w:t>
            </w:r>
          </w:p>
          <w:p w:rsidR="00430B8A" w:rsidRPr="00000D67" w:rsidRDefault="00430B8A" w:rsidP="005A0307">
            <w:pPr>
              <w:pStyle w:val="Textbody"/>
              <w:spacing w:after="0"/>
              <w:rPr>
                <w:rStyle w:val="CharStyle12"/>
                <w:i w:val="0"/>
                <w:spacing w:val="0"/>
                <w:sz w:val="24"/>
                <w:szCs w:val="24"/>
                <w:lang w:eastAsia="zh-CN"/>
              </w:rPr>
            </w:pPr>
            <w:r w:rsidRPr="00000D67">
              <w:rPr>
                <w:rStyle w:val="CharStyle12"/>
                <w:i w:val="0"/>
                <w:spacing w:val="0"/>
                <w:sz w:val="24"/>
                <w:szCs w:val="24"/>
                <w:lang w:eastAsia="zh-CN"/>
              </w:rPr>
              <w:t>2. Документ, що підтверджує оплату послуг з надання довідки, що містить узагальнену інформацію про землі (території) (або інформація (реквізити платежу) про сплату збору (внесення плати) в будь-якій формі, надані суб’єктом звернення **)</w:t>
            </w:r>
          </w:p>
          <w:p w:rsidR="00430B8A" w:rsidRPr="00000D67" w:rsidRDefault="00430B8A" w:rsidP="005A0307">
            <w:pPr>
              <w:pStyle w:val="NormalWeb"/>
              <w:spacing w:before="0" w:beforeAutospacing="0" w:after="0" w:afterAutospacing="0"/>
              <w:rPr>
                <w:lang w:val="uk-UA" w:eastAsia="uk-UA"/>
              </w:rPr>
            </w:pPr>
            <w:r w:rsidRPr="00000D67">
              <w:rPr>
                <w:rStyle w:val="CharStyle12"/>
                <w:i w:val="0"/>
                <w:spacing w:val="0"/>
                <w:sz w:val="24"/>
                <w:szCs w:val="24"/>
                <w:lang w:eastAsia="ru-RU"/>
              </w:rPr>
              <w:t>3.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11.</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uk-UA" w:bidi="hi-IN"/>
              </w:rPr>
            </w:pPr>
            <w:r w:rsidRPr="00000D67">
              <w:rPr>
                <w:rFonts w:ascii="Times New Roman" w:hAnsi="Times New Roman"/>
                <w:kern w:val="3"/>
                <w:sz w:val="24"/>
                <w:szCs w:val="24"/>
                <w:lang w:eastAsia="uk-UA" w:bidi="hi-IN"/>
              </w:rPr>
              <w:t>Заява про надання відомостей з Державного земельного кадастру у паперовій формі з доданими документами подається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надсилається через Єдиний державний портал адміністративних послуг, у тому числі через інтегровану з ним інформаційну систему Держгеокадастру.</w:t>
            </w:r>
          </w:p>
          <w:p w:rsidR="00430B8A" w:rsidRPr="00000D6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000D67">
              <w:rPr>
                <w:rFonts w:ascii="Times New Roman" w:hAnsi="Times New Roman"/>
                <w:kern w:val="3"/>
                <w:sz w:val="24"/>
                <w:szCs w:val="24"/>
                <w:lang w:eastAsia="uk-UA" w:bidi="hi-IN"/>
              </w:rPr>
              <w:t>У разі подання заяви органом державної влади, органом місцевого самоврядування у заяві зазначаються підстави надання відповідної інформації з посиланням на норму закону, яка передбачає право відповідного органу запитувати таку інформацію, а також реквізити справи, у зв'язку з якою виникла потреба в отриманні інформації. Така заява розглядається у позачерговому порядку.</w:t>
            </w:r>
          </w:p>
        </w:tc>
      </w:tr>
      <w:tr w:rsidR="00430B8A" w:rsidRPr="0099614F" w:rsidTr="00081DF7">
        <w:trPr>
          <w:trHeight w:val="81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12.</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Платність (безоплатність) надання адміністративної послуги</w:t>
            </w:r>
          </w:p>
        </w:tc>
        <w:tc>
          <w:tcPr>
            <w:tcW w:w="6218" w:type="dxa"/>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Послуга платна (у випадку звернення органів виконавчої влади та органів місцевого самоврядування – безоплатна)</w:t>
            </w:r>
          </w:p>
          <w:p w:rsidR="00430B8A" w:rsidRPr="00000D67" w:rsidRDefault="00430B8A" w:rsidP="005A0307">
            <w:pPr>
              <w:spacing w:after="0" w:line="240" w:lineRule="auto"/>
              <w:jc w:val="center"/>
              <w:rPr>
                <w:rFonts w:ascii="Times New Roman" w:hAnsi="Times New Roman"/>
                <w:sz w:val="24"/>
                <w:szCs w:val="24"/>
                <w:lang w:eastAsia="uk-UA"/>
              </w:rPr>
            </w:pPr>
          </w:p>
        </w:tc>
      </w:tr>
      <w:tr w:rsidR="00430B8A" w:rsidRPr="0099614F" w:rsidTr="00081DF7">
        <w:trPr>
          <w:trHeight w:val="30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p>
        </w:tc>
        <w:tc>
          <w:tcPr>
            <w:tcW w:w="9305" w:type="dxa"/>
            <w:gridSpan w:val="4"/>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У разі платності:</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13.</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Нормативно-правові акти, на підставі яких стягується плата</w:t>
            </w:r>
          </w:p>
        </w:tc>
        <w:tc>
          <w:tcPr>
            <w:tcW w:w="6218"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Стаття 41 Закону України «Про Державний земельний кадастр»</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14.</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Розмір плати за надання послуги – 0,06 розміру прожиткового мінімуму для працездатних осіб, встановленого законом  на 1 січня календарного року, в якому надається відповідна адміністративна послуга</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послуги здійснюється шляхом попереднього перерахування коштів через банки та/або відділення поштового зв’язку; підтвердженням оплати послуги є платіжне доручення або квитанція з відміткою банку чи відділення поштового зв’язку</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(або інформація (реквізити платежу) про сплату збору (внесення плати) в будь-якій формі, надані суб’єктом звернення **)</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 здійснюється з урахуванням вимог Закону України «Про платіжні системи та переказ коштів в Україні»</w:t>
            </w:r>
          </w:p>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У разі подання заяви в електронній формі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системи та переказ коштів в Україні»</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15.</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Розрахунковий рахунок для внесення плати</w:t>
            </w:r>
          </w:p>
        </w:tc>
        <w:tc>
          <w:tcPr>
            <w:tcW w:w="6218"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Р/р UA328999980334179879027009616; ЄДРПОУ 37904227; код платежу 22012500; банк отримувач - Коломийське УК, ОТГ м. Коломия/22012500. Розрахунковий рахунок для внесення плати надається управлінням «Центр надання адміністративних послуг» Коломийської міської ради</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16.</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Строк надання адміністративної послуги</w:t>
            </w:r>
          </w:p>
        </w:tc>
        <w:tc>
          <w:tcPr>
            <w:tcW w:w="6218"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10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17.</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Перелік підстав для відмови у наданні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Standard"/>
              <w:jc w:val="both"/>
              <w:rPr>
                <w:rFonts w:cs="Times New Roman"/>
              </w:rPr>
            </w:pPr>
            <w:r w:rsidRPr="00000D67">
              <w:rPr>
                <w:rFonts w:cs="Times New Roman"/>
              </w:rPr>
              <w:t>1. У Державному земельному кадастрі відсутні запитувані відомості</w:t>
            </w:r>
          </w:p>
          <w:p w:rsidR="00430B8A" w:rsidRPr="00000D67" w:rsidRDefault="00430B8A" w:rsidP="005A0307">
            <w:pPr>
              <w:pStyle w:val="Standard"/>
              <w:jc w:val="both"/>
              <w:rPr>
                <w:rFonts w:cs="Times New Roman"/>
              </w:rPr>
            </w:pPr>
            <w:r w:rsidRPr="00000D67">
              <w:rPr>
                <w:rFonts w:cs="Times New Roman"/>
              </w:rPr>
              <w:t>2. Із заявою про надання відомостей з Державного земельного кадастру звернулася неналежна особа (право на отримання довідки, що містить узагальнену інформацію про землі (території), надано органам державної влади, органам місцевого самоврядування для здійснення своїх повноважень, визначених законом, особам, які в установленому законом порядку включені до Державного реєстру сертифікованих інженерів-землевпорядників, Державного реєстру сертифікованих інженерів-геодезистів та Державного реєстру оцінювачів з експертної грошової оцінки земельних ділянок).</w:t>
            </w:r>
          </w:p>
          <w:p w:rsidR="00430B8A" w:rsidRPr="00000D67" w:rsidRDefault="00430B8A" w:rsidP="005A0307">
            <w:pPr>
              <w:pStyle w:val="Standard"/>
              <w:jc w:val="both"/>
              <w:rPr>
                <w:rFonts w:cs="Times New Roman"/>
              </w:rPr>
            </w:pPr>
            <w:r w:rsidRPr="00000D67">
              <w:rPr>
                <w:rFonts w:cs="Times New Roman"/>
              </w:rPr>
              <w:t>3. Документи подані не в повному обсязі (відсутність документа, що підтверджує повноваження діяти від імені заявника, відсутність документа, що підтверджує оплату послуг з надання довідки (або інформації (реквізитів платежу)**), та/або не відповідають вимогам, встановленим законом (заява не відповідає встановленій формі)</w:t>
            </w:r>
          </w:p>
        </w:tc>
      </w:tr>
      <w:tr w:rsidR="00430B8A" w:rsidRPr="0099614F" w:rsidTr="00081DF7">
        <w:trPr>
          <w:trHeight w:val="7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18.</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Результат надання адміністративної послуги</w:t>
            </w:r>
          </w:p>
        </w:tc>
        <w:tc>
          <w:tcPr>
            <w:tcW w:w="6218"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Довідка, що містить узагальнену інформацію про землі (території) або повідомлення про відмову у наданні відомостей з Державного земельного кадастру</w:t>
            </w:r>
          </w:p>
        </w:tc>
      </w:tr>
      <w:tr w:rsidR="00430B8A" w:rsidRPr="0099614F" w:rsidTr="00081DF7">
        <w:trPr>
          <w:trHeight w:val="1021"/>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19.</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Способи отримання відповіді (результату)</w:t>
            </w:r>
          </w:p>
        </w:tc>
        <w:tc>
          <w:tcPr>
            <w:tcW w:w="6218" w:type="dxa"/>
          </w:tcPr>
          <w:p w:rsidR="00430B8A" w:rsidRPr="0099614F" w:rsidRDefault="00430B8A" w:rsidP="005A0307">
            <w:pPr>
              <w:spacing w:after="0" w:line="240" w:lineRule="auto"/>
              <w:jc w:val="both"/>
              <w:rPr>
                <w:rFonts w:ascii="Times New Roman" w:hAnsi="Times New Roman"/>
                <w:sz w:val="24"/>
                <w:szCs w:val="24"/>
              </w:rPr>
            </w:pPr>
            <w:r w:rsidRPr="00000D6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tc>
      </w:tr>
      <w:tr w:rsidR="00430B8A" w:rsidRPr="0099614F" w:rsidTr="00081DF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20.</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Примітка</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*Форма заяви про надання відомостей з Державного земельного кадастру наведена у додатку до Інформаційної картки адміністративної послуги</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**до 31 грудня 2021 р.</w:t>
            </w:r>
          </w:p>
        </w:tc>
      </w:tr>
    </w:tbl>
    <w:p w:rsidR="00430B8A" w:rsidRPr="00081DF7" w:rsidRDefault="00430B8A" w:rsidP="005A0307">
      <w:pPr>
        <w:spacing w:after="0" w:line="240" w:lineRule="auto"/>
        <w:rPr>
          <w:rFonts w:ascii="Times New Roman" w:hAnsi="Times New Roman"/>
          <w:sz w:val="20"/>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C54120">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Надання відомостей з Державного земельного кадастру у формі викопіювань з картографічної основи Державного земельного кадастру, кадастрової карти (плану)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2"/>
        <w:gridCol w:w="140"/>
        <w:gridCol w:w="6217"/>
      </w:tblGrid>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ЦНАПу</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ВРМ ЦНАП</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-20</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3.</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Обід – 12</w:t>
            </w:r>
            <w:r w:rsidRPr="00000D67">
              <w:rPr>
                <w:rFonts w:ascii="Times New Roman" w:hAnsi="Times New Roman"/>
                <w:sz w:val="24"/>
                <w:szCs w:val="24"/>
                <w:vertAlign w:val="superscript"/>
                <w:lang w:eastAsia="uk-UA"/>
              </w:rPr>
              <w:t>00</w:t>
            </w:r>
            <w:r w:rsidRPr="00000D67">
              <w:rPr>
                <w:rFonts w:ascii="Times New Roman" w:hAnsi="Times New Roman"/>
                <w:sz w:val="24"/>
                <w:szCs w:val="24"/>
                <w:lang w:eastAsia="uk-UA"/>
              </w:rPr>
              <w:t>-13</w:t>
            </w:r>
            <w:r w:rsidRPr="00000D67">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4.</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Телефон/факс (довідки), адреса електронної пошти та веб-сайт ЦНАПу</w:t>
            </w:r>
          </w:p>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та телефони ВРМ ЦНАП</w:t>
            </w:r>
          </w:p>
        </w:tc>
        <w:tc>
          <w:tcPr>
            <w:tcW w:w="6769" w:type="dxa"/>
            <w:gridSpan w:val="3"/>
          </w:tcPr>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4-74-81</w:t>
            </w:r>
          </w:p>
          <w:p w:rsidR="00430B8A" w:rsidRPr="00000D67" w:rsidRDefault="00430B8A" w:rsidP="005A0307">
            <w:pPr>
              <w:widowControl w:val="0"/>
              <w:spacing w:after="0" w:line="240" w:lineRule="auto"/>
              <w:jc w:val="center"/>
              <w:rPr>
                <w:rFonts w:ascii="Times New Roman" w:hAnsi="Times New Roman"/>
                <w:sz w:val="24"/>
                <w:szCs w:val="24"/>
                <w:lang w:eastAsia="uk-UA"/>
              </w:rPr>
            </w:pPr>
            <w:hyperlink r:id="rId20"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21" w:history="1">
              <w:r w:rsidRPr="0099614F">
                <w:rPr>
                  <w:rStyle w:val="Hyperlink"/>
                  <w:rFonts w:ascii="Times New Roman" w:hAnsi="Times New Roman"/>
                  <w:sz w:val="24"/>
                  <w:szCs w:val="24"/>
                  <w:lang w:eastAsia="uk-UA"/>
                </w:rPr>
                <w:t>http://www.cnap.kolrada.gov.ua</w:t>
              </w:r>
            </w:hyperlink>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(03433) 4-74-81</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Воскресинці: (03433) 7-64-00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Корнич: (03433) 9-26-24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Іванівці: (03433) 9-12-46</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Раківчик: (03433) 9-92-34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Саджавка: (03475) 3-56-34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Товмачик: (03433) 9-12-40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5.</w:t>
            </w:r>
          </w:p>
        </w:tc>
        <w:tc>
          <w:tcPr>
            <w:tcW w:w="2949"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 xml:space="preserve">Закони України </w:t>
            </w:r>
          </w:p>
        </w:tc>
        <w:tc>
          <w:tcPr>
            <w:tcW w:w="6357"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38 Закону України «Про Державний земельний кадастр»</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6.</w:t>
            </w:r>
          </w:p>
        </w:tc>
        <w:tc>
          <w:tcPr>
            <w:tcW w:w="2949"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Кабінету Міністрів України</w:t>
            </w:r>
          </w:p>
        </w:tc>
        <w:tc>
          <w:tcPr>
            <w:tcW w:w="6357" w:type="dxa"/>
            <w:gridSpan w:val="2"/>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Пункти 166, 167, 168, 172, 181, 182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7.</w:t>
            </w:r>
          </w:p>
        </w:tc>
        <w:tc>
          <w:tcPr>
            <w:tcW w:w="2949"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центральних органів виконавчої влади</w:t>
            </w:r>
          </w:p>
        </w:tc>
        <w:tc>
          <w:tcPr>
            <w:tcW w:w="6357"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8.</w:t>
            </w:r>
          </w:p>
        </w:tc>
        <w:tc>
          <w:tcPr>
            <w:tcW w:w="2949"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місцевих органів виконавчої влади/ органів місцевого самоврядування</w:t>
            </w:r>
          </w:p>
        </w:tc>
        <w:tc>
          <w:tcPr>
            <w:tcW w:w="6357"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9.</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Підстава для одержання адміністративної послуги</w:t>
            </w:r>
          </w:p>
        </w:tc>
        <w:tc>
          <w:tcPr>
            <w:tcW w:w="6217"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w:t>
            </w:r>
          </w:p>
        </w:tc>
      </w:tr>
      <w:tr w:rsidR="00430B8A" w:rsidRPr="0099614F" w:rsidTr="00081DF7">
        <w:trPr>
          <w:trHeight w:val="7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10.</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7"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Textbody"/>
              <w:spacing w:after="0"/>
              <w:rPr>
                <w:rStyle w:val="CharStyle12"/>
                <w:i w:val="0"/>
                <w:spacing w:val="0"/>
                <w:sz w:val="24"/>
                <w:szCs w:val="24"/>
                <w:lang w:eastAsia="zh-CN"/>
              </w:rPr>
            </w:pPr>
            <w:r w:rsidRPr="00000D67">
              <w:rPr>
                <w:rStyle w:val="CharStyle12"/>
                <w:i w:val="0"/>
                <w:spacing w:val="0"/>
                <w:sz w:val="24"/>
                <w:szCs w:val="24"/>
                <w:lang w:eastAsia="zh-CN"/>
              </w:rPr>
              <w:t>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17.10.2012 № 1051  (форма заяви додається)*</w:t>
            </w:r>
          </w:p>
          <w:p w:rsidR="00430B8A" w:rsidRPr="00000D67" w:rsidRDefault="00430B8A" w:rsidP="005A0307">
            <w:pPr>
              <w:pStyle w:val="Textbody"/>
              <w:spacing w:after="0"/>
              <w:rPr>
                <w:rStyle w:val="CharStyle12"/>
                <w:i w:val="0"/>
                <w:spacing w:val="0"/>
                <w:sz w:val="24"/>
                <w:szCs w:val="24"/>
                <w:lang w:eastAsia="zh-CN"/>
              </w:rPr>
            </w:pPr>
            <w:r w:rsidRPr="00000D67">
              <w:rPr>
                <w:rStyle w:val="CharStyle12"/>
                <w:i w:val="0"/>
                <w:spacing w:val="0"/>
                <w:sz w:val="24"/>
                <w:szCs w:val="24"/>
                <w:lang w:eastAsia="zh-CN"/>
              </w:rPr>
              <w:t>2. Документ, що підтверджує оплату послуг з надання викопіювання з картографічної основи Державного земельного кадастру, кадастрової карти (плану) (або інформація (реквізити платежу) про сплату збору (внесення плати) в будь-якій формі, надані суб’єктом звернення **)</w:t>
            </w:r>
          </w:p>
          <w:p w:rsidR="00430B8A" w:rsidRPr="00000D67" w:rsidRDefault="00430B8A" w:rsidP="005A0307">
            <w:pPr>
              <w:pStyle w:val="NormalWeb"/>
              <w:spacing w:before="0" w:beforeAutospacing="0" w:after="0" w:afterAutospacing="0"/>
              <w:rPr>
                <w:lang w:val="uk-UA" w:eastAsia="uk-UA"/>
              </w:rPr>
            </w:pPr>
            <w:r w:rsidRPr="00000D67">
              <w:rPr>
                <w:rStyle w:val="CharStyle12"/>
                <w:i w:val="0"/>
                <w:spacing w:val="0"/>
                <w:sz w:val="24"/>
                <w:szCs w:val="24"/>
                <w:lang w:eastAsia="ru-RU"/>
              </w:rPr>
              <w:t>3.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11.</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7"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uk-UA" w:bidi="hi-IN"/>
              </w:rPr>
            </w:pPr>
            <w:r w:rsidRPr="00000D67">
              <w:rPr>
                <w:rFonts w:ascii="Times New Roman" w:hAnsi="Times New Roman"/>
                <w:kern w:val="3"/>
                <w:sz w:val="24"/>
                <w:szCs w:val="24"/>
                <w:lang w:eastAsia="uk-UA" w:bidi="hi-IN"/>
              </w:rPr>
              <w:t xml:space="preserve">Заява про надання відомостей з Державного земельного кадастру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за власним кваліфікованим електронним підписом (печаткою) заявника надсилається через Єдиний державний портал адміністративних послуг, у тому числі через інтегровану з ним інформаційну систему Держгеокадастру. </w:t>
            </w:r>
          </w:p>
          <w:p w:rsidR="00430B8A" w:rsidRPr="00000D6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000D67">
              <w:rPr>
                <w:rFonts w:ascii="Times New Roman" w:hAnsi="Times New Roman"/>
                <w:kern w:val="3"/>
                <w:sz w:val="24"/>
                <w:szCs w:val="24"/>
                <w:lang w:eastAsia="uk-UA" w:bidi="hi-IN"/>
              </w:rPr>
              <w:t>У разі подання заяви органом державної влади, органом місцевого самоврядування у заяві зазначаються підстави надання відповідної інформації з посиланням на норму закону, яка передбачає право відповідного органу запитувати таку інформацію, а також реквізити справи, у зв'язку з якою виникла потреба в отриманні інформації. Така заява розглядається у позачерговому порядку.</w:t>
            </w:r>
          </w:p>
        </w:tc>
      </w:tr>
      <w:tr w:rsidR="00430B8A" w:rsidRPr="0099614F" w:rsidTr="00081DF7">
        <w:trPr>
          <w:trHeight w:val="267"/>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12.</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Платність (безоплатність) надання адміністративної послуги</w:t>
            </w:r>
          </w:p>
        </w:tc>
        <w:tc>
          <w:tcPr>
            <w:tcW w:w="6217"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Послуга платна  (у випадку звернення органів виконавчої влади та органів місцевого самоврядування – безоплатна)</w:t>
            </w:r>
          </w:p>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 викопіювання з картографічної основи Державного земельного кадастру, кадастрової карти (плану) із зазначенням на ньому бажаного місцезнаходження земельної ділянки може бути підготовлено в електронній формі та роздруковане заявником самостійно у масштабі 1:5000 або в іншому масштабі, який забезпечує чітке відображення всіх елементів картографічної основи Державного земельного кадастру та відображених на ній відомостей Державного земельного кадастру, за допомогою програмних засобів, які відповідно до частини третьої статті 36 Закону України «Про Державний земельний кадастр» застосовуються цілодобово для оприлюднення відомостей Державного земельного кадастру у відкритому доступі.</w:t>
            </w:r>
          </w:p>
        </w:tc>
      </w:tr>
      <w:tr w:rsidR="00430B8A" w:rsidRPr="0099614F" w:rsidTr="00081DF7">
        <w:trPr>
          <w:trHeight w:val="30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p>
        </w:tc>
        <w:tc>
          <w:tcPr>
            <w:tcW w:w="9306" w:type="dxa"/>
            <w:gridSpan w:val="4"/>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У разі платності:</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13.</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Нормативно-правові акти, на підставі яких стягується плата</w:t>
            </w:r>
          </w:p>
        </w:tc>
        <w:tc>
          <w:tcPr>
            <w:tcW w:w="6217"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Стаття 41 Закону України «Про Державний земельний кадастр»</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14.</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7"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Розмір плати за надання послуги – 0,03 розміру прожиткового мінімуму для працездатних осіб, встановленого законом  на 1 січня календарного року, в якому надається відповідна адміністративна послуга</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послуги здійснюється шляхом попереднього перерахування коштів через банки та/або відділення поштового зв’язку; підтвердженням оплати послуги є платіжне доручення або квитанція з відміткою банку чи відділення поштового зв’язку (або інформація (реквізити платежу) про сплату збору (внесення плати) в будь-якій формі, надані суб’єктом звернення **)</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 здійснюється з урахуванням вимог Закону України «Про платіжні системи та переказ коштів в Україні»</w:t>
            </w:r>
          </w:p>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У разі подання заяви в електронній формі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системи та переказ коштів в Україні»</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15.</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Розрахунковий рахунок для внесення плати</w:t>
            </w:r>
          </w:p>
        </w:tc>
        <w:tc>
          <w:tcPr>
            <w:tcW w:w="6217"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Р/р UA328999980334179879027009616; ЄДРПОУ 37904227; код платежу 22012500; банк отримувач - Коломийське УК, ОТГ м. Коломия/22012500. Розрахунковий рахунок для внесення плати надається управлінням «Центр надання адміністративних послуг» Коломийської міської ради</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16.</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Строк надання адміністративної послуги</w:t>
            </w:r>
          </w:p>
        </w:tc>
        <w:tc>
          <w:tcPr>
            <w:tcW w:w="6217"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3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17.</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Перелік підстав для відмови у наданні адміністративної послуги</w:t>
            </w:r>
          </w:p>
        </w:tc>
        <w:tc>
          <w:tcPr>
            <w:tcW w:w="6217"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Standard"/>
              <w:jc w:val="both"/>
              <w:rPr>
                <w:rFonts w:cs="Times New Roman"/>
              </w:rPr>
            </w:pPr>
            <w:r w:rsidRPr="00000D67">
              <w:rPr>
                <w:rFonts w:cs="Times New Roman"/>
              </w:rPr>
              <w:t>1. У Державному земельному кадастрі відсутні запитувані відомості</w:t>
            </w:r>
          </w:p>
          <w:p w:rsidR="00430B8A" w:rsidRPr="00000D67" w:rsidRDefault="00430B8A" w:rsidP="005A0307">
            <w:pPr>
              <w:pStyle w:val="Standard"/>
              <w:jc w:val="both"/>
              <w:rPr>
                <w:rFonts w:cs="Times New Roman"/>
              </w:rPr>
            </w:pPr>
            <w:r w:rsidRPr="00000D67">
              <w:rPr>
                <w:rFonts w:cs="Times New Roman"/>
              </w:rPr>
              <w:t>2. Документи подані не в повному обсязі (відсутність документа, що підтверджує повноваження діяти від імені заявника, відсутність документа, що підтверджує оплату послуг з надання витягу (або інформації (реквізитів платежу)**), та/або не відповідають вимогам, встановленим законом (заява не відповідає встановленій формі)</w:t>
            </w:r>
          </w:p>
        </w:tc>
      </w:tr>
      <w:tr w:rsidR="00430B8A" w:rsidRPr="0099614F" w:rsidTr="00081DF7">
        <w:trPr>
          <w:trHeight w:val="7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18.</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Результат надання адміністративної послуги</w:t>
            </w:r>
          </w:p>
        </w:tc>
        <w:tc>
          <w:tcPr>
            <w:tcW w:w="6217"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Викопіювання з картографічної основи Державного земельного кадастру, кадастрової карти (плану) або повідомлення про відмову у наданні відомостей з Державного земельного кадастру</w:t>
            </w:r>
          </w:p>
        </w:tc>
      </w:tr>
      <w:tr w:rsidR="00430B8A" w:rsidRPr="0099614F" w:rsidTr="00081DF7">
        <w:trPr>
          <w:trHeight w:val="267"/>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19.</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Способи отримання відповіді (результату)</w:t>
            </w:r>
          </w:p>
        </w:tc>
        <w:tc>
          <w:tcPr>
            <w:tcW w:w="6217" w:type="dxa"/>
          </w:tcPr>
          <w:p w:rsidR="00430B8A" w:rsidRPr="00000D67" w:rsidRDefault="00430B8A" w:rsidP="005A0307">
            <w:pPr>
              <w:spacing w:after="0" w:line="240" w:lineRule="auto"/>
              <w:jc w:val="both"/>
              <w:rPr>
                <w:rFonts w:ascii="Times New Roman" w:hAnsi="Times New Roman"/>
                <w:kern w:val="3"/>
                <w:sz w:val="24"/>
                <w:szCs w:val="24"/>
                <w:lang w:eastAsia="zh-CN" w:bidi="hi-IN"/>
              </w:rPr>
            </w:pPr>
            <w:r w:rsidRPr="00000D6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000D67">
              <w:rPr>
                <w:rFonts w:ascii="Times New Roman" w:hAnsi="Times New Roman"/>
                <w:kern w:val="3"/>
                <w:sz w:val="24"/>
                <w:szCs w:val="24"/>
                <w:lang w:eastAsia="zh-CN" w:bidi="hi-IN"/>
              </w:rPr>
              <w:t>У разі подання заяви в електронній формі за власним кваліфікованим електронним підписом (печаткою) заявника відомості з Державного земельного кадастру у формі викопіювання з картографічної основи державного земельного кадастру, кадастрової карти (плану) або мотивована відмова у наданні таких відомостей за бажанням заявника видаються також у формі електронного документа засобами телекомунікаційного зв'язку.</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20.</w:t>
            </w:r>
          </w:p>
        </w:tc>
        <w:tc>
          <w:tcPr>
            <w:tcW w:w="3089"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Примітка</w:t>
            </w:r>
          </w:p>
        </w:tc>
        <w:tc>
          <w:tcPr>
            <w:tcW w:w="6217"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*Форма заяви про надання відомостей з Державного земельного кадастру наведена у додатку до Інформаційної картки адміністративної послуги</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**до 31 грудня 2021 р.</w:t>
            </w:r>
          </w:p>
        </w:tc>
      </w:tr>
    </w:tbl>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7E0ED2">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Видача довідки про наявність та розмір земельної частки (паю), довідки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(використання).</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1"/>
        <w:gridCol w:w="6214"/>
      </w:tblGrid>
      <w:tr w:rsidR="00430B8A" w:rsidRPr="0099614F" w:rsidTr="00000D6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00D67">
        <w:tc>
          <w:tcPr>
            <w:tcW w:w="548" w:type="dxa"/>
            <w:vMerge w:val="restart"/>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ЦНАПу</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Івано-Франківська обл., м. Коломия, пл. Привокзальна, 2А/1</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ВРМ ЦНАП</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Воскресинці, вул. Тараса Шевченка, 40А</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Корнич, вул. Олександра Довженка, 2А</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Іванівці, вул. Центральна, 8А</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Раківчик, вул. Лесі Українки, 1</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Надвірнянський р-н, с. Саджавка, вул. Українська, 68</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Товмачик, вул. Шкільна, 34А</w:t>
            </w:r>
          </w:p>
        </w:tc>
      </w:tr>
      <w:tr w:rsidR="00430B8A" w:rsidRPr="0099614F" w:rsidTr="00000D6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Шепарівці, вул. Шевченка, 108</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-20</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3.</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Обід – 12</w:t>
            </w:r>
            <w:r w:rsidRPr="00000D67">
              <w:rPr>
                <w:rFonts w:ascii="Times New Roman" w:hAnsi="Times New Roman"/>
                <w:sz w:val="24"/>
                <w:szCs w:val="24"/>
                <w:vertAlign w:val="superscript"/>
                <w:lang w:eastAsia="uk-UA"/>
              </w:rPr>
              <w:t>00</w:t>
            </w:r>
            <w:r w:rsidRPr="00000D67">
              <w:rPr>
                <w:rFonts w:ascii="Times New Roman" w:hAnsi="Times New Roman"/>
                <w:sz w:val="24"/>
                <w:szCs w:val="24"/>
                <w:lang w:eastAsia="uk-UA"/>
              </w:rPr>
              <w:t>-13</w:t>
            </w:r>
            <w:r w:rsidRPr="00000D67">
              <w:rPr>
                <w:rFonts w:ascii="Times New Roman" w:hAnsi="Times New Roman"/>
                <w:sz w:val="24"/>
                <w:szCs w:val="24"/>
                <w:vertAlign w:val="superscript"/>
                <w:lang w:eastAsia="uk-UA"/>
              </w:rPr>
              <w:t>00</w:t>
            </w:r>
          </w:p>
        </w:tc>
      </w:tr>
      <w:tr w:rsidR="00430B8A" w:rsidRPr="0099614F" w:rsidTr="00000D67">
        <w:trPr>
          <w:trHeight w:val="1373"/>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4.</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Телефон/факс (довідки), адреса електронної пошти та веб-сайт ЦНАПу</w:t>
            </w:r>
          </w:p>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та телефони ВРМ ЦНАП</w:t>
            </w:r>
          </w:p>
        </w:tc>
        <w:tc>
          <w:tcPr>
            <w:tcW w:w="6769" w:type="dxa"/>
            <w:gridSpan w:val="3"/>
          </w:tcPr>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4-74-81</w:t>
            </w:r>
          </w:p>
          <w:p w:rsidR="00430B8A" w:rsidRPr="00000D67" w:rsidRDefault="00430B8A" w:rsidP="005A0307">
            <w:pPr>
              <w:widowControl w:val="0"/>
              <w:spacing w:after="0" w:line="240" w:lineRule="auto"/>
              <w:jc w:val="center"/>
              <w:rPr>
                <w:rFonts w:ascii="Times New Roman" w:hAnsi="Times New Roman"/>
                <w:sz w:val="24"/>
                <w:szCs w:val="24"/>
                <w:lang w:eastAsia="uk-UA"/>
              </w:rPr>
            </w:pPr>
            <w:hyperlink r:id="rId22"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23" w:history="1">
              <w:r w:rsidRPr="0099614F">
                <w:rPr>
                  <w:rStyle w:val="Hyperlink"/>
                  <w:rFonts w:ascii="Times New Roman" w:hAnsi="Times New Roman"/>
                  <w:sz w:val="24"/>
                  <w:szCs w:val="24"/>
                  <w:lang w:eastAsia="uk-UA"/>
                </w:rPr>
                <w:t>http://www.cnap.kolrada.gov.ua</w:t>
              </w:r>
            </w:hyperlink>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(03433) 4-74-81</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Воскресинці: (03433) 7-64-00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Корнич: (03433) 9-26-24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Іванівці: (03433) 9-12-46</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Раківчик: (03433) 9-92-34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Саджавка: (03475) 3-56-34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Товмачик: (03433) 9-12-40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Шепарівці: (03433) 9-94-10</w:t>
            </w:r>
          </w:p>
        </w:tc>
      </w:tr>
      <w:tr w:rsidR="00430B8A" w:rsidRPr="0099614F" w:rsidTr="00000D6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00D67">
        <w:trPr>
          <w:trHeight w:val="499"/>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5.</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Земельний кодекс України, Закон України “Про державну соціальну допомогу малозабезпеченим сім’ям”</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6.</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198, 199 Порядку ведення Державного земельного кадастру, затвердженого постановою Кабінету Міністрів України від 17 жовтня 2012 р.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7.</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8.</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00D6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Умови отримання адміністративної послуги</w:t>
            </w:r>
          </w:p>
        </w:tc>
      </w:tr>
      <w:tr w:rsidR="00430B8A" w:rsidRPr="0099614F" w:rsidTr="00000D67">
        <w:trPr>
          <w:trHeight w:val="16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9.</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Підстава для одержання адміністративної послуги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w:t>
            </w:r>
          </w:p>
        </w:tc>
      </w:tr>
      <w:tr w:rsidR="00430B8A" w:rsidRPr="0099614F" w:rsidTr="00000D67">
        <w:trPr>
          <w:trHeight w:val="7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10.</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4"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Textbody"/>
              <w:spacing w:after="0"/>
              <w:rPr>
                <w:rStyle w:val="CharStyle12"/>
                <w:i w:val="0"/>
                <w:spacing w:val="0"/>
                <w:sz w:val="24"/>
                <w:szCs w:val="24"/>
                <w:lang w:eastAsia="zh-CN"/>
              </w:rPr>
            </w:pPr>
            <w:r w:rsidRPr="00000D67">
              <w:rPr>
                <w:rStyle w:val="CharStyle12"/>
                <w:i w:val="0"/>
                <w:spacing w:val="0"/>
                <w:sz w:val="24"/>
                <w:szCs w:val="24"/>
                <w:lang w:eastAsia="zh-CN"/>
              </w:rPr>
              <w:t>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 жовтня 2012 р. № 1051  (форми заяв додаються)*</w:t>
            </w:r>
          </w:p>
          <w:p w:rsidR="00430B8A" w:rsidRPr="00000D67" w:rsidRDefault="00430B8A" w:rsidP="005A0307">
            <w:pPr>
              <w:pStyle w:val="NormalWeb"/>
              <w:spacing w:before="0" w:beforeAutospacing="0" w:after="0" w:afterAutospacing="0"/>
              <w:rPr>
                <w:lang w:val="uk-UA" w:eastAsia="uk-UA"/>
              </w:rPr>
            </w:pPr>
            <w:r w:rsidRPr="00000D67">
              <w:rPr>
                <w:rStyle w:val="CharStyle12"/>
                <w:i w:val="0"/>
                <w:spacing w:val="0"/>
                <w:sz w:val="24"/>
                <w:szCs w:val="24"/>
                <w:lang w:eastAsia="ru-RU"/>
              </w:rPr>
              <w:t>2.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11.</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000D67">
              <w:rPr>
                <w:rFonts w:ascii="Times New Roman" w:hAnsi="Times New Roman"/>
                <w:kern w:val="3"/>
                <w:sz w:val="24"/>
                <w:szCs w:val="24"/>
                <w:lang w:eastAsia="uk-UA" w:bidi="hi-IN"/>
              </w:rPr>
              <w:t>Заява про надання відомостей з Державного земельного кадастру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w:t>
            </w:r>
          </w:p>
        </w:tc>
      </w:tr>
      <w:tr w:rsidR="00430B8A" w:rsidRPr="0099614F" w:rsidTr="00000D67">
        <w:trPr>
          <w:trHeight w:val="81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12.</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Платність (безоплатність) надання адміністративної послуги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13.</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Нормативно-правові акти, на підставі яких стягується плата</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14.</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15.</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Розрахунковий рахунок для внесення плати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16.</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Строк надання адміністративної послуги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10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17.</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Перелік підстав для відмови у наданні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Standard"/>
              <w:jc w:val="both"/>
              <w:rPr>
                <w:rFonts w:cs="Times New Roman"/>
              </w:rPr>
            </w:pPr>
            <w:r w:rsidRPr="00000D67">
              <w:rPr>
                <w:rFonts w:cs="Times New Roman"/>
              </w:rPr>
              <w:t>1. У Державному земельному кадастрі відсутні запитувані відомості</w:t>
            </w:r>
          </w:p>
          <w:p w:rsidR="00430B8A" w:rsidRPr="00000D67" w:rsidRDefault="00430B8A" w:rsidP="005A0307">
            <w:pPr>
              <w:pStyle w:val="Standard"/>
              <w:jc w:val="both"/>
              <w:rPr>
                <w:rFonts w:cs="Times New Roman"/>
              </w:rPr>
            </w:pPr>
            <w:r w:rsidRPr="00000D67">
              <w:rPr>
                <w:rFonts w:cs="Times New Roman"/>
              </w:rPr>
              <w:t>2. Із заявою про надання відомостей з Державного земельного кадастру звернулася неналежна особа (право на отримання надано громадянам (зокрема, довідки про наявність та розмір земельної частки (паю) – для подання уповноваженим  представником   сім’ї до місцевої державної адміністрації або до виконавчого  комітету сільської, селищної ради заяви про надання державної соціальної допомоги).</w:t>
            </w:r>
          </w:p>
          <w:p w:rsidR="00430B8A" w:rsidRPr="00000D67" w:rsidRDefault="00430B8A" w:rsidP="005A0307">
            <w:pPr>
              <w:pStyle w:val="Standard"/>
              <w:jc w:val="both"/>
              <w:rPr>
                <w:rFonts w:cs="Times New Roman"/>
              </w:rPr>
            </w:pPr>
            <w:r w:rsidRPr="00000D67">
              <w:rPr>
                <w:rFonts w:cs="Times New Roman"/>
              </w:rPr>
              <w:t>3. Документи подані не в повному обсязі (відсутність документа, що підтверджує повноваження діяти від імені заявника) та/або не відповідають вимогам, встановленим законом (заява не відповідає встановленій формі)</w:t>
            </w:r>
          </w:p>
        </w:tc>
      </w:tr>
      <w:tr w:rsidR="00430B8A" w:rsidRPr="0099614F" w:rsidTr="00000D67">
        <w:trPr>
          <w:trHeight w:val="7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18.</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Результат надання адміністративної послуги</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Довідка про наявність та розмір земельної частки (паю), довідка про наявність у Державному земельному кадастрі відомостей про одержання у власність земельної ділянки в межах норм безоплатної приватизації за певним видом її цільового призначення (використання) або повідомлення про відмову у наданні відомостей з Державного земельного кадастру</w:t>
            </w:r>
          </w:p>
        </w:tc>
      </w:tr>
      <w:tr w:rsidR="00430B8A" w:rsidRPr="0099614F" w:rsidTr="00000D67">
        <w:trPr>
          <w:trHeight w:val="1034"/>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19.</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Способи отримання відповіді (результату)</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000D6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tc>
      </w:tr>
      <w:tr w:rsidR="00430B8A" w:rsidRPr="0099614F" w:rsidTr="00000D6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20.</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Примітка</w:t>
            </w:r>
          </w:p>
        </w:tc>
        <w:tc>
          <w:tcPr>
            <w:tcW w:w="6214"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*Форми заяв про надання відомостей з Державного земельного кадастру наведені у додатках 1, 2 до Інформаційної картки адміністративної послуги</w:t>
            </w:r>
          </w:p>
        </w:tc>
      </w:tr>
    </w:tbl>
    <w:p w:rsidR="00430B8A" w:rsidRPr="005A0307" w:rsidRDefault="00430B8A" w:rsidP="005A0307">
      <w:pPr>
        <w:tabs>
          <w:tab w:val="left" w:pos="6180"/>
        </w:tabs>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1242F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Видача відомостей з документації із землеустрою, що включена до місцевого фонду документації із землеустрою</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1"/>
        <w:gridCol w:w="6214"/>
      </w:tblGrid>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ЦНАПу</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ВРМ ЦНАП</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-20</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3.</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Обід – 12</w:t>
            </w:r>
            <w:r w:rsidRPr="00000D67">
              <w:rPr>
                <w:rFonts w:ascii="Times New Roman" w:hAnsi="Times New Roman"/>
                <w:sz w:val="24"/>
                <w:szCs w:val="24"/>
                <w:vertAlign w:val="superscript"/>
                <w:lang w:eastAsia="uk-UA"/>
              </w:rPr>
              <w:t>00</w:t>
            </w:r>
            <w:r w:rsidRPr="00000D67">
              <w:rPr>
                <w:rFonts w:ascii="Times New Roman" w:hAnsi="Times New Roman"/>
                <w:sz w:val="24"/>
                <w:szCs w:val="24"/>
                <w:lang w:eastAsia="uk-UA"/>
              </w:rPr>
              <w:t>-13</w:t>
            </w:r>
            <w:r w:rsidRPr="00000D67">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4.</w:t>
            </w:r>
          </w:p>
        </w:tc>
        <w:tc>
          <w:tcPr>
            <w:tcW w:w="2537"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Телефон/факс (довідки), адреса електронної пошти та веб-сайт ЦНАПу</w:t>
            </w:r>
          </w:p>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та телефони ВРМ ЦНАП</w:t>
            </w:r>
          </w:p>
        </w:tc>
        <w:tc>
          <w:tcPr>
            <w:tcW w:w="6769" w:type="dxa"/>
            <w:gridSpan w:val="3"/>
          </w:tcPr>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4-74-81</w:t>
            </w:r>
          </w:p>
          <w:p w:rsidR="00430B8A" w:rsidRPr="00000D67" w:rsidRDefault="00430B8A" w:rsidP="005A0307">
            <w:pPr>
              <w:widowControl w:val="0"/>
              <w:spacing w:after="0" w:line="240" w:lineRule="auto"/>
              <w:jc w:val="center"/>
              <w:rPr>
                <w:rFonts w:ascii="Times New Roman" w:hAnsi="Times New Roman"/>
                <w:sz w:val="24"/>
                <w:szCs w:val="24"/>
                <w:lang w:eastAsia="uk-UA"/>
              </w:rPr>
            </w:pPr>
            <w:hyperlink r:id="rId24"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25" w:history="1">
              <w:r w:rsidRPr="0099614F">
                <w:rPr>
                  <w:rStyle w:val="Hyperlink"/>
                  <w:rFonts w:ascii="Times New Roman" w:hAnsi="Times New Roman"/>
                  <w:sz w:val="24"/>
                  <w:szCs w:val="24"/>
                  <w:lang w:eastAsia="uk-UA"/>
                </w:rPr>
                <w:t>http://www.cnap.kolrada.gov.ua</w:t>
              </w:r>
            </w:hyperlink>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(03433) 4-74-81</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Воскресинці: (03433) 7-64-00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Корнич: (03433) 9-26-24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Іванівці: (03433) 9-12-46</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Раківчик: (03433) 9-92-34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Саджавка: (03475) 3-56-34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Товмачик: (03433) 9-12-40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5.</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Статті 32, 33 Закону України «Про землеустрій»</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6.</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Постанова Кабінету Міністрів України від 17.11.2004 № 1553 «Про затвердження Положення про Державний фонд документації із землеустрою»</w:t>
            </w:r>
          </w:p>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Розпорядження Кабінету Міністрів України від 16.05.2014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7.</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8.</w:t>
            </w:r>
          </w:p>
        </w:tc>
        <w:tc>
          <w:tcPr>
            <w:tcW w:w="2951"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9.</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Підстава для одержання адміністративної послуги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Запит про надання відомостей з документації із землеустрою, що включена до Місцевого фонду документації із землеустрою</w:t>
            </w:r>
          </w:p>
        </w:tc>
      </w:tr>
      <w:tr w:rsidR="00430B8A" w:rsidRPr="0099614F" w:rsidTr="00081DF7">
        <w:trPr>
          <w:trHeight w:val="7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10.</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4"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Textbody"/>
              <w:spacing w:after="0"/>
              <w:rPr>
                <w:rStyle w:val="CharStyle12"/>
                <w:i w:val="0"/>
                <w:spacing w:val="0"/>
                <w:sz w:val="24"/>
                <w:szCs w:val="24"/>
                <w:lang w:eastAsia="zh-CN"/>
              </w:rPr>
            </w:pPr>
            <w:r w:rsidRPr="00000D67">
              <w:rPr>
                <w:rStyle w:val="CharStyle12"/>
                <w:i w:val="0"/>
                <w:spacing w:val="0"/>
                <w:sz w:val="24"/>
                <w:szCs w:val="24"/>
                <w:lang w:eastAsia="zh-CN"/>
              </w:rPr>
              <w:t xml:space="preserve">Запит про надання відомостей з документації із землеустрою, що включена до Місцевого фонду документації із землеустрою, за встановленою формою (форма запиту додається)*  </w:t>
            </w:r>
          </w:p>
          <w:p w:rsidR="00430B8A" w:rsidRPr="00000D67" w:rsidRDefault="00430B8A" w:rsidP="005A0307">
            <w:pPr>
              <w:pStyle w:val="NormalWeb"/>
              <w:spacing w:before="0" w:beforeAutospacing="0" w:after="0" w:afterAutospacing="0"/>
              <w:rPr>
                <w:lang w:val="uk-UA" w:eastAsia="uk-UA"/>
              </w:rPr>
            </w:pPr>
            <w:r w:rsidRPr="00000D67">
              <w:rPr>
                <w:rStyle w:val="CharStyle12"/>
                <w:i w:val="0"/>
                <w:spacing w:val="0"/>
                <w:sz w:val="24"/>
                <w:szCs w:val="24"/>
                <w:lang w:eastAsia="ru-RU"/>
              </w:rPr>
              <w:t>У разі подання заяви уповноваженою особою додатково подається примірник оригіналу (нотаріально засвідчена копія), документа, що засвідчує його повноваження</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11.</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000D67">
              <w:rPr>
                <w:rFonts w:ascii="Times New Roman" w:hAnsi="Times New Roman"/>
                <w:kern w:val="3"/>
                <w:sz w:val="24"/>
                <w:szCs w:val="24"/>
                <w:lang w:eastAsia="uk-UA" w:bidi="hi-IN"/>
              </w:rPr>
              <w:t>Подаються до управління «Центр надання адміністративних послуг» особисто заявником (уповноваженою особою заявника), направлення поштою або в електронному вигляді через офіційний веб-сайт Держгеокадастру</w:t>
            </w:r>
          </w:p>
        </w:tc>
      </w:tr>
      <w:tr w:rsidR="00430B8A" w:rsidRPr="0099614F" w:rsidTr="00081DF7">
        <w:trPr>
          <w:trHeight w:val="81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12.</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Платність (безоплатність) надання адміністративної послуги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13.</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Нормативно-правові акти, на підставі яких стягується плата</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14.</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15.</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Розрахунковий рахунок для внесення плати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16.</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Строк надання адміністративної послуги</w:t>
            </w:r>
          </w:p>
        </w:tc>
        <w:tc>
          <w:tcPr>
            <w:tcW w:w="6214"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До 10 робочих днів</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17.</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Перелік підстав для відмови у наданні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Standard"/>
              <w:jc w:val="both"/>
              <w:rPr>
                <w:rFonts w:cs="Times New Roman"/>
              </w:rPr>
            </w:pPr>
            <w:r w:rsidRPr="00000D67">
              <w:rPr>
                <w:rFonts w:cs="Times New Roman"/>
              </w:rPr>
              <w:t>Не визначено</w:t>
            </w:r>
          </w:p>
        </w:tc>
      </w:tr>
      <w:tr w:rsidR="00430B8A" w:rsidRPr="0099614F" w:rsidTr="00081DF7">
        <w:trPr>
          <w:trHeight w:val="70"/>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18.</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Результат надання адміністративної послуги</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Відомості з документації із землеустрою, що включена до Місцевого фонду документації із землеустрою в електронному вигляді</w:t>
            </w:r>
          </w:p>
        </w:tc>
      </w:tr>
      <w:tr w:rsidR="00430B8A" w:rsidRPr="0099614F" w:rsidTr="00081DF7">
        <w:trPr>
          <w:trHeight w:val="894"/>
        </w:trPr>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19.</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Способи отримання відповіді (результату)</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000D6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надсилається поштою, на електронну адресу, вказану заявником у запиті.</w:t>
            </w:r>
          </w:p>
        </w:tc>
      </w:tr>
      <w:tr w:rsidR="00430B8A" w:rsidRPr="0099614F" w:rsidTr="00081DF7">
        <w:tc>
          <w:tcPr>
            <w:tcW w:w="548"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20.</w:t>
            </w:r>
          </w:p>
        </w:tc>
        <w:tc>
          <w:tcPr>
            <w:tcW w:w="3092"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Примітка</w:t>
            </w:r>
          </w:p>
        </w:tc>
        <w:tc>
          <w:tcPr>
            <w:tcW w:w="6214"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*Форма запиту про надання відомостей з документації із землеустрою, що включена до Місцевого фонду документації із землеустрою, додається до Інформаційної картки адміністративної послуги</w:t>
            </w:r>
          </w:p>
        </w:tc>
      </w:tr>
    </w:tbl>
    <w:p w:rsidR="00430B8A" w:rsidRPr="00081DF7" w:rsidRDefault="00430B8A" w:rsidP="005A0307">
      <w:pPr>
        <w:spacing w:after="0" w:line="240" w:lineRule="auto"/>
        <w:rPr>
          <w:rFonts w:ascii="Times New Roman" w:hAnsi="Times New Roman"/>
          <w:sz w:val="16"/>
        </w:rPr>
      </w:pPr>
      <w:r w:rsidRPr="00081DF7">
        <w:rPr>
          <w:rFonts w:ascii="Times New Roman" w:hAnsi="Times New Roman"/>
          <w:sz w:val="16"/>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1242F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Видача витягу з технічної документації про нормативну грошову оцінку земельної ділянки</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1"/>
        <w:gridCol w:w="6214"/>
      </w:tblGrid>
      <w:tr w:rsidR="00430B8A" w:rsidRPr="0099614F" w:rsidTr="00081DF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8" w:type="dxa"/>
            <w:vMerge w:val="restart"/>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w:t>
            </w:r>
          </w:p>
        </w:tc>
        <w:tc>
          <w:tcPr>
            <w:tcW w:w="2537" w:type="dxa"/>
          </w:tcPr>
          <w:p w:rsidR="00430B8A"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ЦНАПу</w:t>
            </w:r>
          </w:p>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ВРМ ЦНАП</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Іванівці, вул. Центральна, 8А</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Товмачик, вул. Шкільна, 34А</w:t>
            </w:r>
          </w:p>
        </w:tc>
      </w:tr>
      <w:tr w:rsidR="00430B8A" w:rsidRPr="0099614F" w:rsidTr="00081DF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Шепарівці, вул. Шевченка, 108</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-20</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3.</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Обід – 12</w:t>
            </w:r>
            <w:r w:rsidRPr="004846DF">
              <w:rPr>
                <w:rFonts w:ascii="Times New Roman" w:hAnsi="Times New Roman"/>
                <w:sz w:val="24"/>
                <w:szCs w:val="24"/>
                <w:vertAlign w:val="superscript"/>
                <w:lang w:eastAsia="uk-UA"/>
              </w:rPr>
              <w:t>00</w:t>
            </w:r>
            <w:r w:rsidRPr="004846DF">
              <w:rPr>
                <w:rFonts w:ascii="Times New Roman" w:hAnsi="Times New Roman"/>
                <w:sz w:val="24"/>
                <w:szCs w:val="24"/>
                <w:lang w:eastAsia="uk-UA"/>
              </w:rPr>
              <w:t>-13</w:t>
            </w:r>
            <w:r w:rsidRPr="004846DF">
              <w:rPr>
                <w:rFonts w:ascii="Times New Roman" w:hAnsi="Times New Roman"/>
                <w:sz w:val="24"/>
                <w:szCs w:val="24"/>
                <w:vertAlign w:val="superscript"/>
                <w:lang w:eastAsia="uk-UA"/>
              </w:rPr>
              <w:t>00</w:t>
            </w:r>
          </w:p>
        </w:tc>
      </w:tr>
      <w:tr w:rsidR="00430B8A" w:rsidRPr="0099614F" w:rsidTr="00081DF7">
        <w:trPr>
          <w:trHeight w:val="1373"/>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4.</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Телефон/факс (довідки), адреса електронної пошти та веб-сайт ЦНАПу</w:t>
            </w:r>
          </w:p>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та телефони ВРМ ЦНАП</w:t>
            </w:r>
          </w:p>
        </w:tc>
        <w:tc>
          <w:tcPr>
            <w:tcW w:w="6769" w:type="dxa"/>
            <w:gridSpan w:val="3"/>
          </w:tcPr>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4-74-81</w:t>
            </w:r>
          </w:p>
          <w:p w:rsidR="00430B8A" w:rsidRPr="004846DF" w:rsidRDefault="00430B8A" w:rsidP="005A0307">
            <w:pPr>
              <w:widowControl w:val="0"/>
              <w:spacing w:after="0" w:line="240" w:lineRule="auto"/>
              <w:jc w:val="center"/>
              <w:rPr>
                <w:rFonts w:ascii="Times New Roman" w:hAnsi="Times New Roman"/>
                <w:sz w:val="24"/>
                <w:szCs w:val="24"/>
                <w:lang w:eastAsia="uk-UA"/>
              </w:rPr>
            </w:pPr>
            <w:hyperlink r:id="rId26"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27" w:history="1">
              <w:r w:rsidRPr="0099614F">
                <w:rPr>
                  <w:rStyle w:val="Hyperlink"/>
                  <w:rFonts w:ascii="Times New Roman" w:hAnsi="Times New Roman"/>
                  <w:sz w:val="24"/>
                  <w:szCs w:val="24"/>
                  <w:lang w:eastAsia="uk-UA"/>
                </w:rPr>
                <w:t>http://www.cnap.kolrada.gov.ua</w:t>
              </w:r>
            </w:hyperlink>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(03433) 4-74-81</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Воскресинці: (03433) 7-64-00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Корнич: (03433) 9-26-24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Іванівці: (03433) 9-12-46</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Раківчик: (03433) 9-92-34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Саджавка: (03475) 3-56-34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Товмачик: (03433) 9-12-40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5.</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Статті 20, 23 Закону України «Про оцінку земель»</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6.</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Постанова Кабінету Міністрів України від 23 березня 1995 р. № 213 «Про Методику нормативної грошової оцінки земель населених пунктів»</w:t>
            </w:r>
          </w:p>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Постанова Кабінету Міністрів України від 23 листопада 2011 р. № 1278 «Про затвердження Методики нормативної грошової оцінки земель несільськогосподарського призначення (крім земель населених пунктів) »</w:t>
            </w:r>
          </w:p>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Постанова Кабінету Міністрів України від 16 листопада 2016 р. № 831 «Про затвердження Методики нормативної грошової оцінки земель сільськогосподарського призначення»</w:t>
            </w:r>
          </w:p>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Постанова Кабінету Міністрів України від 7 лютого 2018 р. № 105 «Про проведення загальнонаціональної (всеукраїнської) нормативної грошової оцінки земель сільськогосподарського призначення та внесення змін до деяких постанов Кабінету Міністрів України»</w:t>
            </w:r>
          </w:p>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 xml:space="preserve">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    </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7.</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4846DF" w:rsidRDefault="00430B8A" w:rsidP="005A0307">
            <w:pPr>
              <w:spacing w:after="0" w:line="240" w:lineRule="auto"/>
              <w:jc w:val="both"/>
              <w:rPr>
                <w:rFonts w:ascii="Times New Roman" w:hAnsi="Times New Roman"/>
                <w:sz w:val="24"/>
                <w:szCs w:val="24"/>
                <w:lang w:eastAsia="uk-UA"/>
              </w:rPr>
            </w:pPr>
            <w:r w:rsidRPr="004846DF">
              <w:rPr>
                <w:rFonts w:ascii="Times New Roman" w:hAnsi="Times New Roman"/>
                <w:sz w:val="24"/>
                <w:szCs w:val="24"/>
                <w:lang w:eastAsia="uk-UA"/>
              </w:rPr>
              <w:t>Наказ Міністерства аграрної політики та продовольства України від 22.08.2013 № 508 «Про затвердження Порядку нормативної грошової оцінки земель несільськогосподарського призначення (крім земель населених пунктів)», зареєстрований в Міністерстві юстиції України 12 вересня 2013 р. за № 1573/24105</w:t>
            </w:r>
          </w:p>
          <w:p w:rsidR="00430B8A" w:rsidRPr="004846DF" w:rsidRDefault="00430B8A" w:rsidP="005A0307">
            <w:pPr>
              <w:spacing w:after="0" w:line="240" w:lineRule="auto"/>
              <w:jc w:val="both"/>
              <w:rPr>
                <w:rFonts w:ascii="Times New Roman" w:hAnsi="Times New Roman"/>
                <w:sz w:val="24"/>
                <w:szCs w:val="24"/>
                <w:lang w:eastAsia="uk-UA"/>
              </w:rPr>
            </w:pPr>
            <w:r w:rsidRPr="004846DF">
              <w:rPr>
                <w:rFonts w:ascii="Times New Roman" w:hAnsi="Times New Roman"/>
                <w:sz w:val="24"/>
                <w:szCs w:val="24"/>
                <w:lang w:eastAsia="uk-UA"/>
              </w:rPr>
              <w:t>Наказ Міністерства аграрної політики та продовольства України від 25.11.2016 № 489 «Про затвердження Порядку нормативної грошової оцінки земель населених пунктів», зареєстрований в Міністерстві юстиції України 19 грудня 2016 р. за № 1647/29777</w:t>
            </w:r>
          </w:p>
          <w:p w:rsidR="00430B8A" w:rsidRPr="004846DF" w:rsidRDefault="00430B8A" w:rsidP="005A0307">
            <w:pPr>
              <w:spacing w:after="0" w:line="240" w:lineRule="auto"/>
              <w:jc w:val="both"/>
              <w:rPr>
                <w:rFonts w:ascii="Times New Roman" w:hAnsi="Times New Roman"/>
                <w:sz w:val="24"/>
                <w:szCs w:val="24"/>
                <w:lang w:eastAsia="uk-UA"/>
              </w:rPr>
            </w:pPr>
            <w:r w:rsidRPr="004846DF">
              <w:rPr>
                <w:rFonts w:ascii="Times New Roman" w:hAnsi="Times New Roman"/>
                <w:sz w:val="24"/>
                <w:szCs w:val="24"/>
                <w:lang w:eastAsia="uk-UA"/>
              </w:rPr>
              <w:t>Наказ Міністерства аграрної політики та продовольства України від 23.05.2017  № 262 «Про затвердження Порядку нормативної грошової оцінки земель сільськогосподарського призначення», зареєстрований в Міністерстві юстиції України 31 травня 2017 р. за № 679/30547</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8.</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9.</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Підстава для одержання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юридичної, фізичної особи, органу державної влади або органу місцевого самоврядування</w:t>
            </w:r>
          </w:p>
        </w:tc>
      </w:tr>
      <w:tr w:rsidR="00430B8A" w:rsidRPr="0099614F" w:rsidTr="00081DF7">
        <w:trPr>
          <w:trHeight w:val="7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10.</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Textbody"/>
              <w:spacing w:after="0"/>
              <w:rPr>
                <w:rStyle w:val="CharStyle12"/>
                <w:i w:val="0"/>
                <w:spacing w:val="0"/>
                <w:sz w:val="24"/>
                <w:szCs w:val="24"/>
                <w:lang w:eastAsia="zh-CN"/>
              </w:rPr>
            </w:pPr>
            <w:r w:rsidRPr="004846DF">
              <w:rPr>
                <w:rStyle w:val="CharStyle12"/>
                <w:i w:val="0"/>
                <w:spacing w:val="0"/>
                <w:sz w:val="24"/>
                <w:szCs w:val="24"/>
                <w:lang w:eastAsia="zh-CN"/>
              </w:rPr>
              <w:t>1. Заява про надання витягу з технічної документації про нормативну грошову оцінку земельної ділянки</w:t>
            </w:r>
          </w:p>
          <w:p w:rsidR="00430B8A" w:rsidRPr="004846DF" w:rsidRDefault="00430B8A" w:rsidP="005A0307">
            <w:pPr>
              <w:pStyle w:val="Textbody"/>
              <w:spacing w:after="0"/>
              <w:rPr>
                <w:rStyle w:val="CharStyle12"/>
                <w:i w:val="0"/>
                <w:spacing w:val="0"/>
                <w:sz w:val="24"/>
                <w:szCs w:val="24"/>
                <w:lang w:eastAsia="zh-CN"/>
              </w:rPr>
            </w:pPr>
            <w:r w:rsidRPr="004846DF">
              <w:rPr>
                <w:rStyle w:val="CharStyle12"/>
                <w:i w:val="0"/>
                <w:spacing w:val="0"/>
                <w:sz w:val="24"/>
                <w:szCs w:val="24"/>
                <w:lang w:eastAsia="zh-CN"/>
              </w:rPr>
              <w:t>2. Документ, який підтверджує повноваження діяти від імені заявника (у разі подання заяви уповноваженою заявником особою)</w:t>
            </w:r>
          </w:p>
          <w:p w:rsidR="00430B8A" w:rsidRPr="004846DF" w:rsidRDefault="00430B8A" w:rsidP="005A0307">
            <w:pPr>
              <w:pStyle w:val="NormalWeb"/>
              <w:spacing w:before="0" w:beforeAutospacing="0" w:after="0" w:afterAutospacing="0"/>
              <w:rPr>
                <w:lang w:val="uk-UA" w:eastAsia="uk-UA"/>
              </w:rPr>
            </w:pP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11.</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4846DF">
              <w:rPr>
                <w:rFonts w:ascii="Times New Roman" w:hAnsi="Times New Roman"/>
                <w:kern w:val="3"/>
                <w:sz w:val="24"/>
                <w:szCs w:val="24"/>
                <w:lang w:eastAsia="uk-UA" w:bidi="hi-IN"/>
              </w:rPr>
              <w:t>Подаються до управління «Центр надання адміністративних послуг» особисто заявником (уповноваженою особою заявника), направлення поштою або в електронній формі через Єдиний державний портал адміністративних послуг, в тому числі через інтегровану з ним інформаційну систему Держгеокадастру.</w:t>
            </w:r>
          </w:p>
        </w:tc>
      </w:tr>
      <w:tr w:rsidR="00430B8A" w:rsidRPr="0099614F" w:rsidTr="00081DF7">
        <w:trPr>
          <w:trHeight w:val="81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12.</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Платність (безоплатність) надання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13.</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Нормативно-правові акти, на підставі яких стягується плата</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14.</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15.</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Розрахунковий рахунок для внесення плати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16.</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Строк надання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Строк, що не перевищує трьох робочих днів з дати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17.</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Перелік підстав для відмови у наданні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Standard"/>
              <w:jc w:val="both"/>
              <w:rPr>
                <w:rFonts w:cs="Times New Roman"/>
              </w:rPr>
            </w:pPr>
            <w:r w:rsidRPr="004846DF">
              <w:rPr>
                <w:rFonts w:cs="Times New Roman"/>
              </w:rPr>
              <w:t>1. Відсутність технічної документації з нормативної грошової оцінки земель</w:t>
            </w:r>
          </w:p>
          <w:p w:rsidR="00430B8A" w:rsidRPr="004846DF" w:rsidRDefault="00430B8A" w:rsidP="005A0307">
            <w:pPr>
              <w:pStyle w:val="Standard"/>
              <w:jc w:val="both"/>
              <w:rPr>
                <w:rFonts w:cs="Times New Roman"/>
              </w:rPr>
            </w:pPr>
            <w:r w:rsidRPr="004846DF">
              <w:rPr>
                <w:rFonts w:cs="Times New Roman"/>
              </w:rPr>
              <w:t>2. Земельна ділянка несформована</w:t>
            </w:r>
          </w:p>
        </w:tc>
      </w:tr>
      <w:tr w:rsidR="00430B8A" w:rsidRPr="0099614F" w:rsidTr="00081DF7">
        <w:trPr>
          <w:trHeight w:val="7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18.</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Результат надання адміністративної послуги</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технічної документації про нормативну грошову оцінку земельної ділянки або відмова у видачі такого витягу</w:t>
            </w:r>
          </w:p>
        </w:tc>
      </w:tr>
      <w:tr w:rsidR="00430B8A" w:rsidRPr="0099614F" w:rsidTr="00081DF7">
        <w:trPr>
          <w:trHeight w:val="133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19.</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Способи отримання відповіді (результату)</w:t>
            </w:r>
          </w:p>
        </w:tc>
        <w:tc>
          <w:tcPr>
            <w:tcW w:w="6214" w:type="dxa"/>
          </w:tcPr>
          <w:p w:rsidR="00430B8A" w:rsidRPr="004846DF" w:rsidRDefault="00430B8A" w:rsidP="005A0307">
            <w:pPr>
              <w:spacing w:after="0" w:line="240" w:lineRule="auto"/>
              <w:jc w:val="both"/>
              <w:rPr>
                <w:rFonts w:ascii="Times New Roman" w:hAnsi="Times New Roman"/>
                <w:kern w:val="3"/>
                <w:sz w:val="24"/>
                <w:szCs w:val="24"/>
                <w:lang w:eastAsia="zh-CN" w:bidi="hi-IN"/>
              </w:rPr>
            </w:pPr>
            <w:r w:rsidRPr="004846DF">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4846DF">
              <w:rPr>
                <w:rFonts w:ascii="Times New Roman" w:hAnsi="Times New Roman"/>
                <w:kern w:val="3"/>
                <w:sz w:val="24"/>
                <w:szCs w:val="24"/>
                <w:lang w:eastAsia="zh-CN" w:bidi="hi-IN"/>
              </w:rPr>
              <w:t>У разі подання заяви в електронній формі результат може  надаватись в електронній формі технічними засобами телекомунікацій з накладенням кваліфікованого електронного підпису.</w:t>
            </w:r>
          </w:p>
        </w:tc>
      </w:tr>
      <w:tr w:rsidR="00430B8A" w:rsidRPr="0099614F" w:rsidTr="00081DF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20.</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Примітка</w:t>
            </w:r>
          </w:p>
        </w:tc>
        <w:tc>
          <w:tcPr>
            <w:tcW w:w="6214"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bl>
    <w:p w:rsidR="00430B8A" w:rsidRPr="005A0307" w:rsidRDefault="00430B8A" w:rsidP="005A0307">
      <w:pPr>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1242F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Виправлення технічної помилки у відомостях з Державного земельного кадастру, допущеної органом, що здійснює його ведення, з видачею витягу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1"/>
        <w:gridCol w:w="6214"/>
      </w:tblGrid>
      <w:tr w:rsidR="00430B8A" w:rsidRPr="0099614F" w:rsidTr="00000D6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00D67">
        <w:tc>
          <w:tcPr>
            <w:tcW w:w="548" w:type="dxa"/>
            <w:vMerge w:val="restart"/>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ЦНАПу</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Івано-Франківська обл., м. Коломия, пл. Привокзальна, 2А/1</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ВРМ ЦНАП</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Воскресинці, вул. Тараса Шевченка, 40А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Корнич, вул. Олександра Довженка, 2А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Іванівці, вул. Центральна, 8А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Раківчик, вул. Лесі Українки, 1</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Надвірнянський р-н, с. Саджавка, вул. Українська, 68</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Товмачик, вул. Шкільна, 34А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Шепарівці, вул. Шевченка, 108</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-20</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3.</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Обід – 12</w:t>
            </w:r>
            <w:r w:rsidRPr="004846DF">
              <w:rPr>
                <w:rFonts w:ascii="Times New Roman" w:hAnsi="Times New Roman"/>
                <w:sz w:val="24"/>
                <w:szCs w:val="24"/>
                <w:vertAlign w:val="superscript"/>
                <w:lang w:eastAsia="uk-UA"/>
              </w:rPr>
              <w:t>00</w:t>
            </w:r>
            <w:r w:rsidRPr="004846DF">
              <w:rPr>
                <w:rFonts w:ascii="Times New Roman" w:hAnsi="Times New Roman"/>
                <w:sz w:val="24"/>
                <w:szCs w:val="24"/>
                <w:lang w:eastAsia="uk-UA"/>
              </w:rPr>
              <w:t>-13</w:t>
            </w:r>
            <w:r w:rsidRPr="004846DF">
              <w:rPr>
                <w:rFonts w:ascii="Times New Roman" w:hAnsi="Times New Roman"/>
                <w:sz w:val="24"/>
                <w:szCs w:val="24"/>
                <w:vertAlign w:val="superscript"/>
                <w:lang w:eastAsia="uk-UA"/>
              </w:rPr>
              <w:t>00</w:t>
            </w:r>
          </w:p>
        </w:tc>
      </w:tr>
      <w:tr w:rsidR="00430B8A" w:rsidRPr="0099614F" w:rsidTr="00000D67">
        <w:trPr>
          <w:trHeight w:val="1373"/>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4.</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Телефон/факс (довідки), адреса електронної пошти та веб-сайт ЦНАПу</w:t>
            </w:r>
          </w:p>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та телефони ВРМ ЦНАП</w:t>
            </w:r>
          </w:p>
        </w:tc>
        <w:tc>
          <w:tcPr>
            <w:tcW w:w="6769" w:type="dxa"/>
            <w:gridSpan w:val="3"/>
          </w:tcPr>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4-74-81</w:t>
            </w:r>
          </w:p>
          <w:p w:rsidR="00430B8A" w:rsidRPr="004846DF" w:rsidRDefault="00430B8A" w:rsidP="005A0307">
            <w:pPr>
              <w:widowControl w:val="0"/>
              <w:spacing w:after="0" w:line="240" w:lineRule="auto"/>
              <w:jc w:val="center"/>
              <w:rPr>
                <w:rFonts w:ascii="Times New Roman" w:hAnsi="Times New Roman"/>
                <w:sz w:val="24"/>
                <w:szCs w:val="24"/>
                <w:lang w:eastAsia="uk-UA"/>
              </w:rPr>
            </w:pPr>
            <w:hyperlink r:id="rId28"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29" w:history="1">
              <w:r w:rsidRPr="0099614F">
                <w:rPr>
                  <w:rStyle w:val="Hyperlink"/>
                  <w:rFonts w:ascii="Times New Roman" w:hAnsi="Times New Roman"/>
                  <w:sz w:val="24"/>
                  <w:szCs w:val="24"/>
                  <w:lang w:eastAsia="uk-UA"/>
                </w:rPr>
                <w:t>http://www.cnap.kolrada.gov.ua</w:t>
              </w:r>
            </w:hyperlink>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(03433) 4-74-81</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Воскресинці: (03433) 7-64-00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Корнич: (03433) 9-26-24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Іванівці: (03433) 9-12-46</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Раківчик: (03433) 9-92-34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Саджавка: (03475) 3-56-34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Товмачик: (03433) 9-12-40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Шепарівці: (03433) 9-94-10</w:t>
            </w:r>
          </w:p>
        </w:tc>
      </w:tr>
      <w:tr w:rsidR="00430B8A" w:rsidRPr="0099614F" w:rsidTr="00000D6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00D67">
        <w:trPr>
          <w:trHeight w:val="499"/>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5.</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37 Закону України «Про Державний земельний кадастр»</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6.</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138, 139, 142, 144, 149 Порядку ведення Державного земельного кадастру, затвердженого постановою Кабінету Міністрів України від 17.10.2012 № 1051.Розпорядження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7.</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8.</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00D6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Умови отримання адміністративної послуги</w:t>
            </w:r>
          </w:p>
        </w:tc>
      </w:tr>
      <w:tr w:rsidR="00430B8A" w:rsidRPr="0099614F" w:rsidTr="00000D67">
        <w:trPr>
          <w:trHeight w:val="16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9.</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Підстава для одержання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Cs w:val="24"/>
                <w:lang w:eastAsia="uk-UA"/>
              </w:rPr>
              <w:t>Виявлення фізичною або юридичною особою технічної помилки (описка, друкарська, граматична, арифметична чи інша помилка) у витязі, довідці з Державного земельного кадастру, викопіюванні з картографічних матеріалів Державного земельного кадастру</w:t>
            </w:r>
          </w:p>
        </w:tc>
      </w:tr>
      <w:tr w:rsidR="00430B8A" w:rsidRPr="0099614F" w:rsidTr="00000D67">
        <w:trPr>
          <w:trHeight w:val="7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10.</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Textbody"/>
              <w:spacing w:after="0"/>
              <w:rPr>
                <w:rStyle w:val="CharStyle12"/>
                <w:i w:val="0"/>
                <w:spacing w:val="0"/>
                <w:sz w:val="24"/>
                <w:szCs w:val="24"/>
                <w:lang w:eastAsia="zh-CN"/>
              </w:rPr>
            </w:pPr>
            <w:r w:rsidRPr="004846DF">
              <w:rPr>
                <w:rStyle w:val="CharStyle12"/>
                <w:i w:val="0"/>
                <w:spacing w:val="0"/>
                <w:sz w:val="24"/>
                <w:szCs w:val="24"/>
                <w:lang w:eastAsia="zh-CN"/>
              </w:rPr>
              <w:t>1. Повідомлення про виявлення технічної помилки із викладенням суті виявлених помилок за формою, що додається*.</w:t>
            </w:r>
          </w:p>
          <w:p w:rsidR="00430B8A" w:rsidRPr="004846DF" w:rsidRDefault="00430B8A" w:rsidP="005A0307">
            <w:pPr>
              <w:pStyle w:val="NormalWeb"/>
              <w:spacing w:before="0" w:beforeAutospacing="0" w:after="0" w:afterAutospacing="0"/>
              <w:rPr>
                <w:lang w:val="uk-UA" w:eastAsia="uk-UA"/>
              </w:rPr>
            </w:pPr>
            <w:r w:rsidRPr="004846DF">
              <w:rPr>
                <w:rStyle w:val="CharStyle12"/>
                <w:i w:val="0"/>
                <w:spacing w:val="0"/>
                <w:sz w:val="24"/>
                <w:szCs w:val="24"/>
                <w:lang w:eastAsia="ru-RU"/>
              </w:rPr>
              <w:t>2. Документи, що містять зазначені у повідомленні технічні помилки, та документи, що підтверджують такі помилки і містять правильну редакцію відповідних відомостей</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11.</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4846DF">
            <w:pPr>
              <w:widowControl w:val="0"/>
              <w:suppressAutoHyphens/>
              <w:autoSpaceDN w:val="0"/>
              <w:spacing w:after="0" w:line="240" w:lineRule="auto"/>
              <w:jc w:val="both"/>
              <w:textAlignment w:val="baseline"/>
              <w:rPr>
                <w:rFonts w:ascii="Times New Roman" w:hAnsi="Times New Roman"/>
                <w:kern w:val="3"/>
                <w:szCs w:val="24"/>
                <w:lang w:eastAsia="zh-CN" w:bidi="hi-IN"/>
              </w:rPr>
            </w:pPr>
            <w:r w:rsidRPr="004846DF">
              <w:rPr>
                <w:rFonts w:ascii="Times New Roman" w:hAnsi="Times New Roman"/>
                <w:kern w:val="3"/>
                <w:szCs w:val="24"/>
                <w:lang w:eastAsia="uk-UA" w:bidi="hi-IN"/>
              </w:rPr>
              <w:t>Повідомлення разом з доданими до нього документами подається до управління  «Центр надання адміністративних послуг» заінтересованою особою особисто або надсилається рекомендованим листом з описом вкладення та повідомленням про вручення</w:t>
            </w:r>
          </w:p>
        </w:tc>
      </w:tr>
      <w:tr w:rsidR="00430B8A" w:rsidRPr="0099614F" w:rsidTr="00000D67">
        <w:trPr>
          <w:trHeight w:val="81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12.</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Платність (безоплатність) надання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13.</w:t>
            </w:r>
          </w:p>
        </w:tc>
        <w:tc>
          <w:tcPr>
            <w:tcW w:w="3092" w:type="dxa"/>
            <w:gridSpan w:val="3"/>
          </w:tcPr>
          <w:p w:rsidR="00430B8A" w:rsidRPr="004846DF" w:rsidRDefault="00430B8A" w:rsidP="005A0307">
            <w:pPr>
              <w:spacing w:after="0" w:line="240" w:lineRule="auto"/>
              <w:rPr>
                <w:rFonts w:ascii="Times New Roman" w:hAnsi="Times New Roman"/>
                <w:szCs w:val="24"/>
                <w:lang w:eastAsia="uk-UA"/>
              </w:rPr>
            </w:pPr>
            <w:r w:rsidRPr="004846DF">
              <w:rPr>
                <w:rFonts w:ascii="Times New Roman" w:hAnsi="Times New Roman"/>
                <w:szCs w:val="24"/>
                <w:lang w:eastAsia="uk-UA"/>
              </w:rPr>
              <w:t>Нормативно-правові акти, на підставі яких стягується плата</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14.</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15.</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Розрахунковий рахунок для внесення плати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16.</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Строк надання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Cs w:val="24"/>
                <w:lang w:eastAsia="uk-UA"/>
              </w:rPr>
            </w:pPr>
            <w:r w:rsidRPr="0099614F">
              <w:rPr>
                <w:rFonts w:ascii="Times New Roman" w:hAnsi="Times New Roman"/>
                <w:szCs w:val="24"/>
                <w:lang w:eastAsia="uk-UA"/>
              </w:rPr>
              <w:t>2 робочих дні з дня реєстрації відповідного повідомлення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17.</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Перелік підстав для відмови у наданні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Standard"/>
              <w:jc w:val="both"/>
              <w:rPr>
                <w:rFonts w:cs="Times New Roman"/>
              </w:rPr>
            </w:pPr>
            <w:r w:rsidRPr="004846DF">
              <w:rPr>
                <w:rFonts w:cs="Times New Roman"/>
              </w:rPr>
              <w:t>Не виявлення відповідних технічних помилок, які наведені в  повідомленні про виявлення технічної помилки</w:t>
            </w:r>
          </w:p>
        </w:tc>
      </w:tr>
      <w:tr w:rsidR="00430B8A" w:rsidRPr="0099614F" w:rsidTr="00000D67">
        <w:trPr>
          <w:trHeight w:val="7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18.</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Результат надання адміністративної послуги</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Протокол виправлення помилки</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Повідомлення про виправлення помилки заінтересованим особам (у тому числі власників, користувачів земельних ділянок, а також третіх осіб, інтересів яких стосувалося виправлення помилок)</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Заміна документа, в якому виявлено помилку (витяг, довідку з Державного земельного кадастру, викопіювання з картографічних матеріалів Державного земельного кадастру) заявникові за його бажанням</w:t>
            </w:r>
          </w:p>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Відмова у виправленні помилки</w:t>
            </w:r>
          </w:p>
        </w:tc>
      </w:tr>
      <w:tr w:rsidR="00430B8A" w:rsidRPr="0099614F" w:rsidTr="00000D67">
        <w:trPr>
          <w:trHeight w:val="1018"/>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19.</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Способи отримання відповіді (результату)</w:t>
            </w:r>
          </w:p>
        </w:tc>
        <w:tc>
          <w:tcPr>
            <w:tcW w:w="6214" w:type="dxa"/>
          </w:tcPr>
          <w:p w:rsidR="00430B8A" w:rsidRPr="0099614F" w:rsidRDefault="00430B8A" w:rsidP="004846DF">
            <w:pPr>
              <w:spacing w:after="0" w:line="240" w:lineRule="auto"/>
              <w:jc w:val="both"/>
              <w:rPr>
                <w:rFonts w:ascii="Times New Roman" w:hAnsi="Times New Roman"/>
                <w:sz w:val="24"/>
                <w:szCs w:val="24"/>
              </w:rPr>
            </w:pPr>
            <w:r w:rsidRPr="004846DF">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надсилається поштою на адресу, вказану заявником у заяві</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20.</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Примітка</w:t>
            </w:r>
          </w:p>
        </w:tc>
        <w:tc>
          <w:tcPr>
            <w:tcW w:w="6214"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*Форма повідомлення про виявлення технічної помилки фізичною або юридичною особою наведено у додатку до Інформаційної картки адміністративної послуги</w:t>
            </w:r>
          </w:p>
        </w:tc>
      </w:tr>
    </w:tbl>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1242F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 xml:space="preserve">Видача висновку про погодження документації із землеустрою </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1"/>
        <w:gridCol w:w="6214"/>
      </w:tblGrid>
      <w:tr w:rsidR="00430B8A" w:rsidRPr="0099614F" w:rsidTr="00000D6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00D67">
        <w:tc>
          <w:tcPr>
            <w:tcW w:w="548" w:type="dxa"/>
            <w:vMerge w:val="restart"/>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ЦНАПу</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Івано-Франківська обл., м. Коломия, пл. Привокзальна, 2А/1</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val="restart"/>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ВРМ ЦНАП</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Воскресинці, вул. Тараса Шевченка, 40А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Корнич, вул. Олександра Довженка, 2А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Іванівці, вул. Центральна, 8А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Раківчик, вул. Лесі Українки, 1</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Надвірнянський р-н, с. Саджавка, вул. Українська, 68</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Товмачик, вул. Шкільна, 34А</w:t>
            </w:r>
          </w:p>
        </w:tc>
      </w:tr>
      <w:tr w:rsidR="00430B8A" w:rsidRPr="0099614F" w:rsidTr="00000D67">
        <w:tc>
          <w:tcPr>
            <w:tcW w:w="548"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7"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Шепарівці, вул. Шевченка, 108</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-20</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3.</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Обід – 12</w:t>
            </w:r>
            <w:r w:rsidRPr="004846DF">
              <w:rPr>
                <w:rFonts w:ascii="Times New Roman" w:hAnsi="Times New Roman"/>
                <w:sz w:val="24"/>
                <w:szCs w:val="24"/>
                <w:vertAlign w:val="superscript"/>
                <w:lang w:eastAsia="uk-UA"/>
              </w:rPr>
              <w:t>00</w:t>
            </w:r>
            <w:r w:rsidRPr="004846DF">
              <w:rPr>
                <w:rFonts w:ascii="Times New Roman" w:hAnsi="Times New Roman"/>
                <w:sz w:val="24"/>
                <w:szCs w:val="24"/>
                <w:lang w:eastAsia="uk-UA"/>
              </w:rPr>
              <w:t>-13</w:t>
            </w:r>
            <w:r w:rsidRPr="004846DF">
              <w:rPr>
                <w:rFonts w:ascii="Times New Roman" w:hAnsi="Times New Roman"/>
                <w:sz w:val="24"/>
                <w:szCs w:val="24"/>
                <w:vertAlign w:val="superscript"/>
                <w:lang w:eastAsia="uk-UA"/>
              </w:rPr>
              <w:t>00</w:t>
            </w:r>
          </w:p>
        </w:tc>
      </w:tr>
      <w:tr w:rsidR="00430B8A" w:rsidRPr="0099614F" w:rsidTr="00000D67">
        <w:trPr>
          <w:trHeight w:val="1373"/>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4.</w:t>
            </w:r>
          </w:p>
        </w:tc>
        <w:tc>
          <w:tcPr>
            <w:tcW w:w="2537"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Телефон/факс (довідки), адреса електронної пошти та веб-сайт ЦНАПу</w:t>
            </w:r>
          </w:p>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та телефони ВРМ ЦНАП</w:t>
            </w:r>
          </w:p>
        </w:tc>
        <w:tc>
          <w:tcPr>
            <w:tcW w:w="6769" w:type="dxa"/>
            <w:gridSpan w:val="3"/>
          </w:tcPr>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4-74-81</w:t>
            </w:r>
          </w:p>
          <w:p w:rsidR="00430B8A" w:rsidRPr="004846DF" w:rsidRDefault="00430B8A" w:rsidP="005A0307">
            <w:pPr>
              <w:widowControl w:val="0"/>
              <w:spacing w:after="0" w:line="240" w:lineRule="auto"/>
              <w:jc w:val="center"/>
              <w:rPr>
                <w:rFonts w:ascii="Times New Roman" w:hAnsi="Times New Roman"/>
                <w:sz w:val="24"/>
                <w:szCs w:val="24"/>
                <w:lang w:eastAsia="uk-UA"/>
              </w:rPr>
            </w:pPr>
            <w:hyperlink r:id="rId30"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31" w:history="1">
              <w:r w:rsidRPr="0099614F">
                <w:rPr>
                  <w:rStyle w:val="Hyperlink"/>
                  <w:rFonts w:ascii="Times New Roman" w:hAnsi="Times New Roman"/>
                  <w:sz w:val="24"/>
                  <w:szCs w:val="24"/>
                  <w:lang w:eastAsia="uk-UA"/>
                </w:rPr>
                <w:t>http://www.cnap.kolrada.gov.ua</w:t>
              </w:r>
            </w:hyperlink>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(03433) 4-74-81</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Воскресинці: (03433) 7-64-00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Корнич: (03433) 9-26-24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Іванівці: (03433) 9-12-46</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Раківчик: (03433) 9-92-34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Саджавка: (03475) 3-56-34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Товмачик: (03433) 9-12-40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Шепарівці: (03433) 9-94-10</w:t>
            </w:r>
          </w:p>
        </w:tc>
      </w:tr>
      <w:tr w:rsidR="00430B8A" w:rsidRPr="0099614F" w:rsidTr="00000D6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00D67">
        <w:trPr>
          <w:trHeight w:val="118"/>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5.</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 xml:space="preserve">Закони України </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Статті 186, 186-1 Земельного кодексу України</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6.</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Кабінету Міністрів України</w:t>
            </w:r>
          </w:p>
        </w:tc>
        <w:tc>
          <w:tcPr>
            <w:tcW w:w="6355"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 xml:space="preserve">Постанова Кабінету Міністрів України від 31 серпня 2016 р.№ 580 «Деякі питання реалізації пілотного проекту із запровадження принципу екстериторіальності погодження проектів землеустрою щодо відведення земельної ділянки територіальними органами Державної служби з питань геодезії, картографії та кадастру». </w:t>
            </w:r>
          </w:p>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Розпорядження Кабінету Міністрів України від 16 травня 2014 р. № 523-р «Деякі питання надання адміністративних послуг органів виконавчої влади через центри надання адміністративних послуг».</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7.</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центральних органів виконавчої влади</w:t>
            </w:r>
          </w:p>
        </w:tc>
        <w:tc>
          <w:tcPr>
            <w:tcW w:w="6355"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8.</w:t>
            </w:r>
          </w:p>
        </w:tc>
        <w:tc>
          <w:tcPr>
            <w:tcW w:w="2951"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00D6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Умови отримання адміністративної послуги</w:t>
            </w:r>
          </w:p>
        </w:tc>
      </w:tr>
      <w:tr w:rsidR="00430B8A" w:rsidRPr="0099614F" w:rsidTr="00000D67">
        <w:trPr>
          <w:trHeight w:val="16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9.</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Підстава для одержання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Подання документації із землеустрою на погодження</w:t>
            </w:r>
          </w:p>
        </w:tc>
      </w:tr>
      <w:tr w:rsidR="00430B8A" w:rsidRPr="0099614F" w:rsidTr="00000D67">
        <w:trPr>
          <w:trHeight w:val="7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10.</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Textbody"/>
              <w:spacing w:after="0"/>
              <w:rPr>
                <w:rStyle w:val="CharStyle12"/>
                <w:i w:val="0"/>
                <w:spacing w:val="0"/>
                <w:sz w:val="24"/>
                <w:szCs w:val="24"/>
                <w:lang w:eastAsia="zh-CN"/>
              </w:rPr>
            </w:pPr>
            <w:r w:rsidRPr="004846DF">
              <w:rPr>
                <w:rStyle w:val="CharStyle12"/>
                <w:i w:val="0"/>
                <w:spacing w:val="0"/>
                <w:sz w:val="24"/>
                <w:szCs w:val="24"/>
                <w:lang w:eastAsia="zh-CN"/>
              </w:rPr>
              <w:t>Заява.</w:t>
            </w:r>
            <w:r w:rsidRPr="004846DF">
              <w:rPr>
                <w:rStyle w:val="CharStyle12"/>
                <w:i w:val="0"/>
                <w:spacing w:val="0"/>
                <w:sz w:val="24"/>
                <w:szCs w:val="24"/>
                <w:lang w:eastAsia="zh-CN"/>
              </w:rPr>
              <w:tab/>
            </w:r>
          </w:p>
          <w:p w:rsidR="00430B8A" w:rsidRPr="004846DF" w:rsidRDefault="00430B8A" w:rsidP="005A0307">
            <w:pPr>
              <w:pStyle w:val="NormalWeb"/>
              <w:spacing w:before="0" w:beforeAutospacing="0" w:after="0" w:afterAutospacing="0"/>
              <w:rPr>
                <w:lang w:val="uk-UA" w:eastAsia="uk-UA"/>
              </w:rPr>
            </w:pPr>
            <w:r w:rsidRPr="004846DF">
              <w:rPr>
                <w:rStyle w:val="CharStyle12"/>
                <w:i w:val="0"/>
                <w:spacing w:val="0"/>
                <w:sz w:val="24"/>
                <w:szCs w:val="24"/>
                <w:lang w:eastAsia="ru-RU"/>
              </w:rPr>
              <w:t>Оригінал документації із землеустрою в електронній формі.</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11.</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widowControl w:val="0"/>
              <w:suppressAutoHyphens/>
              <w:autoSpaceDN w:val="0"/>
              <w:spacing w:after="0" w:line="240" w:lineRule="auto"/>
              <w:textAlignment w:val="baseline"/>
              <w:rPr>
                <w:rFonts w:ascii="Times New Roman" w:hAnsi="Times New Roman"/>
                <w:kern w:val="3"/>
                <w:sz w:val="24"/>
                <w:szCs w:val="24"/>
                <w:lang w:eastAsia="zh-CN" w:bidi="hi-IN"/>
              </w:rPr>
            </w:pPr>
            <w:r w:rsidRPr="004846DF">
              <w:rPr>
                <w:rFonts w:ascii="Times New Roman" w:hAnsi="Times New Roman"/>
                <w:kern w:val="3"/>
                <w:sz w:val="24"/>
                <w:szCs w:val="24"/>
                <w:lang w:eastAsia="uk-UA" w:bidi="hi-IN"/>
              </w:rPr>
              <w:t>Через офіційний вебсайт Держгеокадастру</w:t>
            </w:r>
          </w:p>
        </w:tc>
      </w:tr>
      <w:tr w:rsidR="00430B8A" w:rsidRPr="0099614F" w:rsidTr="00000D67">
        <w:trPr>
          <w:trHeight w:val="81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12.</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Платність (безоплатність) надання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Безоплатно</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13.</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Нормативно-правові акти, на підставі яких стягується плата</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14.</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15.</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Розрахунковий рахунок для внесення плати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16.</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Строк надання адміністративної послуги</w:t>
            </w:r>
          </w:p>
        </w:tc>
        <w:tc>
          <w:tcPr>
            <w:tcW w:w="6214"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десяти робочих днів з дня одержання  документації із землеустрою</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17.</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Перелік підстав для відмови у наданні адміністративної послуги</w:t>
            </w:r>
          </w:p>
        </w:tc>
        <w:tc>
          <w:tcPr>
            <w:tcW w:w="6214"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Standard"/>
              <w:jc w:val="both"/>
              <w:rPr>
                <w:rFonts w:cs="Times New Roman"/>
              </w:rPr>
            </w:pPr>
            <w:r w:rsidRPr="004846DF">
              <w:rPr>
                <w:rFonts w:cs="Times New Roman"/>
              </w:rPr>
              <w:t>Невідповідність положень документації із землеустрою вимогам законів та прийнятих відповідно до них нормативно-правових актів, іншій документації із землеустрою або містобудівній документації</w:t>
            </w:r>
          </w:p>
        </w:tc>
      </w:tr>
      <w:tr w:rsidR="00430B8A" w:rsidRPr="0099614F" w:rsidTr="00000D67">
        <w:trPr>
          <w:trHeight w:val="70"/>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18.</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Результат надання адміністративної послуги</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Висновок про погодження документації із землеустрою або відмова у її погодженні</w:t>
            </w:r>
          </w:p>
        </w:tc>
      </w:tr>
      <w:tr w:rsidR="00430B8A" w:rsidRPr="0099614F" w:rsidTr="00000D67">
        <w:trPr>
          <w:trHeight w:val="274"/>
        </w:trPr>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19.</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Способи отримання відповіді (результату)</w:t>
            </w:r>
          </w:p>
        </w:tc>
        <w:tc>
          <w:tcPr>
            <w:tcW w:w="6214" w:type="dxa"/>
          </w:tcPr>
          <w:p w:rsidR="00430B8A" w:rsidRPr="0099614F" w:rsidRDefault="00430B8A" w:rsidP="005A0307">
            <w:pPr>
              <w:spacing w:after="0" w:line="240" w:lineRule="auto"/>
              <w:jc w:val="both"/>
              <w:rPr>
                <w:rFonts w:ascii="Times New Roman" w:hAnsi="Times New Roman"/>
                <w:sz w:val="24"/>
                <w:szCs w:val="24"/>
              </w:rPr>
            </w:pPr>
            <w:r w:rsidRPr="004846DF">
              <w:rPr>
                <w:rFonts w:ascii="Times New Roman" w:hAnsi="Times New Roman"/>
                <w:kern w:val="3"/>
                <w:sz w:val="24"/>
                <w:szCs w:val="24"/>
                <w:lang w:eastAsia="zh-CN" w:bidi="hi-IN"/>
              </w:rPr>
              <w:t>На електронну адресу</w:t>
            </w:r>
          </w:p>
        </w:tc>
      </w:tr>
      <w:tr w:rsidR="00430B8A" w:rsidRPr="0099614F" w:rsidTr="00000D67">
        <w:tc>
          <w:tcPr>
            <w:tcW w:w="548"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20.</w:t>
            </w:r>
          </w:p>
        </w:tc>
        <w:tc>
          <w:tcPr>
            <w:tcW w:w="3092"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Примітка</w:t>
            </w:r>
          </w:p>
        </w:tc>
        <w:tc>
          <w:tcPr>
            <w:tcW w:w="6214" w:type="dxa"/>
          </w:tcPr>
          <w:p w:rsidR="00430B8A" w:rsidRPr="0099614F" w:rsidRDefault="00430B8A" w:rsidP="005A0307">
            <w:pPr>
              <w:spacing w:after="0" w:line="240" w:lineRule="auto"/>
              <w:jc w:val="both"/>
              <w:rPr>
                <w:rFonts w:ascii="Times New Roman" w:hAnsi="Times New Roman"/>
                <w:sz w:val="24"/>
                <w:szCs w:val="24"/>
                <w:lang w:eastAsia="uk-UA"/>
              </w:rPr>
            </w:pPr>
          </w:p>
        </w:tc>
      </w:tr>
    </w:tbl>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p w:rsidR="00430B8A" w:rsidRPr="005A0307" w:rsidRDefault="00430B8A" w:rsidP="005A0307">
      <w:pPr>
        <w:spacing w:after="0" w:line="240" w:lineRule="auto"/>
        <w:jc w:val="center"/>
        <w:rPr>
          <w:rFonts w:ascii="Times New Roman" w:hAnsi="Times New Roman"/>
          <w:b/>
          <w:caps/>
          <w:w w:val="115"/>
          <w:sz w:val="28"/>
          <w:szCs w:val="28"/>
          <w:lang w:eastAsia="uk-UA"/>
        </w:rPr>
      </w:pPr>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 xml:space="preserve">Надання відомостей з Державного земельного кадастру </w:t>
      </w: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у формі витягів з Державного земельного кадастру про земельну ділянку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1"/>
        <w:gridCol w:w="140"/>
        <w:gridCol w:w="6218"/>
      </w:tblGrid>
      <w:tr w:rsidR="00430B8A" w:rsidRPr="0099614F" w:rsidTr="00000D6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00D67">
        <w:tc>
          <w:tcPr>
            <w:tcW w:w="549" w:type="dxa"/>
            <w:vMerge w:val="restart"/>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ЦНАПу</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Івано-Франківська обл., м. Коломия, пл. Привокзальна, 2А/1</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val="restart"/>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Місцезнаходження ВРМ ЦНАП</w:t>
            </w: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Воскресинці, вул. Тараса Шевченка, 40А</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Корнич, вул. Олександра Довженка, 2А</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Іванівці, вул. Центральна, 8А</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Раківчик, вул. Лесі Українки, 1</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Надвірнянський р-н, с. Саджавка, вул. Українська, 68</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Товмачик, вул. Шкільна, 34А</w:t>
            </w:r>
          </w:p>
        </w:tc>
      </w:tr>
      <w:tr w:rsidR="00430B8A" w:rsidRPr="0099614F" w:rsidTr="00000D67">
        <w:tc>
          <w:tcPr>
            <w:tcW w:w="549" w:type="dxa"/>
            <w:vMerge/>
          </w:tcPr>
          <w:p w:rsidR="00430B8A" w:rsidRPr="00000D67"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000D67"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Коломийський р-н, с. Шепарівці, вул. Шевченка, 108</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-20</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3.</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Понеділок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Вівторок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Середа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Четвер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-16</w:t>
            </w:r>
            <w:r w:rsidRPr="00000D67">
              <w:rPr>
                <w:rFonts w:ascii="Times New Roman" w:hAnsi="Times New Roman"/>
                <w:sz w:val="24"/>
                <w:szCs w:val="24"/>
                <w:vertAlign w:val="superscript"/>
                <w:lang w:eastAsia="uk-UA"/>
              </w:rPr>
              <w:t>00</w:t>
            </w:r>
          </w:p>
          <w:p w:rsidR="00430B8A" w:rsidRPr="00000D67" w:rsidRDefault="00430B8A" w:rsidP="005A0307">
            <w:pPr>
              <w:spacing w:after="0" w:line="240" w:lineRule="auto"/>
              <w:jc w:val="center"/>
              <w:rPr>
                <w:rFonts w:ascii="Times New Roman" w:hAnsi="Times New Roman"/>
                <w:sz w:val="24"/>
                <w:szCs w:val="24"/>
                <w:vertAlign w:val="superscript"/>
                <w:lang w:eastAsia="uk-UA"/>
              </w:rPr>
            </w:pPr>
            <w:r w:rsidRPr="00000D67">
              <w:rPr>
                <w:rFonts w:ascii="Times New Roman" w:hAnsi="Times New Roman"/>
                <w:sz w:val="24"/>
                <w:szCs w:val="24"/>
                <w:lang w:eastAsia="uk-UA"/>
              </w:rPr>
              <w:t>П’ятниця – 08</w:t>
            </w:r>
            <w:r w:rsidRPr="00000D67">
              <w:rPr>
                <w:rFonts w:ascii="Times New Roman" w:hAnsi="Times New Roman"/>
                <w:sz w:val="24"/>
                <w:szCs w:val="24"/>
                <w:vertAlign w:val="superscript"/>
                <w:lang w:eastAsia="uk-UA"/>
              </w:rPr>
              <w:t>30</w:t>
            </w:r>
            <w:r w:rsidRPr="00000D67">
              <w:rPr>
                <w:rFonts w:ascii="Times New Roman" w:hAnsi="Times New Roman"/>
                <w:sz w:val="24"/>
                <w:szCs w:val="24"/>
                <w:lang w:eastAsia="uk-UA"/>
              </w:rPr>
              <w:t>-15</w:t>
            </w:r>
            <w:r w:rsidRPr="00000D67">
              <w:rPr>
                <w:rFonts w:ascii="Times New Roman" w:hAnsi="Times New Roman"/>
                <w:sz w:val="24"/>
                <w:szCs w:val="24"/>
                <w:vertAlign w:val="superscript"/>
                <w:lang w:eastAsia="uk-UA"/>
              </w:rPr>
              <w:t>30</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Субота, Неділя – вихідні</w:t>
            </w:r>
          </w:p>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Обід – 12</w:t>
            </w:r>
            <w:r w:rsidRPr="00000D67">
              <w:rPr>
                <w:rFonts w:ascii="Times New Roman" w:hAnsi="Times New Roman"/>
                <w:sz w:val="24"/>
                <w:szCs w:val="24"/>
                <w:vertAlign w:val="superscript"/>
                <w:lang w:eastAsia="uk-UA"/>
              </w:rPr>
              <w:t>00</w:t>
            </w:r>
            <w:r w:rsidRPr="00000D67">
              <w:rPr>
                <w:rFonts w:ascii="Times New Roman" w:hAnsi="Times New Roman"/>
                <w:sz w:val="24"/>
                <w:szCs w:val="24"/>
                <w:lang w:eastAsia="uk-UA"/>
              </w:rPr>
              <w:t>-13</w:t>
            </w:r>
            <w:r w:rsidRPr="00000D67">
              <w:rPr>
                <w:rFonts w:ascii="Times New Roman" w:hAnsi="Times New Roman"/>
                <w:sz w:val="24"/>
                <w:szCs w:val="24"/>
                <w:vertAlign w:val="superscript"/>
                <w:lang w:eastAsia="uk-UA"/>
              </w:rPr>
              <w:t>00</w:t>
            </w:r>
          </w:p>
        </w:tc>
      </w:tr>
      <w:tr w:rsidR="00430B8A" w:rsidRPr="0099614F" w:rsidTr="00000D67">
        <w:trPr>
          <w:trHeight w:val="1373"/>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4.</w:t>
            </w:r>
          </w:p>
        </w:tc>
        <w:tc>
          <w:tcPr>
            <w:tcW w:w="2536" w:type="dxa"/>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Телефон/факс (довідки), адреса електронної пошти та веб-сайт ЦНАПу</w:t>
            </w:r>
          </w:p>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та телефони ВРМ ЦНАП</w:t>
            </w:r>
          </w:p>
        </w:tc>
        <w:tc>
          <w:tcPr>
            <w:tcW w:w="6769" w:type="dxa"/>
            <w:gridSpan w:val="3"/>
          </w:tcPr>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4-74-81</w:t>
            </w:r>
          </w:p>
          <w:p w:rsidR="00430B8A" w:rsidRPr="00000D67" w:rsidRDefault="00430B8A" w:rsidP="005A0307">
            <w:pPr>
              <w:widowControl w:val="0"/>
              <w:spacing w:after="0" w:line="240" w:lineRule="auto"/>
              <w:jc w:val="center"/>
              <w:rPr>
                <w:rFonts w:ascii="Times New Roman" w:hAnsi="Times New Roman"/>
                <w:sz w:val="24"/>
                <w:szCs w:val="24"/>
                <w:lang w:eastAsia="uk-UA"/>
              </w:rPr>
            </w:pPr>
            <w:hyperlink r:id="rId32"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33" w:history="1">
              <w:r w:rsidRPr="0099614F">
                <w:rPr>
                  <w:rStyle w:val="Hyperlink"/>
                  <w:rFonts w:ascii="Times New Roman" w:hAnsi="Times New Roman"/>
                  <w:sz w:val="24"/>
                  <w:szCs w:val="24"/>
                  <w:lang w:eastAsia="uk-UA"/>
                </w:rPr>
                <w:t>http://www.cnap.kolrada.gov.ua</w:t>
              </w:r>
            </w:hyperlink>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ЦНАП Коломия: (03433) 4-74-81</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Воскресинці: (03433) 7-64-00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Корнич: (03433) 9-26-24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Іванівці: (03433) 9-12-46</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Раківчик: (03433) 9-92-34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Саджавка: (03475) 3-56-34</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Товмачик: (03433) 9-12-40</w:t>
            </w:r>
          </w:p>
          <w:p w:rsidR="00430B8A" w:rsidRPr="00000D67" w:rsidRDefault="00430B8A" w:rsidP="005A0307">
            <w:pPr>
              <w:widowControl w:val="0"/>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Тел. ВРМ ЦНАП Шепарівці: (03433) 9-94-10</w:t>
            </w:r>
          </w:p>
        </w:tc>
      </w:tr>
      <w:tr w:rsidR="00430B8A" w:rsidRPr="0099614F" w:rsidTr="00000D6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00D67">
        <w:trPr>
          <w:trHeight w:val="499"/>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5.</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 xml:space="preserve">Закони України </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38 Закону України «Про Державний земельний кадастр»</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6.</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Кабінету Міністрів України</w:t>
            </w:r>
          </w:p>
        </w:tc>
        <w:tc>
          <w:tcPr>
            <w:tcW w:w="6358" w:type="dxa"/>
            <w:gridSpan w:val="2"/>
          </w:tcPr>
          <w:p w:rsidR="00430B8A" w:rsidRPr="0099614F" w:rsidRDefault="00430B8A" w:rsidP="004846DF">
            <w:pPr>
              <w:spacing w:after="0" w:line="240" w:lineRule="auto"/>
              <w:jc w:val="both"/>
              <w:rPr>
                <w:rFonts w:ascii="Times New Roman" w:hAnsi="Times New Roman"/>
                <w:sz w:val="24"/>
                <w:szCs w:val="24"/>
              </w:rPr>
            </w:pPr>
            <w:r w:rsidRPr="0099614F">
              <w:rPr>
                <w:rFonts w:ascii="Times New Roman" w:hAnsi="Times New Roman"/>
                <w:sz w:val="24"/>
                <w:szCs w:val="24"/>
              </w:rPr>
              <w:t>Пункти 166, 167, 167-1, 168, 171 Порядку ведення Державного земельного кадастру, затвердженого постановою Кабінету Міністрів України від 17 жовтня 2012 р. № 1051</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7.</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центральних органів виконавчої влади</w:t>
            </w:r>
          </w:p>
        </w:tc>
        <w:tc>
          <w:tcPr>
            <w:tcW w:w="6358"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8.</w:t>
            </w:r>
          </w:p>
        </w:tc>
        <w:tc>
          <w:tcPr>
            <w:tcW w:w="2947" w:type="dxa"/>
            <w:gridSpan w:val="2"/>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Акти місцевих органів виконавчої влади/ органів місцевого самоврядування</w:t>
            </w:r>
          </w:p>
        </w:tc>
        <w:tc>
          <w:tcPr>
            <w:tcW w:w="6358" w:type="dxa"/>
            <w:gridSpan w:val="2"/>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w:t>
            </w:r>
          </w:p>
        </w:tc>
      </w:tr>
      <w:tr w:rsidR="00430B8A" w:rsidRPr="0099614F" w:rsidTr="00000D67">
        <w:trPr>
          <w:trHeight w:val="397"/>
        </w:trPr>
        <w:tc>
          <w:tcPr>
            <w:tcW w:w="9854" w:type="dxa"/>
            <w:gridSpan w:val="5"/>
            <w:vAlign w:val="center"/>
          </w:tcPr>
          <w:p w:rsidR="00430B8A" w:rsidRPr="00000D67" w:rsidRDefault="00430B8A" w:rsidP="005A0307">
            <w:pPr>
              <w:spacing w:after="0" w:line="240" w:lineRule="auto"/>
              <w:jc w:val="center"/>
              <w:rPr>
                <w:rFonts w:ascii="Times New Roman" w:hAnsi="Times New Roman"/>
                <w:b/>
                <w:sz w:val="24"/>
                <w:szCs w:val="24"/>
                <w:lang w:eastAsia="uk-UA"/>
              </w:rPr>
            </w:pPr>
            <w:r w:rsidRPr="00000D67">
              <w:rPr>
                <w:rFonts w:ascii="Times New Roman" w:hAnsi="Times New Roman"/>
                <w:b/>
                <w:sz w:val="24"/>
                <w:szCs w:val="24"/>
                <w:lang w:eastAsia="uk-UA"/>
              </w:rPr>
              <w:t>Умови отримання адміністративної послуги</w:t>
            </w:r>
          </w:p>
        </w:tc>
      </w:tr>
      <w:tr w:rsidR="00430B8A" w:rsidRPr="0099614F" w:rsidTr="00000D67">
        <w:trPr>
          <w:trHeight w:val="16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9.</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Підстава для одержання адміністративної послуги</w:t>
            </w:r>
          </w:p>
        </w:tc>
        <w:tc>
          <w:tcPr>
            <w:tcW w:w="6218" w:type="dxa"/>
          </w:tcPr>
          <w:p w:rsidR="00430B8A" w:rsidRPr="00000D67"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w:t>
            </w:r>
          </w:p>
        </w:tc>
      </w:tr>
      <w:tr w:rsidR="00430B8A" w:rsidRPr="0099614F" w:rsidTr="00000D67">
        <w:trPr>
          <w:trHeight w:val="7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10.</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8" w:type="dxa"/>
            <w:tcBorders>
              <w:left w:val="single" w:sz="2" w:space="0" w:color="000000"/>
              <w:bottom w:val="single" w:sz="2" w:space="0" w:color="000000"/>
              <w:right w:val="single" w:sz="2" w:space="0" w:color="000000"/>
            </w:tcBorders>
            <w:shd w:val="clear" w:color="auto" w:fill="FFFFFF"/>
          </w:tcPr>
          <w:p w:rsidR="00430B8A" w:rsidRPr="00000D67" w:rsidRDefault="00430B8A" w:rsidP="001242F8">
            <w:pPr>
              <w:pStyle w:val="Textbody"/>
              <w:spacing w:after="0"/>
              <w:jc w:val="both"/>
              <w:rPr>
                <w:rStyle w:val="CharStyle12"/>
                <w:i w:val="0"/>
                <w:spacing w:val="0"/>
                <w:sz w:val="24"/>
                <w:szCs w:val="24"/>
                <w:lang w:eastAsia="zh-CN"/>
              </w:rPr>
            </w:pPr>
            <w:r w:rsidRPr="00000D67">
              <w:rPr>
                <w:rStyle w:val="CharStyle12"/>
                <w:i w:val="0"/>
                <w:spacing w:val="0"/>
                <w:sz w:val="24"/>
                <w:szCs w:val="24"/>
                <w:lang w:eastAsia="zh-CN"/>
              </w:rPr>
              <w:t>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 жовтня 2012 р. № 1051 (форма заяви додається)*</w:t>
            </w:r>
          </w:p>
          <w:p w:rsidR="00430B8A" w:rsidRPr="00000D67" w:rsidRDefault="00430B8A" w:rsidP="001242F8">
            <w:pPr>
              <w:pStyle w:val="Textbody"/>
              <w:spacing w:after="0"/>
              <w:jc w:val="both"/>
              <w:rPr>
                <w:rStyle w:val="CharStyle12"/>
                <w:i w:val="0"/>
                <w:spacing w:val="0"/>
                <w:sz w:val="24"/>
                <w:szCs w:val="24"/>
                <w:lang w:eastAsia="zh-CN"/>
              </w:rPr>
            </w:pPr>
            <w:r w:rsidRPr="00000D67">
              <w:rPr>
                <w:rStyle w:val="CharStyle12"/>
                <w:i w:val="0"/>
                <w:spacing w:val="0"/>
                <w:sz w:val="24"/>
                <w:szCs w:val="24"/>
                <w:lang w:eastAsia="zh-CN"/>
              </w:rPr>
              <w:t>2. Документ, що підтверджує оплату послуг з надання витягу з Державного земельного кадастру про земельну ділянку (або інформація (реквізити платежу) про сплату збору (внесення плати) в будь-якій формі, надані суб’єктом звернення **).</w:t>
            </w:r>
          </w:p>
          <w:p w:rsidR="00430B8A" w:rsidRPr="00000D67" w:rsidRDefault="00430B8A" w:rsidP="001242F8">
            <w:pPr>
              <w:pStyle w:val="NormalWeb"/>
              <w:spacing w:before="0" w:beforeAutospacing="0" w:after="0" w:afterAutospacing="0"/>
              <w:jc w:val="both"/>
              <w:rPr>
                <w:lang w:val="uk-UA" w:eastAsia="uk-UA"/>
              </w:rPr>
            </w:pPr>
            <w:r w:rsidRPr="00000D67">
              <w:rPr>
                <w:rStyle w:val="CharStyle12"/>
                <w:i w:val="0"/>
                <w:spacing w:val="0"/>
                <w:sz w:val="24"/>
                <w:szCs w:val="24"/>
                <w:lang w:eastAsia="ru-RU"/>
              </w:rPr>
              <w:t>3.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11.</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000D67" w:rsidRDefault="00430B8A" w:rsidP="001242F8">
            <w:pPr>
              <w:widowControl w:val="0"/>
              <w:suppressAutoHyphens/>
              <w:autoSpaceDN w:val="0"/>
              <w:spacing w:after="0" w:line="240" w:lineRule="auto"/>
              <w:jc w:val="both"/>
              <w:textAlignment w:val="baseline"/>
              <w:rPr>
                <w:rFonts w:ascii="Times New Roman" w:hAnsi="Times New Roman"/>
                <w:kern w:val="3"/>
                <w:sz w:val="24"/>
                <w:szCs w:val="24"/>
                <w:lang w:eastAsia="uk-UA" w:bidi="hi-IN"/>
              </w:rPr>
            </w:pPr>
            <w:r w:rsidRPr="00000D67">
              <w:rPr>
                <w:rFonts w:ascii="Times New Roman" w:hAnsi="Times New Roman"/>
                <w:kern w:val="3"/>
                <w:sz w:val="24"/>
                <w:szCs w:val="24"/>
                <w:lang w:eastAsia="uk-UA" w:bidi="hi-IN"/>
              </w:rPr>
              <w:t xml:space="preserve">Заява про надання відомостей з Державного земельного кадастру у паперовій формі з доданими документами подається до управління «Центр надання адміністративних послуг»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за власним кваліфікованим електронним підписом (печаткою) заявника надсилається через Єдиний державний портал адміністративних послуг, у тому числі через інтегровану з ним інформаційну систему Держгеокадастру. </w:t>
            </w:r>
          </w:p>
          <w:p w:rsidR="00430B8A" w:rsidRPr="00000D67" w:rsidRDefault="00430B8A" w:rsidP="001242F8">
            <w:pPr>
              <w:widowControl w:val="0"/>
              <w:suppressAutoHyphens/>
              <w:autoSpaceDN w:val="0"/>
              <w:spacing w:after="0" w:line="240" w:lineRule="auto"/>
              <w:jc w:val="both"/>
              <w:textAlignment w:val="baseline"/>
              <w:rPr>
                <w:rFonts w:ascii="Times New Roman" w:hAnsi="Times New Roman"/>
                <w:kern w:val="3"/>
                <w:sz w:val="24"/>
                <w:szCs w:val="24"/>
                <w:lang w:eastAsia="zh-CN" w:bidi="hi-IN"/>
              </w:rPr>
            </w:pPr>
            <w:r w:rsidRPr="00000D67">
              <w:rPr>
                <w:rFonts w:ascii="Times New Roman" w:hAnsi="Times New Roman"/>
                <w:kern w:val="3"/>
                <w:sz w:val="24"/>
                <w:szCs w:val="24"/>
                <w:lang w:eastAsia="uk-UA" w:bidi="hi-IN"/>
              </w:rPr>
              <w:t>У разі подання заяви органом державної влади, органом місцевого самоврядування у заяві зазначаються підстави надання відповідної інформації з посиланням на норму закону, яка передбачає право відповідного органу запитувати таку інформацію, а також реквізити справи, у зв'язку з якою виникла потреба в отриманні інформації. Така заява розглядається у позачерговому порядку.</w:t>
            </w:r>
          </w:p>
        </w:tc>
      </w:tr>
      <w:tr w:rsidR="00430B8A" w:rsidRPr="0099614F" w:rsidTr="00000D67">
        <w:trPr>
          <w:trHeight w:val="81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12.</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Платність (безоплатність) надання адміністративної послуги</w:t>
            </w:r>
          </w:p>
        </w:tc>
        <w:tc>
          <w:tcPr>
            <w:tcW w:w="6218" w:type="dxa"/>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Послуга платна (у випадку звернення органів виконавчої влади та органів місцевого самоврядування – безоплатна)</w:t>
            </w:r>
          </w:p>
          <w:p w:rsidR="00430B8A" w:rsidRPr="00000D67" w:rsidRDefault="00430B8A" w:rsidP="005A0307">
            <w:pPr>
              <w:spacing w:after="0" w:line="240" w:lineRule="auto"/>
              <w:jc w:val="center"/>
              <w:rPr>
                <w:rFonts w:ascii="Times New Roman" w:hAnsi="Times New Roman"/>
                <w:sz w:val="24"/>
                <w:szCs w:val="24"/>
                <w:lang w:eastAsia="uk-UA"/>
              </w:rPr>
            </w:pPr>
          </w:p>
        </w:tc>
      </w:tr>
      <w:tr w:rsidR="00430B8A" w:rsidRPr="0099614F" w:rsidTr="00000D67">
        <w:trPr>
          <w:trHeight w:val="30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p>
        </w:tc>
        <w:tc>
          <w:tcPr>
            <w:tcW w:w="9305" w:type="dxa"/>
            <w:gridSpan w:val="4"/>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У разі платності:</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13.</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Нормативно-правові акти, на підставі яких стягується плата</w:t>
            </w:r>
          </w:p>
        </w:tc>
        <w:tc>
          <w:tcPr>
            <w:tcW w:w="6218" w:type="dxa"/>
          </w:tcPr>
          <w:p w:rsidR="00430B8A" w:rsidRPr="00000D67"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Стаття 41 Закону України «Про Державний земельний кадастр»</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14.</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8" w:type="dxa"/>
          </w:tcPr>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xml:space="preserve">Розмір плати за надання послуги – 0,05 розміру прожиткового мінімуму для працездатних осіб, встановленого законом на 1 січня календарного року, в якому надається відповідна адміністративна послуга </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послуги здійснюється шляхом попереднього перерахування коштів через банки та/або відділення поштового зв’язку; підтвердженням оплати послуги є платіжне доручення або квитанція з відміткою банку чи відділення поштового зв’язку (або інформація (реквізити платежу) про сплату збору (внесення плати) в будь-якій формі, надані суб’єктом звернення **)</w:t>
            </w:r>
          </w:p>
          <w:p w:rsidR="00430B8A" w:rsidRPr="0099614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Оплата послуг здійснюється з урахуванням вимог Закону України «Про платіжні системи та переказ коштів в Україні».</w:t>
            </w:r>
          </w:p>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У разі подання заяви в електронній формі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системи та переказ коштів в Україні»</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15.</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Розрахунковий рахунок для внесення плати</w:t>
            </w:r>
          </w:p>
        </w:tc>
        <w:tc>
          <w:tcPr>
            <w:tcW w:w="6218"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 xml:space="preserve">Р/р UA328999980334179879027009616; ЄДРПОУ 37904227; код платежу 22012500; банк отримувач - Коломийське УК, ОТГ м. Коломия/22012500. Розрахунковий рахунок для внесення плати надається управлінням «Центр надання адміністративних послуг» Коломийської міської ради </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16.</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Строк надання адміністративної послуги</w:t>
            </w:r>
          </w:p>
        </w:tc>
        <w:tc>
          <w:tcPr>
            <w:tcW w:w="6218" w:type="dxa"/>
          </w:tcPr>
          <w:p w:rsidR="00430B8A" w:rsidRPr="00000D67"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В день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17.</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Перелік підстав для відмови у наданні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000D67" w:rsidRDefault="00430B8A" w:rsidP="005A0307">
            <w:pPr>
              <w:pStyle w:val="Standard"/>
              <w:jc w:val="both"/>
              <w:rPr>
                <w:rFonts w:cs="Times New Roman"/>
              </w:rPr>
            </w:pPr>
            <w:r w:rsidRPr="00000D67">
              <w:rPr>
                <w:rFonts w:cs="Times New Roman"/>
              </w:rPr>
              <w:t>1. У Державному земельному кадастрі відсутні запитувані відомості</w:t>
            </w:r>
          </w:p>
          <w:p w:rsidR="00430B8A" w:rsidRPr="00000D67" w:rsidRDefault="00430B8A" w:rsidP="005A0307">
            <w:pPr>
              <w:pStyle w:val="Standard"/>
              <w:jc w:val="both"/>
              <w:rPr>
                <w:rFonts w:cs="Times New Roman"/>
              </w:rPr>
            </w:pPr>
            <w:r w:rsidRPr="00000D67">
              <w:rPr>
                <w:rFonts w:cs="Times New Roman"/>
              </w:rPr>
              <w:t>2. Із заявою про надання відомостей з Державного земельного кадастру звернулася неналежна особа (право на отримання витягу з Державного земельного кадастру про земельну ділянку надано органам державної влади, органам місцевого самоврядування для здійснення своїх повноважень, визначених законом; фізичним та юридичним особам, за умови їх ідентифікації з використанням кваліфікованого електронного підпису чи іншого альтернативного засобу ідентифікації особи).</w:t>
            </w:r>
          </w:p>
          <w:p w:rsidR="00430B8A" w:rsidRPr="00000D67" w:rsidRDefault="00430B8A" w:rsidP="005A0307">
            <w:pPr>
              <w:pStyle w:val="Standard"/>
              <w:jc w:val="both"/>
              <w:rPr>
                <w:rFonts w:cs="Times New Roman"/>
              </w:rPr>
            </w:pPr>
            <w:r w:rsidRPr="00000D67">
              <w:rPr>
                <w:rFonts w:cs="Times New Roman"/>
              </w:rPr>
              <w:t>3. Документи подані не в повному обсязі (відсутність документа, що підтверджує повноваження діяти від імені заявника, відсутність документа, що підтверджує оплату послуг з надання витягу (або інформації (реквізитів платежу)**) та/або не відповідають вимогам, встановленим законом (заява не відповідає встановленій формі)</w:t>
            </w:r>
          </w:p>
        </w:tc>
      </w:tr>
      <w:tr w:rsidR="00430B8A" w:rsidRPr="0099614F" w:rsidTr="00000D67">
        <w:trPr>
          <w:trHeight w:val="7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18.</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Результат надання адміністративної послуги</w:t>
            </w:r>
          </w:p>
        </w:tc>
        <w:tc>
          <w:tcPr>
            <w:tcW w:w="6218"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Витяг з Державного земельного кадастру про земельну ділянку або повідомлення про відмову у наданні відомостей з Державного земельного кадастру</w:t>
            </w:r>
          </w:p>
        </w:tc>
      </w:tr>
      <w:tr w:rsidR="00430B8A" w:rsidRPr="0099614F" w:rsidTr="00000D67">
        <w:trPr>
          <w:trHeight w:val="840"/>
        </w:trPr>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19.</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Способи отримання відповіді (результату)</w:t>
            </w:r>
          </w:p>
        </w:tc>
        <w:tc>
          <w:tcPr>
            <w:tcW w:w="6218" w:type="dxa"/>
          </w:tcPr>
          <w:p w:rsidR="00430B8A" w:rsidRPr="00000D67" w:rsidRDefault="00430B8A" w:rsidP="005A0307">
            <w:pPr>
              <w:spacing w:after="0" w:line="240" w:lineRule="auto"/>
              <w:jc w:val="both"/>
              <w:rPr>
                <w:rFonts w:ascii="Times New Roman" w:hAnsi="Times New Roman"/>
                <w:kern w:val="3"/>
                <w:sz w:val="24"/>
                <w:szCs w:val="24"/>
                <w:lang w:eastAsia="zh-CN" w:bidi="hi-IN"/>
              </w:rPr>
            </w:pPr>
            <w:r w:rsidRPr="00000D67">
              <w:rPr>
                <w:rFonts w:ascii="Times New Roman" w:hAnsi="Times New Roman"/>
                <w:kern w:val="3"/>
                <w:sz w:val="24"/>
                <w:szCs w:val="24"/>
                <w:lang w:eastAsia="zh-CN" w:bidi="hi-IN"/>
              </w:rPr>
              <w:t>Видається управлінням «Центр надання адміністративних послуг» Коломийської міської ради  заявнику (уповноваженій особі заявника), або надсилається поштою на адресу, вказану заявником у заяві.</w:t>
            </w:r>
          </w:p>
          <w:p w:rsidR="00430B8A" w:rsidRPr="0099614F" w:rsidRDefault="00430B8A" w:rsidP="005A0307">
            <w:pPr>
              <w:spacing w:after="0" w:line="240" w:lineRule="auto"/>
              <w:jc w:val="both"/>
              <w:rPr>
                <w:rFonts w:ascii="Times New Roman" w:hAnsi="Times New Roman"/>
                <w:sz w:val="24"/>
                <w:szCs w:val="24"/>
              </w:rPr>
            </w:pPr>
            <w:r w:rsidRPr="00000D67">
              <w:rPr>
                <w:rFonts w:ascii="Times New Roman" w:hAnsi="Times New Roman"/>
                <w:kern w:val="3"/>
                <w:sz w:val="24"/>
                <w:szCs w:val="24"/>
                <w:lang w:eastAsia="zh-CN" w:bidi="hi-IN"/>
              </w:rPr>
              <w:t>У разі подання заяви в електронній формі за власним кваліфікованим електронним підписом (печаткою) заявника відомості з Державного земельного кадастру про земельну ділянку або мотивована відмова у наданні таких відомостей за бажанням заявника видаються також у формі електронного документа засобами телекомунікаційного зв'язку.</w:t>
            </w:r>
          </w:p>
        </w:tc>
      </w:tr>
      <w:tr w:rsidR="00430B8A" w:rsidRPr="0099614F" w:rsidTr="00000D67">
        <w:tc>
          <w:tcPr>
            <w:tcW w:w="549" w:type="dxa"/>
          </w:tcPr>
          <w:p w:rsidR="00430B8A" w:rsidRPr="00000D67" w:rsidRDefault="00430B8A" w:rsidP="005A0307">
            <w:pPr>
              <w:spacing w:after="0" w:line="240" w:lineRule="auto"/>
              <w:jc w:val="center"/>
              <w:rPr>
                <w:rFonts w:ascii="Times New Roman" w:hAnsi="Times New Roman"/>
                <w:sz w:val="24"/>
                <w:szCs w:val="24"/>
                <w:lang w:eastAsia="uk-UA"/>
              </w:rPr>
            </w:pPr>
            <w:r w:rsidRPr="00000D67">
              <w:rPr>
                <w:rFonts w:ascii="Times New Roman" w:hAnsi="Times New Roman"/>
                <w:sz w:val="24"/>
                <w:szCs w:val="24"/>
                <w:lang w:eastAsia="uk-UA"/>
              </w:rPr>
              <w:t>20.</w:t>
            </w:r>
          </w:p>
        </w:tc>
        <w:tc>
          <w:tcPr>
            <w:tcW w:w="3087" w:type="dxa"/>
            <w:gridSpan w:val="3"/>
          </w:tcPr>
          <w:p w:rsidR="00430B8A" w:rsidRPr="00000D67" w:rsidRDefault="00430B8A" w:rsidP="005A0307">
            <w:pPr>
              <w:spacing w:after="0" w:line="240" w:lineRule="auto"/>
              <w:rPr>
                <w:rFonts w:ascii="Times New Roman" w:hAnsi="Times New Roman"/>
                <w:sz w:val="24"/>
                <w:szCs w:val="24"/>
                <w:lang w:eastAsia="uk-UA"/>
              </w:rPr>
            </w:pPr>
            <w:r w:rsidRPr="00000D67">
              <w:rPr>
                <w:rFonts w:ascii="Times New Roman" w:hAnsi="Times New Roman"/>
                <w:sz w:val="24"/>
                <w:szCs w:val="24"/>
                <w:lang w:eastAsia="uk-UA"/>
              </w:rPr>
              <w:t>Примітка</w:t>
            </w:r>
          </w:p>
        </w:tc>
        <w:tc>
          <w:tcPr>
            <w:tcW w:w="6218" w:type="dxa"/>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w:t>
            </w:r>
          </w:p>
        </w:tc>
      </w:tr>
    </w:tbl>
    <w:p w:rsidR="00430B8A" w:rsidRPr="005A0307" w:rsidRDefault="00430B8A" w:rsidP="005A0307">
      <w:pPr>
        <w:spacing w:after="0" w:line="240" w:lineRule="auto"/>
        <w:rPr>
          <w:rFonts w:ascii="Times New Roman" w:hAnsi="Times New Roman"/>
        </w:rPr>
      </w:pPr>
    </w:p>
    <w:p w:rsidR="00430B8A" w:rsidRPr="005A0307" w:rsidRDefault="00430B8A" w:rsidP="005A0307">
      <w:pPr>
        <w:spacing w:after="0" w:line="240" w:lineRule="auto"/>
        <w:rPr>
          <w:rFonts w:ascii="Times New Roman" w:hAnsi="Times New Roman"/>
        </w:rPr>
      </w:pPr>
      <w:r w:rsidRPr="005A0307">
        <w:rPr>
          <w:rFonts w:ascii="Times New Roman" w:hAnsi="Times New Roman"/>
        </w:rPr>
        <w:br w:type="page"/>
      </w:r>
    </w:p>
    <w:tbl>
      <w:tblPr>
        <w:tblW w:w="0" w:type="auto"/>
        <w:tblLook w:val="00A0"/>
      </w:tblPr>
      <w:tblGrid>
        <w:gridCol w:w="4886"/>
        <w:gridCol w:w="4968"/>
      </w:tblGrid>
      <w:tr w:rsidR="00430B8A" w:rsidRPr="0099614F" w:rsidTr="00000D67">
        <w:tc>
          <w:tcPr>
            <w:tcW w:w="5068" w:type="dxa"/>
          </w:tcPr>
          <w:p w:rsidR="00430B8A" w:rsidRDefault="00430B8A">
            <w:pPr>
              <w:spacing w:after="0" w:line="240" w:lineRule="auto"/>
              <w:jc w:val="center"/>
              <w:rPr>
                <w:rFonts w:ascii="Times New Roman" w:hAnsi="Times New Roman"/>
                <w:b/>
                <w:caps/>
                <w:sz w:val="28"/>
                <w:szCs w:val="28"/>
                <w:lang w:eastAsia="uk-UA"/>
              </w:rPr>
            </w:pPr>
          </w:p>
        </w:tc>
        <w:tc>
          <w:tcPr>
            <w:tcW w:w="5069" w:type="dxa"/>
          </w:tcPr>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430B8A" w:rsidRDefault="00430B8A">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430B8A" w:rsidRDefault="00430B8A" w:rsidP="001242F8">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430B8A" w:rsidRDefault="00430B8A" w:rsidP="00000D67">
      <w:pPr>
        <w:spacing w:after="0" w:line="240" w:lineRule="auto"/>
        <w:jc w:val="center"/>
        <w:rPr>
          <w:rFonts w:ascii="Times New Roman" w:hAnsi="Times New Roman"/>
          <w:b/>
          <w:caps/>
          <w:sz w:val="28"/>
          <w:szCs w:val="28"/>
          <w:lang w:eastAsia="uk-UA"/>
        </w:rPr>
      </w:pPr>
    </w:p>
    <w:p w:rsidR="00430B8A" w:rsidRPr="005A0307" w:rsidRDefault="00430B8A" w:rsidP="005A0307">
      <w:pPr>
        <w:spacing w:after="0" w:line="240" w:lineRule="auto"/>
        <w:jc w:val="center"/>
        <w:rPr>
          <w:rFonts w:ascii="Times New Roman" w:hAnsi="Times New Roman"/>
          <w:b/>
          <w:caps/>
          <w:w w:val="115"/>
          <w:sz w:val="28"/>
          <w:szCs w:val="28"/>
          <w:lang w:eastAsia="uk-UA"/>
        </w:rPr>
      </w:pPr>
      <w:bookmarkStart w:id="0" w:name="_GoBack"/>
      <w:bookmarkEnd w:id="0"/>
      <w:r w:rsidRPr="005A0307">
        <w:rPr>
          <w:rFonts w:ascii="Times New Roman" w:hAnsi="Times New Roman"/>
          <w:b/>
          <w:caps/>
          <w:sz w:val="28"/>
          <w:szCs w:val="28"/>
          <w:lang w:eastAsia="uk-UA"/>
        </w:rPr>
        <w:t>інформаційна  картка  адміністративної  послуги</w:t>
      </w:r>
    </w:p>
    <w:p w:rsidR="00430B8A" w:rsidRPr="005A0307" w:rsidRDefault="00430B8A" w:rsidP="005A0307">
      <w:pPr>
        <w:spacing w:after="0" w:line="240" w:lineRule="auto"/>
        <w:jc w:val="center"/>
        <w:rPr>
          <w:rFonts w:ascii="Times New Roman" w:hAnsi="Times New Roman"/>
          <w:caps/>
          <w:sz w:val="28"/>
          <w:szCs w:val="28"/>
          <w:u w:val="single"/>
          <w:lang w:eastAsia="uk-UA"/>
        </w:rPr>
      </w:pPr>
    </w:p>
    <w:p w:rsidR="00430B8A" w:rsidRPr="005A0307" w:rsidRDefault="00430B8A" w:rsidP="005A0307">
      <w:pPr>
        <w:spacing w:after="0" w:line="240" w:lineRule="auto"/>
        <w:jc w:val="center"/>
        <w:rPr>
          <w:rStyle w:val="CharStyle7"/>
          <w:b/>
          <w:sz w:val="28"/>
          <w:szCs w:val="28"/>
          <w:lang w:eastAsia="en-US"/>
        </w:rPr>
      </w:pPr>
      <w:r w:rsidRPr="005A0307">
        <w:rPr>
          <w:rStyle w:val="CharStyle7"/>
          <w:b/>
          <w:sz w:val="28"/>
          <w:szCs w:val="28"/>
          <w:lang w:eastAsia="en-US"/>
        </w:rPr>
        <w:t>Надання відомостей з державного земельного кадастру у формі копій документів, що створюються під час ведення Державного земельного кадастру</w:t>
      </w:r>
    </w:p>
    <w:p w:rsidR="00430B8A" w:rsidRPr="005A0307" w:rsidRDefault="00430B8A" w:rsidP="005A0307">
      <w:pPr>
        <w:spacing w:after="0" w:line="240" w:lineRule="auto"/>
        <w:jc w:val="center"/>
        <w:rPr>
          <w:rStyle w:val="CharStyle7"/>
          <w:b/>
          <w:sz w:val="28"/>
          <w:szCs w:val="28"/>
          <w:lang w:eastAsia="en-US"/>
        </w:rPr>
      </w:pP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Міськрайонне управління у Коломийському районі та м. Коломиї </w:t>
      </w:r>
    </w:p>
    <w:p w:rsidR="00430B8A" w:rsidRPr="005A0307" w:rsidRDefault="00430B8A" w:rsidP="005A0307">
      <w:pPr>
        <w:spacing w:after="0" w:line="240" w:lineRule="auto"/>
        <w:jc w:val="center"/>
        <w:rPr>
          <w:rFonts w:ascii="Times New Roman" w:hAnsi="Times New Roman"/>
          <w:b/>
          <w:sz w:val="28"/>
          <w:szCs w:val="28"/>
          <w:u w:val="single"/>
          <w:lang w:eastAsia="uk-UA"/>
        </w:rPr>
      </w:pPr>
      <w:r w:rsidRPr="005A0307">
        <w:rPr>
          <w:rFonts w:ascii="Times New Roman" w:hAnsi="Times New Roman"/>
          <w:b/>
          <w:sz w:val="28"/>
          <w:szCs w:val="28"/>
          <w:u w:val="single"/>
          <w:lang w:eastAsia="uk-UA"/>
        </w:rPr>
        <w:t xml:space="preserve"> Головного управління Держгеокадастру в Івано-Франківській області</w:t>
      </w:r>
    </w:p>
    <w:p w:rsidR="00430B8A" w:rsidRPr="005A0307" w:rsidRDefault="00430B8A" w:rsidP="005A0307">
      <w:pPr>
        <w:spacing w:after="0" w:line="240" w:lineRule="auto"/>
        <w:jc w:val="center"/>
        <w:rPr>
          <w:rFonts w:ascii="Times New Roman" w:hAnsi="Times New Roman"/>
          <w:sz w:val="28"/>
          <w:szCs w:val="28"/>
          <w:lang w:eastAsia="uk-UA"/>
        </w:rPr>
      </w:pPr>
      <w:r w:rsidRPr="005A0307">
        <w:rPr>
          <w:rFonts w:ascii="Times New Roman" w:hAnsi="Times New Roman"/>
          <w:sz w:val="28"/>
          <w:szCs w:val="28"/>
          <w:lang w:eastAsia="uk-UA"/>
        </w:rPr>
        <w:t>(найменування суб’єкта надання адміністративної послуги)</w:t>
      </w:r>
    </w:p>
    <w:p w:rsidR="00430B8A" w:rsidRPr="005A0307" w:rsidRDefault="00430B8A" w:rsidP="005A030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1"/>
        <w:gridCol w:w="140"/>
        <w:gridCol w:w="6218"/>
      </w:tblGrid>
      <w:tr w:rsidR="00430B8A" w:rsidRPr="0099614F" w:rsidTr="00081DF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430B8A" w:rsidRPr="0099614F" w:rsidTr="00081DF7">
        <w:tc>
          <w:tcPr>
            <w:tcW w:w="549" w:type="dxa"/>
            <w:vMerge w:val="restart"/>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w:t>
            </w:r>
          </w:p>
        </w:tc>
        <w:tc>
          <w:tcPr>
            <w:tcW w:w="2536"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ЦНАПу</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Івано-Франківська обл., м. Коломия, пл. Привокзальна, 2А/1</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val="restart"/>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Місцезнаходження ВРМ ЦНАП</w:t>
            </w: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Воскресинці, вул. Тараса Шевченка, 40А</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Корнич, вул. Олександра Довженка, 2А</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Іванівці, вул. Центральна, 8А</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Раківчик, вул. Лесі Українки, 1</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Надвірнянський р-н, с. Саджавка, вул. Українська, 68</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Товмачик, вул. Шкільна, 34А</w:t>
            </w:r>
          </w:p>
        </w:tc>
      </w:tr>
      <w:tr w:rsidR="00430B8A" w:rsidRPr="0099614F" w:rsidTr="00081DF7">
        <w:tc>
          <w:tcPr>
            <w:tcW w:w="549" w:type="dxa"/>
            <w:vMerge/>
          </w:tcPr>
          <w:p w:rsidR="00430B8A" w:rsidRPr="004846DF" w:rsidRDefault="00430B8A" w:rsidP="005A0307">
            <w:pPr>
              <w:spacing w:after="0" w:line="240" w:lineRule="auto"/>
              <w:jc w:val="center"/>
              <w:rPr>
                <w:rFonts w:ascii="Times New Roman" w:hAnsi="Times New Roman"/>
                <w:sz w:val="24"/>
                <w:szCs w:val="24"/>
                <w:lang w:eastAsia="uk-UA"/>
              </w:rPr>
            </w:pPr>
          </w:p>
        </w:tc>
        <w:tc>
          <w:tcPr>
            <w:tcW w:w="2536" w:type="dxa"/>
            <w:vMerge/>
          </w:tcPr>
          <w:p w:rsidR="00430B8A" w:rsidRPr="004846DF" w:rsidRDefault="00430B8A" w:rsidP="005A0307">
            <w:pPr>
              <w:spacing w:after="0" w:line="240" w:lineRule="auto"/>
              <w:rPr>
                <w:rFonts w:ascii="Times New Roman" w:hAnsi="Times New Roman"/>
                <w:sz w:val="24"/>
                <w:szCs w:val="24"/>
                <w:lang w:eastAsia="uk-UA"/>
              </w:rPr>
            </w:pPr>
          </w:p>
        </w:tc>
        <w:tc>
          <w:tcPr>
            <w:tcW w:w="6769" w:type="dxa"/>
            <w:gridSpan w:val="3"/>
            <w:vAlign w:val="center"/>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Коломийський р-н, с. Шепарівці, вул. Шевченка, 108</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w:t>
            </w:r>
          </w:p>
        </w:tc>
        <w:tc>
          <w:tcPr>
            <w:tcW w:w="2536"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в ЦНАПі</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-20</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3.</w:t>
            </w:r>
          </w:p>
        </w:tc>
        <w:tc>
          <w:tcPr>
            <w:tcW w:w="2536"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Понеділок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Вівторок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Середа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Четвер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-16</w:t>
            </w:r>
            <w:r w:rsidRPr="004846DF">
              <w:rPr>
                <w:rFonts w:ascii="Times New Roman" w:hAnsi="Times New Roman"/>
                <w:sz w:val="24"/>
                <w:szCs w:val="24"/>
                <w:vertAlign w:val="superscript"/>
                <w:lang w:eastAsia="uk-UA"/>
              </w:rPr>
              <w:t>00</w:t>
            </w:r>
          </w:p>
          <w:p w:rsidR="00430B8A" w:rsidRPr="004846DF" w:rsidRDefault="00430B8A" w:rsidP="005A0307">
            <w:pPr>
              <w:spacing w:after="0" w:line="240" w:lineRule="auto"/>
              <w:jc w:val="center"/>
              <w:rPr>
                <w:rFonts w:ascii="Times New Roman" w:hAnsi="Times New Roman"/>
                <w:sz w:val="24"/>
                <w:szCs w:val="24"/>
                <w:vertAlign w:val="superscript"/>
                <w:lang w:eastAsia="uk-UA"/>
              </w:rPr>
            </w:pPr>
            <w:r w:rsidRPr="004846DF">
              <w:rPr>
                <w:rFonts w:ascii="Times New Roman" w:hAnsi="Times New Roman"/>
                <w:sz w:val="24"/>
                <w:szCs w:val="24"/>
                <w:lang w:eastAsia="uk-UA"/>
              </w:rPr>
              <w:t>П’ятниця – 08</w:t>
            </w:r>
            <w:r w:rsidRPr="004846DF">
              <w:rPr>
                <w:rFonts w:ascii="Times New Roman" w:hAnsi="Times New Roman"/>
                <w:sz w:val="24"/>
                <w:szCs w:val="24"/>
                <w:vertAlign w:val="superscript"/>
                <w:lang w:eastAsia="uk-UA"/>
              </w:rPr>
              <w:t>30</w:t>
            </w:r>
            <w:r w:rsidRPr="004846DF">
              <w:rPr>
                <w:rFonts w:ascii="Times New Roman" w:hAnsi="Times New Roman"/>
                <w:sz w:val="24"/>
                <w:szCs w:val="24"/>
                <w:lang w:eastAsia="uk-UA"/>
              </w:rPr>
              <w:t>-15</w:t>
            </w:r>
            <w:r w:rsidRPr="004846DF">
              <w:rPr>
                <w:rFonts w:ascii="Times New Roman" w:hAnsi="Times New Roman"/>
                <w:sz w:val="24"/>
                <w:szCs w:val="24"/>
                <w:vertAlign w:val="superscript"/>
                <w:lang w:eastAsia="uk-UA"/>
              </w:rPr>
              <w:t>30</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Субота, Неділя – вихідні</w:t>
            </w:r>
          </w:p>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Обід – 12</w:t>
            </w:r>
            <w:r w:rsidRPr="004846DF">
              <w:rPr>
                <w:rFonts w:ascii="Times New Roman" w:hAnsi="Times New Roman"/>
                <w:sz w:val="24"/>
                <w:szCs w:val="24"/>
                <w:vertAlign w:val="superscript"/>
                <w:lang w:eastAsia="uk-UA"/>
              </w:rPr>
              <w:t>00</w:t>
            </w:r>
            <w:r w:rsidRPr="004846DF">
              <w:rPr>
                <w:rFonts w:ascii="Times New Roman" w:hAnsi="Times New Roman"/>
                <w:sz w:val="24"/>
                <w:szCs w:val="24"/>
                <w:lang w:eastAsia="uk-UA"/>
              </w:rPr>
              <w:t>-13</w:t>
            </w:r>
            <w:r w:rsidRPr="004846DF">
              <w:rPr>
                <w:rFonts w:ascii="Times New Roman" w:hAnsi="Times New Roman"/>
                <w:sz w:val="24"/>
                <w:szCs w:val="24"/>
                <w:vertAlign w:val="superscript"/>
                <w:lang w:eastAsia="uk-UA"/>
              </w:rPr>
              <w:t>00</w:t>
            </w:r>
          </w:p>
        </w:tc>
      </w:tr>
      <w:tr w:rsidR="00430B8A" w:rsidRPr="0099614F" w:rsidTr="00081DF7">
        <w:trPr>
          <w:trHeight w:val="1373"/>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4.</w:t>
            </w:r>
          </w:p>
        </w:tc>
        <w:tc>
          <w:tcPr>
            <w:tcW w:w="2536" w:type="dxa"/>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Телефон/факс (довідки), адреса електронної пошти та веб-сайт ЦНАПу</w:t>
            </w:r>
          </w:p>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та телефони ВРМ ЦНАП</w:t>
            </w:r>
          </w:p>
        </w:tc>
        <w:tc>
          <w:tcPr>
            <w:tcW w:w="6769" w:type="dxa"/>
            <w:gridSpan w:val="3"/>
          </w:tcPr>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4-74-81</w:t>
            </w:r>
          </w:p>
          <w:p w:rsidR="00430B8A" w:rsidRPr="004846DF" w:rsidRDefault="00430B8A" w:rsidP="005A0307">
            <w:pPr>
              <w:widowControl w:val="0"/>
              <w:spacing w:after="0" w:line="240" w:lineRule="auto"/>
              <w:jc w:val="center"/>
              <w:rPr>
                <w:rFonts w:ascii="Times New Roman" w:hAnsi="Times New Roman"/>
                <w:sz w:val="24"/>
                <w:szCs w:val="24"/>
                <w:lang w:eastAsia="uk-UA"/>
              </w:rPr>
            </w:pPr>
            <w:hyperlink r:id="rId34" w:history="1">
              <w:r w:rsidRPr="0099614F">
                <w:rPr>
                  <w:rStyle w:val="Hyperlink"/>
                  <w:rFonts w:ascii="Times New Roman" w:hAnsi="Times New Roman"/>
                  <w:sz w:val="24"/>
                  <w:szCs w:val="24"/>
                  <w:lang w:eastAsia="uk-UA"/>
                </w:rPr>
                <w:t>cnap_kol@ukr.net</w:t>
              </w:r>
            </w:hyperlink>
          </w:p>
          <w:p w:rsidR="00430B8A" w:rsidRPr="0099614F" w:rsidRDefault="00430B8A" w:rsidP="005A0307">
            <w:pPr>
              <w:widowControl w:val="0"/>
              <w:spacing w:after="0" w:line="240" w:lineRule="auto"/>
              <w:jc w:val="center"/>
              <w:rPr>
                <w:rStyle w:val="Hyperlink"/>
                <w:rFonts w:ascii="Times New Roman" w:hAnsi="Times New Roman"/>
                <w:sz w:val="24"/>
                <w:szCs w:val="24"/>
                <w:lang w:eastAsia="uk-UA"/>
              </w:rPr>
            </w:pPr>
            <w:hyperlink r:id="rId35" w:history="1">
              <w:r w:rsidRPr="0099614F">
                <w:rPr>
                  <w:rStyle w:val="Hyperlink"/>
                  <w:rFonts w:ascii="Times New Roman" w:hAnsi="Times New Roman"/>
                  <w:sz w:val="24"/>
                  <w:szCs w:val="24"/>
                  <w:lang w:eastAsia="uk-UA"/>
                </w:rPr>
                <w:t>http://www.cnap.kolrada.gov.ua</w:t>
              </w:r>
            </w:hyperlink>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ЦНАП Коломия: (03433) 4-74-81</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Воскресинці: (03433) 7-64-00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Корнич: (03433) 9-26-24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Іванівці: (03433) 9-12-46</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Раківчик: (03433) 9-92-34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Саджавка: (03475) 3-56-34</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Товмачик: (03433) 9-12-40</w:t>
            </w:r>
          </w:p>
          <w:p w:rsidR="00430B8A" w:rsidRPr="004846DF" w:rsidRDefault="00430B8A" w:rsidP="005A0307">
            <w:pPr>
              <w:widowControl w:val="0"/>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Тел. ВРМ ЦНАП Шепарівці: (03433) 9-94-10</w:t>
            </w:r>
          </w:p>
        </w:tc>
      </w:tr>
      <w:tr w:rsidR="00430B8A" w:rsidRPr="0099614F" w:rsidTr="00081DF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Нормативні акти, якими регламентується надання адміністративної послуги</w:t>
            </w:r>
          </w:p>
        </w:tc>
      </w:tr>
      <w:tr w:rsidR="00430B8A" w:rsidRPr="0099614F" w:rsidTr="00081DF7">
        <w:trPr>
          <w:trHeight w:val="499"/>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5.</w:t>
            </w:r>
          </w:p>
        </w:tc>
        <w:tc>
          <w:tcPr>
            <w:tcW w:w="2947"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 xml:space="preserve">Закони України </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Стаття 38 Закону України «Про Державний земельний кадастр»</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6.</w:t>
            </w:r>
          </w:p>
        </w:tc>
        <w:tc>
          <w:tcPr>
            <w:tcW w:w="2947"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Кабінету Міністрів України</w:t>
            </w:r>
          </w:p>
        </w:tc>
        <w:tc>
          <w:tcPr>
            <w:tcW w:w="6358" w:type="dxa"/>
            <w:gridSpan w:val="2"/>
          </w:tcPr>
          <w:p w:rsidR="00430B8A" w:rsidRPr="0099614F" w:rsidRDefault="00430B8A" w:rsidP="005A0307">
            <w:pPr>
              <w:spacing w:after="0" w:line="240" w:lineRule="auto"/>
              <w:rPr>
                <w:rFonts w:ascii="Times New Roman" w:hAnsi="Times New Roman"/>
                <w:sz w:val="24"/>
                <w:szCs w:val="24"/>
              </w:rPr>
            </w:pPr>
            <w:r w:rsidRPr="0099614F">
              <w:rPr>
                <w:rFonts w:ascii="Times New Roman" w:hAnsi="Times New Roman"/>
                <w:sz w:val="24"/>
                <w:szCs w:val="24"/>
              </w:rPr>
              <w:t>Пункти 166, 167, 167-1, 168, 184, 185, 186 Порядку ведення Державного земельного кадастру, затвердженого постановою Кабінету Міністрів України від 17 жовтня 2012 р.  № 1051</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7.</w:t>
            </w:r>
          </w:p>
        </w:tc>
        <w:tc>
          <w:tcPr>
            <w:tcW w:w="2947"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центральних органів виконавчої влади</w:t>
            </w:r>
          </w:p>
        </w:tc>
        <w:tc>
          <w:tcPr>
            <w:tcW w:w="6358"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8.</w:t>
            </w:r>
          </w:p>
        </w:tc>
        <w:tc>
          <w:tcPr>
            <w:tcW w:w="2947" w:type="dxa"/>
            <w:gridSpan w:val="2"/>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Акти місцевих органів виконавчої влади/ органів місцевого самоврядування</w:t>
            </w:r>
          </w:p>
        </w:tc>
        <w:tc>
          <w:tcPr>
            <w:tcW w:w="6358" w:type="dxa"/>
            <w:gridSpan w:val="2"/>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w:t>
            </w:r>
          </w:p>
        </w:tc>
      </w:tr>
      <w:tr w:rsidR="00430B8A" w:rsidRPr="0099614F" w:rsidTr="00081DF7">
        <w:trPr>
          <w:trHeight w:val="397"/>
        </w:trPr>
        <w:tc>
          <w:tcPr>
            <w:tcW w:w="9854" w:type="dxa"/>
            <w:gridSpan w:val="5"/>
            <w:vAlign w:val="center"/>
          </w:tcPr>
          <w:p w:rsidR="00430B8A" w:rsidRPr="004846DF" w:rsidRDefault="00430B8A" w:rsidP="005A0307">
            <w:pPr>
              <w:spacing w:after="0" w:line="240" w:lineRule="auto"/>
              <w:jc w:val="center"/>
              <w:rPr>
                <w:rFonts w:ascii="Times New Roman" w:hAnsi="Times New Roman"/>
                <w:b/>
                <w:sz w:val="24"/>
                <w:szCs w:val="24"/>
                <w:lang w:eastAsia="uk-UA"/>
              </w:rPr>
            </w:pPr>
            <w:r w:rsidRPr="004846DF">
              <w:rPr>
                <w:rFonts w:ascii="Times New Roman" w:hAnsi="Times New Roman"/>
                <w:b/>
                <w:sz w:val="24"/>
                <w:szCs w:val="24"/>
                <w:lang w:eastAsia="uk-UA"/>
              </w:rPr>
              <w:t>Умови отримання адміністративної послуги</w:t>
            </w:r>
          </w:p>
        </w:tc>
      </w:tr>
      <w:tr w:rsidR="00430B8A" w:rsidRPr="0099614F" w:rsidTr="00081DF7">
        <w:trPr>
          <w:trHeight w:val="160"/>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9.</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Підстава для одержання адміністративної послуги</w:t>
            </w:r>
          </w:p>
        </w:tc>
        <w:tc>
          <w:tcPr>
            <w:tcW w:w="6218"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Заява про надання відомостей з Державного земельного кадастру у формі копій документів, що створюються під час ведення Державного земельного кадастру та/або витягів з них</w:t>
            </w:r>
          </w:p>
        </w:tc>
      </w:tr>
      <w:tr w:rsidR="00430B8A" w:rsidRPr="0099614F" w:rsidTr="00081DF7">
        <w:trPr>
          <w:trHeight w:val="70"/>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10.</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8" w:type="dxa"/>
            <w:tcBorders>
              <w:left w:val="single" w:sz="2" w:space="0" w:color="000000"/>
              <w:bottom w:val="single" w:sz="2" w:space="0" w:color="000000"/>
              <w:right w:val="single" w:sz="2" w:space="0" w:color="000000"/>
            </w:tcBorders>
            <w:shd w:val="clear" w:color="auto" w:fill="FFFFFF"/>
          </w:tcPr>
          <w:p w:rsidR="00430B8A" w:rsidRPr="004846DF" w:rsidRDefault="00430B8A" w:rsidP="004846DF">
            <w:pPr>
              <w:pStyle w:val="Textbody"/>
              <w:spacing w:after="0"/>
              <w:jc w:val="both"/>
              <w:rPr>
                <w:rStyle w:val="CharStyle12"/>
                <w:i w:val="0"/>
                <w:spacing w:val="0"/>
                <w:sz w:val="24"/>
                <w:szCs w:val="24"/>
                <w:lang w:eastAsia="zh-CN"/>
              </w:rPr>
            </w:pPr>
            <w:r w:rsidRPr="004846DF">
              <w:rPr>
                <w:rStyle w:val="CharStyle12"/>
                <w:i w:val="0"/>
                <w:spacing w:val="0"/>
                <w:sz w:val="24"/>
                <w:szCs w:val="24"/>
                <w:lang w:eastAsia="zh-CN"/>
              </w:rPr>
              <w:t xml:space="preserve">1. Заява про надання відомостей з Державного земельного кадастру за формою, встановленою Порядком ведення Державного земельного кадастру, затвердженим постановою Кабінету Міністрів України від 17 жовтня 2012 р. № 1051 (форма заяви додається)*  </w:t>
            </w:r>
          </w:p>
          <w:p w:rsidR="00430B8A" w:rsidRPr="004846DF" w:rsidRDefault="00430B8A" w:rsidP="004846DF">
            <w:pPr>
              <w:pStyle w:val="Textbody"/>
              <w:spacing w:after="0"/>
              <w:jc w:val="both"/>
              <w:rPr>
                <w:rStyle w:val="CharStyle12"/>
                <w:i w:val="0"/>
                <w:spacing w:val="0"/>
                <w:sz w:val="24"/>
                <w:szCs w:val="24"/>
                <w:lang w:eastAsia="zh-CN"/>
              </w:rPr>
            </w:pPr>
            <w:r w:rsidRPr="004846DF">
              <w:rPr>
                <w:rStyle w:val="CharStyle12"/>
                <w:i w:val="0"/>
                <w:spacing w:val="0"/>
                <w:sz w:val="24"/>
                <w:szCs w:val="24"/>
                <w:lang w:eastAsia="zh-CN"/>
              </w:rPr>
              <w:t>2. Документ, що підтверджує оплату послуг з надання копій документів, що створюються під час ведення Державного земельного кадастру та витягу з нього (або інформація (реквізити платежу) про сплату збору (внесення плати) в будь-якій формі, надані суб’єктом звернення **)</w:t>
            </w:r>
          </w:p>
          <w:p w:rsidR="00430B8A" w:rsidRPr="004846DF" w:rsidRDefault="00430B8A" w:rsidP="004846DF">
            <w:pPr>
              <w:pStyle w:val="NormalWeb"/>
              <w:spacing w:before="0" w:beforeAutospacing="0" w:after="0" w:afterAutospacing="0"/>
              <w:jc w:val="both"/>
              <w:rPr>
                <w:lang w:val="uk-UA" w:eastAsia="uk-UA"/>
              </w:rPr>
            </w:pPr>
            <w:r w:rsidRPr="004846DF">
              <w:rPr>
                <w:rStyle w:val="CharStyle12"/>
                <w:i w:val="0"/>
                <w:spacing w:val="0"/>
                <w:sz w:val="24"/>
                <w:szCs w:val="24"/>
                <w:lang w:eastAsia="ru-RU"/>
              </w:rPr>
              <w:t>3. Документ, який підтверджує повноваження діяти від імені заявника (у разі подання заяви уповноваженою заявником особою)</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11.</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4846DF" w:rsidRDefault="00430B8A" w:rsidP="004846DF">
            <w:pPr>
              <w:widowControl w:val="0"/>
              <w:suppressAutoHyphens/>
              <w:autoSpaceDN w:val="0"/>
              <w:spacing w:after="0" w:line="240" w:lineRule="auto"/>
              <w:jc w:val="both"/>
              <w:textAlignment w:val="baseline"/>
              <w:rPr>
                <w:rFonts w:ascii="Times New Roman" w:hAnsi="Times New Roman"/>
                <w:kern w:val="3"/>
                <w:sz w:val="24"/>
                <w:szCs w:val="24"/>
                <w:lang w:eastAsia="zh-CN" w:bidi="hi-IN"/>
              </w:rPr>
            </w:pPr>
            <w:r w:rsidRPr="004846DF">
              <w:rPr>
                <w:rFonts w:ascii="Times New Roman" w:hAnsi="Times New Roman"/>
                <w:kern w:val="3"/>
                <w:sz w:val="24"/>
                <w:szCs w:val="24"/>
                <w:lang w:eastAsia="uk-UA" w:bidi="hi-IN"/>
              </w:rPr>
              <w:t>Заява про надання відомостей з Державного земельного кадастру у паперовій формі з доданими документами подається заявником або уповноваженою ним особою особисто або надсилається рекомендованим листом з описом вкладення та повідомленням про вручення або в електронній формі надсилається через Єдиний державний портал адміністративних послуг, у тому числі через інтегровану з ним інформаційну систему Держгеокадастру</w:t>
            </w:r>
          </w:p>
        </w:tc>
      </w:tr>
      <w:tr w:rsidR="00430B8A" w:rsidRPr="0099614F" w:rsidTr="00081DF7">
        <w:trPr>
          <w:trHeight w:val="810"/>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12.</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Платність (безоплатність) надання адміністративної послуги</w:t>
            </w:r>
          </w:p>
        </w:tc>
        <w:tc>
          <w:tcPr>
            <w:tcW w:w="6218"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Послуга платна (у випадку звернення органів виконавчої влади та органів місцевого самоврядування – безоплатна)</w:t>
            </w:r>
          </w:p>
        </w:tc>
      </w:tr>
      <w:tr w:rsidR="00430B8A" w:rsidRPr="0099614F" w:rsidTr="00081DF7">
        <w:trPr>
          <w:trHeight w:val="300"/>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p>
        </w:tc>
        <w:tc>
          <w:tcPr>
            <w:tcW w:w="9305" w:type="dxa"/>
            <w:gridSpan w:val="4"/>
          </w:tcPr>
          <w:p w:rsidR="00430B8A" w:rsidRPr="0099614F" w:rsidRDefault="00430B8A" w:rsidP="005A0307">
            <w:pPr>
              <w:spacing w:after="0" w:line="240" w:lineRule="auto"/>
              <w:jc w:val="center"/>
              <w:rPr>
                <w:rFonts w:ascii="Times New Roman" w:hAnsi="Times New Roman"/>
                <w:sz w:val="24"/>
                <w:szCs w:val="24"/>
                <w:lang w:eastAsia="uk-UA"/>
              </w:rPr>
            </w:pPr>
            <w:r w:rsidRPr="0099614F">
              <w:rPr>
                <w:rFonts w:ascii="Times New Roman" w:hAnsi="Times New Roman"/>
                <w:sz w:val="24"/>
                <w:szCs w:val="24"/>
                <w:lang w:eastAsia="uk-UA"/>
              </w:rPr>
              <w:t>У разі платності:</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13.</w:t>
            </w:r>
          </w:p>
        </w:tc>
        <w:tc>
          <w:tcPr>
            <w:tcW w:w="3087" w:type="dxa"/>
            <w:gridSpan w:val="3"/>
          </w:tcPr>
          <w:p w:rsidR="00430B8A" w:rsidRPr="004846DF" w:rsidRDefault="00430B8A" w:rsidP="005A0307">
            <w:pPr>
              <w:spacing w:after="0" w:line="240" w:lineRule="auto"/>
              <w:rPr>
                <w:rFonts w:ascii="Times New Roman" w:hAnsi="Times New Roman"/>
                <w:szCs w:val="24"/>
                <w:lang w:eastAsia="uk-UA"/>
              </w:rPr>
            </w:pPr>
            <w:r w:rsidRPr="004846DF">
              <w:rPr>
                <w:rFonts w:ascii="Times New Roman" w:hAnsi="Times New Roman"/>
                <w:szCs w:val="24"/>
                <w:lang w:eastAsia="uk-UA"/>
              </w:rPr>
              <w:t>Нормативно-правові акти, на підставі яких стягується плата</w:t>
            </w:r>
          </w:p>
        </w:tc>
        <w:tc>
          <w:tcPr>
            <w:tcW w:w="6218"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Стаття 41 Закону України «Про Державний земельний кадастр»</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14.</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8" w:type="dxa"/>
          </w:tcPr>
          <w:p w:rsidR="00430B8A" w:rsidRPr="0099614F" w:rsidRDefault="00430B8A" w:rsidP="005A0307">
            <w:pPr>
              <w:spacing w:after="0" w:line="240" w:lineRule="auto"/>
              <w:jc w:val="both"/>
              <w:rPr>
                <w:rFonts w:ascii="Times New Roman" w:hAnsi="Times New Roman"/>
                <w:sz w:val="23"/>
                <w:szCs w:val="23"/>
                <w:lang w:eastAsia="uk-UA"/>
              </w:rPr>
            </w:pPr>
            <w:r w:rsidRPr="0099614F">
              <w:rPr>
                <w:rFonts w:ascii="Times New Roman" w:hAnsi="Times New Roman"/>
                <w:sz w:val="23"/>
                <w:szCs w:val="23"/>
                <w:lang w:eastAsia="uk-UA"/>
              </w:rPr>
              <w:t>Розмір плати за надання послуги – 0,03 розміру прожиткового мінімуму для працездатних осіб, встановленого  законом на 1 січня календарного року, в якому надається відповідна адміністративна послуга</w:t>
            </w:r>
          </w:p>
          <w:p w:rsidR="00430B8A" w:rsidRPr="0099614F" w:rsidRDefault="00430B8A" w:rsidP="005A0307">
            <w:pPr>
              <w:spacing w:after="0" w:line="240" w:lineRule="auto"/>
              <w:jc w:val="both"/>
              <w:rPr>
                <w:rFonts w:ascii="Times New Roman" w:hAnsi="Times New Roman"/>
                <w:sz w:val="23"/>
                <w:szCs w:val="23"/>
                <w:lang w:eastAsia="uk-UA"/>
              </w:rPr>
            </w:pPr>
            <w:r w:rsidRPr="0099614F">
              <w:rPr>
                <w:rFonts w:ascii="Times New Roman" w:hAnsi="Times New Roman"/>
                <w:sz w:val="23"/>
                <w:szCs w:val="23"/>
                <w:lang w:eastAsia="uk-UA"/>
              </w:rPr>
              <w:t>Оплата послуги здійснюється шляхом попереднього перерахування коштів через банки та/або відділення поштового зв’язку; підтвердженням оплати послуги є платіжне доручення або квитанція з відміткою банку чи відділення поштового зв’язку (або інформація (реквізити платежу) про сплату збору (внесення плати) в будь-якій формі, надані суб’єктом звернення **)</w:t>
            </w:r>
          </w:p>
          <w:p w:rsidR="00430B8A" w:rsidRPr="0099614F" w:rsidRDefault="00430B8A" w:rsidP="005A0307">
            <w:pPr>
              <w:spacing w:after="0" w:line="240" w:lineRule="auto"/>
              <w:jc w:val="both"/>
              <w:rPr>
                <w:rFonts w:ascii="Times New Roman" w:hAnsi="Times New Roman"/>
                <w:sz w:val="23"/>
                <w:szCs w:val="23"/>
                <w:lang w:eastAsia="uk-UA"/>
              </w:rPr>
            </w:pPr>
            <w:r w:rsidRPr="0099614F">
              <w:rPr>
                <w:rFonts w:ascii="Times New Roman" w:hAnsi="Times New Roman"/>
                <w:sz w:val="23"/>
                <w:szCs w:val="23"/>
                <w:lang w:eastAsia="uk-UA"/>
              </w:rPr>
              <w:t>Оплата послуг здійснюється з урахуванням вимог Закону України «Про платіжні системи та переказ коштів в Україні»</w:t>
            </w:r>
          </w:p>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3"/>
                <w:szCs w:val="23"/>
                <w:lang w:eastAsia="uk-UA"/>
              </w:rPr>
              <w:t>У разі подання заяви в електронній формі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системи та переказ коштів в Україні» за допомогою програмного забезпечення Державного земельного кадастру</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15.</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Розрахунковий рахунок для внесення плати</w:t>
            </w:r>
          </w:p>
        </w:tc>
        <w:tc>
          <w:tcPr>
            <w:tcW w:w="6218"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Р/р UA328999980334179879027009616; ЄДРПОУ 37904227; код платежу 22012500; банк отримувач - Коломийське УК, ОТГ м. Коломия/22012500. Розрахунковий рахунок для внесення плати надається управлінням «Центр надання адміністративних послуг» Коломийської міської ради</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16.</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Строк надання адміністративної послуги</w:t>
            </w:r>
          </w:p>
        </w:tc>
        <w:tc>
          <w:tcPr>
            <w:tcW w:w="6218" w:type="dxa"/>
          </w:tcPr>
          <w:p w:rsidR="00430B8A" w:rsidRPr="004846DF" w:rsidRDefault="00430B8A" w:rsidP="005A0307">
            <w:pPr>
              <w:spacing w:after="0" w:line="240" w:lineRule="auto"/>
              <w:jc w:val="both"/>
              <w:rPr>
                <w:rFonts w:ascii="Times New Roman" w:hAnsi="Times New Roman"/>
                <w:sz w:val="24"/>
                <w:szCs w:val="24"/>
                <w:lang w:eastAsia="uk-UA"/>
              </w:rPr>
            </w:pPr>
            <w:r w:rsidRPr="0099614F">
              <w:rPr>
                <w:rFonts w:ascii="Times New Roman" w:hAnsi="Times New Roman"/>
                <w:sz w:val="24"/>
                <w:szCs w:val="24"/>
                <w:lang w:eastAsia="uk-UA"/>
              </w:rPr>
              <w:t>Протягом 10 робочих днів з дня реєстрації відповідної заяви у Міськрайонному управлінні у Коломийському районі та м. Коломиї Головного управління Держгеокадастру в Івано-Франківській області</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17.</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Перелік підстав для відмови у наданні адміністративної послуги</w:t>
            </w:r>
          </w:p>
        </w:tc>
        <w:tc>
          <w:tcPr>
            <w:tcW w:w="6218" w:type="dxa"/>
            <w:tcBorders>
              <w:left w:val="single" w:sz="2" w:space="0" w:color="000000"/>
              <w:bottom w:val="single" w:sz="2" w:space="0" w:color="000000"/>
              <w:right w:val="single" w:sz="2" w:space="0" w:color="000000"/>
            </w:tcBorders>
            <w:shd w:val="clear" w:color="auto" w:fill="FFFFFF"/>
          </w:tcPr>
          <w:p w:rsidR="00430B8A" w:rsidRPr="004846DF" w:rsidRDefault="00430B8A" w:rsidP="005A0307">
            <w:pPr>
              <w:pStyle w:val="Standard"/>
              <w:jc w:val="both"/>
              <w:rPr>
                <w:rFonts w:cs="Times New Roman"/>
              </w:rPr>
            </w:pPr>
            <w:r w:rsidRPr="004846DF">
              <w:rPr>
                <w:rFonts w:cs="Times New Roman"/>
              </w:rPr>
              <w:t>1. У Державному земельному кадастрі відсутні запитувані відомості</w:t>
            </w:r>
          </w:p>
          <w:p w:rsidR="00430B8A" w:rsidRPr="004846DF" w:rsidRDefault="00430B8A" w:rsidP="005A0307">
            <w:pPr>
              <w:pStyle w:val="Standard"/>
              <w:jc w:val="both"/>
              <w:rPr>
                <w:rFonts w:cs="Times New Roman"/>
              </w:rPr>
            </w:pPr>
            <w:r w:rsidRPr="004846DF">
              <w:rPr>
                <w:rFonts w:cs="Times New Roman"/>
              </w:rPr>
              <w:t>2. Із заявою про надання відомостей з Державного земельного кадастру  звернулася неналежна особа (право на отримання засвідчених копій документів Державного земельного кадастру та витягів з них мають: щодо документації, на підставі якої внесені відомості до Поземельної книги на земельну ділянку, - особи, яким належить речове право на цю земельну ділянку; щодо інших документів (крім документів, що містять державну таємницю) - фізичні та юридичні особи. Органи державної влади, органи місцевого самоврядування мають право на отримання засвідчених копій усіх документів Державного земельного кадастру та витягів з них, якщо це пов'язано із здійсненням ними повноважень, встановлених законом)</w:t>
            </w:r>
          </w:p>
          <w:p w:rsidR="00430B8A" w:rsidRPr="004846DF" w:rsidRDefault="00430B8A" w:rsidP="005A0307">
            <w:pPr>
              <w:pStyle w:val="Standard"/>
              <w:jc w:val="both"/>
              <w:rPr>
                <w:rFonts w:cs="Times New Roman"/>
              </w:rPr>
            </w:pPr>
            <w:r w:rsidRPr="004846DF">
              <w:rPr>
                <w:rFonts w:cs="Times New Roman"/>
              </w:rPr>
              <w:t>3. Документи подані не в повному обсязі (відсутність документа, що підтверджує повноваження діяти від імені заявника, відсутність документа, що підтверджує оплату послуг з надання копії документа, що створюється під час ведення Державного земельного кадастру та витягу з нього (або інформації (реквізитів платежу)**), та/або не відповідають вимогам, встановленим законом (заява не відповідає встановленій формі)</w:t>
            </w:r>
          </w:p>
        </w:tc>
      </w:tr>
      <w:tr w:rsidR="00430B8A" w:rsidRPr="0099614F" w:rsidTr="00081DF7">
        <w:trPr>
          <w:trHeight w:val="70"/>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18.</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Результат надання адміністративної послуги</w:t>
            </w:r>
          </w:p>
        </w:tc>
        <w:tc>
          <w:tcPr>
            <w:tcW w:w="6218" w:type="dxa"/>
          </w:tcPr>
          <w:p w:rsidR="00430B8A" w:rsidRPr="0099614F" w:rsidRDefault="00430B8A" w:rsidP="005A0307">
            <w:pPr>
              <w:spacing w:after="0" w:line="240" w:lineRule="auto"/>
              <w:jc w:val="both"/>
              <w:rPr>
                <w:rFonts w:ascii="Times New Roman" w:hAnsi="Times New Roman"/>
                <w:sz w:val="24"/>
                <w:szCs w:val="24"/>
              </w:rPr>
            </w:pPr>
            <w:r w:rsidRPr="0099614F">
              <w:rPr>
                <w:rFonts w:ascii="Times New Roman" w:hAnsi="Times New Roman"/>
                <w:sz w:val="24"/>
                <w:szCs w:val="24"/>
              </w:rPr>
              <w:t>Копії документів, що створюються під час ведення Державного земельного кадастру та/або витяги з них або повідомлення про відмову у їх наданні</w:t>
            </w:r>
          </w:p>
        </w:tc>
      </w:tr>
      <w:tr w:rsidR="00430B8A" w:rsidRPr="0099614F" w:rsidTr="00081DF7">
        <w:trPr>
          <w:trHeight w:val="1330"/>
        </w:trPr>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19.</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Способи отримання відповіді (результату)</w:t>
            </w:r>
          </w:p>
        </w:tc>
        <w:tc>
          <w:tcPr>
            <w:tcW w:w="6218" w:type="dxa"/>
          </w:tcPr>
          <w:p w:rsidR="00430B8A" w:rsidRPr="004846DF" w:rsidRDefault="00430B8A" w:rsidP="005A0307">
            <w:pPr>
              <w:spacing w:after="0" w:line="240" w:lineRule="auto"/>
              <w:jc w:val="both"/>
              <w:rPr>
                <w:rFonts w:ascii="Times New Roman" w:hAnsi="Times New Roman"/>
                <w:kern w:val="3"/>
                <w:sz w:val="24"/>
                <w:szCs w:val="24"/>
                <w:lang w:eastAsia="zh-CN" w:bidi="hi-IN"/>
              </w:rPr>
            </w:pPr>
            <w:r w:rsidRPr="004846DF">
              <w:rPr>
                <w:rFonts w:ascii="Times New Roman" w:hAnsi="Times New Roman"/>
                <w:kern w:val="3"/>
                <w:sz w:val="24"/>
                <w:szCs w:val="24"/>
                <w:lang w:eastAsia="zh-CN" w:bidi="hi-IN"/>
              </w:rPr>
              <w:t xml:space="preserve">Видається управлінням «Центр надання адміністративних послуг» Коломийської міської ради заявнику (уповноваженій особі заявника), надсилається поштою на адресу, вказану заявником у заяві. </w:t>
            </w:r>
          </w:p>
          <w:p w:rsidR="00430B8A" w:rsidRPr="0099614F" w:rsidRDefault="00430B8A" w:rsidP="005A0307">
            <w:pPr>
              <w:spacing w:after="0" w:line="240" w:lineRule="auto"/>
              <w:jc w:val="both"/>
              <w:rPr>
                <w:rFonts w:ascii="Times New Roman" w:hAnsi="Times New Roman"/>
                <w:sz w:val="24"/>
                <w:szCs w:val="24"/>
              </w:rPr>
            </w:pPr>
            <w:r w:rsidRPr="004846DF">
              <w:rPr>
                <w:rFonts w:ascii="Times New Roman" w:hAnsi="Times New Roman"/>
                <w:kern w:val="3"/>
                <w:sz w:val="24"/>
                <w:szCs w:val="24"/>
                <w:lang w:eastAsia="zh-CN" w:bidi="hi-IN"/>
              </w:rPr>
              <w:t>У разі подання заяви в електронній формі за власним кваліфікованим електронним підписом (печаткою) заявника відомості з Державного земельного кадастру про земельну ділянку або мотивована відмова у наданні таких відомостей за бажанням заявника видаються також у формі електронного документа засобами телекомунікаційного зв'язку.</w:t>
            </w:r>
          </w:p>
        </w:tc>
      </w:tr>
      <w:tr w:rsidR="00430B8A" w:rsidRPr="0099614F" w:rsidTr="00081DF7">
        <w:tc>
          <w:tcPr>
            <w:tcW w:w="549" w:type="dxa"/>
          </w:tcPr>
          <w:p w:rsidR="00430B8A" w:rsidRPr="004846DF" w:rsidRDefault="00430B8A" w:rsidP="005A0307">
            <w:pPr>
              <w:spacing w:after="0" w:line="240" w:lineRule="auto"/>
              <w:jc w:val="center"/>
              <w:rPr>
                <w:rFonts w:ascii="Times New Roman" w:hAnsi="Times New Roman"/>
                <w:sz w:val="24"/>
                <w:szCs w:val="24"/>
                <w:lang w:eastAsia="uk-UA"/>
              </w:rPr>
            </w:pPr>
            <w:r w:rsidRPr="004846DF">
              <w:rPr>
                <w:rFonts w:ascii="Times New Roman" w:hAnsi="Times New Roman"/>
                <w:sz w:val="24"/>
                <w:szCs w:val="24"/>
                <w:lang w:eastAsia="uk-UA"/>
              </w:rPr>
              <w:t>20.</w:t>
            </w:r>
          </w:p>
        </w:tc>
        <w:tc>
          <w:tcPr>
            <w:tcW w:w="3087" w:type="dxa"/>
            <w:gridSpan w:val="3"/>
          </w:tcPr>
          <w:p w:rsidR="00430B8A" w:rsidRPr="004846DF" w:rsidRDefault="00430B8A" w:rsidP="005A0307">
            <w:pPr>
              <w:spacing w:after="0" w:line="240" w:lineRule="auto"/>
              <w:rPr>
                <w:rFonts w:ascii="Times New Roman" w:hAnsi="Times New Roman"/>
                <w:sz w:val="24"/>
                <w:szCs w:val="24"/>
                <w:lang w:eastAsia="uk-UA"/>
              </w:rPr>
            </w:pPr>
            <w:r w:rsidRPr="004846DF">
              <w:rPr>
                <w:rFonts w:ascii="Times New Roman" w:hAnsi="Times New Roman"/>
                <w:sz w:val="24"/>
                <w:szCs w:val="24"/>
                <w:lang w:eastAsia="uk-UA"/>
              </w:rPr>
              <w:t>Примітка</w:t>
            </w:r>
          </w:p>
        </w:tc>
        <w:tc>
          <w:tcPr>
            <w:tcW w:w="6218" w:type="dxa"/>
          </w:tcPr>
          <w:p w:rsidR="00430B8A" w:rsidRPr="0099614F" w:rsidRDefault="00430B8A" w:rsidP="005A0307">
            <w:pPr>
              <w:spacing w:after="0" w:line="240" w:lineRule="auto"/>
              <w:jc w:val="both"/>
              <w:rPr>
                <w:rFonts w:ascii="Times New Roman" w:hAnsi="Times New Roman"/>
                <w:sz w:val="23"/>
                <w:szCs w:val="23"/>
                <w:lang w:eastAsia="uk-UA"/>
              </w:rPr>
            </w:pPr>
            <w:r w:rsidRPr="0099614F">
              <w:rPr>
                <w:rFonts w:ascii="Times New Roman" w:hAnsi="Times New Roman"/>
                <w:sz w:val="23"/>
                <w:szCs w:val="23"/>
                <w:lang w:eastAsia="uk-UA"/>
              </w:rPr>
              <w:t xml:space="preserve">* Форма заяви про надання відомостей з Державного земельного кадастру у формі копій документів, що створюються під час ведення Державного земельного кадастру наведено у додатку 1 до Інформаційної картки адміністративної послуги. </w:t>
            </w:r>
          </w:p>
          <w:p w:rsidR="00430B8A" w:rsidRPr="0099614F" w:rsidRDefault="00430B8A" w:rsidP="005A0307">
            <w:pPr>
              <w:spacing w:after="0" w:line="240" w:lineRule="auto"/>
              <w:jc w:val="both"/>
              <w:rPr>
                <w:rFonts w:ascii="Times New Roman" w:hAnsi="Times New Roman"/>
                <w:sz w:val="23"/>
                <w:szCs w:val="23"/>
                <w:lang w:eastAsia="uk-UA"/>
              </w:rPr>
            </w:pPr>
            <w:r w:rsidRPr="0099614F">
              <w:rPr>
                <w:rFonts w:ascii="Times New Roman" w:hAnsi="Times New Roman"/>
                <w:sz w:val="23"/>
                <w:szCs w:val="23"/>
                <w:lang w:eastAsia="uk-UA"/>
              </w:rPr>
              <w:t>Форма заяви про надання відомостей з Державного земельного кадастру у формі витягу з документа, що створюються під час ведення Державного земельного кадастру наведено у додатку 2 до Інформаційної картки адміністративної послуги.</w:t>
            </w:r>
          </w:p>
          <w:p w:rsidR="00430B8A" w:rsidRPr="0099614F" w:rsidRDefault="00430B8A" w:rsidP="005A0307">
            <w:pPr>
              <w:spacing w:after="0" w:line="240" w:lineRule="auto"/>
              <w:jc w:val="both"/>
              <w:rPr>
                <w:rFonts w:ascii="Times New Roman" w:hAnsi="Times New Roman"/>
                <w:sz w:val="23"/>
                <w:szCs w:val="23"/>
                <w:lang w:eastAsia="uk-UA"/>
              </w:rPr>
            </w:pPr>
            <w:r w:rsidRPr="0099614F">
              <w:rPr>
                <w:rFonts w:ascii="Times New Roman" w:hAnsi="Times New Roman"/>
                <w:sz w:val="23"/>
                <w:szCs w:val="23"/>
                <w:lang w:eastAsia="uk-UA"/>
              </w:rPr>
              <w:t>**до 31 грудня 2021 р.</w:t>
            </w:r>
          </w:p>
        </w:tc>
      </w:tr>
    </w:tbl>
    <w:p w:rsidR="00430B8A" w:rsidRPr="005A0307" w:rsidRDefault="00430B8A" w:rsidP="004846DF">
      <w:pPr>
        <w:spacing w:after="0" w:line="240" w:lineRule="auto"/>
        <w:rPr>
          <w:rFonts w:ascii="Times New Roman" w:hAnsi="Times New Roman"/>
        </w:rPr>
      </w:pPr>
    </w:p>
    <w:sectPr w:rsidR="00430B8A" w:rsidRPr="005A0307" w:rsidSect="00081DF7">
      <w:headerReference w:type="even" r:id="rId36"/>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B8A" w:rsidRDefault="00430B8A">
      <w:pPr>
        <w:spacing w:after="0" w:line="240" w:lineRule="auto"/>
      </w:pPr>
      <w:r>
        <w:separator/>
      </w:r>
    </w:p>
  </w:endnote>
  <w:endnote w:type="continuationSeparator" w:id="0">
    <w:p w:rsidR="00430B8A" w:rsidRDefault="00430B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B8A" w:rsidRDefault="00430B8A">
      <w:pPr>
        <w:spacing w:after="0" w:line="240" w:lineRule="auto"/>
      </w:pPr>
      <w:r>
        <w:separator/>
      </w:r>
    </w:p>
  </w:footnote>
  <w:footnote w:type="continuationSeparator" w:id="0">
    <w:p w:rsidR="00430B8A" w:rsidRDefault="00430B8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B8A" w:rsidRDefault="00430B8A" w:rsidP="001544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30B8A" w:rsidRDefault="00430B8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00D67"/>
    <w:rsid w:val="00020A01"/>
    <w:rsid w:val="00036DCF"/>
    <w:rsid w:val="00050BC1"/>
    <w:rsid w:val="00050DEC"/>
    <w:rsid w:val="000533CA"/>
    <w:rsid w:val="000600FB"/>
    <w:rsid w:val="00066CD4"/>
    <w:rsid w:val="00081DF7"/>
    <w:rsid w:val="000D6BA6"/>
    <w:rsid w:val="00111766"/>
    <w:rsid w:val="001242F8"/>
    <w:rsid w:val="001544A0"/>
    <w:rsid w:val="00162BBE"/>
    <w:rsid w:val="00164960"/>
    <w:rsid w:val="00250FB6"/>
    <w:rsid w:val="00292CB2"/>
    <w:rsid w:val="002B3A7C"/>
    <w:rsid w:val="002C3A23"/>
    <w:rsid w:val="002E20C0"/>
    <w:rsid w:val="00311C89"/>
    <w:rsid w:val="00396D26"/>
    <w:rsid w:val="00430B8A"/>
    <w:rsid w:val="00446EF3"/>
    <w:rsid w:val="00457B5C"/>
    <w:rsid w:val="004846DF"/>
    <w:rsid w:val="004E51EA"/>
    <w:rsid w:val="005A0307"/>
    <w:rsid w:val="005B4A1B"/>
    <w:rsid w:val="00632FE5"/>
    <w:rsid w:val="006D6937"/>
    <w:rsid w:val="0073198E"/>
    <w:rsid w:val="00733472"/>
    <w:rsid w:val="007E0ED2"/>
    <w:rsid w:val="00881829"/>
    <w:rsid w:val="0089320C"/>
    <w:rsid w:val="008A4288"/>
    <w:rsid w:val="00962E4B"/>
    <w:rsid w:val="009940E3"/>
    <w:rsid w:val="0099614F"/>
    <w:rsid w:val="009F05E3"/>
    <w:rsid w:val="00A229CF"/>
    <w:rsid w:val="00A25C17"/>
    <w:rsid w:val="00AF66D8"/>
    <w:rsid w:val="00B400E9"/>
    <w:rsid w:val="00B649A5"/>
    <w:rsid w:val="00BA450F"/>
    <w:rsid w:val="00BF4ABE"/>
    <w:rsid w:val="00C2357B"/>
    <w:rsid w:val="00C54120"/>
    <w:rsid w:val="00C64752"/>
    <w:rsid w:val="00C959C2"/>
    <w:rsid w:val="00CF5ECE"/>
    <w:rsid w:val="00D36B80"/>
    <w:rsid w:val="00DB30EF"/>
    <w:rsid w:val="00DE7B2C"/>
    <w:rsid w:val="00E36F4F"/>
    <w:rsid w:val="00E57ED0"/>
    <w:rsid w:val="00E65107"/>
    <w:rsid w:val="00ED26A2"/>
    <w:rsid w:val="00F66078"/>
    <w:rsid w:val="00FB2F4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5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semiHidden/>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NormalWeb">
    <w:name w:val="Normal (Web)"/>
    <w:basedOn w:val="Normal"/>
    <w:uiPriority w:val="99"/>
    <w:rsid w:val="00DB30EF"/>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Standard">
    <w:name w:val="Standard"/>
    <w:uiPriority w:val="99"/>
    <w:rsid w:val="00DB30EF"/>
    <w:pPr>
      <w:widowControl w:val="0"/>
      <w:suppressAutoHyphens/>
      <w:autoSpaceDN w:val="0"/>
      <w:textAlignment w:val="baseline"/>
    </w:pPr>
    <w:rPr>
      <w:rFonts w:ascii="Times New Roman" w:hAnsi="Times New Roman" w:cs="Mangal"/>
      <w:kern w:val="3"/>
      <w:sz w:val="24"/>
      <w:szCs w:val="24"/>
      <w:lang w:val="uk-UA" w:eastAsia="zh-CN" w:bidi="hi-IN"/>
    </w:rPr>
  </w:style>
  <w:style w:type="paragraph" w:styleId="BodyText">
    <w:name w:val="Body Text"/>
    <w:basedOn w:val="Normal"/>
    <w:link w:val="BodyTextChar"/>
    <w:uiPriority w:val="99"/>
    <w:rsid w:val="00C2357B"/>
    <w:pPr>
      <w:widowControl w:val="0"/>
      <w:suppressAutoHyphens/>
      <w:spacing w:after="120" w:line="240" w:lineRule="auto"/>
    </w:pPr>
    <w:rPr>
      <w:rFonts w:ascii="Times New Roman" w:hAnsi="Times New Roman" w:cs="Mangal"/>
      <w:kern w:val="1"/>
      <w:sz w:val="24"/>
      <w:szCs w:val="24"/>
      <w:lang w:eastAsia="zh-CN" w:bidi="hi-IN"/>
    </w:rPr>
  </w:style>
  <w:style w:type="character" w:customStyle="1" w:styleId="BodyTextChar">
    <w:name w:val="Body Text Char"/>
    <w:basedOn w:val="DefaultParagraphFont"/>
    <w:link w:val="BodyText"/>
    <w:uiPriority w:val="99"/>
    <w:locked/>
    <w:rsid w:val="00C2357B"/>
    <w:rPr>
      <w:rFonts w:ascii="Times New Roman" w:eastAsia="Times New Roman" w:hAnsi="Times New Roman" w:cs="Mangal"/>
      <w:kern w:val="1"/>
      <w:sz w:val="24"/>
      <w:szCs w:val="24"/>
      <w:lang w:eastAsia="zh-CN" w:bidi="hi-IN"/>
    </w:rPr>
  </w:style>
  <w:style w:type="character" w:customStyle="1" w:styleId="a">
    <w:name w:val="Інше_"/>
    <w:basedOn w:val="DefaultParagraphFont"/>
    <w:link w:val="a0"/>
    <w:uiPriority w:val="99"/>
    <w:locked/>
    <w:rsid w:val="00881829"/>
    <w:rPr>
      <w:rFonts w:ascii="Times New Roman" w:hAnsi="Times New Roman" w:cs="Times New Roman"/>
    </w:rPr>
  </w:style>
  <w:style w:type="paragraph" w:customStyle="1" w:styleId="a0">
    <w:name w:val="Інше"/>
    <w:basedOn w:val="Normal"/>
    <w:link w:val="a"/>
    <w:uiPriority w:val="99"/>
    <w:rsid w:val="00881829"/>
    <w:pPr>
      <w:widowControl w:val="0"/>
      <w:spacing w:after="0" w:line="240" w:lineRule="auto"/>
    </w:pPr>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56980488">
      <w:marLeft w:val="0"/>
      <w:marRight w:val="0"/>
      <w:marTop w:val="0"/>
      <w:marBottom w:val="0"/>
      <w:divBdr>
        <w:top w:val="none" w:sz="0" w:space="0" w:color="auto"/>
        <w:left w:val="none" w:sz="0" w:space="0" w:color="auto"/>
        <w:bottom w:val="none" w:sz="0" w:space="0" w:color="auto"/>
        <w:right w:val="none" w:sz="0" w:space="0" w:color="auto"/>
      </w:divBdr>
    </w:div>
    <w:div w:id="56980489">
      <w:marLeft w:val="0"/>
      <w:marRight w:val="0"/>
      <w:marTop w:val="0"/>
      <w:marBottom w:val="0"/>
      <w:divBdr>
        <w:top w:val="none" w:sz="0" w:space="0" w:color="auto"/>
        <w:left w:val="none" w:sz="0" w:space="0" w:color="auto"/>
        <w:bottom w:val="none" w:sz="0" w:space="0" w:color="auto"/>
        <w:right w:val="none" w:sz="0" w:space="0" w:color="auto"/>
      </w:divBdr>
    </w:div>
    <w:div w:id="56980490">
      <w:marLeft w:val="0"/>
      <w:marRight w:val="0"/>
      <w:marTop w:val="0"/>
      <w:marBottom w:val="0"/>
      <w:divBdr>
        <w:top w:val="none" w:sz="0" w:space="0" w:color="auto"/>
        <w:left w:val="none" w:sz="0" w:space="0" w:color="auto"/>
        <w:bottom w:val="none" w:sz="0" w:space="0" w:color="auto"/>
        <w:right w:val="none" w:sz="0" w:space="0" w:color="auto"/>
      </w:divBdr>
    </w:div>
    <w:div w:id="56980491">
      <w:marLeft w:val="0"/>
      <w:marRight w:val="0"/>
      <w:marTop w:val="0"/>
      <w:marBottom w:val="0"/>
      <w:divBdr>
        <w:top w:val="none" w:sz="0" w:space="0" w:color="auto"/>
        <w:left w:val="none" w:sz="0" w:space="0" w:color="auto"/>
        <w:bottom w:val="none" w:sz="0" w:space="0" w:color="auto"/>
        <w:right w:val="none" w:sz="0" w:space="0" w:color="auto"/>
      </w:divBdr>
    </w:div>
    <w:div w:id="56980492">
      <w:marLeft w:val="0"/>
      <w:marRight w:val="0"/>
      <w:marTop w:val="0"/>
      <w:marBottom w:val="0"/>
      <w:divBdr>
        <w:top w:val="none" w:sz="0" w:space="0" w:color="auto"/>
        <w:left w:val="none" w:sz="0" w:space="0" w:color="auto"/>
        <w:bottom w:val="none" w:sz="0" w:space="0" w:color="auto"/>
        <w:right w:val="none" w:sz="0" w:space="0" w:color="auto"/>
      </w:divBdr>
    </w:div>
    <w:div w:id="56980493">
      <w:marLeft w:val="0"/>
      <w:marRight w:val="0"/>
      <w:marTop w:val="0"/>
      <w:marBottom w:val="0"/>
      <w:divBdr>
        <w:top w:val="none" w:sz="0" w:space="0" w:color="auto"/>
        <w:left w:val="none" w:sz="0" w:space="0" w:color="auto"/>
        <w:bottom w:val="none" w:sz="0" w:space="0" w:color="auto"/>
        <w:right w:val="none" w:sz="0" w:space="0" w:color="auto"/>
      </w:divBdr>
    </w:div>
    <w:div w:id="56980494">
      <w:marLeft w:val="0"/>
      <w:marRight w:val="0"/>
      <w:marTop w:val="0"/>
      <w:marBottom w:val="0"/>
      <w:divBdr>
        <w:top w:val="none" w:sz="0" w:space="0" w:color="auto"/>
        <w:left w:val="none" w:sz="0" w:space="0" w:color="auto"/>
        <w:bottom w:val="none" w:sz="0" w:space="0" w:color="auto"/>
        <w:right w:val="none" w:sz="0" w:space="0" w:color="auto"/>
      </w:divBdr>
    </w:div>
    <w:div w:id="56980495">
      <w:marLeft w:val="0"/>
      <w:marRight w:val="0"/>
      <w:marTop w:val="0"/>
      <w:marBottom w:val="0"/>
      <w:divBdr>
        <w:top w:val="none" w:sz="0" w:space="0" w:color="auto"/>
        <w:left w:val="none" w:sz="0" w:space="0" w:color="auto"/>
        <w:bottom w:val="none" w:sz="0" w:space="0" w:color="auto"/>
        <w:right w:val="none" w:sz="0" w:space="0" w:color="auto"/>
      </w:divBdr>
    </w:div>
    <w:div w:id="56980496">
      <w:marLeft w:val="0"/>
      <w:marRight w:val="0"/>
      <w:marTop w:val="0"/>
      <w:marBottom w:val="0"/>
      <w:divBdr>
        <w:top w:val="none" w:sz="0" w:space="0" w:color="auto"/>
        <w:left w:val="none" w:sz="0" w:space="0" w:color="auto"/>
        <w:bottom w:val="none" w:sz="0" w:space="0" w:color="auto"/>
        <w:right w:val="none" w:sz="0" w:space="0" w:color="auto"/>
      </w:divBdr>
    </w:div>
    <w:div w:id="56980497">
      <w:marLeft w:val="0"/>
      <w:marRight w:val="0"/>
      <w:marTop w:val="0"/>
      <w:marBottom w:val="0"/>
      <w:divBdr>
        <w:top w:val="none" w:sz="0" w:space="0" w:color="auto"/>
        <w:left w:val="none" w:sz="0" w:space="0" w:color="auto"/>
        <w:bottom w:val="none" w:sz="0" w:space="0" w:color="auto"/>
        <w:right w:val="none" w:sz="0" w:space="0" w:color="auto"/>
      </w:divBdr>
    </w:div>
    <w:div w:id="56980498">
      <w:marLeft w:val="0"/>
      <w:marRight w:val="0"/>
      <w:marTop w:val="0"/>
      <w:marBottom w:val="0"/>
      <w:divBdr>
        <w:top w:val="none" w:sz="0" w:space="0" w:color="auto"/>
        <w:left w:val="none" w:sz="0" w:space="0" w:color="auto"/>
        <w:bottom w:val="none" w:sz="0" w:space="0" w:color="auto"/>
        <w:right w:val="none" w:sz="0" w:space="0" w:color="auto"/>
      </w:divBdr>
    </w:div>
    <w:div w:id="56980499">
      <w:marLeft w:val="0"/>
      <w:marRight w:val="0"/>
      <w:marTop w:val="0"/>
      <w:marBottom w:val="0"/>
      <w:divBdr>
        <w:top w:val="none" w:sz="0" w:space="0" w:color="auto"/>
        <w:left w:val="none" w:sz="0" w:space="0" w:color="auto"/>
        <w:bottom w:val="none" w:sz="0" w:space="0" w:color="auto"/>
        <w:right w:val="none" w:sz="0" w:space="0" w:color="auto"/>
      </w:divBdr>
    </w:div>
    <w:div w:id="56980500">
      <w:marLeft w:val="0"/>
      <w:marRight w:val="0"/>
      <w:marTop w:val="0"/>
      <w:marBottom w:val="0"/>
      <w:divBdr>
        <w:top w:val="none" w:sz="0" w:space="0" w:color="auto"/>
        <w:left w:val="none" w:sz="0" w:space="0" w:color="auto"/>
        <w:bottom w:val="none" w:sz="0" w:space="0" w:color="auto"/>
        <w:right w:val="none" w:sz="0" w:space="0" w:color="auto"/>
      </w:divBdr>
    </w:div>
    <w:div w:id="56980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nap_kol@ukr.net" TargetMode="External"/><Relationship Id="rId13" Type="http://schemas.openxmlformats.org/officeDocument/2006/relationships/hyperlink" Target="http://www.cnap.kolrada.gov.ua" TargetMode="External"/><Relationship Id="rId18" Type="http://schemas.openxmlformats.org/officeDocument/2006/relationships/hyperlink" Target="mailto:cnap_kol@ukr.net" TargetMode="External"/><Relationship Id="rId26" Type="http://schemas.openxmlformats.org/officeDocument/2006/relationships/hyperlink" Target="mailto:cnap_kol@ukr.net" TargetMode="External"/><Relationship Id="rId3" Type="http://schemas.openxmlformats.org/officeDocument/2006/relationships/webSettings" Target="webSettings.xml"/><Relationship Id="rId21" Type="http://schemas.openxmlformats.org/officeDocument/2006/relationships/hyperlink" Target="http://www.cnap.kolrada.gov.ua" TargetMode="External"/><Relationship Id="rId34" Type="http://schemas.openxmlformats.org/officeDocument/2006/relationships/hyperlink" Target="mailto:cnap_kol@ukr.net" TargetMode="External"/><Relationship Id="rId7" Type="http://schemas.openxmlformats.org/officeDocument/2006/relationships/hyperlink" Target="http://www.cnap.kolrada.gov.ua" TargetMode="External"/><Relationship Id="rId12" Type="http://schemas.openxmlformats.org/officeDocument/2006/relationships/hyperlink" Target="mailto:cnap_kol@ukr.net" TargetMode="External"/><Relationship Id="rId17" Type="http://schemas.openxmlformats.org/officeDocument/2006/relationships/hyperlink" Target="http://www.cnap.kolrada.gov.ua" TargetMode="External"/><Relationship Id="rId25" Type="http://schemas.openxmlformats.org/officeDocument/2006/relationships/hyperlink" Target="http://www.cnap.kolrada.gov.ua" TargetMode="External"/><Relationship Id="rId33" Type="http://schemas.openxmlformats.org/officeDocument/2006/relationships/hyperlink" Target="http://www.cnap.kolrada.gov.ua"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mailto:cnap_kol@ukr.net" TargetMode="External"/><Relationship Id="rId20" Type="http://schemas.openxmlformats.org/officeDocument/2006/relationships/hyperlink" Target="mailto:cnap_kol@ukr.net" TargetMode="External"/><Relationship Id="rId29" Type="http://schemas.openxmlformats.org/officeDocument/2006/relationships/hyperlink" Target="http://www.cnap.kolrada.gov.ua" TargetMode="External"/><Relationship Id="rId1" Type="http://schemas.openxmlformats.org/officeDocument/2006/relationships/styles" Target="styles.xml"/><Relationship Id="rId6" Type="http://schemas.openxmlformats.org/officeDocument/2006/relationships/hyperlink" Target="mailto:cnap_kol@ukr.net" TargetMode="External"/><Relationship Id="rId11" Type="http://schemas.openxmlformats.org/officeDocument/2006/relationships/hyperlink" Target="http://www.cnap.kolrada.gov.ua" TargetMode="External"/><Relationship Id="rId24" Type="http://schemas.openxmlformats.org/officeDocument/2006/relationships/hyperlink" Target="mailto:cnap_kol@ukr.net" TargetMode="External"/><Relationship Id="rId32" Type="http://schemas.openxmlformats.org/officeDocument/2006/relationships/hyperlink" Target="mailto:cnap_kol@ukr.net"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cnap.kolrada.gov.ua" TargetMode="External"/><Relationship Id="rId23" Type="http://schemas.openxmlformats.org/officeDocument/2006/relationships/hyperlink" Target="http://www.cnap.kolrada.gov.ua" TargetMode="External"/><Relationship Id="rId28" Type="http://schemas.openxmlformats.org/officeDocument/2006/relationships/hyperlink" Target="mailto:cnap_kol@ukr.net" TargetMode="External"/><Relationship Id="rId36" Type="http://schemas.openxmlformats.org/officeDocument/2006/relationships/header" Target="header1.xml"/><Relationship Id="rId10" Type="http://schemas.openxmlformats.org/officeDocument/2006/relationships/hyperlink" Target="mailto:cnap_kol@ukr.net" TargetMode="External"/><Relationship Id="rId19" Type="http://schemas.openxmlformats.org/officeDocument/2006/relationships/hyperlink" Target="http://www.cnap.kolrada.gov.ua" TargetMode="External"/><Relationship Id="rId31" Type="http://schemas.openxmlformats.org/officeDocument/2006/relationships/hyperlink" Target="http://www.cnap.kolrada.gov.ua" TargetMode="External"/><Relationship Id="rId4" Type="http://schemas.openxmlformats.org/officeDocument/2006/relationships/footnotes" Target="footnotes.xml"/><Relationship Id="rId9" Type="http://schemas.openxmlformats.org/officeDocument/2006/relationships/hyperlink" Target="http://www.cnap.kolrada.gov.ua" TargetMode="External"/><Relationship Id="rId14" Type="http://schemas.openxmlformats.org/officeDocument/2006/relationships/hyperlink" Target="mailto:cnap_kol@ukr.net" TargetMode="External"/><Relationship Id="rId22" Type="http://schemas.openxmlformats.org/officeDocument/2006/relationships/hyperlink" Target="mailto:cnap_kol@ukr.net" TargetMode="External"/><Relationship Id="rId27" Type="http://schemas.openxmlformats.org/officeDocument/2006/relationships/hyperlink" Target="http://www.cnap.kolrada.gov.ua" TargetMode="External"/><Relationship Id="rId30" Type="http://schemas.openxmlformats.org/officeDocument/2006/relationships/hyperlink" Target="mailto:cnap_kol@ukr.net" TargetMode="External"/><Relationship Id="rId35" Type="http://schemas.openxmlformats.org/officeDocument/2006/relationships/hyperlink" Target="http://www.cnap.kolrada.gov.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51</Pages>
  <Words>15390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8</cp:revision>
  <cp:lastPrinted>2020-02-14T09:09:00Z</cp:lastPrinted>
  <dcterms:created xsi:type="dcterms:W3CDTF">2020-11-28T12:08:00Z</dcterms:created>
  <dcterms:modified xsi:type="dcterms:W3CDTF">2021-01-04T13:25:00Z</dcterms:modified>
</cp:coreProperties>
</file>