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740EAB" w:rsidRPr="006B2C2E" w:rsidTr="001F2573">
        <w:tc>
          <w:tcPr>
            <w:tcW w:w="5068" w:type="dxa"/>
          </w:tcPr>
          <w:p w:rsidR="00740EAB" w:rsidRDefault="00740EAB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740EAB" w:rsidRDefault="0074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740EAB" w:rsidRDefault="00740EA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740EAB" w:rsidRDefault="00740EAB" w:rsidP="00152B3B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740EAB" w:rsidRDefault="00740EAB" w:rsidP="001F2573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740EAB" w:rsidRPr="00881829" w:rsidRDefault="00740EAB" w:rsidP="00881829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bookmarkStart w:id="0" w:name="_GoBack"/>
      <w:bookmarkEnd w:id="0"/>
      <w:r w:rsidRPr="00881829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740EAB" w:rsidRPr="00881829" w:rsidRDefault="00740EAB" w:rsidP="0088182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740EAB" w:rsidRPr="00881829" w:rsidRDefault="00740EAB" w:rsidP="0088182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  <w:r w:rsidRPr="00881829">
        <w:rPr>
          <w:rStyle w:val="CharStyle7"/>
          <w:b/>
          <w:sz w:val="28"/>
          <w:szCs w:val="28"/>
          <w:lang w:eastAsia="en-US"/>
        </w:rPr>
        <w:t>Розміщення тимчасових споруд під час проведення ярмарок, державних та місцевих заходів на строк проведення таких заходів у місті Коломиї</w:t>
      </w:r>
    </w:p>
    <w:p w:rsidR="00740EAB" w:rsidRPr="00881829" w:rsidRDefault="00740EAB" w:rsidP="008818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740EAB" w:rsidRPr="00881829" w:rsidRDefault="00740EAB" w:rsidP="008818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881829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Коломийський центр туризму та дозвілля</w:t>
      </w:r>
    </w:p>
    <w:p w:rsidR="00740EAB" w:rsidRPr="00881829" w:rsidRDefault="00740EAB" w:rsidP="008818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88182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740EAB" w:rsidRPr="00881829" w:rsidRDefault="00740EAB" w:rsidP="008818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740EAB" w:rsidRPr="006B2C2E" w:rsidTr="001013DE">
        <w:trPr>
          <w:trHeight w:val="397"/>
        </w:trPr>
        <w:tc>
          <w:tcPr>
            <w:tcW w:w="9854" w:type="dxa"/>
            <w:gridSpan w:val="5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740EAB" w:rsidRPr="006B2C2E" w:rsidTr="001013DE">
        <w:tc>
          <w:tcPr>
            <w:tcW w:w="548" w:type="dxa"/>
            <w:vMerge w:val="restart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740EAB" w:rsidRPr="006B2C2E" w:rsidTr="001013DE">
        <w:tc>
          <w:tcPr>
            <w:tcW w:w="548" w:type="dxa"/>
            <w:vMerge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88182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740EAB" w:rsidRPr="006B2C2E" w:rsidTr="001013DE">
        <w:trPr>
          <w:trHeight w:val="1373"/>
        </w:trPr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6B2C2E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740EAB" w:rsidRPr="006B2C2E" w:rsidRDefault="00740EAB" w:rsidP="0088182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6B2C2E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740EAB" w:rsidRPr="00881829" w:rsidRDefault="00740EAB" w:rsidP="0088182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740EAB" w:rsidRPr="006B2C2E" w:rsidTr="001013DE">
        <w:trPr>
          <w:trHeight w:val="397"/>
        </w:trPr>
        <w:tc>
          <w:tcPr>
            <w:tcW w:w="9854" w:type="dxa"/>
            <w:gridSpan w:val="5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  <w:vAlign w:val="bottom"/>
          </w:tcPr>
          <w:p w:rsidR="00740EAB" w:rsidRPr="00881829" w:rsidRDefault="00740EAB" w:rsidP="00881829">
            <w:pPr>
              <w:pStyle w:val="a0"/>
              <w:jc w:val="both"/>
              <w:rPr>
                <w:sz w:val="24"/>
                <w:szCs w:val="24"/>
              </w:rPr>
            </w:pPr>
            <w:r w:rsidRPr="00881829">
              <w:rPr>
                <w:color w:val="000000"/>
                <w:sz w:val="24"/>
                <w:szCs w:val="24"/>
              </w:rPr>
              <w:t>Закон України «Про місцеве самоврядування в Україні», «Про дозвільну систему у сфері господарської діяльності», «Про надання адміністративних послуг»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  <w:vAlign w:val="bottom"/>
          </w:tcPr>
          <w:p w:rsidR="00740EAB" w:rsidRPr="00881829" w:rsidRDefault="00740EAB" w:rsidP="00881829">
            <w:pPr>
              <w:pStyle w:val="a0"/>
              <w:jc w:val="both"/>
              <w:rPr>
                <w:sz w:val="24"/>
                <w:szCs w:val="24"/>
              </w:rPr>
            </w:pPr>
            <w:r w:rsidRPr="00881829">
              <w:rPr>
                <w:color w:val="000000"/>
                <w:sz w:val="24"/>
                <w:szCs w:val="24"/>
              </w:rPr>
              <w:t>Постанова Кабінету Міністрів України від 22.08.2007 №1065 «Про вдосконалення виставково-ярмаркової діяльності в Україні», розпорядження Кабінету Міністрів України від 13.05.2009 №516-р «Питання проведення продовольчих ярмарків»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  <w:vAlign w:val="bottom"/>
          </w:tcPr>
          <w:p w:rsidR="00740EAB" w:rsidRPr="00881829" w:rsidRDefault="00740EAB" w:rsidP="00881829">
            <w:pPr>
              <w:pStyle w:val="a0"/>
              <w:jc w:val="both"/>
              <w:rPr>
                <w:sz w:val="24"/>
                <w:szCs w:val="24"/>
              </w:rPr>
            </w:pPr>
            <w:r w:rsidRPr="00881829">
              <w:rPr>
                <w:color w:val="000000"/>
                <w:sz w:val="24"/>
                <w:szCs w:val="24"/>
              </w:rPr>
              <w:t>Порядок розміщення тимчасових споруд для провадження підприємницької діяльності, затверджений наказом Міністерства регіонального розвитку, будівництва та житлово-комунального господарства України від 21.10.2011 №244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740EAB" w:rsidRPr="00881829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740EAB" w:rsidRPr="00881829" w:rsidRDefault="00740EAB" w:rsidP="0088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sz w:val="24"/>
                <w:szCs w:val="24"/>
                <w:lang w:eastAsia="uk-UA"/>
              </w:rPr>
              <w:t>Рішення міської ради від 16.03.2017р. №1333- 19/2017 «Про затвердження Порядку розміщення тимчасових споруд під час проведення ярмарків, державних та місцевих заходів у місті Коломиї»</w:t>
            </w:r>
          </w:p>
        </w:tc>
      </w:tr>
      <w:tr w:rsidR="00740EAB" w:rsidRPr="006B2C2E" w:rsidTr="001013DE">
        <w:trPr>
          <w:trHeight w:val="397"/>
        </w:trPr>
        <w:tc>
          <w:tcPr>
            <w:tcW w:w="9854" w:type="dxa"/>
            <w:gridSpan w:val="5"/>
            <w:vAlign w:val="center"/>
          </w:tcPr>
          <w:p w:rsidR="00740EAB" w:rsidRPr="00881829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8182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740EAB" w:rsidRPr="006B2C2E" w:rsidTr="001013DE">
        <w:trPr>
          <w:trHeight w:val="160"/>
        </w:trPr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Заява встановленого зразка</w:t>
            </w:r>
          </w:p>
        </w:tc>
      </w:tr>
      <w:tr w:rsidR="00740EAB" w:rsidRPr="006B2C2E" w:rsidTr="001013DE">
        <w:trPr>
          <w:trHeight w:val="70"/>
        </w:trPr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40EAB" w:rsidRPr="00881829" w:rsidRDefault="00740EAB" w:rsidP="00881829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881829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</w:t>
            </w:r>
            <w:r w:rsidRPr="00881829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Асортимент продукції, що буде реалізовуватись.</w:t>
            </w:r>
          </w:p>
          <w:p w:rsidR="00740EAB" w:rsidRPr="00881829" w:rsidRDefault="00740EAB" w:rsidP="00881829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881829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2.</w:t>
            </w:r>
            <w:r w:rsidRPr="00881829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ab/>
              <w:t>Для сезонної торгівлі сосною та ялиною - документ, що підтверджує правомірність здійснення торгівлі даною продукцією та безпечність її використання.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40EAB" w:rsidRPr="00881829" w:rsidRDefault="00740EAB" w:rsidP="0088182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88182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88182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88182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</w:t>
            </w:r>
            <w:r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омия), особисто чи по дорученню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40EAB" w:rsidRPr="00881829" w:rsidRDefault="00740EAB" w:rsidP="00881829">
            <w:pPr>
              <w:pStyle w:val="Standard"/>
              <w:jc w:val="both"/>
            </w:pPr>
            <w:r w:rsidRPr="00881829">
              <w:rPr>
                <w:color w:val="000000"/>
              </w:rPr>
              <w:t>Підставою для відмови у проведенні виставкового, презентаційного заходу є відсутність необхідних документів, виявлення недостовірності відомостей у документах, невідповідн</w:t>
            </w:r>
            <w:r>
              <w:rPr>
                <w:color w:val="000000"/>
              </w:rPr>
              <w:t>ість місця</w:t>
            </w:r>
          </w:p>
        </w:tc>
      </w:tr>
      <w:tr w:rsidR="00740EAB" w:rsidRPr="006B2C2E" w:rsidTr="001013DE">
        <w:trPr>
          <w:trHeight w:val="70"/>
        </w:trPr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2C2E">
              <w:rPr>
                <w:rFonts w:ascii="Times New Roman" w:hAnsi="Times New Roman"/>
                <w:sz w:val="24"/>
                <w:szCs w:val="24"/>
              </w:rPr>
              <w:t>Наказ або лист</w:t>
            </w:r>
          </w:p>
        </w:tc>
      </w:tr>
      <w:tr w:rsidR="00740EAB" w:rsidRPr="006B2C2E" w:rsidTr="001013DE">
        <w:trPr>
          <w:trHeight w:val="132"/>
        </w:trPr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8182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740EAB" w:rsidRPr="006B2C2E" w:rsidTr="001013DE">
        <w:tc>
          <w:tcPr>
            <w:tcW w:w="548" w:type="dxa"/>
          </w:tcPr>
          <w:p w:rsidR="00740EAB" w:rsidRPr="006B2C2E" w:rsidRDefault="00740EAB" w:rsidP="0088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740EAB" w:rsidRPr="006B2C2E" w:rsidRDefault="00740EAB" w:rsidP="0088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740EAB" w:rsidRPr="006B2C2E" w:rsidRDefault="00740EAB" w:rsidP="0088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Суб’єкт господарювання, який приймає участь у виставково-ярмарковому заході забезпечує:</w:t>
            </w:r>
          </w:p>
          <w:p w:rsidR="00740EAB" w:rsidRPr="006B2C2E" w:rsidRDefault="00740EAB" w:rsidP="0088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  <w:t>належний санітарний та протипожежний стан території;</w:t>
            </w:r>
          </w:p>
          <w:p w:rsidR="00740EAB" w:rsidRPr="006B2C2E" w:rsidRDefault="00740EAB" w:rsidP="0088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  <w:t>наявність медичних книжок (для продовольчих товарів) та санітарного одягу;</w:t>
            </w:r>
          </w:p>
          <w:p w:rsidR="00740EAB" w:rsidRPr="006B2C2E" w:rsidRDefault="00740EAB" w:rsidP="0088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  <w:r w:rsidRPr="006B2C2E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  <w:t>наявність документів, що підтверджують якість та безпеку продукції, послуг.</w:t>
            </w:r>
          </w:p>
        </w:tc>
      </w:tr>
    </w:tbl>
    <w:p w:rsidR="00740EAB" w:rsidRPr="00881829" w:rsidRDefault="00740EAB" w:rsidP="00881829">
      <w:pPr>
        <w:spacing w:after="0" w:line="240" w:lineRule="auto"/>
      </w:pPr>
    </w:p>
    <w:sectPr w:rsidR="00740EAB" w:rsidRPr="00881829" w:rsidSect="001013DE">
      <w:headerReference w:type="even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EAB" w:rsidRDefault="00740EAB">
      <w:pPr>
        <w:spacing w:after="0" w:line="240" w:lineRule="auto"/>
      </w:pPr>
      <w:r>
        <w:separator/>
      </w:r>
    </w:p>
  </w:endnote>
  <w:endnote w:type="continuationSeparator" w:id="0">
    <w:p w:rsidR="00740EAB" w:rsidRDefault="00740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EAB" w:rsidRDefault="00740EAB">
      <w:pPr>
        <w:spacing w:after="0" w:line="240" w:lineRule="auto"/>
      </w:pPr>
      <w:r>
        <w:separator/>
      </w:r>
    </w:p>
  </w:footnote>
  <w:footnote w:type="continuationSeparator" w:id="0">
    <w:p w:rsidR="00740EAB" w:rsidRDefault="00740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EAB" w:rsidRDefault="00740EAB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0EAB" w:rsidRDefault="00740E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36DCF"/>
    <w:rsid w:val="00050DEC"/>
    <w:rsid w:val="000533CA"/>
    <w:rsid w:val="000600FB"/>
    <w:rsid w:val="00066CD4"/>
    <w:rsid w:val="000D6BA6"/>
    <w:rsid w:val="001013DE"/>
    <w:rsid w:val="00111766"/>
    <w:rsid w:val="00152B3B"/>
    <w:rsid w:val="001544A0"/>
    <w:rsid w:val="00162BBE"/>
    <w:rsid w:val="00164960"/>
    <w:rsid w:val="001F2573"/>
    <w:rsid w:val="00250FB6"/>
    <w:rsid w:val="00292CB2"/>
    <w:rsid w:val="002B3A7C"/>
    <w:rsid w:val="002C3A23"/>
    <w:rsid w:val="00311C89"/>
    <w:rsid w:val="00396D26"/>
    <w:rsid w:val="00446EF3"/>
    <w:rsid w:val="00457B5C"/>
    <w:rsid w:val="004E51EA"/>
    <w:rsid w:val="005B4A1B"/>
    <w:rsid w:val="005D5282"/>
    <w:rsid w:val="00632FE5"/>
    <w:rsid w:val="006B2C2E"/>
    <w:rsid w:val="006D6937"/>
    <w:rsid w:val="0073198E"/>
    <w:rsid w:val="00733472"/>
    <w:rsid w:val="00740EAB"/>
    <w:rsid w:val="00881829"/>
    <w:rsid w:val="008A4288"/>
    <w:rsid w:val="008A5309"/>
    <w:rsid w:val="009940E3"/>
    <w:rsid w:val="009F05E3"/>
    <w:rsid w:val="00A229CF"/>
    <w:rsid w:val="00A25C17"/>
    <w:rsid w:val="00AF66D8"/>
    <w:rsid w:val="00B400E9"/>
    <w:rsid w:val="00B649A5"/>
    <w:rsid w:val="00BA450F"/>
    <w:rsid w:val="00BF4ABE"/>
    <w:rsid w:val="00C2357B"/>
    <w:rsid w:val="00C64752"/>
    <w:rsid w:val="00C959C2"/>
    <w:rsid w:val="00DB30EF"/>
    <w:rsid w:val="00DE7B2C"/>
    <w:rsid w:val="00E36F4F"/>
    <w:rsid w:val="00E57ED0"/>
    <w:rsid w:val="00E65107"/>
    <w:rsid w:val="00ED26A2"/>
    <w:rsid w:val="00F66078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character" w:customStyle="1" w:styleId="a">
    <w:name w:val="Інше_"/>
    <w:basedOn w:val="DefaultParagraphFont"/>
    <w:link w:val="a0"/>
    <w:uiPriority w:val="99"/>
    <w:locked/>
    <w:rsid w:val="00881829"/>
    <w:rPr>
      <w:rFonts w:ascii="Times New Roman" w:hAnsi="Times New Roman" w:cs="Times New Roman"/>
    </w:rPr>
  </w:style>
  <w:style w:type="paragraph" w:customStyle="1" w:styleId="a0">
    <w:name w:val="Інше"/>
    <w:basedOn w:val="Normal"/>
    <w:link w:val="a"/>
    <w:uiPriority w:val="99"/>
    <w:rsid w:val="00881829"/>
    <w:pPr>
      <w:widowControl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1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nap.kol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719</Words>
  <Characters>4103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6</cp:revision>
  <cp:lastPrinted>2020-02-14T09:09:00Z</cp:lastPrinted>
  <dcterms:created xsi:type="dcterms:W3CDTF">2020-11-28T10:52:00Z</dcterms:created>
  <dcterms:modified xsi:type="dcterms:W3CDTF">2021-01-04T13:10:00Z</dcterms:modified>
</cp:coreProperties>
</file>