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0A0"/>
      </w:tblPr>
      <w:tblGrid>
        <w:gridCol w:w="4886"/>
        <w:gridCol w:w="4968"/>
      </w:tblGrid>
      <w:tr w:rsidR="008418A1" w:rsidRPr="00524557" w:rsidTr="009B7F7D">
        <w:tc>
          <w:tcPr>
            <w:tcW w:w="5068" w:type="dxa"/>
          </w:tcPr>
          <w:p w:rsidR="008418A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</w:p>
        </w:tc>
        <w:tc>
          <w:tcPr>
            <w:tcW w:w="5069" w:type="dxa"/>
          </w:tcPr>
          <w:p w:rsidR="008418A1" w:rsidRDefault="008418A1" w:rsidP="00733B9F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  <w:t>ЗАТВЕРДЖЕНО</w:t>
            </w:r>
          </w:p>
          <w:p w:rsidR="008418A1" w:rsidRDefault="008418A1" w:rsidP="00733B9F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роз</w:t>
            </w:r>
            <w:bookmarkStart w:id="0" w:name="_GoBack"/>
            <w:bookmarkEnd w:id="0"/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порядженням міського голови</w:t>
            </w:r>
          </w:p>
          <w:p w:rsidR="008418A1" w:rsidRDefault="008418A1" w:rsidP="00685AF9">
            <w:pPr>
              <w:spacing w:after="0" w:line="240" w:lineRule="auto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від 18.12.2020 р. № 379-р</w:t>
            </w:r>
          </w:p>
        </w:tc>
      </w:tr>
    </w:tbl>
    <w:p w:rsidR="008418A1" w:rsidRDefault="008418A1" w:rsidP="00733B9F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  <w:lang w:eastAsia="uk-UA"/>
        </w:rPr>
      </w:pPr>
    </w:p>
    <w:p w:rsidR="008418A1" w:rsidRPr="00BA1DE1" w:rsidRDefault="008418A1" w:rsidP="00733B9F">
      <w:pPr>
        <w:spacing w:after="0" w:line="240" w:lineRule="auto"/>
        <w:jc w:val="center"/>
        <w:rPr>
          <w:rFonts w:ascii="Times New Roman" w:hAnsi="Times New Roman"/>
          <w:b/>
          <w:caps/>
          <w:w w:val="115"/>
          <w:sz w:val="28"/>
          <w:szCs w:val="28"/>
          <w:lang w:eastAsia="uk-UA"/>
        </w:rPr>
      </w:pPr>
      <w:r w:rsidRPr="00BA1DE1">
        <w:rPr>
          <w:rFonts w:ascii="Times New Roman" w:hAnsi="Times New Roman"/>
          <w:b/>
          <w:caps/>
          <w:sz w:val="28"/>
          <w:szCs w:val="28"/>
          <w:lang w:eastAsia="uk-UA"/>
        </w:rPr>
        <w:t>інформаційна  картка  адміністративної  послуги</w:t>
      </w:r>
    </w:p>
    <w:p w:rsidR="008418A1" w:rsidRPr="00BA1DE1" w:rsidRDefault="008418A1" w:rsidP="00733B9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uk-UA"/>
        </w:rPr>
      </w:pPr>
    </w:p>
    <w:p w:rsidR="008418A1" w:rsidRPr="00BA1DE1" w:rsidRDefault="008418A1" w:rsidP="00733B9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uk-UA"/>
        </w:rPr>
      </w:pPr>
      <w:r w:rsidRPr="00733B9F">
        <w:rPr>
          <w:rFonts w:ascii="Times New Roman" w:hAnsi="Times New Roman"/>
          <w:b/>
          <w:sz w:val="28"/>
          <w:szCs w:val="28"/>
          <w:lang w:eastAsia="uk-UA"/>
        </w:rPr>
        <w:t>Присвоєння, зміна (уточнення) поштових адрес об’єктам будівництва та об’єктам нерухомого майна, а також у разі об’єднання, поділу, або виділення частини з об’єкта нерухомого майна</w:t>
      </w:r>
    </w:p>
    <w:p w:rsidR="008418A1" w:rsidRPr="00BA1DE1" w:rsidRDefault="008418A1" w:rsidP="00733B9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uk-UA"/>
        </w:rPr>
      </w:pPr>
    </w:p>
    <w:p w:rsidR="008418A1" w:rsidRPr="00BA1DE1" w:rsidRDefault="008418A1" w:rsidP="00733B9F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  <w:r w:rsidRPr="00BA1DE1">
        <w:rPr>
          <w:rFonts w:ascii="Times New Roman" w:hAnsi="Times New Roman"/>
          <w:b/>
          <w:sz w:val="28"/>
          <w:szCs w:val="28"/>
          <w:u w:val="single"/>
          <w:lang w:eastAsia="uk-UA"/>
        </w:rPr>
        <w:t xml:space="preserve">Відділ архітектури та містобудування Коломийської міської ради </w:t>
      </w:r>
      <w:r w:rsidRPr="00BA1DE1">
        <w:rPr>
          <w:rFonts w:ascii="Times New Roman" w:hAnsi="Times New Roman"/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8418A1" w:rsidRPr="00BA1DE1" w:rsidRDefault="008418A1" w:rsidP="00733B9F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8"/>
        <w:gridCol w:w="2537"/>
        <w:gridCol w:w="416"/>
        <w:gridCol w:w="142"/>
        <w:gridCol w:w="6211"/>
      </w:tblGrid>
      <w:tr w:rsidR="008418A1" w:rsidRPr="00524557" w:rsidTr="00BA1DE1">
        <w:trPr>
          <w:trHeight w:val="397"/>
        </w:trPr>
        <w:tc>
          <w:tcPr>
            <w:tcW w:w="9854" w:type="dxa"/>
            <w:gridSpan w:val="5"/>
            <w:vAlign w:val="center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Інформація про управління «Центр надання адміністративних послуг» Коломийської міської ради (далі – ЦНАП)</w:t>
            </w:r>
          </w:p>
        </w:tc>
      </w:tr>
      <w:tr w:rsidR="008418A1" w:rsidRPr="00524557" w:rsidTr="00BA1DE1">
        <w:tc>
          <w:tcPr>
            <w:tcW w:w="548" w:type="dxa"/>
            <w:vMerge w:val="restart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1.</w:t>
            </w:r>
          </w:p>
        </w:tc>
        <w:tc>
          <w:tcPr>
            <w:tcW w:w="2537" w:type="dxa"/>
          </w:tcPr>
          <w:p w:rsidR="008418A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ЦНАПу</w:t>
            </w:r>
          </w:p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Івано-Франківська обл., м. Коломия, пл. Привокзальна, 2А/1</w:t>
            </w:r>
          </w:p>
        </w:tc>
      </w:tr>
      <w:tr w:rsidR="008418A1" w:rsidRPr="00524557" w:rsidTr="00BA1DE1">
        <w:tc>
          <w:tcPr>
            <w:tcW w:w="548" w:type="dxa"/>
            <w:vMerge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 w:val="restart"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ВРМ ЦНАП</w:t>
            </w:r>
          </w:p>
        </w:tc>
        <w:tc>
          <w:tcPr>
            <w:tcW w:w="6769" w:type="dxa"/>
            <w:gridSpan w:val="3"/>
            <w:vAlign w:val="center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Воскресинці, вул. Тараса Шевченка, 40А</w:t>
            </w:r>
          </w:p>
        </w:tc>
      </w:tr>
      <w:tr w:rsidR="008418A1" w:rsidRPr="00524557" w:rsidTr="00BA1DE1">
        <w:tc>
          <w:tcPr>
            <w:tcW w:w="548" w:type="dxa"/>
            <w:vMerge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Корнич, вул. Олександра Довженка, 2А</w:t>
            </w:r>
          </w:p>
        </w:tc>
      </w:tr>
      <w:tr w:rsidR="008418A1" w:rsidRPr="00524557" w:rsidTr="00BA1DE1">
        <w:tc>
          <w:tcPr>
            <w:tcW w:w="548" w:type="dxa"/>
            <w:vMerge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Іванівці, вул. Центральна, 8А</w:t>
            </w:r>
          </w:p>
        </w:tc>
      </w:tr>
      <w:tr w:rsidR="008418A1" w:rsidRPr="00524557" w:rsidTr="00BA1DE1">
        <w:tc>
          <w:tcPr>
            <w:tcW w:w="548" w:type="dxa"/>
            <w:vMerge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Раківчик, вул. Лесі Українки, 1</w:t>
            </w:r>
          </w:p>
        </w:tc>
      </w:tr>
      <w:tr w:rsidR="008418A1" w:rsidRPr="00524557" w:rsidTr="00BA1DE1">
        <w:tc>
          <w:tcPr>
            <w:tcW w:w="548" w:type="dxa"/>
            <w:vMerge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Надвірнянський р-н, с. Саджавка, вул. Українська, 68</w:t>
            </w:r>
          </w:p>
        </w:tc>
      </w:tr>
      <w:tr w:rsidR="008418A1" w:rsidRPr="00524557" w:rsidTr="00BA1DE1">
        <w:tc>
          <w:tcPr>
            <w:tcW w:w="548" w:type="dxa"/>
            <w:vMerge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Товмачик, вул. Шкільна, 34А</w:t>
            </w:r>
          </w:p>
        </w:tc>
      </w:tr>
      <w:tr w:rsidR="008418A1" w:rsidRPr="00524557" w:rsidTr="00BA1DE1">
        <w:tc>
          <w:tcPr>
            <w:tcW w:w="548" w:type="dxa"/>
            <w:vMerge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Шепарівці, вул. Шевченка, 108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2.</w:t>
            </w:r>
          </w:p>
        </w:tc>
        <w:tc>
          <w:tcPr>
            <w:tcW w:w="2537" w:type="dxa"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в ЦНАПі</w:t>
            </w:r>
          </w:p>
        </w:tc>
        <w:tc>
          <w:tcPr>
            <w:tcW w:w="6769" w:type="dxa"/>
            <w:gridSpan w:val="3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-20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3.</w:t>
            </w:r>
          </w:p>
        </w:tc>
        <w:tc>
          <w:tcPr>
            <w:tcW w:w="2537" w:type="dxa"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на віддалених робочих місцях ЦНАПу</w:t>
            </w:r>
          </w:p>
        </w:tc>
        <w:tc>
          <w:tcPr>
            <w:tcW w:w="6769" w:type="dxa"/>
            <w:gridSpan w:val="3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Обід – 12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-13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</w:tc>
      </w:tr>
      <w:tr w:rsidR="008418A1" w:rsidRPr="00524557" w:rsidTr="00BA1DE1">
        <w:trPr>
          <w:trHeight w:val="1373"/>
        </w:trPr>
        <w:tc>
          <w:tcPr>
            <w:tcW w:w="548" w:type="dxa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4.</w:t>
            </w:r>
          </w:p>
        </w:tc>
        <w:tc>
          <w:tcPr>
            <w:tcW w:w="2537" w:type="dxa"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Телефон/факс (довідки), адреса електронної пошти та веб-сайт ЦНАПу</w:t>
            </w:r>
          </w:p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та телефони ВРМ ЦНАП</w:t>
            </w:r>
          </w:p>
        </w:tc>
        <w:tc>
          <w:tcPr>
            <w:tcW w:w="6769" w:type="dxa"/>
            <w:gridSpan w:val="3"/>
          </w:tcPr>
          <w:p w:rsidR="008418A1" w:rsidRPr="00BA1DE1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4-74-81</w:t>
            </w:r>
          </w:p>
          <w:p w:rsidR="008418A1" w:rsidRPr="00BA1DE1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hyperlink r:id="rId7" w:history="1">
              <w:r w:rsidRPr="00524557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cnap_kol@ukr.net</w:t>
              </w:r>
            </w:hyperlink>
          </w:p>
          <w:p w:rsidR="008418A1" w:rsidRPr="00524557" w:rsidRDefault="008418A1" w:rsidP="00733B9F">
            <w:pPr>
              <w:widowControl w:val="0"/>
              <w:spacing w:after="0" w:line="240" w:lineRule="auto"/>
              <w:jc w:val="center"/>
              <w:rPr>
                <w:rStyle w:val="Hyperlink"/>
                <w:rFonts w:ascii="Times New Roman" w:hAnsi="Times New Roman"/>
                <w:sz w:val="24"/>
                <w:szCs w:val="24"/>
                <w:lang w:eastAsia="uk-UA"/>
              </w:rPr>
            </w:pPr>
            <w:hyperlink r:id="rId8" w:history="1">
              <w:r w:rsidRPr="00524557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http://www.cnap.kolrada.gov.ua</w:t>
              </w:r>
            </w:hyperlink>
          </w:p>
          <w:p w:rsidR="008418A1" w:rsidRPr="00BA1DE1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(03433) 4-74-81</w:t>
            </w:r>
          </w:p>
          <w:p w:rsidR="008418A1" w:rsidRPr="00BA1DE1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Воскресинці: (03433) 7-64-00</w:t>
            </w:r>
          </w:p>
          <w:p w:rsidR="008418A1" w:rsidRPr="00BA1DE1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Корнич: (03433) 9-26-24</w:t>
            </w:r>
          </w:p>
          <w:p w:rsidR="008418A1" w:rsidRPr="00BA1DE1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Іванівці: (03433) 9-12-46</w:t>
            </w:r>
          </w:p>
          <w:p w:rsidR="008418A1" w:rsidRPr="00BA1DE1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Раківчик: (03433) 9-92-34</w:t>
            </w:r>
          </w:p>
          <w:p w:rsidR="008418A1" w:rsidRPr="00BA1DE1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Саджавка: (03475) 3-56-34</w:t>
            </w:r>
          </w:p>
          <w:p w:rsidR="008418A1" w:rsidRPr="00BA1DE1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Товмачик: (03433) 9-12-40</w:t>
            </w:r>
          </w:p>
          <w:p w:rsidR="008418A1" w:rsidRPr="00BA1DE1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Шепарівці: (03433) 9-94-10</w:t>
            </w:r>
          </w:p>
        </w:tc>
      </w:tr>
      <w:tr w:rsidR="008418A1" w:rsidRPr="00524557" w:rsidTr="00BA1DE1">
        <w:trPr>
          <w:trHeight w:val="397"/>
        </w:trPr>
        <w:tc>
          <w:tcPr>
            <w:tcW w:w="9854" w:type="dxa"/>
            <w:gridSpan w:val="5"/>
            <w:vAlign w:val="center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Нормативні акти, якими регламентується надання адміністративної послуги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5.</w:t>
            </w:r>
          </w:p>
        </w:tc>
        <w:tc>
          <w:tcPr>
            <w:tcW w:w="2953" w:type="dxa"/>
            <w:gridSpan w:val="2"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Закони України </w:t>
            </w:r>
          </w:p>
        </w:tc>
        <w:tc>
          <w:tcPr>
            <w:tcW w:w="6353" w:type="dxa"/>
            <w:gridSpan w:val="2"/>
          </w:tcPr>
          <w:p w:rsidR="008418A1" w:rsidRPr="00524557" w:rsidRDefault="008418A1" w:rsidP="00733B9F">
            <w:pPr>
              <w:spacing w:after="0" w:line="240" w:lineRule="auto"/>
              <w:jc w:val="both"/>
              <w:rPr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Закон України “Про місцеве самоврядування в Україні”, Закон України «Про регулювання містобудівної діяльності» (статті 26</w:t>
            </w:r>
            <w:r w:rsidRPr="00524557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</w:t>
            </w: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, 26</w:t>
            </w:r>
            <w:r w:rsidRPr="00524557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4</w:t>
            </w: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)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6.</w:t>
            </w:r>
          </w:p>
        </w:tc>
        <w:tc>
          <w:tcPr>
            <w:tcW w:w="2953" w:type="dxa"/>
            <w:gridSpan w:val="2"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Акти Кабінету Міністрів України</w:t>
            </w:r>
          </w:p>
        </w:tc>
        <w:tc>
          <w:tcPr>
            <w:tcW w:w="6353" w:type="dxa"/>
            <w:gridSpan w:val="2"/>
          </w:tcPr>
          <w:p w:rsidR="008418A1" w:rsidRPr="00BA1DE1" w:rsidRDefault="008418A1" w:rsidP="00733B9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 w:cs="Courier New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Постанова КМУ “Про реалізацію експериментального проекту щодо запровадження першої черги Єдиної державної електронної системи у сфері будівництва”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7.</w:t>
            </w:r>
          </w:p>
        </w:tc>
        <w:tc>
          <w:tcPr>
            <w:tcW w:w="2953" w:type="dxa"/>
            <w:gridSpan w:val="2"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Акти центральних органів виконавчої влади</w:t>
            </w:r>
          </w:p>
        </w:tc>
        <w:tc>
          <w:tcPr>
            <w:tcW w:w="6353" w:type="dxa"/>
            <w:gridSpan w:val="2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8.</w:t>
            </w:r>
          </w:p>
        </w:tc>
        <w:tc>
          <w:tcPr>
            <w:tcW w:w="2953" w:type="dxa"/>
            <w:gridSpan w:val="2"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Акти місцевих органів виконавчої влади/ органів місцевого самоврядування</w:t>
            </w:r>
          </w:p>
        </w:tc>
        <w:tc>
          <w:tcPr>
            <w:tcW w:w="6353" w:type="dxa"/>
            <w:gridSpan w:val="2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418A1" w:rsidRPr="00524557" w:rsidTr="00BA1DE1">
        <w:trPr>
          <w:trHeight w:val="397"/>
        </w:trPr>
        <w:tc>
          <w:tcPr>
            <w:tcW w:w="9854" w:type="dxa"/>
            <w:gridSpan w:val="5"/>
            <w:vAlign w:val="center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Умови отримання адміністративної послуги</w:t>
            </w:r>
          </w:p>
        </w:tc>
      </w:tr>
      <w:tr w:rsidR="008418A1" w:rsidRPr="00524557" w:rsidTr="00BA1DE1">
        <w:trPr>
          <w:trHeight w:val="160"/>
        </w:trPr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9.</w:t>
            </w:r>
          </w:p>
        </w:tc>
        <w:tc>
          <w:tcPr>
            <w:tcW w:w="3095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Підстава для одержання адміністративної послуги</w:t>
            </w:r>
          </w:p>
        </w:tc>
        <w:tc>
          <w:tcPr>
            <w:tcW w:w="6211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Письмова заява.</w:t>
            </w:r>
          </w:p>
        </w:tc>
      </w:tr>
      <w:tr w:rsidR="008418A1" w:rsidRPr="00524557" w:rsidTr="00BA1DE1">
        <w:trPr>
          <w:trHeight w:val="70"/>
        </w:trPr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10.</w:t>
            </w:r>
          </w:p>
        </w:tc>
        <w:tc>
          <w:tcPr>
            <w:tcW w:w="3095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Вичерпний перелік документів, необхідних для отримання адміністративної послуги, а також вимоги до них</w:t>
            </w:r>
          </w:p>
        </w:tc>
        <w:tc>
          <w:tcPr>
            <w:tcW w:w="62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418A1" w:rsidRPr="00ED71E9" w:rsidRDefault="008418A1" w:rsidP="00733B9F">
            <w:pPr>
              <w:pStyle w:val="NormalWeb"/>
              <w:spacing w:before="0" w:beforeAutospacing="0" w:after="0" w:afterAutospacing="0"/>
              <w:ind w:left="720"/>
              <w:jc w:val="both"/>
              <w:rPr>
                <w:lang w:val="uk-UA" w:eastAsia="uk-UA"/>
              </w:rPr>
            </w:pPr>
            <w:r w:rsidRPr="00ED71E9">
              <w:rPr>
                <w:b/>
                <w:bCs/>
                <w:lang w:val="uk-UA" w:eastAsia="uk-UA"/>
              </w:rPr>
              <w:t>Присвоєння адреси</w:t>
            </w:r>
            <w:r>
              <w:rPr>
                <w:lang w:val="uk-UA" w:eastAsia="uk-UA"/>
              </w:rPr>
              <w:t xml:space="preserve"> (ст. 26</w:t>
            </w:r>
            <w:r>
              <w:rPr>
                <w:vertAlign w:val="superscript"/>
                <w:lang w:val="uk-UA" w:eastAsia="uk-UA"/>
              </w:rPr>
              <w:t>4</w:t>
            </w:r>
            <w:r>
              <w:rPr>
                <w:lang w:val="uk-UA" w:eastAsia="uk-UA"/>
              </w:rPr>
              <w:t xml:space="preserve"> п.5):</w:t>
            </w:r>
          </w:p>
          <w:p w:rsidR="008418A1" w:rsidRPr="00850EC4" w:rsidRDefault="008418A1" w:rsidP="00733B9F">
            <w:pPr>
              <w:pStyle w:val="NormalWeb"/>
              <w:numPr>
                <w:ilvl w:val="0"/>
                <w:numId w:val="15"/>
              </w:numPr>
              <w:spacing w:before="0" w:beforeAutospacing="0" w:after="0" w:afterAutospacing="0"/>
              <w:jc w:val="both"/>
              <w:rPr>
                <w:lang w:val="uk-UA" w:eastAsia="uk-UA"/>
              </w:rPr>
            </w:pPr>
            <w:r w:rsidRPr="00850EC4">
              <w:rPr>
                <w:shd w:val="clear" w:color="auto" w:fill="FFFFFF"/>
                <w:lang w:val="uk-UA"/>
              </w:rPr>
              <w:t>Заява про присвоєння адреси щодо об’єкта будівництва або закінченого будівництвом об’єкта із зазначенням прізвища, імені, по батькові заявника та реєстраційного номера облікової картки платника податків (за наявності) - для фізичної особи або найменування та ідентифікаційного коду юридичної особи в Єдиному державному реєстрі підприємств і організацій України - для юридичної особи, відомостей про ідентифікатор закінченого будівництвом об’єкта (для об’єктів, яким присвоєно ідентифікатор до подання заяви)</w:t>
            </w:r>
            <w:r>
              <w:rPr>
                <w:shd w:val="clear" w:color="auto" w:fill="FFFFFF"/>
                <w:lang w:val="uk-UA"/>
              </w:rPr>
              <w:t>.</w:t>
            </w:r>
          </w:p>
          <w:p w:rsidR="008418A1" w:rsidRDefault="008418A1" w:rsidP="00733B9F">
            <w:pPr>
              <w:pStyle w:val="NormalWeb"/>
              <w:numPr>
                <w:ilvl w:val="0"/>
                <w:numId w:val="15"/>
              </w:numPr>
              <w:spacing w:before="0" w:beforeAutospacing="0" w:after="0" w:afterAutospacing="0"/>
              <w:ind w:hanging="357"/>
              <w:jc w:val="both"/>
              <w:rPr>
                <w:lang w:val="uk-UA" w:eastAsia="uk-UA"/>
              </w:rPr>
            </w:pPr>
            <w:r>
              <w:rPr>
                <w:lang w:val="uk-UA" w:eastAsia="uk-UA"/>
              </w:rPr>
              <w:t>К</w:t>
            </w:r>
            <w:r w:rsidRPr="002C6729">
              <w:rPr>
                <w:lang w:val="uk-UA" w:eastAsia="uk-UA"/>
              </w:rPr>
              <w:t>опія правовстановлюючого документу, який посвідчує право власності або користування на земельну ділянку.</w:t>
            </w:r>
          </w:p>
          <w:p w:rsidR="008418A1" w:rsidRDefault="008418A1" w:rsidP="00733B9F">
            <w:pPr>
              <w:pStyle w:val="NormalWeb"/>
              <w:numPr>
                <w:ilvl w:val="0"/>
                <w:numId w:val="15"/>
              </w:numPr>
              <w:spacing w:before="0" w:beforeAutospacing="0" w:after="0" w:afterAutospacing="0"/>
              <w:ind w:hanging="357"/>
              <w:jc w:val="both"/>
              <w:rPr>
                <w:lang w:val="uk-UA" w:eastAsia="uk-UA"/>
              </w:rPr>
            </w:pPr>
            <w:r>
              <w:rPr>
                <w:lang w:val="uk-UA" w:eastAsia="uk-UA"/>
              </w:rPr>
              <w:t>Г</w:t>
            </w:r>
            <w:r w:rsidRPr="00E76810">
              <w:rPr>
                <w:lang w:val="uk-UA" w:eastAsia="uk-UA"/>
              </w:rPr>
              <w:t>енеральний план об’єкта будівництва (у разі спорудження об’єкта на підставі проектної документації на будівництво)</w:t>
            </w:r>
            <w:r>
              <w:rPr>
                <w:lang w:val="uk-UA" w:eastAsia="uk-UA"/>
              </w:rPr>
              <w:t>, або схему забудови земельної ділянки розробленої на топографічній оснокі у масштабі М1:500 із зазначенням місця розташування об</w:t>
            </w:r>
            <w:r w:rsidRPr="00E76810">
              <w:rPr>
                <w:lang w:val="uk-UA" w:eastAsia="uk-UA"/>
              </w:rPr>
              <w:t>’</w:t>
            </w:r>
            <w:r>
              <w:rPr>
                <w:lang w:val="uk-UA" w:eastAsia="uk-UA"/>
              </w:rPr>
              <w:t>єктів будівництва, а також головного входу до будинку.</w:t>
            </w:r>
          </w:p>
          <w:p w:rsidR="008418A1" w:rsidRPr="00850EC4" w:rsidRDefault="008418A1" w:rsidP="00733B9F">
            <w:pPr>
              <w:pStyle w:val="NormalWeb"/>
              <w:numPr>
                <w:ilvl w:val="0"/>
                <w:numId w:val="15"/>
              </w:numPr>
              <w:spacing w:before="0" w:beforeAutospacing="0" w:after="0" w:afterAutospacing="0"/>
              <w:ind w:hanging="357"/>
              <w:jc w:val="both"/>
              <w:rPr>
                <w:lang w:val="uk-UA" w:eastAsia="uk-UA"/>
              </w:rPr>
            </w:pPr>
            <w:r w:rsidRPr="00850EC4">
              <w:rPr>
                <w:shd w:val="clear" w:color="auto" w:fill="FFFFFF"/>
                <w:lang w:val="uk-UA"/>
              </w:rPr>
              <w:t>К</w:t>
            </w:r>
            <w:r w:rsidRPr="00850EC4">
              <w:rPr>
                <w:shd w:val="clear" w:color="auto" w:fill="FFFFFF"/>
              </w:rPr>
              <w:t>опія документа, що дає право на виконання будівельних робіт, - у разі подання заяви про присвоєння адреси щодо об’єкта будівництва</w:t>
            </w:r>
            <w:r>
              <w:rPr>
                <w:shd w:val="clear" w:color="auto" w:fill="FFFFFF"/>
                <w:lang w:val="uk-UA"/>
              </w:rPr>
              <w:t>.</w:t>
            </w:r>
          </w:p>
          <w:p w:rsidR="008418A1" w:rsidRPr="00850EC4" w:rsidRDefault="008418A1" w:rsidP="00733B9F">
            <w:pPr>
              <w:pStyle w:val="NormalWeb"/>
              <w:numPr>
                <w:ilvl w:val="0"/>
                <w:numId w:val="15"/>
              </w:numPr>
              <w:spacing w:before="0" w:beforeAutospacing="0" w:after="0" w:afterAutospacing="0"/>
              <w:ind w:hanging="357"/>
              <w:jc w:val="both"/>
              <w:rPr>
                <w:lang w:val="uk-UA" w:eastAsia="uk-UA"/>
              </w:rPr>
            </w:pPr>
            <w:r w:rsidRPr="00850EC4">
              <w:rPr>
                <w:lang w:val="uk-UA" w:eastAsia="uk-UA"/>
              </w:rPr>
              <w:t>Копія документа, що засвідчує прийняття в експлуатацію закінченого будівництвом об’єкта, - у разі подання заяви про присвоєння адреси щодо закінченого будівництвом об’єкта</w:t>
            </w:r>
            <w:r>
              <w:rPr>
                <w:lang w:val="uk-UA" w:eastAsia="uk-UA"/>
              </w:rPr>
              <w:t>.</w:t>
            </w:r>
          </w:p>
          <w:p w:rsidR="008418A1" w:rsidRDefault="008418A1" w:rsidP="00733B9F">
            <w:pPr>
              <w:pStyle w:val="NormalWeb"/>
              <w:numPr>
                <w:ilvl w:val="0"/>
                <w:numId w:val="15"/>
              </w:numPr>
              <w:spacing w:before="0" w:beforeAutospacing="0" w:after="0" w:afterAutospacing="0"/>
              <w:ind w:hanging="357"/>
              <w:jc w:val="both"/>
              <w:rPr>
                <w:lang w:val="uk-UA" w:eastAsia="uk-UA"/>
              </w:rPr>
            </w:pPr>
            <w:r>
              <w:rPr>
                <w:lang w:val="uk-UA" w:eastAsia="uk-UA"/>
              </w:rPr>
              <w:t>К</w:t>
            </w:r>
            <w:r w:rsidRPr="00850EC4">
              <w:rPr>
                <w:lang w:val="uk-UA" w:eastAsia="uk-UA"/>
              </w:rPr>
              <w:t>опія документа, що посвідчує особу заявника, - у разі подання документів поштовим відправленням</w:t>
            </w:r>
            <w:r>
              <w:rPr>
                <w:lang w:val="uk-UA" w:eastAsia="uk-UA"/>
              </w:rPr>
              <w:t>.</w:t>
            </w:r>
          </w:p>
          <w:p w:rsidR="008418A1" w:rsidRDefault="008418A1" w:rsidP="00733B9F">
            <w:pPr>
              <w:pStyle w:val="NormalWeb"/>
              <w:numPr>
                <w:ilvl w:val="0"/>
                <w:numId w:val="15"/>
              </w:numPr>
              <w:spacing w:before="0" w:beforeAutospacing="0" w:after="0" w:afterAutospacing="0"/>
              <w:ind w:hanging="357"/>
              <w:jc w:val="both"/>
              <w:rPr>
                <w:lang w:val="uk-UA" w:eastAsia="uk-UA"/>
              </w:rPr>
            </w:pPr>
            <w:r>
              <w:rPr>
                <w:lang w:val="uk-UA" w:eastAsia="uk-UA"/>
              </w:rPr>
              <w:t>К</w:t>
            </w:r>
            <w:r w:rsidRPr="00850EC4">
              <w:rPr>
                <w:lang w:val="uk-UA" w:eastAsia="uk-UA"/>
              </w:rPr>
              <w:t>опія документа, що засвідчує повноваження представника, - у разі подання документів представником поштовим відправленням або в електронній формі.</w:t>
            </w:r>
          </w:p>
          <w:p w:rsidR="008418A1" w:rsidRPr="00ED71E9" w:rsidRDefault="008418A1" w:rsidP="00733B9F">
            <w:pPr>
              <w:pStyle w:val="NormalWeb"/>
              <w:spacing w:before="0" w:beforeAutospacing="0" w:after="0" w:afterAutospacing="0"/>
              <w:ind w:left="720"/>
              <w:jc w:val="both"/>
              <w:rPr>
                <w:lang w:val="uk-UA" w:eastAsia="uk-UA"/>
              </w:rPr>
            </w:pPr>
            <w:r w:rsidRPr="00ED71E9">
              <w:rPr>
                <w:b/>
                <w:bCs/>
                <w:lang w:val="uk-UA" w:eastAsia="uk-UA"/>
              </w:rPr>
              <w:t>Зміна щодо закінченого будівництвом об’єкта у разі його об’єднання, поділу або виділення частки</w:t>
            </w:r>
            <w:r w:rsidRPr="00ED71E9">
              <w:rPr>
                <w:lang w:val="uk-UA" w:eastAsia="uk-UA"/>
              </w:rPr>
              <w:t xml:space="preserve"> (крім квартири, житлового або нежитлового приміщення тощо</w:t>
            </w:r>
            <w:r>
              <w:rPr>
                <w:lang w:val="uk-UA" w:eastAsia="uk-UA"/>
              </w:rPr>
              <w:t xml:space="preserve"> [ст.26</w:t>
            </w:r>
            <w:r>
              <w:rPr>
                <w:vertAlign w:val="superscript"/>
                <w:lang w:val="uk-UA" w:eastAsia="uk-UA"/>
              </w:rPr>
              <w:t>3</w:t>
            </w:r>
            <w:r>
              <w:rPr>
                <w:lang w:val="uk-UA" w:eastAsia="uk-UA"/>
              </w:rPr>
              <w:t xml:space="preserve"> п.12]</w:t>
            </w:r>
            <w:r w:rsidRPr="00ED71E9">
              <w:rPr>
                <w:lang w:val="uk-UA" w:eastAsia="uk-UA"/>
              </w:rPr>
              <w:t>)</w:t>
            </w:r>
            <w:r>
              <w:rPr>
                <w:lang w:val="uk-UA" w:eastAsia="uk-UA"/>
              </w:rPr>
              <w:t>:</w:t>
            </w:r>
          </w:p>
          <w:p w:rsidR="008418A1" w:rsidRDefault="008418A1" w:rsidP="00733B9F">
            <w:pPr>
              <w:pStyle w:val="NormalWeb"/>
              <w:numPr>
                <w:ilvl w:val="0"/>
                <w:numId w:val="15"/>
              </w:numPr>
              <w:spacing w:before="0" w:beforeAutospacing="0" w:after="0" w:afterAutospacing="0"/>
              <w:ind w:hanging="357"/>
              <w:jc w:val="both"/>
              <w:rPr>
                <w:lang w:val="uk-UA" w:eastAsia="uk-UA"/>
              </w:rPr>
            </w:pPr>
            <w:r>
              <w:rPr>
                <w:lang w:val="uk-UA" w:eastAsia="uk-UA"/>
              </w:rPr>
              <w:t>Документи відповідно до п.1, 3, 6, 7 даного переліку.</w:t>
            </w:r>
          </w:p>
          <w:p w:rsidR="008418A1" w:rsidRDefault="008418A1" w:rsidP="00733B9F">
            <w:pPr>
              <w:pStyle w:val="NormalWeb"/>
              <w:numPr>
                <w:ilvl w:val="0"/>
                <w:numId w:val="15"/>
              </w:numPr>
              <w:spacing w:before="0" w:beforeAutospacing="0" w:after="0" w:afterAutospacing="0"/>
              <w:ind w:hanging="357"/>
              <w:jc w:val="both"/>
              <w:rPr>
                <w:lang w:val="uk-UA" w:eastAsia="uk-UA"/>
              </w:rPr>
            </w:pPr>
            <w:r>
              <w:rPr>
                <w:lang w:val="uk-UA" w:eastAsia="uk-UA"/>
              </w:rPr>
              <w:t>Копія д</w:t>
            </w:r>
            <w:r w:rsidRPr="00E62000">
              <w:rPr>
                <w:lang w:val="uk-UA" w:eastAsia="uk-UA"/>
              </w:rPr>
              <w:t>окумент</w:t>
            </w:r>
            <w:r>
              <w:rPr>
                <w:lang w:val="uk-UA" w:eastAsia="uk-UA"/>
              </w:rPr>
              <w:t>у</w:t>
            </w:r>
            <w:r w:rsidRPr="00E62000">
              <w:rPr>
                <w:lang w:val="uk-UA" w:eastAsia="uk-UA"/>
              </w:rPr>
              <w:t>, що посвідчує право власності на об’єкт нерухомого майна до його об’єднання, поділу або виділення частки</w:t>
            </w:r>
            <w:r>
              <w:rPr>
                <w:lang w:val="uk-UA" w:eastAsia="uk-UA"/>
              </w:rPr>
              <w:t>.</w:t>
            </w:r>
          </w:p>
          <w:p w:rsidR="008418A1" w:rsidRDefault="008418A1" w:rsidP="00733B9F">
            <w:pPr>
              <w:pStyle w:val="NormalWeb"/>
              <w:numPr>
                <w:ilvl w:val="0"/>
                <w:numId w:val="15"/>
              </w:numPr>
              <w:spacing w:before="0" w:beforeAutospacing="0" w:after="0" w:afterAutospacing="0"/>
              <w:ind w:hanging="357"/>
              <w:jc w:val="both"/>
              <w:rPr>
                <w:lang w:val="uk-UA" w:eastAsia="uk-UA"/>
              </w:rPr>
            </w:pPr>
            <w:r>
              <w:rPr>
                <w:lang w:val="uk-UA" w:eastAsia="uk-UA"/>
              </w:rPr>
              <w:t>К</w:t>
            </w:r>
            <w:r w:rsidRPr="00E62000">
              <w:rPr>
                <w:lang w:val="uk-UA" w:eastAsia="uk-UA"/>
              </w:rPr>
              <w:t>опія договору про поділ спільного майна, договір про виділ у натурі частки із спільного майна або відповідне рішення суду - у разі, якщо об’єкт перебуває у спільній власності</w:t>
            </w:r>
            <w:r>
              <w:rPr>
                <w:lang w:val="uk-UA" w:eastAsia="uk-UA"/>
              </w:rPr>
              <w:t>.</w:t>
            </w:r>
          </w:p>
          <w:p w:rsidR="008418A1" w:rsidRDefault="008418A1" w:rsidP="00733B9F">
            <w:pPr>
              <w:pStyle w:val="NormalWeb"/>
              <w:numPr>
                <w:ilvl w:val="0"/>
                <w:numId w:val="15"/>
              </w:numPr>
              <w:spacing w:before="0" w:beforeAutospacing="0" w:after="0" w:afterAutospacing="0"/>
              <w:jc w:val="both"/>
              <w:rPr>
                <w:lang w:val="uk-UA" w:eastAsia="uk-UA"/>
              </w:rPr>
            </w:pPr>
            <w:r>
              <w:rPr>
                <w:lang w:val="uk-UA" w:eastAsia="uk-UA"/>
              </w:rPr>
              <w:t>Д</w:t>
            </w:r>
            <w:r w:rsidRPr="00ED71E9">
              <w:rPr>
                <w:lang w:val="uk-UA" w:eastAsia="uk-UA"/>
              </w:rPr>
              <w:t>окумент, що засвідчує прийняття в експлуатацію закінченого будівництвом об’єкта (крім випадків, якщо об’єкт нерухомого майна створюється шляхом поділу, об’єднання або виділення без проведення будівельних робіт, що відповідно до законодавства потребують отримання дозволу на їх проведення)</w:t>
            </w:r>
            <w:r>
              <w:rPr>
                <w:lang w:val="uk-UA" w:eastAsia="uk-UA"/>
              </w:rPr>
              <w:t>.</w:t>
            </w:r>
          </w:p>
          <w:p w:rsidR="008418A1" w:rsidRPr="00570E91" w:rsidRDefault="008418A1" w:rsidP="00733B9F">
            <w:pPr>
              <w:pStyle w:val="NormalWeb"/>
              <w:numPr>
                <w:ilvl w:val="0"/>
                <w:numId w:val="15"/>
              </w:numPr>
              <w:spacing w:before="0" w:beforeAutospacing="0" w:after="0" w:afterAutospacing="0"/>
              <w:jc w:val="both"/>
              <w:rPr>
                <w:lang w:val="uk-UA" w:eastAsia="uk-UA"/>
              </w:rPr>
            </w:pPr>
            <w:r>
              <w:rPr>
                <w:lang w:val="uk-UA" w:eastAsia="uk-UA"/>
              </w:rPr>
              <w:t>К</w:t>
            </w:r>
            <w:r w:rsidRPr="002C6729">
              <w:rPr>
                <w:lang w:val="uk-UA" w:eastAsia="uk-UA"/>
              </w:rPr>
              <w:t xml:space="preserve">опія технічного паспорта </w:t>
            </w:r>
            <w:r>
              <w:rPr>
                <w:lang w:val="uk-UA" w:eastAsia="uk-UA"/>
              </w:rPr>
              <w:t>на новостворений об’єкт нерухомого майна</w:t>
            </w:r>
            <w:r w:rsidRPr="002C6729">
              <w:rPr>
                <w:lang w:val="uk-UA" w:eastAsia="uk-UA"/>
              </w:rPr>
              <w:t>.</w:t>
            </w:r>
          </w:p>
          <w:p w:rsidR="008418A1" w:rsidRPr="0071495B" w:rsidRDefault="008418A1" w:rsidP="00733B9F">
            <w:pPr>
              <w:pStyle w:val="NormalWeb"/>
              <w:spacing w:before="0" w:beforeAutospacing="0" w:after="0" w:afterAutospacing="0"/>
              <w:ind w:left="720"/>
              <w:jc w:val="both"/>
              <w:rPr>
                <w:lang w:val="uk-UA"/>
              </w:rPr>
            </w:pPr>
            <w:r>
              <w:rPr>
                <w:lang w:val="uk-UA" w:eastAsia="uk-UA"/>
              </w:rPr>
              <w:t>Копії документів, які надаються для присвоєння адреси засвідчуються замовником будівництва (його представником).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11.</w:t>
            </w:r>
          </w:p>
        </w:tc>
        <w:tc>
          <w:tcPr>
            <w:tcW w:w="3095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Порядок та спосіб подання документів, необхідних для отримання адміністративної послуги</w:t>
            </w:r>
          </w:p>
        </w:tc>
        <w:tc>
          <w:tcPr>
            <w:tcW w:w="62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418A1" w:rsidRPr="00BA1DE1" w:rsidRDefault="008418A1" w:rsidP="00733B9F">
            <w:pPr>
              <w:pStyle w:val="a0"/>
              <w:tabs>
                <w:tab w:val="left" w:pos="4954"/>
              </w:tabs>
              <w:jc w:val="both"/>
              <w:rPr>
                <w:rFonts w:cs="Mangal"/>
                <w:kern w:val="3"/>
                <w:sz w:val="24"/>
                <w:szCs w:val="24"/>
                <w:lang w:eastAsia="zh-CN" w:bidi="hi-IN"/>
              </w:rPr>
            </w:pPr>
            <w:r w:rsidRPr="00BA1DE1">
              <w:rPr>
                <w:kern w:val="3"/>
                <w:sz w:val="24"/>
                <w:szCs w:val="24"/>
                <w:lang w:eastAsia="uk-UA" w:bidi="hi-IN"/>
              </w:rPr>
              <w:t>Документи надаються до управління «Центр надання адміністративних послуг» Коломийської міської ради (площа Привокзальна, 2А/1, м. Коломия), особисто чи по дорученню.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12.</w:t>
            </w:r>
          </w:p>
        </w:tc>
        <w:tc>
          <w:tcPr>
            <w:tcW w:w="3095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lang w:eastAsia="uk-UA"/>
              </w:rPr>
            </w:pPr>
            <w:r w:rsidRPr="00524557">
              <w:rPr>
                <w:rFonts w:ascii="Times New Roman" w:hAnsi="Times New Roman"/>
                <w:sz w:val="23"/>
                <w:szCs w:val="23"/>
                <w:lang w:eastAsia="uk-UA"/>
              </w:rPr>
              <w:t>Платність (безоплатність) надання адміністративної послуги</w:t>
            </w:r>
          </w:p>
        </w:tc>
        <w:tc>
          <w:tcPr>
            <w:tcW w:w="6211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Безоплатно.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13.</w:t>
            </w:r>
          </w:p>
        </w:tc>
        <w:tc>
          <w:tcPr>
            <w:tcW w:w="3095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lang w:eastAsia="uk-UA"/>
              </w:rPr>
            </w:pPr>
            <w:r w:rsidRPr="00524557">
              <w:rPr>
                <w:rFonts w:ascii="Times New Roman" w:hAnsi="Times New Roman"/>
                <w:sz w:val="23"/>
                <w:szCs w:val="23"/>
                <w:lang w:eastAsia="uk-UA"/>
              </w:rPr>
              <w:t>Нормативно-правові акти, на підставі яких стягується плата</w:t>
            </w:r>
          </w:p>
        </w:tc>
        <w:tc>
          <w:tcPr>
            <w:tcW w:w="6211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14.</w:t>
            </w:r>
          </w:p>
        </w:tc>
        <w:tc>
          <w:tcPr>
            <w:tcW w:w="3095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lang w:eastAsia="uk-UA"/>
              </w:rPr>
            </w:pPr>
            <w:r w:rsidRPr="00524557">
              <w:rPr>
                <w:rFonts w:ascii="Times New Roman" w:hAnsi="Times New Roman"/>
                <w:sz w:val="23"/>
                <w:szCs w:val="23"/>
                <w:lang w:eastAsia="uk-UA"/>
              </w:rPr>
              <w:t>Розмір та порядок внесення плати (адміністративного збору) за платну адміністративну послугу</w:t>
            </w:r>
          </w:p>
        </w:tc>
        <w:tc>
          <w:tcPr>
            <w:tcW w:w="6211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15.</w:t>
            </w:r>
          </w:p>
        </w:tc>
        <w:tc>
          <w:tcPr>
            <w:tcW w:w="3095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lang w:eastAsia="uk-UA"/>
              </w:rPr>
            </w:pPr>
            <w:r w:rsidRPr="00524557">
              <w:rPr>
                <w:rFonts w:ascii="Times New Roman" w:hAnsi="Times New Roman"/>
                <w:sz w:val="23"/>
                <w:szCs w:val="23"/>
                <w:lang w:eastAsia="uk-UA"/>
              </w:rPr>
              <w:t>Розрахунковий рахунок для внесення плати</w:t>
            </w:r>
          </w:p>
        </w:tc>
        <w:tc>
          <w:tcPr>
            <w:tcW w:w="6211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16.</w:t>
            </w:r>
          </w:p>
        </w:tc>
        <w:tc>
          <w:tcPr>
            <w:tcW w:w="3095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lang w:eastAsia="uk-UA"/>
              </w:rPr>
            </w:pPr>
            <w:r w:rsidRPr="00524557">
              <w:rPr>
                <w:rFonts w:ascii="Times New Roman" w:hAnsi="Times New Roman"/>
                <w:sz w:val="23"/>
                <w:szCs w:val="23"/>
                <w:lang w:eastAsia="uk-UA"/>
              </w:rPr>
              <w:t>Строк надання адміністративної послуги</w:t>
            </w:r>
          </w:p>
        </w:tc>
        <w:tc>
          <w:tcPr>
            <w:tcW w:w="6211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Протягом 5 днів.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17.</w:t>
            </w:r>
          </w:p>
        </w:tc>
        <w:tc>
          <w:tcPr>
            <w:tcW w:w="3095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Перелік підстав для відмови у наданні адміністративної послуги</w:t>
            </w:r>
          </w:p>
        </w:tc>
        <w:tc>
          <w:tcPr>
            <w:tcW w:w="62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418A1" w:rsidRPr="00BA1DE1" w:rsidRDefault="008418A1" w:rsidP="00733B9F">
            <w:pPr>
              <w:pStyle w:val="Standard"/>
              <w:jc w:val="both"/>
            </w:pPr>
            <w:r w:rsidRPr="00BA1DE1">
              <w:t xml:space="preserve">1.У випадку подання  документів не в повному обсязі. </w:t>
            </w:r>
          </w:p>
          <w:p w:rsidR="008418A1" w:rsidRPr="00BA1DE1" w:rsidRDefault="008418A1" w:rsidP="00733B9F">
            <w:pPr>
              <w:pStyle w:val="Standard"/>
              <w:jc w:val="both"/>
            </w:pPr>
            <w:r w:rsidRPr="00BA1DE1">
              <w:t>2.Виявлення в документах, поданих замовником, недостовірних відомостей.</w:t>
            </w:r>
          </w:p>
        </w:tc>
      </w:tr>
      <w:tr w:rsidR="008418A1" w:rsidRPr="00524557" w:rsidTr="00BA1DE1">
        <w:trPr>
          <w:trHeight w:val="70"/>
        </w:trPr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18.</w:t>
            </w:r>
          </w:p>
        </w:tc>
        <w:tc>
          <w:tcPr>
            <w:tcW w:w="3095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Результат надання адміністративної послуги</w:t>
            </w:r>
          </w:p>
        </w:tc>
        <w:tc>
          <w:tcPr>
            <w:tcW w:w="6211" w:type="dxa"/>
          </w:tcPr>
          <w:p w:rsidR="008418A1" w:rsidRPr="00524557" w:rsidRDefault="008418A1" w:rsidP="00733B9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Витяг з наказу відділу архітектури та містобудування Коломийської міської ради.</w:t>
            </w:r>
          </w:p>
        </w:tc>
      </w:tr>
      <w:tr w:rsidR="008418A1" w:rsidRPr="00524557" w:rsidTr="00733B9F">
        <w:trPr>
          <w:trHeight w:val="131"/>
        </w:trPr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19.</w:t>
            </w:r>
          </w:p>
        </w:tc>
        <w:tc>
          <w:tcPr>
            <w:tcW w:w="3095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Способи отримання відповіді (результату)</w:t>
            </w:r>
          </w:p>
        </w:tc>
        <w:tc>
          <w:tcPr>
            <w:tcW w:w="6211" w:type="dxa"/>
          </w:tcPr>
          <w:p w:rsidR="008418A1" w:rsidRPr="00BA1DE1" w:rsidRDefault="008418A1" w:rsidP="00733B9F">
            <w:pPr>
              <w:spacing w:after="0" w:line="240" w:lineRule="auto"/>
              <w:jc w:val="both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BA1DE1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В управлінні «Центр надання адміністративних послуг» Коломийської міської ради (площа Привокзальна, 2А/1, м. Коломия), особисто чи по дорученню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20.</w:t>
            </w:r>
          </w:p>
        </w:tc>
        <w:tc>
          <w:tcPr>
            <w:tcW w:w="3095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Примітка</w:t>
            </w:r>
          </w:p>
        </w:tc>
        <w:tc>
          <w:tcPr>
            <w:tcW w:w="6211" w:type="dxa"/>
          </w:tcPr>
          <w:p w:rsidR="008418A1" w:rsidRPr="00BA1DE1" w:rsidRDefault="008418A1" w:rsidP="00733B9F">
            <w:pPr>
              <w:pStyle w:val="a0"/>
              <w:jc w:val="center"/>
              <w:rPr>
                <w:sz w:val="24"/>
                <w:szCs w:val="24"/>
                <w:lang w:eastAsia="uk-UA"/>
              </w:rPr>
            </w:pPr>
            <w:r w:rsidRPr="00BA1DE1">
              <w:rPr>
                <w:color w:val="000000"/>
                <w:sz w:val="24"/>
                <w:szCs w:val="24"/>
              </w:rPr>
              <w:t>-</w:t>
            </w:r>
          </w:p>
        </w:tc>
      </w:tr>
    </w:tbl>
    <w:p w:rsidR="008418A1" w:rsidRPr="00733B9F" w:rsidRDefault="008418A1" w:rsidP="00733B9F">
      <w:pPr>
        <w:spacing w:after="0" w:line="240" w:lineRule="auto"/>
        <w:rPr>
          <w:sz w:val="18"/>
        </w:rPr>
      </w:pPr>
      <w:r w:rsidRPr="00733B9F">
        <w:rPr>
          <w:sz w:val="18"/>
        </w:rPr>
        <w:br w:type="page"/>
      </w:r>
    </w:p>
    <w:tbl>
      <w:tblPr>
        <w:tblW w:w="0" w:type="auto"/>
        <w:tblLook w:val="00A0"/>
      </w:tblPr>
      <w:tblGrid>
        <w:gridCol w:w="4886"/>
        <w:gridCol w:w="4968"/>
      </w:tblGrid>
      <w:tr w:rsidR="008418A1" w:rsidRPr="00524557" w:rsidTr="009B7F7D">
        <w:tc>
          <w:tcPr>
            <w:tcW w:w="5068" w:type="dxa"/>
          </w:tcPr>
          <w:p w:rsidR="008418A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</w:p>
        </w:tc>
        <w:tc>
          <w:tcPr>
            <w:tcW w:w="5069" w:type="dxa"/>
          </w:tcPr>
          <w:p w:rsidR="008418A1" w:rsidRDefault="008418A1" w:rsidP="00733B9F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  <w:t>ЗАТВЕРДЖЕНО</w:t>
            </w:r>
          </w:p>
          <w:p w:rsidR="008418A1" w:rsidRDefault="008418A1" w:rsidP="00733B9F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розпорядженням міського голови</w:t>
            </w:r>
          </w:p>
          <w:p w:rsidR="008418A1" w:rsidRDefault="008418A1" w:rsidP="00685AF9">
            <w:pPr>
              <w:spacing w:after="0" w:line="240" w:lineRule="auto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від 18.12.2020 р. № 379-р</w:t>
            </w:r>
          </w:p>
        </w:tc>
      </w:tr>
    </w:tbl>
    <w:p w:rsidR="008418A1" w:rsidRDefault="008418A1" w:rsidP="00733B9F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  <w:lang w:eastAsia="uk-UA"/>
        </w:rPr>
      </w:pPr>
    </w:p>
    <w:p w:rsidR="008418A1" w:rsidRPr="00BA1DE1" w:rsidRDefault="008418A1" w:rsidP="00733B9F">
      <w:pPr>
        <w:spacing w:after="0" w:line="240" w:lineRule="auto"/>
        <w:jc w:val="center"/>
        <w:rPr>
          <w:rFonts w:ascii="Times New Roman" w:hAnsi="Times New Roman"/>
          <w:b/>
          <w:caps/>
          <w:w w:val="115"/>
          <w:sz w:val="28"/>
          <w:szCs w:val="28"/>
          <w:lang w:eastAsia="uk-UA"/>
        </w:rPr>
      </w:pPr>
      <w:r w:rsidRPr="00BA1DE1">
        <w:rPr>
          <w:rFonts w:ascii="Times New Roman" w:hAnsi="Times New Roman"/>
          <w:b/>
          <w:caps/>
          <w:sz w:val="28"/>
          <w:szCs w:val="28"/>
          <w:lang w:eastAsia="uk-UA"/>
        </w:rPr>
        <w:t>інформаційна  картка  адміністративної  послуги</w:t>
      </w:r>
    </w:p>
    <w:p w:rsidR="008418A1" w:rsidRPr="00BA1DE1" w:rsidRDefault="008418A1" w:rsidP="00733B9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uk-UA"/>
        </w:rPr>
      </w:pPr>
    </w:p>
    <w:p w:rsidR="008418A1" w:rsidRPr="00BA1DE1" w:rsidRDefault="008418A1" w:rsidP="00733B9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uk-UA"/>
        </w:rPr>
      </w:pPr>
      <w:r w:rsidRPr="00BA1DE1">
        <w:rPr>
          <w:rFonts w:ascii="Times New Roman" w:hAnsi="Times New Roman"/>
          <w:b/>
          <w:sz w:val="28"/>
          <w:szCs w:val="28"/>
          <w:lang w:eastAsia="uk-UA"/>
        </w:rPr>
        <w:t>Надання містобудівних умов та обмежень на нове будівництво, реконструкцію та внесення змін у містобудівні умови та обмеження для об’єктів архітектури та містобудування</w:t>
      </w:r>
    </w:p>
    <w:p w:rsidR="008418A1" w:rsidRPr="00BA1DE1" w:rsidRDefault="008418A1" w:rsidP="00733B9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uk-UA"/>
        </w:rPr>
      </w:pPr>
    </w:p>
    <w:p w:rsidR="008418A1" w:rsidRPr="00BA1DE1" w:rsidRDefault="008418A1" w:rsidP="00733B9F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  <w:r w:rsidRPr="00BA1DE1">
        <w:rPr>
          <w:rFonts w:ascii="Times New Roman" w:hAnsi="Times New Roman"/>
          <w:b/>
          <w:sz w:val="28"/>
          <w:szCs w:val="28"/>
          <w:u w:val="single"/>
          <w:lang w:eastAsia="uk-UA"/>
        </w:rPr>
        <w:t xml:space="preserve">Відділ архітектури та містобудування Коломийської міської ради </w:t>
      </w:r>
      <w:r w:rsidRPr="00BA1DE1">
        <w:rPr>
          <w:rFonts w:ascii="Times New Roman" w:hAnsi="Times New Roman"/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8418A1" w:rsidRPr="00BA1DE1" w:rsidRDefault="008418A1" w:rsidP="00733B9F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8"/>
        <w:gridCol w:w="2537"/>
        <w:gridCol w:w="414"/>
        <w:gridCol w:w="141"/>
        <w:gridCol w:w="6214"/>
      </w:tblGrid>
      <w:tr w:rsidR="008418A1" w:rsidRPr="00524557" w:rsidTr="00BA1DE1">
        <w:trPr>
          <w:trHeight w:val="397"/>
        </w:trPr>
        <w:tc>
          <w:tcPr>
            <w:tcW w:w="9854" w:type="dxa"/>
            <w:gridSpan w:val="5"/>
            <w:vAlign w:val="center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Інформація про управління «Центр надання адміністративних послуг» Коломийської міської ради (далі – ЦНАП)</w:t>
            </w:r>
          </w:p>
        </w:tc>
      </w:tr>
      <w:tr w:rsidR="008418A1" w:rsidRPr="00524557" w:rsidTr="00BA1DE1">
        <w:tc>
          <w:tcPr>
            <w:tcW w:w="548" w:type="dxa"/>
            <w:vMerge w:val="restart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1.</w:t>
            </w:r>
          </w:p>
        </w:tc>
        <w:tc>
          <w:tcPr>
            <w:tcW w:w="2537" w:type="dxa"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ЦНАПу</w:t>
            </w:r>
          </w:p>
        </w:tc>
        <w:tc>
          <w:tcPr>
            <w:tcW w:w="6769" w:type="dxa"/>
            <w:gridSpan w:val="3"/>
            <w:vAlign w:val="center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Івано-Франківська обл., м. Коломия, пл. Привокзальна, 2А/1</w:t>
            </w:r>
          </w:p>
        </w:tc>
      </w:tr>
      <w:tr w:rsidR="008418A1" w:rsidRPr="00524557" w:rsidTr="00BA1DE1">
        <w:tc>
          <w:tcPr>
            <w:tcW w:w="548" w:type="dxa"/>
            <w:vMerge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 w:val="restart"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ВРМ ЦНАП</w:t>
            </w:r>
          </w:p>
        </w:tc>
        <w:tc>
          <w:tcPr>
            <w:tcW w:w="6769" w:type="dxa"/>
            <w:gridSpan w:val="3"/>
            <w:vAlign w:val="center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Воскресинці, вул. Тараса Шевченка, 40А</w:t>
            </w:r>
          </w:p>
        </w:tc>
      </w:tr>
      <w:tr w:rsidR="008418A1" w:rsidRPr="00524557" w:rsidTr="00BA1DE1">
        <w:tc>
          <w:tcPr>
            <w:tcW w:w="548" w:type="dxa"/>
            <w:vMerge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Корнич, вул. Олександра Довженка, 2А</w:t>
            </w:r>
          </w:p>
        </w:tc>
      </w:tr>
      <w:tr w:rsidR="008418A1" w:rsidRPr="00524557" w:rsidTr="00BA1DE1">
        <w:tc>
          <w:tcPr>
            <w:tcW w:w="548" w:type="dxa"/>
            <w:vMerge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Іванівці, вул. Центральна, 8А</w:t>
            </w:r>
          </w:p>
        </w:tc>
      </w:tr>
      <w:tr w:rsidR="008418A1" w:rsidRPr="00524557" w:rsidTr="00BA1DE1">
        <w:tc>
          <w:tcPr>
            <w:tcW w:w="548" w:type="dxa"/>
            <w:vMerge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Раківчик, вул. Лесі Українки, 1</w:t>
            </w:r>
          </w:p>
        </w:tc>
      </w:tr>
      <w:tr w:rsidR="008418A1" w:rsidRPr="00524557" w:rsidTr="00BA1DE1">
        <w:tc>
          <w:tcPr>
            <w:tcW w:w="548" w:type="dxa"/>
            <w:vMerge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Надвірнянський р-н, с. Саджавка, вул. Українська, 68</w:t>
            </w:r>
          </w:p>
        </w:tc>
      </w:tr>
      <w:tr w:rsidR="008418A1" w:rsidRPr="00524557" w:rsidTr="00BA1DE1">
        <w:tc>
          <w:tcPr>
            <w:tcW w:w="548" w:type="dxa"/>
            <w:vMerge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Товмачик, вул. Шкільна, 34А</w:t>
            </w:r>
          </w:p>
        </w:tc>
      </w:tr>
      <w:tr w:rsidR="008418A1" w:rsidRPr="00524557" w:rsidTr="00BA1DE1">
        <w:tc>
          <w:tcPr>
            <w:tcW w:w="548" w:type="dxa"/>
            <w:vMerge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Шепарівці, вул. Шевченка, 108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2.</w:t>
            </w:r>
          </w:p>
        </w:tc>
        <w:tc>
          <w:tcPr>
            <w:tcW w:w="2537" w:type="dxa"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в ЦНАПі</w:t>
            </w:r>
          </w:p>
        </w:tc>
        <w:tc>
          <w:tcPr>
            <w:tcW w:w="6769" w:type="dxa"/>
            <w:gridSpan w:val="3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-20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3.</w:t>
            </w:r>
          </w:p>
        </w:tc>
        <w:tc>
          <w:tcPr>
            <w:tcW w:w="2537" w:type="dxa"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на віддалених робочих місцях ЦНАПу</w:t>
            </w:r>
          </w:p>
        </w:tc>
        <w:tc>
          <w:tcPr>
            <w:tcW w:w="6769" w:type="dxa"/>
            <w:gridSpan w:val="3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Обід – 12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-13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</w:tc>
      </w:tr>
      <w:tr w:rsidR="008418A1" w:rsidRPr="00524557" w:rsidTr="00BA1DE1">
        <w:trPr>
          <w:trHeight w:val="1373"/>
        </w:trPr>
        <w:tc>
          <w:tcPr>
            <w:tcW w:w="548" w:type="dxa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4.</w:t>
            </w:r>
          </w:p>
        </w:tc>
        <w:tc>
          <w:tcPr>
            <w:tcW w:w="2537" w:type="dxa"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Телефон/факс (довідки), адреса електронної пошти та веб-сайт ЦНАПу</w:t>
            </w:r>
          </w:p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та телефони ВРМ ЦНАП</w:t>
            </w:r>
          </w:p>
        </w:tc>
        <w:tc>
          <w:tcPr>
            <w:tcW w:w="6769" w:type="dxa"/>
            <w:gridSpan w:val="3"/>
          </w:tcPr>
          <w:p w:rsidR="008418A1" w:rsidRPr="00BA1DE1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4-74-81</w:t>
            </w:r>
          </w:p>
          <w:p w:rsidR="008418A1" w:rsidRPr="00BA1DE1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hyperlink r:id="rId9" w:history="1">
              <w:r w:rsidRPr="00524557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cnap_kol@ukr.net</w:t>
              </w:r>
            </w:hyperlink>
          </w:p>
          <w:p w:rsidR="008418A1" w:rsidRPr="00524557" w:rsidRDefault="008418A1" w:rsidP="00733B9F">
            <w:pPr>
              <w:widowControl w:val="0"/>
              <w:spacing w:after="0" w:line="240" w:lineRule="auto"/>
              <w:jc w:val="center"/>
              <w:rPr>
                <w:rStyle w:val="Hyperlink"/>
                <w:rFonts w:ascii="Times New Roman" w:hAnsi="Times New Roman"/>
                <w:sz w:val="24"/>
                <w:szCs w:val="24"/>
                <w:lang w:eastAsia="uk-UA"/>
              </w:rPr>
            </w:pPr>
            <w:hyperlink r:id="rId10" w:history="1">
              <w:r w:rsidRPr="00524557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http://www.cnap.kolrada.gov.ua</w:t>
              </w:r>
            </w:hyperlink>
          </w:p>
          <w:p w:rsidR="008418A1" w:rsidRPr="00BA1DE1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(03433) 4-74-81</w:t>
            </w:r>
          </w:p>
          <w:p w:rsidR="008418A1" w:rsidRPr="00BA1DE1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Воскресинці: (03433) 7-64-00</w:t>
            </w:r>
          </w:p>
          <w:p w:rsidR="008418A1" w:rsidRPr="00BA1DE1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Корнич: (03433) 9-26-24</w:t>
            </w:r>
          </w:p>
          <w:p w:rsidR="008418A1" w:rsidRPr="00BA1DE1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Іванівці: (03433) 9-12-46</w:t>
            </w:r>
          </w:p>
          <w:p w:rsidR="008418A1" w:rsidRPr="00BA1DE1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Раківчик: (03433) 9-92-34</w:t>
            </w:r>
          </w:p>
          <w:p w:rsidR="008418A1" w:rsidRPr="00BA1DE1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Саджавка: (03475) 3-56-34</w:t>
            </w:r>
          </w:p>
          <w:p w:rsidR="008418A1" w:rsidRPr="00BA1DE1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Товмачик: (03433) 9-12-40</w:t>
            </w:r>
          </w:p>
          <w:p w:rsidR="008418A1" w:rsidRPr="00BA1DE1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Шепарівці: (03433) 9-94-10</w:t>
            </w:r>
          </w:p>
        </w:tc>
      </w:tr>
      <w:tr w:rsidR="008418A1" w:rsidRPr="00524557" w:rsidTr="00BA1DE1">
        <w:trPr>
          <w:trHeight w:val="397"/>
        </w:trPr>
        <w:tc>
          <w:tcPr>
            <w:tcW w:w="9854" w:type="dxa"/>
            <w:gridSpan w:val="5"/>
            <w:vAlign w:val="center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Нормативні акти, якими регламентується надання адміністративної послуги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5.</w:t>
            </w:r>
          </w:p>
        </w:tc>
        <w:tc>
          <w:tcPr>
            <w:tcW w:w="2951" w:type="dxa"/>
            <w:gridSpan w:val="2"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Закони України </w:t>
            </w:r>
          </w:p>
        </w:tc>
        <w:tc>
          <w:tcPr>
            <w:tcW w:w="6355" w:type="dxa"/>
            <w:gridSpan w:val="2"/>
          </w:tcPr>
          <w:p w:rsidR="008418A1" w:rsidRPr="00BA1DE1" w:rsidRDefault="008418A1" w:rsidP="00733B9F">
            <w:pPr>
              <w:pStyle w:val="Textbody"/>
              <w:spacing w:after="0"/>
              <w:rPr>
                <w:rFonts w:cs="Times New Roman"/>
                <w:lang w:eastAsia="uk-UA"/>
              </w:rPr>
            </w:pPr>
            <w:r w:rsidRPr="00BA1DE1">
              <w:rPr>
                <w:rStyle w:val="CharStyle12"/>
                <w:i w:val="0"/>
                <w:color w:val="auto"/>
                <w:spacing w:val="0"/>
                <w:sz w:val="24"/>
                <w:szCs w:val="24"/>
                <w:lang w:eastAsia="zh-CN"/>
              </w:rPr>
              <w:t>Закон України «Про регулювання містобудівної діяльності» зі змінами (ст. 29)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6.</w:t>
            </w:r>
          </w:p>
        </w:tc>
        <w:tc>
          <w:tcPr>
            <w:tcW w:w="2951" w:type="dxa"/>
            <w:gridSpan w:val="2"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Акти Кабінету Міністрів України</w:t>
            </w:r>
          </w:p>
        </w:tc>
        <w:tc>
          <w:tcPr>
            <w:tcW w:w="6355" w:type="dxa"/>
            <w:gridSpan w:val="2"/>
          </w:tcPr>
          <w:p w:rsidR="008418A1" w:rsidRPr="00BA1DE1" w:rsidRDefault="008418A1" w:rsidP="00733B9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 w:cs="Courier New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 w:cs="Courier New"/>
                <w:sz w:val="24"/>
                <w:szCs w:val="24"/>
                <w:lang w:eastAsia="uk-UA"/>
              </w:rPr>
              <w:t>ПКМУ “Про реалізацію експериментального проекту щодо запровадження першої черги Єдиної державної електронної системи у сфері будівництва”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7.</w:t>
            </w:r>
          </w:p>
        </w:tc>
        <w:tc>
          <w:tcPr>
            <w:tcW w:w="2951" w:type="dxa"/>
            <w:gridSpan w:val="2"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Акти центральних органів виконавчої влади</w:t>
            </w:r>
          </w:p>
        </w:tc>
        <w:tc>
          <w:tcPr>
            <w:tcW w:w="6355" w:type="dxa"/>
            <w:gridSpan w:val="2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8.</w:t>
            </w:r>
          </w:p>
        </w:tc>
        <w:tc>
          <w:tcPr>
            <w:tcW w:w="2951" w:type="dxa"/>
            <w:gridSpan w:val="2"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Акти місцевих органів виконавчої влади/ органів місцевого самоврядування</w:t>
            </w:r>
          </w:p>
        </w:tc>
        <w:tc>
          <w:tcPr>
            <w:tcW w:w="6355" w:type="dxa"/>
            <w:gridSpan w:val="2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418A1" w:rsidRPr="00524557" w:rsidTr="00BA1DE1">
        <w:trPr>
          <w:trHeight w:val="397"/>
        </w:trPr>
        <w:tc>
          <w:tcPr>
            <w:tcW w:w="9854" w:type="dxa"/>
            <w:gridSpan w:val="5"/>
            <w:vAlign w:val="center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Умови отримання адміністративної послуги</w:t>
            </w:r>
          </w:p>
        </w:tc>
      </w:tr>
      <w:tr w:rsidR="008418A1" w:rsidRPr="00524557" w:rsidTr="00BA1DE1">
        <w:trPr>
          <w:trHeight w:val="160"/>
        </w:trPr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9.</w:t>
            </w:r>
          </w:p>
        </w:tc>
        <w:tc>
          <w:tcPr>
            <w:tcW w:w="3092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Підстава для одержання адміністративної послуги</w:t>
            </w:r>
          </w:p>
        </w:tc>
        <w:tc>
          <w:tcPr>
            <w:tcW w:w="6214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Письмова заява.</w:t>
            </w:r>
          </w:p>
        </w:tc>
      </w:tr>
      <w:tr w:rsidR="008418A1" w:rsidRPr="00524557" w:rsidTr="00BA1DE1">
        <w:trPr>
          <w:trHeight w:val="70"/>
        </w:trPr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10.</w:t>
            </w:r>
          </w:p>
        </w:tc>
        <w:tc>
          <w:tcPr>
            <w:tcW w:w="3092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Вичерпний перелік документів, необхідних для отримання адміністративної послуги, а також вимоги до них</w:t>
            </w:r>
          </w:p>
        </w:tc>
        <w:tc>
          <w:tcPr>
            <w:tcW w:w="6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418A1" w:rsidRPr="00BA1DE1" w:rsidRDefault="008418A1" w:rsidP="00733B9F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BA1DE1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1.Заява (встановленої форми із зазначенням кадастрового номера земельної ділянки) про надання містобудівних умов та обмежень на нове будівництво, реконструкцію та внесення змін у містобудівні умови та обмеження для об’єктів архітектури та містобудування.2.Копія паспорта громадянина України, стр. 1, 2, 11.</w:t>
            </w:r>
          </w:p>
          <w:p w:rsidR="008418A1" w:rsidRPr="00BA1DE1" w:rsidRDefault="008418A1" w:rsidP="00733B9F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BA1DE1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3.Копія нотаріально завіреного доручення особі на право представляти інтереси у Коломийській  міській раді зацікавленої особи щодо отримання будівельного паспорта (при необхідності).</w:t>
            </w:r>
          </w:p>
          <w:p w:rsidR="008418A1" w:rsidRPr="00BA1DE1" w:rsidRDefault="008418A1" w:rsidP="00733B9F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BA1DE1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4.Копія документа, що посвідчує право власності чи користування земельною ділянкою, або копії договору суперфіцію – у разі, якщо речове право на земельну ділянку не зареєстровано в Державному реєстрі речових прав на нерухоме майно.</w:t>
            </w:r>
          </w:p>
          <w:p w:rsidR="008418A1" w:rsidRPr="00BA1DE1" w:rsidRDefault="008418A1" w:rsidP="00733B9F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BA1DE1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5.Копія документа, що посвідчує право власності на об’єкт нерухомога майна, розташований на земельній ділянці, або згода його власника, засвідчена в установленому законодавством порядку (у разі здійснення реконструкції).</w:t>
            </w:r>
          </w:p>
          <w:p w:rsidR="008418A1" w:rsidRPr="00BA1DE1" w:rsidRDefault="008418A1" w:rsidP="00733B9F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BA1DE1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 xml:space="preserve">6.Викопіювання з топографо-геодезичного плану </w:t>
            </w:r>
          </w:p>
          <w:p w:rsidR="008418A1" w:rsidRPr="00BA1DE1" w:rsidRDefault="008418A1" w:rsidP="00733B9F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BA1DE1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М 1:2000.</w:t>
            </w:r>
          </w:p>
          <w:p w:rsidR="008418A1" w:rsidRPr="00BA1DE1" w:rsidRDefault="008418A1" w:rsidP="00733B9F">
            <w:pPr>
              <w:pStyle w:val="NormalWeb"/>
              <w:spacing w:before="0" w:beforeAutospacing="0" w:after="0" w:afterAutospacing="0"/>
              <w:rPr>
                <w:lang w:val="uk-UA" w:eastAsia="uk-UA"/>
              </w:rPr>
            </w:pPr>
            <w:r w:rsidRPr="00BA1DE1">
              <w:rPr>
                <w:rStyle w:val="CharStyle12"/>
                <w:i w:val="0"/>
                <w:spacing w:val="0"/>
                <w:sz w:val="24"/>
                <w:szCs w:val="24"/>
                <w:lang w:eastAsia="ru-RU"/>
              </w:rPr>
              <w:t>7.Витяг із Державного земельного кадастру.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11.</w:t>
            </w:r>
          </w:p>
        </w:tc>
        <w:tc>
          <w:tcPr>
            <w:tcW w:w="3092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Порядок та спосіб подання документів, необхідних для отримання адміністративної послуги</w:t>
            </w:r>
          </w:p>
        </w:tc>
        <w:tc>
          <w:tcPr>
            <w:tcW w:w="6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418A1" w:rsidRPr="00BA1DE1" w:rsidRDefault="008418A1" w:rsidP="00733B9F">
            <w:pPr>
              <w:pStyle w:val="a0"/>
              <w:tabs>
                <w:tab w:val="left" w:pos="4954"/>
              </w:tabs>
              <w:jc w:val="both"/>
              <w:rPr>
                <w:rFonts w:cs="Mangal"/>
                <w:kern w:val="3"/>
                <w:sz w:val="24"/>
                <w:szCs w:val="24"/>
                <w:lang w:eastAsia="zh-CN" w:bidi="hi-IN"/>
              </w:rPr>
            </w:pPr>
            <w:r w:rsidRPr="00BA1DE1">
              <w:rPr>
                <w:kern w:val="3"/>
                <w:sz w:val="24"/>
                <w:szCs w:val="24"/>
                <w:lang w:eastAsia="uk-UA" w:bidi="hi-IN"/>
              </w:rPr>
              <w:t>Документи надаються до управління «Центр надання адміністративних послуг» Коломийської міської ради (площа Привокзальна, 2А/1, м. Коломия), особисто чи по дорученню.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12.</w:t>
            </w:r>
          </w:p>
        </w:tc>
        <w:tc>
          <w:tcPr>
            <w:tcW w:w="3092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Платність (безоплатність) надання адміністративної послуги</w:t>
            </w:r>
          </w:p>
        </w:tc>
        <w:tc>
          <w:tcPr>
            <w:tcW w:w="6214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Безоплатно.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13.</w:t>
            </w:r>
          </w:p>
        </w:tc>
        <w:tc>
          <w:tcPr>
            <w:tcW w:w="3092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Нормативно-правові акти, на підставі яких стягується плата</w:t>
            </w:r>
          </w:p>
        </w:tc>
        <w:tc>
          <w:tcPr>
            <w:tcW w:w="6214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14.</w:t>
            </w:r>
          </w:p>
        </w:tc>
        <w:tc>
          <w:tcPr>
            <w:tcW w:w="3092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Розмір та порядок внесення плати (адміністративного збору) за платну адміністративну послугу</w:t>
            </w:r>
          </w:p>
        </w:tc>
        <w:tc>
          <w:tcPr>
            <w:tcW w:w="6214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15.</w:t>
            </w:r>
          </w:p>
        </w:tc>
        <w:tc>
          <w:tcPr>
            <w:tcW w:w="3092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Розрахунковий рахунок для внесення плати</w:t>
            </w:r>
          </w:p>
        </w:tc>
        <w:tc>
          <w:tcPr>
            <w:tcW w:w="6214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16.</w:t>
            </w:r>
          </w:p>
        </w:tc>
        <w:tc>
          <w:tcPr>
            <w:tcW w:w="3092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Строк надання адміністративної послуги</w:t>
            </w:r>
          </w:p>
        </w:tc>
        <w:tc>
          <w:tcPr>
            <w:tcW w:w="6214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Протягом 10 робочих днів.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17.</w:t>
            </w:r>
          </w:p>
        </w:tc>
        <w:tc>
          <w:tcPr>
            <w:tcW w:w="3092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Перелік підстав для відмови у наданні адміністративної послуги</w:t>
            </w:r>
          </w:p>
        </w:tc>
        <w:tc>
          <w:tcPr>
            <w:tcW w:w="6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418A1" w:rsidRPr="00BA1DE1" w:rsidRDefault="008418A1" w:rsidP="00733B9F">
            <w:pPr>
              <w:pStyle w:val="Standard"/>
              <w:jc w:val="both"/>
            </w:pPr>
            <w:r w:rsidRPr="00BA1DE1">
              <w:t xml:space="preserve">1.У випадку подання  документів не в повному обсязі. </w:t>
            </w:r>
          </w:p>
          <w:p w:rsidR="008418A1" w:rsidRPr="00BA1DE1" w:rsidRDefault="008418A1" w:rsidP="00733B9F">
            <w:pPr>
              <w:pStyle w:val="Standard"/>
              <w:jc w:val="both"/>
            </w:pPr>
            <w:r w:rsidRPr="00BA1DE1">
              <w:t>2.Виявлення в документах, поданих замовником, недостовірних відомостей.</w:t>
            </w:r>
          </w:p>
        </w:tc>
      </w:tr>
      <w:tr w:rsidR="008418A1" w:rsidRPr="00524557" w:rsidTr="00BA1DE1">
        <w:trPr>
          <w:trHeight w:val="70"/>
        </w:trPr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18.</w:t>
            </w:r>
          </w:p>
        </w:tc>
        <w:tc>
          <w:tcPr>
            <w:tcW w:w="3092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Результат надання адміністративної послуги</w:t>
            </w:r>
          </w:p>
        </w:tc>
        <w:tc>
          <w:tcPr>
            <w:tcW w:w="6214" w:type="dxa"/>
          </w:tcPr>
          <w:p w:rsidR="008418A1" w:rsidRPr="00524557" w:rsidRDefault="008418A1" w:rsidP="00733B9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24557">
              <w:rPr>
                <w:rFonts w:ascii="Times New Roman" w:hAnsi="Times New Roman"/>
                <w:sz w:val="24"/>
                <w:szCs w:val="24"/>
              </w:rPr>
              <w:t>Містобудівні умови та обмеження на нове будівництво, реконструкцію та внесення змін у містобудівні умови та обмеження для об’єктів архітектури та містобудування</w:t>
            </w:r>
          </w:p>
        </w:tc>
      </w:tr>
      <w:tr w:rsidR="008418A1" w:rsidRPr="00524557" w:rsidTr="00BA1DE1">
        <w:trPr>
          <w:trHeight w:val="841"/>
        </w:trPr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19.</w:t>
            </w:r>
          </w:p>
        </w:tc>
        <w:tc>
          <w:tcPr>
            <w:tcW w:w="3092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Способи отримання відповіді (результату)</w:t>
            </w:r>
          </w:p>
        </w:tc>
        <w:tc>
          <w:tcPr>
            <w:tcW w:w="6214" w:type="dxa"/>
          </w:tcPr>
          <w:p w:rsidR="008418A1" w:rsidRPr="00BA1DE1" w:rsidRDefault="008418A1" w:rsidP="00733B9F">
            <w:pPr>
              <w:spacing w:after="0" w:line="240" w:lineRule="auto"/>
              <w:jc w:val="both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BA1DE1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В управлінні «Центр надання адміністративних послуг» Коломийської міської ради (площа Привокзальна, 2А/1, м. Коломия), особисто чи по дорученню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20.</w:t>
            </w:r>
          </w:p>
        </w:tc>
        <w:tc>
          <w:tcPr>
            <w:tcW w:w="3092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Примітка</w:t>
            </w:r>
          </w:p>
        </w:tc>
        <w:tc>
          <w:tcPr>
            <w:tcW w:w="6214" w:type="dxa"/>
          </w:tcPr>
          <w:p w:rsidR="008418A1" w:rsidRPr="00BA1DE1" w:rsidRDefault="008418A1" w:rsidP="00733B9F">
            <w:pPr>
              <w:pStyle w:val="a0"/>
              <w:jc w:val="center"/>
              <w:rPr>
                <w:sz w:val="24"/>
                <w:szCs w:val="24"/>
                <w:lang w:eastAsia="uk-UA"/>
              </w:rPr>
            </w:pPr>
            <w:r w:rsidRPr="00BA1DE1">
              <w:rPr>
                <w:color w:val="000000"/>
                <w:sz w:val="24"/>
                <w:szCs w:val="24"/>
              </w:rPr>
              <w:t>-</w:t>
            </w:r>
          </w:p>
        </w:tc>
      </w:tr>
    </w:tbl>
    <w:p w:rsidR="008418A1" w:rsidRPr="00BA1DE1" w:rsidRDefault="008418A1" w:rsidP="00733B9F">
      <w:pPr>
        <w:spacing w:after="0" w:line="240" w:lineRule="auto"/>
        <w:rPr>
          <w:rFonts w:ascii="Times New Roman" w:hAnsi="Times New Roman"/>
          <w:b/>
          <w:caps/>
          <w:sz w:val="28"/>
          <w:szCs w:val="28"/>
          <w:lang w:eastAsia="uk-UA"/>
        </w:rPr>
      </w:pPr>
      <w:r w:rsidRPr="00BA1DE1">
        <w:rPr>
          <w:rFonts w:ascii="Times New Roman" w:hAnsi="Times New Roman"/>
          <w:b/>
          <w:caps/>
          <w:sz w:val="28"/>
          <w:szCs w:val="28"/>
          <w:lang w:eastAsia="uk-UA"/>
        </w:rPr>
        <w:br w:type="page"/>
      </w:r>
    </w:p>
    <w:tbl>
      <w:tblPr>
        <w:tblW w:w="0" w:type="auto"/>
        <w:tblLook w:val="00A0"/>
      </w:tblPr>
      <w:tblGrid>
        <w:gridCol w:w="4886"/>
        <w:gridCol w:w="4968"/>
      </w:tblGrid>
      <w:tr w:rsidR="008418A1" w:rsidRPr="00524557" w:rsidTr="009B7F7D">
        <w:tc>
          <w:tcPr>
            <w:tcW w:w="5068" w:type="dxa"/>
          </w:tcPr>
          <w:p w:rsidR="008418A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</w:p>
        </w:tc>
        <w:tc>
          <w:tcPr>
            <w:tcW w:w="5069" w:type="dxa"/>
          </w:tcPr>
          <w:p w:rsidR="008418A1" w:rsidRDefault="008418A1" w:rsidP="00733B9F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  <w:t>ЗАТВЕРДЖЕНО</w:t>
            </w:r>
          </w:p>
          <w:p w:rsidR="008418A1" w:rsidRDefault="008418A1" w:rsidP="00733B9F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розпорядженням міського голови</w:t>
            </w:r>
          </w:p>
          <w:p w:rsidR="008418A1" w:rsidRDefault="008418A1" w:rsidP="00685AF9">
            <w:pPr>
              <w:spacing w:after="0" w:line="240" w:lineRule="auto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від 18.12.2020 р. № 379-р</w:t>
            </w:r>
          </w:p>
        </w:tc>
      </w:tr>
    </w:tbl>
    <w:p w:rsidR="008418A1" w:rsidRDefault="008418A1" w:rsidP="00733B9F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  <w:lang w:eastAsia="uk-UA"/>
        </w:rPr>
      </w:pPr>
    </w:p>
    <w:p w:rsidR="008418A1" w:rsidRPr="00BA1DE1" w:rsidRDefault="008418A1" w:rsidP="00733B9F">
      <w:pPr>
        <w:spacing w:after="0" w:line="240" w:lineRule="auto"/>
        <w:jc w:val="center"/>
        <w:rPr>
          <w:rFonts w:ascii="Times New Roman" w:hAnsi="Times New Roman"/>
          <w:b/>
          <w:caps/>
          <w:w w:val="115"/>
          <w:sz w:val="28"/>
          <w:szCs w:val="28"/>
          <w:lang w:eastAsia="uk-UA"/>
        </w:rPr>
      </w:pPr>
      <w:r w:rsidRPr="00BA1DE1">
        <w:rPr>
          <w:rFonts w:ascii="Times New Roman" w:hAnsi="Times New Roman"/>
          <w:b/>
          <w:caps/>
          <w:sz w:val="28"/>
          <w:szCs w:val="28"/>
          <w:lang w:eastAsia="uk-UA"/>
        </w:rPr>
        <w:t>інформаційна  картка  адміністративної  послуги</w:t>
      </w:r>
    </w:p>
    <w:p w:rsidR="008418A1" w:rsidRPr="00BA1DE1" w:rsidRDefault="008418A1" w:rsidP="00733B9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uk-UA"/>
        </w:rPr>
      </w:pPr>
    </w:p>
    <w:p w:rsidR="008418A1" w:rsidRPr="00BA1DE1" w:rsidRDefault="008418A1" w:rsidP="00733B9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uk-UA"/>
        </w:rPr>
      </w:pPr>
      <w:r w:rsidRPr="00BA1DE1">
        <w:rPr>
          <w:rFonts w:ascii="Times New Roman" w:hAnsi="Times New Roman"/>
          <w:b/>
          <w:bCs/>
          <w:sz w:val="28"/>
          <w:szCs w:val="28"/>
          <w:lang w:eastAsia="uk-UA"/>
        </w:rPr>
        <w:t>Надання будівельного паспорту забудови земельної ділянки (нове будівництво, реконструкція) та внесення змін в існуючий будівельний паспорт</w:t>
      </w:r>
    </w:p>
    <w:p w:rsidR="008418A1" w:rsidRPr="00BA1DE1" w:rsidRDefault="008418A1" w:rsidP="00733B9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uk-UA"/>
        </w:rPr>
      </w:pPr>
    </w:p>
    <w:p w:rsidR="008418A1" w:rsidRPr="00BA1DE1" w:rsidRDefault="008418A1" w:rsidP="00733B9F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  <w:r w:rsidRPr="00BA1DE1">
        <w:rPr>
          <w:rFonts w:ascii="Times New Roman" w:hAnsi="Times New Roman"/>
          <w:b/>
          <w:sz w:val="28"/>
          <w:szCs w:val="28"/>
          <w:u w:val="single"/>
          <w:lang w:eastAsia="uk-UA"/>
        </w:rPr>
        <w:t xml:space="preserve">Відділ архітектури та містобудування Коломийської міської ради </w:t>
      </w:r>
      <w:r w:rsidRPr="00BA1DE1">
        <w:rPr>
          <w:rFonts w:ascii="Times New Roman" w:hAnsi="Times New Roman"/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8418A1" w:rsidRPr="00BA1DE1" w:rsidRDefault="008418A1" w:rsidP="00733B9F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8"/>
        <w:gridCol w:w="2537"/>
        <w:gridCol w:w="413"/>
        <w:gridCol w:w="141"/>
        <w:gridCol w:w="6215"/>
      </w:tblGrid>
      <w:tr w:rsidR="008418A1" w:rsidRPr="00524557" w:rsidTr="00BA1DE1">
        <w:trPr>
          <w:trHeight w:val="397"/>
        </w:trPr>
        <w:tc>
          <w:tcPr>
            <w:tcW w:w="9854" w:type="dxa"/>
            <w:gridSpan w:val="5"/>
            <w:vAlign w:val="center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Інформація про управління «Центр надання адміністративних послуг» Коломийської міської ради (далі – ЦНАП)</w:t>
            </w:r>
          </w:p>
        </w:tc>
      </w:tr>
      <w:tr w:rsidR="008418A1" w:rsidRPr="00524557" w:rsidTr="00BA1DE1">
        <w:tc>
          <w:tcPr>
            <w:tcW w:w="548" w:type="dxa"/>
            <w:vMerge w:val="restart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1.</w:t>
            </w:r>
          </w:p>
        </w:tc>
        <w:tc>
          <w:tcPr>
            <w:tcW w:w="2537" w:type="dxa"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ЦНАПу</w:t>
            </w:r>
          </w:p>
        </w:tc>
        <w:tc>
          <w:tcPr>
            <w:tcW w:w="6769" w:type="dxa"/>
            <w:gridSpan w:val="3"/>
            <w:vAlign w:val="center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Івано-Франківська обл., м. Коломия, пл. Привокзальна, 2А/1</w:t>
            </w:r>
          </w:p>
        </w:tc>
      </w:tr>
      <w:tr w:rsidR="008418A1" w:rsidRPr="00524557" w:rsidTr="00BA1DE1">
        <w:tc>
          <w:tcPr>
            <w:tcW w:w="548" w:type="dxa"/>
            <w:vMerge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 w:val="restart"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ВРМ ЦНАП</w:t>
            </w:r>
          </w:p>
        </w:tc>
        <w:tc>
          <w:tcPr>
            <w:tcW w:w="6769" w:type="dxa"/>
            <w:gridSpan w:val="3"/>
            <w:vAlign w:val="center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Воскресинці, вул. Тараса Шевченка, 40А</w:t>
            </w:r>
          </w:p>
        </w:tc>
      </w:tr>
      <w:tr w:rsidR="008418A1" w:rsidRPr="00524557" w:rsidTr="00BA1DE1">
        <w:tc>
          <w:tcPr>
            <w:tcW w:w="548" w:type="dxa"/>
            <w:vMerge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Корнич, вул. Олександра Довженка, 2А</w:t>
            </w:r>
          </w:p>
        </w:tc>
      </w:tr>
      <w:tr w:rsidR="008418A1" w:rsidRPr="00524557" w:rsidTr="00BA1DE1">
        <w:tc>
          <w:tcPr>
            <w:tcW w:w="548" w:type="dxa"/>
            <w:vMerge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Іванівці, вул. Центральна, 8А</w:t>
            </w:r>
          </w:p>
        </w:tc>
      </w:tr>
      <w:tr w:rsidR="008418A1" w:rsidRPr="00524557" w:rsidTr="00BA1DE1">
        <w:tc>
          <w:tcPr>
            <w:tcW w:w="548" w:type="dxa"/>
            <w:vMerge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Раківчик, вул. Лесі Українки, 1</w:t>
            </w:r>
          </w:p>
        </w:tc>
      </w:tr>
      <w:tr w:rsidR="008418A1" w:rsidRPr="00524557" w:rsidTr="00BA1DE1">
        <w:tc>
          <w:tcPr>
            <w:tcW w:w="548" w:type="dxa"/>
            <w:vMerge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Надвірнянський р-н, с. Саджавка, вул. Українська, 68</w:t>
            </w:r>
          </w:p>
        </w:tc>
      </w:tr>
      <w:tr w:rsidR="008418A1" w:rsidRPr="00524557" w:rsidTr="00BA1DE1">
        <w:tc>
          <w:tcPr>
            <w:tcW w:w="548" w:type="dxa"/>
            <w:vMerge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Товмачик, вул. Шкільна, 34А</w:t>
            </w:r>
          </w:p>
        </w:tc>
      </w:tr>
      <w:tr w:rsidR="008418A1" w:rsidRPr="00524557" w:rsidTr="00BA1DE1">
        <w:tc>
          <w:tcPr>
            <w:tcW w:w="548" w:type="dxa"/>
            <w:vMerge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Шепарівці, вул. Шевченка, 108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2.</w:t>
            </w:r>
          </w:p>
        </w:tc>
        <w:tc>
          <w:tcPr>
            <w:tcW w:w="2537" w:type="dxa"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в ЦНАПі</w:t>
            </w:r>
          </w:p>
        </w:tc>
        <w:tc>
          <w:tcPr>
            <w:tcW w:w="6769" w:type="dxa"/>
            <w:gridSpan w:val="3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-20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3.</w:t>
            </w:r>
          </w:p>
        </w:tc>
        <w:tc>
          <w:tcPr>
            <w:tcW w:w="2537" w:type="dxa"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на віддалених робочих місцях ЦНАПу</w:t>
            </w:r>
          </w:p>
        </w:tc>
        <w:tc>
          <w:tcPr>
            <w:tcW w:w="6769" w:type="dxa"/>
            <w:gridSpan w:val="3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Обід – 12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-13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</w:tc>
      </w:tr>
      <w:tr w:rsidR="008418A1" w:rsidRPr="00524557" w:rsidTr="00BA1DE1">
        <w:trPr>
          <w:trHeight w:val="1373"/>
        </w:trPr>
        <w:tc>
          <w:tcPr>
            <w:tcW w:w="548" w:type="dxa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4.</w:t>
            </w:r>
          </w:p>
        </w:tc>
        <w:tc>
          <w:tcPr>
            <w:tcW w:w="2537" w:type="dxa"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Телефон/факс (довідки), адреса електронної пошти та веб-сайт ЦНАПу</w:t>
            </w:r>
          </w:p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та телефони ВРМ ЦНАП</w:t>
            </w:r>
          </w:p>
        </w:tc>
        <w:tc>
          <w:tcPr>
            <w:tcW w:w="6769" w:type="dxa"/>
            <w:gridSpan w:val="3"/>
          </w:tcPr>
          <w:p w:rsidR="008418A1" w:rsidRPr="00BA1DE1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4-74-81</w:t>
            </w:r>
          </w:p>
          <w:p w:rsidR="008418A1" w:rsidRPr="00BA1DE1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hyperlink r:id="rId11" w:history="1">
              <w:r w:rsidRPr="00524557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cnap_kol@ukr.net</w:t>
              </w:r>
            </w:hyperlink>
          </w:p>
          <w:p w:rsidR="008418A1" w:rsidRPr="00524557" w:rsidRDefault="008418A1" w:rsidP="00733B9F">
            <w:pPr>
              <w:widowControl w:val="0"/>
              <w:spacing w:after="0" w:line="240" w:lineRule="auto"/>
              <w:jc w:val="center"/>
              <w:rPr>
                <w:rStyle w:val="Hyperlink"/>
                <w:rFonts w:ascii="Times New Roman" w:hAnsi="Times New Roman"/>
                <w:sz w:val="24"/>
                <w:szCs w:val="24"/>
                <w:lang w:eastAsia="uk-UA"/>
              </w:rPr>
            </w:pPr>
            <w:hyperlink r:id="rId12" w:history="1">
              <w:r w:rsidRPr="00524557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http://www.cnap.kolrada.gov.ua</w:t>
              </w:r>
            </w:hyperlink>
          </w:p>
          <w:p w:rsidR="008418A1" w:rsidRPr="00BA1DE1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(03433) 4-74-81</w:t>
            </w:r>
          </w:p>
          <w:p w:rsidR="008418A1" w:rsidRPr="00BA1DE1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Воскресинці: (03433) 7-64-00</w:t>
            </w:r>
          </w:p>
          <w:p w:rsidR="008418A1" w:rsidRPr="00BA1DE1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Корнич: (03433) 9-26-24</w:t>
            </w:r>
          </w:p>
          <w:p w:rsidR="008418A1" w:rsidRPr="00BA1DE1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Іванівці: (03433) 9-12-46</w:t>
            </w:r>
          </w:p>
          <w:p w:rsidR="008418A1" w:rsidRPr="00BA1DE1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Раківчик: (03433) 9-92-34</w:t>
            </w:r>
          </w:p>
          <w:p w:rsidR="008418A1" w:rsidRPr="00BA1DE1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Саджавка: (03475) 3-56-34</w:t>
            </w:r>
          </w:p>
          <w:p w:rsidR="008418A1" w:rsidRPr="00BA1DE1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Товмачик: (03433) 9-12-40</w:t>
            </w:r>
          </w:p>
          <w:p w:rsidR="008418A1" w:rsidRPr="00BA1DE1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Шепарівці: (03433) 9-94-10</w:t>
            </w:r>
          </w:p>
        </w:tc>
      </w:tr>
      <w:tr w:rsidR="008418A1" w:rsidRPr="00524557" w:rsidTr="00BA1DE1">
        <w:trPr>
          <w:trHeight w:val="397"/>
        </w:trPr>
        <w:tc>
          <w:tcPr>
            <w:tcW w:w="9854" w:type="dxa"/>
            <w:gridSpan w:val="5"/>
            <w:vAlign w:val="center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Нормативні акти, якими регламентується надання адміністративної послуги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5.</w:t>
            </w:r>
          </w:p>
        </w:tc>
        <w:tc>
          <w:tcPr>
            <w:tcW w:w="2950" w:type="dxa"/>
            <w:gridSpan w:val="2"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Закони України </w:t>
            </w:r>
          </w:p>
        </w:tc>
        <w:tc>
          <w:tcPr>
            <w:tcW w:w="6356" w:type="dxa"/>
            <w:gridSpan w:val="2"/>
          </w:tcPr>
          <w:p w:rsidR="008418A1" w:rsidRPr="00BA1DE1" w:rsidRDefault="008418A1" w:rsidP="00733B9F">
            <w:pPr>
              <w:pStyle w:val="Textbody"/>
              <w:spacing w:after="0"/>
              <w:rPr>
                <w:rFonts w:cs="Times New Roman"/>
                <w:lang w:eastAsia="uk-UA"/>
              </w:rPr>
            </w:pPr>
            <w:r w:rsidRPr="00BA1DE1">
              <w:rPr>
                <w:rStyle w:val="CharStyle12"/>
                <w:i w:val="0"/>
                <w:color w:val="auto"/>
                <w:spacing w:val="0"/>
                <w:sz w:val="24"/>
                <w:szCs w:val="24"/>
                <w:lang w:eastAsia="zh-CN"/>
              </w:rPr>
              <w:t>Закон України «Про регулювання містобудівної діяльності» (ст. 27)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6.</w:t>
            </w:r>
          </w:p>
        </w:tc>
        <w:tc>
          <w:tcPr>
            <w:tcW w:w="2950" w:type="dxa"/>
            <w:gridSpan w:val="2"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Акти Кабінету Міністрів України</w:t>
            </w:r>
          </w:p>
        </w:tc>
        <w:tc>
          <w:tcPr>
            <w:tcW w:w="6356" w:type="dxa"/>
            <w:gridSpan w:val="2"/>
          </w:tcPr>
          <w:p w:rsidR="008418A1" w:rsidRPr="00BA1DE1" w:rsidRDefault="008418A1" w:rsidP="00733B9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 w:cs="Courier New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 w:cs="Courier New"/>
                <w:sz w:val="24"/>
                <w:szCs w:val="24"/>
                <w:lang w:eastAsia="uk-UA"/>
              </w:rPr>
              <w:t>ПКМУ “Про реалізацію експериментального проекту щодо запровадження першої черги Єдиної державної електронної системи у сфері будівництва”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7.</w:t>
            </w:r>
          </w:p>
        </w:tc>
        <w:tc>
          <w:tcPr>
            <w:tcW w:w="2950" w:type="dxa"/>
            <w:gridSpan w:val="2"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Акти центральних органів виконавчої влади</w:t>
            </w:r>
          </w:p>
        </w:tc>
        <w:tc>
          <w:tcPr>
            <w:tcW w:w="6356" w:type="dxa"/>
            <w:gridSpan w:val="2"/>
          </w:tcPr>
          <w:p w:rsidR="008418A1" w:rsidRPr="00BA1DE1" w:rsidRDefault="008418A1" w:rsidP="00733B9F">
            <w:pPr>
              <w:tabs>
                <w:tab w:val="left" w:pos="300"/>
                <w:tab w:val="center" w:pos="309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ab/>
              <w:t>Порядок видачі будівельного паспорта забудови земельної ділянки, затверджений наказом Міністерства регіонального розвитку, будівництва та житлово-комунального господарства України 05.07.2011 № 103, зареєстрований 22.07.2011 року за № 902/19640 та наказу Міністерства регіонального розвитку, будівництва та житлово-комунального господарства України від 25.02.2013 року № 66.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8.</w:t>
            </w:r>
          </w:p>
        </w:tc>
        <w:tc>
          <w:tcPr>
            <w:tcW w:w="2950" w:type="dxa"/>
            <w:gridSpan w:val="2"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Акти місцевих органів виконавчої влади/ органів місцевого самоврядування</w:t>
            </w:r>
          </w:p>
        </w:tc>
        <w:tc>
          <w:tcPr>
            <w:tcW w:w="6356" w:type="dxa"/>
            <w:gridSpan w:val="2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418A1" w:rsidRPr="00524557" w:rsidTr="00BA1DE1">
        <w:trPr>
          <w:trHeight w:val="397"/>
        </w:trPr>
        <w:tc>
          <w:tcPr>
            <w:tcW w:w="9854" w:type="dxa"/>
            <w:gridSpan w:val="5"/>
            <w:vAlign w:val="center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Умови отримання адміністративної послуги</w:t>
            </w:r>
          </w:p>
        </w:tc>
      </w:tr>
      <w:tr w:rsidR="008418A1" w:rsidRPr="00524557" w:rsidTr="00BA1DE1">
        <w:trPr>
          <w:trHeight w:val="160"/>
        </w:trPr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9.</w:t>
            </w:r>
          </w:p>
        </w:tc>
        <w:tc>
          <w:tcPr>
            <w:tcW w:w="3091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Підстава для одержання адміністративної послуги</w:t>
            </w:r>
          </w:p>
        </w:tc>
        <w:tc>
          <w:tcPr>
            <w:tcW w:w="6215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Письмова заява.</w:t>
            </w:r>
          </w:p>
        </w:tc>
      </w:tr>
      <w:tr w:rsidR="008418A1" w:rsidRPr="00524557" w:rsidTr="00BA1DE1">
        <w:trPr>
          <w:trHeight w:val="70"/>
        </w:trPr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10.</w:t>
            </w:r>
          </w:p>
        </w:tc>
        <w:tc>
          <w:tcPr>
            <w:tcW w:w="3091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Вичерпний перелік документів, необхідних для отримання адміністративної послуги, а також вимоги до них</w:t>
            </w:r>
          </w:p>
        </w:tc>
        <w:tc>
          <w:tcPr>
            <w:tcW w:w="62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418A1" w:rsidRPr="00BA1DE1" w:rsidRDefault="008418A1" w:rsidP="00733B9F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BA1DE1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1.Заява (встановленої форми) про надання будівельного паспорта забудови земельної ділянки.</w:t>
            </w:r>
          </w:p>
          <w:p w:rsidR="008418A1" w:rsidRPr="00BA1DE1" w:rsidRDefault="008418A1" w:rsidP="00733B9F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BA1DE1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2.Копія паспорта громадянина України, стр. 1, 2, 11.</w:t>
            </w:r>
          </w:p>
          <w:p w:rsidR="008418A1" w:rsidRPr="00BA1DE1" w:rsidRDefault="008418A1" w:rsidP="00733B9F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BA1DE1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3.Копія нотаріально завіреного доручення особі на право представляти інтереси у Коломийській  міській раді зацікавленої особи щодо отримання будівельного паспорта (при необхідності).</w:t>
            </w:r>
          </w:p>
          <w:p w:rsidR="008418A1" w:rsidRPr="00BA1DE1" w:rsidRDefault="008418A1" w:rsidP="00733B9F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BA1DE1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4.Ескіз намірів забудови земельної ділянки (при новому будівництві або реконструкції).</w:t>
            </w:r>
          </w:p>
          <w:p w:rsidR="008418A1" w:rsidRPr="00BA1DE1" w:rsidRDefault="008418A1" w:rsidP="00733B9F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BA1DE1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 xml:space="preserve">5.Ескізні наміри змін, примірник будівельного паспорта (при внесенні змін). </w:t>
            </w:r>
          </w:p>
          <w:p w:rsidR="008418A1" w:rsidRPr="00BA1DE1" w:rsidRDefault="008418A1" w:rsidP="00733B9F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BA1DE1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6.Засвідчена в установленому порядку копія документа, про право власності (користування) земельною ділянкою.</w:t>
            </w:r>
          </w:p>
          <w:p w:rsidR="008418A1" w:rsidRPr="00BA1DE1" w:rsidRDefault="008418A1" w:rsidP="00733B9F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BA1DE1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7.Завірена нотаріально згода сусідніх землекористувачів (у разі, якщо проектований об’єкт пропонується розмістити по спільній межі).</w:t>
            </w:r>
          </w:p>
          <w:p w:rsidR="008418A1" w:rsidRPr="00BA1DE1" w:rsidRDefault="008418A1" w:rsidP="00733B9F">
            <w:pPr>
              <w:pStyle w:val="NormalWeb"/>
              <w:spacing w:before="0" w:beforeAutospacing="0" w:after="0" w:afterAutospacing="0"/>
              <w:rPr>
                <w:lang w:val="uk-UA" w:eastAsia="uk-UA"/>
              </w:rPr>
            </w:pPr>
            <w:r w:rsidRPr="00BA1DE1">
              <w:rPr>
                <w:rStyle w:val="CharStyle12"/>
                <w:i w:val="0"/>
                <w:spacing w:val="0"/>
                <w:sz w:val="24"/>
                <w:szCs w:val="24"/>
                <w:lang w:eastAsia="ru-RU"/>
              </w:rPr>
              <w:t>8.Топографо-геодезичне знімання (М 1:500), яке відображає існуючу ситуацію (термін придатності якого 2 роки), з нанесеними червоними лініями та завіреною наявністю інженерних мереж.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11.</w:t>
            </w:r>
          </w:p>
        </w:tc>
        <w:tc>
          <w:tcPr>
            <w:tcW w:w="3091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Порядок та спосіб подання документів, необхідних для отримання адміністративної послуги</w:t>
            </w:r>
          </w:p>
        </w:tc>
        <w:tc>
          <w:tcPr>
            <w:tcW w:w="62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418A1" w:rsidRPr="00BA1DE1" w:rsidRDefault="008418A1" w:rsidP="00733B9F">
            <w:pPr>
              <w:pStyle w:val="a0"/>
              <w:tabs>
                <w:tab w:val="left" w:pos="4954"/>
              </w:tabs>
              <w:jc w:val="both"/>
              <w:rPr>
                <w:rFonts w:cs="Mangal"/>
                <w:kern w:val="3"/>
                <w:sz w:val="24"/>
                <w:szCs w:val="24"/>
                <w:lang w:eastAsia="zh-CN" w:bidi="hi-IN"/>
              </w:rPr>
            </w:pPr>
            <w:r w:rsidRPr="00BA1DE1">
              <w:rPr>
                <w:kern w:val="3"/>
                <w:sz w:val="24"/>
                <w:szCs w:val="24"/>
                <w:lang w:eastAsia="uk-UA" w:bidi="hi-IN"/>
              </w:rPr>
              <w:t>Документи надаються до управління «Центр надання адміністративних послуг» Коломийської міської ради (площа Привокзальна, 2А/1, м. Коломия), особисто чи по дорученню.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12.</w:t>
            </w:r>
          </w:p>
        </w:tc>
        <w:tc>
          <w:tcPr>
            <w:tcW w:w="3091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Платність (безоплатність) надання адміністративної послуги</w:t>
            </w:r>
          </w:p>
        </w:tc>
        <w:tc>
          <w:tcPr>
            <w:tcW w:w="6215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Безоплатно.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13.</w:t>
            </w:r>
          </w:p>
        </w:tc>
        <w:tc>
          <w:tcPr>
            <w:tcW w:w="3091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Нормативно-правові акти, на підставі яких стягується плата</w:t>
            </w:r>
          </w:p>
        </w:tc>
        <w:tc>
          <w:tcPr>
            <w:tcW w:w="6215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14.</w:t>
            </w:r>
          </w:p>
        </w:tc>
        <w:tc>
          <w:tcPr>
            <w:tcW w:w="3091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Розмір та порядок внесення плати (адміністративного збору) за платну адміністративну послугу</w:t>
            </w:r>
          </w:p>
        </w:tc>
        <w:tc>
          <w:tcPr>
            <w:tcW w:w="6215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uk-UA"/>
              </w:rPr>
            </w:pPr>
          </w:p>
        </w:tc>
      </w:tr>
      <w:tr w:rsidR="008418A1" w:rsidRPr="00524557" w:rsidTr="00BA1DE1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15.</w:t>
            </w:r>
          </w:p>
        </w:tc>
        <w:tc>
          <w:tcPr>
            <w:tcW w:w="3091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Розрахунковий рахунок для внесення плати</w:t>
            </w:r>
          </w:p>
        </w:tc>
        <w:tc>
          <w:tcPr>
            <w:tcW w:w="6215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16.</w:t>
            </w:r>
          </w:p>
        </w:tc>
        <w:tc>
          <w:tcPr>
            <w:tcW w:w="3091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Строк надання адміністративної послуги</w:t>
            </w:r>
          </w:p>
        </w:tc>
        <w:tc>
          <w:tcPr>
            <w:tcW w:w="6215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Протягом 10 днів робочих днів з дня надходження заяви та документів.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17.</w:t>
            </w:r>
          </w:p>
        </w:tc>
        <w:tc>
          <w:tcPr>
            <w:tcW w:w="3091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Перелік підстав для відмови у наданні адміністративної послуги</w:t>
            </w:r>
          </w:p>
        </w:tc>
        <w:tc>
          <w:tcPr>
            <w:tcW w:w="62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418A1" w:rsidRPr="00BA1DE1" w:rsidRDefault="008418A1" w:rsidP="00733B9F">
            <w:pPr>
              <w:pStyle w:val="Standard"/>
              <w:jc w:val="both"/>
            </w:pPr>
            <w:r w:rsidRPr="00BA1DE1">
              <w:t xml:space="preserve">1.У випадку подання  документів не в повному обсязі. </w:t>
            </w:r>
          </w:p>
          <w:p w:rsidR="008418A1" w:rsidRPr="00BA1DE1" w:rsidRDefault="008418A1" w:rsidP="00733B9F">
            <w:pPr>
              <w:pStyle w:val="Standard"/>
              <w:jc w:val="both"/>
            </w:pPr>
            <w:r w:rsidRPr="00BA1DE1">
              <w:t>2.Виявлення в документах, поданих замовником, недостовірних відомостей.</w:t>
            </w:r>
          </w:p>
        </w:tc>
      </w:tr>
      <w:tr w:rsidR="008418A1" w:rsidRPr="00524557" w:rsidTr="00BA1DE1">
        <w:trPr>
          <w:trHeight w:val="70"/>
        </w:trPr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18.</w:t>
            </w:r>
          </w:p>
        </w:tc>
        <w:tc>
          <w:tcPr>
            <w:tcW w:w="3091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Результат надання адміністративної послуги</w:t>
            </w:r>
          </w:p>
        </w:tc>
        <w:tc>
          <w:tcPr>
            <w:tcW w:w="6215" w:type="dxa"/>
          </w:tcPr>
          <w:p w:rsidR="008418A1" w:rsidRPr="00524557" w:rsidRDefault="008418A1" w:rsidP="00733B9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24557">
              <w:rPr>
                <w:rFonts w:ascii="Times New Roman" w:hAnsi="Times New Roman"/>
                <w:sz w:val="24"/>
                <w:szCs w:val="24"/>
              </w:rPr>
              <w:t>Будівельний паспорт забудови земельної ділянки (нове будівництво, реконструкція) та внесення змін в існуючий будівельний паспорт</w:t>
            </w:r>
          </w:p>
        </w:tc>
      </w:tr>
      <w:tr w:rsidR="008418A1" w:rsidRPr="00524557" w:rsidTr="00BA1DE1">
        <w:trPr>
          <w:trHeight w:val="841"/>
        </w:trPr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19.</w:t>
            </w:r>
          </w:p>
        </w:tc>
        <w:tc>
          <w:tcPr>
            <w:tcW w:w="3091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Способи отримання відповіді (результату)</w:t>
            </w:r>
          </w:p>
        </w:tc>
        <w:tc>
          <w:tcPr>
            <w:tcW w:w="6215" w:type="dxa"/>
          </w:tcPr>
          <w:p w:rsidR="008418A1" w:rsidRPr="00BA1DE1" w:rsidRDefault="008418A1" w:rsidP="00733B9F">
            <w:pPr>
              <w:spacing w:after="0" w:line="240" w:lineRule="auto"/>
              <w:jc w:val="both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BA1DE1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В управлінні «Центр надання адміністративних послуг» Коломийської міської ради (площа Привокзальна, 2А/1, м. Коломия), особисто чи по дорученню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20.</w:t>
            </w:r>
          </w:p>
        </w:tc>
        <w:tc>
          <w:tcPr>
            <w:tcW w:w="3091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Примітка</w:t>
            </w:r>
          </w:p>
        </w:tc>
        <w:tc>
          <w:tcPr>
            <w:tcW w:w="6215" w:type="dxa"/>
          </w:tcPr>
          <w:p w:rsidR="008418A1" w:rsidRPr="00BA1DE1" w:rsidRDefault="008418A1" w:rsidP="00733B9F">
            <w:pPr>
              <w:pStyle w:val="a0"/>
              <w:jc w:val="center"/>
              <w:rPr>
                <w:sz w:val="24"/>
                <w:szCs w:val="24"/>
                <w:lang w:eastAsia="uk-UA"/>
              </w:rPr>
            </w:pPr>
            <w:r w:rsidRPr="00BA1DE1">
              <w:rPr>
                <w:color w:val="000000"/>
                <w:sz w:val="24"/>
                <w:szCs w:val="24"/>
              </w:rPr>
              <w:t>-</w:t>
            </w:r>
          </w:p>
        </w:tc>
      </w:tr>
    </w:tbl>
    <w:p w:rsidR="008418A1" w:rsidRPr="00BA1DE1" w:rsidRDefault="008418A1" w:rsidP="00733B9F">
      <w:pPr>
        <w:spacing w:after="0" w:line="240" w:lineRule="auto"/>
        <w:jc w:val="center"/>
      </w:pPr>
    </w:p>
    <w:p w:rsidR="008418A1" w:rsidRPr="00BA1DE1" w:rsidRDefault="008418A1" w:rsidP="00733B9F">
      <w:pPr>
        <w:spacing w:after="0" w:line="240" w:lineRule="auto"/>
      </w:pPr>
      <w:r w:rsidRPr="00BA1DE1">
        <w:br w:type="page"/>
      </w:r>
    </w:p>
    <w:tbl>
      <w:tblPr>
        <w:tblW w:w="0" w:type="auto"/>
        <w:tblLook w:val="00A0"/>
      </w:tblPr>
      <w:tblGrid>
        <w:gridCol w:w="4886"/>
        <w:gridCol w:w="4968"/>
      </w:tblGrid>
      <w:tr w:rsidR="008418A1" w:rsidRPr="00524557" w:rsidTr="009B7F7D">
        <w:tc>
          <w:tcPr>
            <w:tcW w:w="5068" w:type="dxa"/>
          </w:tcPr>
          <w:p w:rsidR="008418A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</w:p>
        </w:tc>
        <w:tc>
          <w:tcPr>
            <w:tcW w:w="5069" w:type="dxa"/>
          </w:tcPr>
          <w:p w:rsidR="008418A1" w:rsidRDefault="008418A1" w:rsidP="00733B9F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  <w:t>ЗАТВЕРДЖЕНО</w:t>
            </w:r>
          </w:p>
          <w:p w:rsidR="008418A1" w:rsidRDefault="008418A1" w:rsidP="00733B9F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розпорядженням міського голови</w:t>
            </w:r>
          </w:p>
          <w:p w:rsidR="008418A1" w:rsidRDefault="008418A1" w:rsidP="00685AF9">
            <w:pPr>
              <w:spacing w:after="0" w:line="240" w:lineRule="auto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від 18.12.2020 р. № 379-р</w:t>
            </w:r>
          </w:p>
        </w:tc>
      </w:tr>
    </w:tbl>
    <w:p w:rsidR="008418A1" w:rsidRPr="009B7F7D" w:rsidRDefault="008418A1" w:rsidP="00733B9F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  <w:lang w:eastAsia="uk-UA"/>
        </w:rPr>
      </w:pPr>
    </w:p>
    <w:p w:rsidR="008418A1" w:rsidRPr="00BA1DE1" w:rsidRDefault="008418A1" w:rsidP="00733B9F">
      <w:pPr>
        <w:spacing w:after="0" w:line="240" w:lineRule="auto"/>
        <w:jc w:val="center"/>
        <w:rPr>
          <w:rFonts w:ascii="Times New Roman" w:hAnsi="Times New Roman"/>
          <w:b/>
          <w:caps/>
          <w:w w:val="115"/>
          <w:sz w:val="28"/>
          <w:szCs w:val="28"/>
          <w:lang w:eastAsia="uk-UA"/>
        </w:rPr>
      </w:pPr>
      <w:r w:rsidRPr="00BA1DE1">
        <w:rPr>
          <w:rFonts w:ascii="Times New Roman" w:hAnsi="Times New Roman"/>
          <w:b/>
          <w:caps/>
          <w:sz w:val="28"/>
          <w:szCs w:val="28"/>
          <w:lang w:eastAsia="uk-UA"/>
        </w:rPr>
        <w:t>інформаційна  картка  адміністративної  послуги</w:t>
      </w:r>
    </w:p>
    <w:p w:rsidR="008418A1" w:rsidRPr="009B7F7D" w:rsidRDefault="008418A1" w:rsidP="00733B9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uk-UA"/>
        </w:rPr>
      </w:pPr>
    </w:p>
    <w:p w:rsidR="008418A1" w:rsidRPr="00BA1DE1" w:rsidRDefault="008418A1" w:rsidP="00733B9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uk-UA"/>
        </w:rPr>
      </w:pPr>
      <w:r w:rsidRPr="00BA1DE1">
        <w:rPr>
          <w:rFonts w:ascii="Times New Roman" w:hAnsi="Times New Roman"/>
          <w:b/>
          <w:bCs/>
          <w:sz w:val="28"/>
          <w:szCs w:val="28"/>
          <w:lang w:eastAsia="uk-UA"/>
        </w:rPr>
        <w:t>Видача паспорта прив'язки тимчасової споруди для провадження підприємницької діяльності</w:t>
      </w:r>
    </w:p>
    <w:p w:rsidR="008418A1" w:rsidRPr="009B7F7D" w:rsidRDefault="008418A1" w:rsidP="00733B9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uk-UA"/>
        </w:rPr>
      </w:pPr>
    </w:p>
    <w:p w:rsidR="008418A1" w:rsidRPr="00BA1DE1" w:rsidRDefault="008418A1" w:rsidP="00733B9F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  <w:r w:rsidRPr="00BA1DE1">
        <w:rPr>
          <w:rFonts w:ascii="Times New Roman" w:hAnsi="Times New Roman"/>
          <w:b/>
          <w:sz w:val="28"/>
          <w:szCs w:val="28"/>
          <w:u w:val="single"/>
          <w:lang w:eastAsia="uk-UA"/>
        </w:rPr>
        <w:t xml:space="preserve">Відділ архітектури та містобудування Коломийської міської ради </w:t>
      </w:r>
      <w:r w:rsidRPr="00BA1DE1">
        <w:rPr>
          <w:rFonts w:ascii="Times New Roman" w:hAnsi="Times New Roman"/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8418A1" w:rsidRPr="009B7F7D" w:rsidRDefault="008418A1" w:rsidP="00733B9F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8"/>
        <w:gridCol w:w="2537"/>
        <w:gridCol w:w="413"/>
        <w:gridCol w:w="141"/>
        <w:gridCol w:w="6215"/>
      </w:tblGrid>
      <w:tr w:rsidR="008418A1" w:rsidRPr="00524557" w:rsidTr="00BA1DE1">
        <w:trPr>
          <w:trHeight w:val="397"/>
        </w:trPr>
        <w:tc>
          <w:tcPr>
            <w:tcW w:w="9854" w:type="dxa"/>
            <w:gridSpan w:val="5"/>
            <w:vAlign w:val="center"/>
          </w:tcPr>
          <w:p w:rsidR="008418A1" w:rsidRPr="009B7F7D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9B7F7D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Інформація про управління «Центр надання адміністративних послуг» Коломийської міської ради (далі – ЦНАП)</w:t>
            </w:r>
          </w:p>
        </w:tc>
      </w:tr>
      <w:tr w:rsidR="008418A1" w:rsidRPr="00524557" w:rsidTr="00BA1DE1">
        <w:tc>
          <w:tcPr>
            <w:tcW w:w="548" w:type="dxa"/>
            <w:vMerge w:val="restart"/>
          </w:tcPr>
          <w:p w:rsidR="008418A1" w:rsidRPr="009B7F7D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1.</w:t>
            </w:r>
          </w:p>
        </w:tc>
        <w:tc>
          <w:tcPr>
            <w:tcW w:w="2537" w:type="dxa"/>
          </w:tcPr>
          <w:p w:rsidR="008418A1" w:rsidRPr="009B7F7D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ЦНАПу</w:t>
            </w:r>
          </w:p>
        </w:tc>
        <w:tc>
          <w:tcPr>
            <w:tcW w:w="6769" w:type="dxa"/>
            <w:gridSpan w:val="3"/>
            <w:vAlign w:val="center"/>
          </w:tcPr>
          <w:p w:rsidR="008418A1" w:rsidRPr="009B7F7D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Івано-Франківська обл., м. Коломия, пл. Привокзальна, 2А/1</w:t>
            </w:r>
          </w:p>
        </w:tc>
      </w:tr>
      <w:tr w:rsidR="008418A1" w:rsidRPr="00524557" w:rsidTr="00BA1DE1">
        <w:tc>
          <w:tcPr>
            <w:tcW w:w="548" w:type="dxa"/>
            <w:vMerge/>
          </w:tcPr>
          <w:p w:rsidR="008418A1" w:rsidRPr="009B7F7D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 w:val="restart"/>
          </w:tcPr>
          <w:p w:rsidR="008418A1" w:rsidRPr="009B7F7D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ВРМ ЦНАП</w:t>
            </w:r>
          </w:p>
        </w:tc>
        <w:tc>
          <w:tcPr>
            <w:tcW w:w="6769" w:type="dxa"/>
            <w:gridSpan w:val="3"/>
            <w:vAlign w:val="center"/>
          </w:tcPr>
          <w:p w:rsidR="008418A1" w:rsidRPr="009B7F7D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Воскресинці, вул. Тараса Шевченка, 40А</w:t>
            </w:r>
          </w:p>
        </w:tc>
      </w:tr>
      <w:tr w:rsidR="008418A1" w:rsidRPr="00524557" w:rsidTr="00BA1DE1">
        <w:tc>
          <w:tcPr>
            <w:tcW w:w="548" w:type="dxa"/>
            <w:vMerge/>
          </w:tcPr>
          <w:p w:rsidR="008418A1" w:rsidRPr="009B7F7D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418A1" w:rsidRPr="009B7F7D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418A1" w:rsidRPr="009B7F7D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Корнич, вул. Олександра Довженка, 2А</w:t>
            </w:r>
          </w:p>
        </w:tc>
      </w:tr>
      <w:tr w:rsidR="008418A1" w:rsidRPr="00524557" w:rsidTr="00BA1DE1">
        <w:tc>
          <w:tcPr>
            <w:tcW w:w="548" w:type="dxa"/>
            <w:vMerge/>
          </w:tcPr>
          <w:p w:rsidR="008418A1" w:rsidRPr="009B7F7D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418A1" w:rsidRPr="009B7F7D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418A1" w:rsidRPr="009B7F7D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Іванівці, вул. Центральна, 8А</w:t>
            </w:r>
          </w:p>
        </w:tc>
      </w:tr>
      <w:tr w:rsidR="008418A1" w:rsidRPr="00524557" w:rsidTr="00BA1DE1">
        <w:tc>
          <w:tcPr>
            <w:tcW w:w="548" w:type="dxa"/>
            <w:vMerge/>
          </w:tcPr>
          <w:p w:rsidR="008418A1" w:rsidRPr="009B7F7D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418A1" w:rsidRPr="009B7F7D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418A1" w:rsidRPr="009B7F7D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Раківчик, вул. Лесі Українки, 1</w:t>
            </w:r>
          </w:p>
        </w:tc>
      </w:tr>
      <w:tr w:rsidR="008418A1" w:rsidRPr="00524557" w:rsidTr="00BA1DE1">
        <w:tc>
          <w:tcPr>
            <w:tcW w:w="548" w:type="dxa"/>
            <w:vMerge/>
          </w:tcPr>
          <w:p w:rsidR="008418A1" w:rsidRPr="009B7F7D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418A1" w:rsidRPr="009B7F7D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418A1" w:rsidRPr="009B7F7D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Надвірнянський р-н, с. Саджавка, вул. Українська, 68</w:t>
            </w:r>
          </w:p>
        </w:tc>
      </w:tr>
      <w:tr w:rsidR="008418A1" w:rsidRPr="00524557" w:rsidTr="00BA1DE1">
        <w:tc>
          <w:tcPr>
            <w:tcW w:w="548" w:type="dxa"/>
            <w:vMerge/>
          </w:tcPr>
          <w:p w:rsidR="008418A1" w:rsidRPr="009B7F7D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418A1" w:rsidRPr="009B7F7D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418A1" w:rsidRPr="009B7F7D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Товмачик, вул. Шкільна, 34А</w:t>
            </w:r>
          </w:p>
        </w:tc>
      </w:tr>
      <w:tr w:rsidR="008418A1" w:rsidRPr="00524557" w:rsidTr="00BA1DE1">
        <w:tc>
          <w:tcPr>
            <w:tcW w:w="548" w:type="dxa"/>
            <w:vMerge/>
          </w:tcPr>
          <w:p w:rsidR="008418A1" w:rsidRPr="009B7F7D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418A1" w:rsidRPr="009B7F7D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418A1" w:rsidRPr="009B7F7D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Шепарівці, вул. Шевченка, 108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9B7F7D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2.</w:t>
            </w:r>
          </w:p>
        </w:tc>
        <w:tc>
          <w:tcPr>
            <w:tcW w:w="2537" w:type="dxa"/>
          </w:tcPr>
          <w:p w:rsidR="008418A1" w:rsidRPr="009B7F7D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в ЦНАПі</w:t>
            </w:r>
          </w:p>
        </w:tc>
        <w:tc>
          <w:tcPr>
            <w:tcW w:w="6769" w:type="dxa"/>
            <w:gridSpan w:val="3"/>
          </w:tcPr>
          <w:p w:rsidR="008418A1" w:rsidRPr="009B7F7D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9B7F7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9B7F7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9B7F7D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9B7F7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9B7F7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9B7F7D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9B7F7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-20</w:t>
            </w:r>
            <w:r w:rsidRPr="009B7F7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9B7F7D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9B7F7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9B7F7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9B7F7D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9B7F7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9B7F7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8418A1" w:rsidRPr="009B7F7D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9B7F7D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3.</w:t>
            </w:r>
          </w:p>
        </w:tc>
        <w:tc>
          <w:tcPr>
            <w:tcW w:w="2537" w:type="dxa"/>
          </w:tcPr>
          <w:p w:rsidR="008418A1" w:rsidRPr="009B7F7D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на віддалених робочих місцях ЦНАПу</w:t>
            </w:r>
          </w:p>
        </w:tc>
        <w:tc>
          <w:tcPr>
            <w:tcW w:w="6769" w:type="dxa"/>
            <w:gridSpan w:val="3"/>
          </w:tcPr>
          <w:p w:rsidR="008418A1" w:rsidRPr="009B7F7D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9B7F7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9B7F7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9B7F7D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9B7F7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9B7F7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9B7F7D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9B7F7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9B7F7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9B7F7D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9B7F7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9B7F7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9B7F7D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9B7F7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9B7F7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8418A1" w:rsidRPr="009B7F7D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  <w:p w:rsidR="008418A1" w:rsidRPr="009B7F7D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Обід – 12</w:t>
            </w:r>
            <w:r w:rsidRPr="009B7F7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-13</w:t>
            </w:r>
            <w:r w:rsidRPr="009B7F7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</w:tc>
      </w:tr>
      <w:tr w:rsidR="008418A1" w:rsidRPr="00524557" w:rsidTr="00BA1DE1">
        <w:trPr>
          <w:trHeight w:val="1373"/>
        </w:trPr>
        <w:tc>
          <w:tcPr>
            <w:tcW w:w="548" w:type="dxa"/>
          </w:tcPr>
          <w:p w:rsidR="008418A1" w:rsidRPr="009B7F7D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4.</w:t>
            </w:r>
          </w:p>
        </w:tc>
        <w:tc>
          <w:tcPr>
            <w:tcW w:w="2537" w:type="dxa"/>
          </w:tcPr>
          <w:p w:rsidR="008418A1" w:rsidRPr="009B7F7D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Телефон/факс (довідки), адреса електронної пошти та веб-сайт ЦНАПу</w:t>
            </w:r>
          </w:p>
          <w:p w:rsidR="008418A1" w:rsidRPr="009B7F7D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та телефони ВРМ ЦНАП</w:t>
            </w:r>
          </w:p>
        </w:tc>
        <w:tc>
          <w:tcPr>
            <w:tcW w:w="6769" w:type="dxa"/>
            <w:gridSpan w:val="3"/>
          </w:tcPr>
          <w:p w:rsidR="008418A1" w:rsidRPr="009B7F7D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4-74-81</w:t>
            </w:r>
          </w:p>
          <w:p w:rsidR="008418A1" w:rsidRPr="009B7F7D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hyperlink r:id="rId13" w:history="1">
              <w:r w:rsidRPr="00524557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cnap_kol@ukr.net</w:t>
              </w:r>
            </w:hyperlink>
          </w:p>
          <w:p w:rsidR="008418A1" w:rsidRPr="00524557" w:rsidRDefault="008418A1" w:rsidP="00733B9F">
            <w:pPr>
              <w:widowControl w:val="0"/>
              <w:spacing w:after="0" w:line="240" w:lineRule="auto"/>
              <w:jc w:val="center"/>
              <w:rPr>
                <w:rStyle w:val="Hyperlink"/>
                <w:rFonts w:ascii="Times New Roman" w:hAnsi="Times New Roman"/>
                <w:sz w:val="24"/>
                <w:szCs w:val="24"/>
                <w:lang w:eastAsia="uk-UA"/>
              </w:rPr>
            </w:pPr>
            <w:hyperlink r:id="rId14" w:history="1">
              <w:r w:rsidRPr="00524557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http://www.cnap.kolrada.gov.ua</w:t>
              </w:r>
            </w:hyperlink>
          </w:p>
          <w:p w:rsidR="008418A1" w:rsidRPr="009B7F7D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(03433) 4-74-81</w:t>
            </w:r>
          </w:p>
          <w:p w:rsidR="008418A1" w:rsidRPr="009B7F7D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Воскресинці: (03433) 7-64-00</w:t>
            </w:r>
          </w:p>
          <w:p w:rsidR="008418A1" w:rsidRPr="009B7F7D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Корнич: (03433) 9-26-24</w:t>
            </w:r>
          </w:p>
          <w:p w:rsidR="008418A1" w:rsidRPr="009B7F7D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Іванівці: (03433) 9-12-46</w:t>
            </w:r>
          </w:p>
          <w:p w:rsidR="008418A1" w:rsidRPr="009B7F7D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Раківчик: (03433) 9-92-34</w:t>
            </w:r>
          </w:p>
          <w:p w:rsidR="008418A1" w:rsidRPr="009B7F7D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Саджавка: (03475) 3-56-34</w:t>
            </w:r>
          </w:p>
          <w:p w:rsidR="008418A1" w:rsidRPr="009B7F7D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Товмачик: (03433) 9-12-40</w:t>
            </w:r>
          </w:p>
          <w:p w:rsidR="008418A1" w:rsidRPr="009B7F7D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Шепарівці: (03433) 9-94-10</w:t>
            </w:r>
          </w:p>
        </w:tc>
      </w:tr>
      <w:tr w:rsidR="008418A1" w:rsidRPr="00524557" w:rsidTr="00BA1DE1">
        <w:trPr>
          <w:trHeight w:val="397"/>
        </w:trPr>
        <w:tc>
          <w:tcPr>
            <w:tcW w:w="9854" w:type="dxa"/>
            <w:gridSpan w:val="5"/>
            <w:vAlign w:val="center"/>
          </w:tcPr>
          <w:p w:rsidR="008418A1" w:rsidRPr="009B7F7D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9B7F7D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Нормативні акти, якими регламентується надання адміністративної послуги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9B7F7D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5.</w:t>
            </w:r>
          </w:p>
        </w:tc>
        <w:tc>
          <w:tcPr>
            <w:tcW w:w="2950" w:type="dxa"/>
            <w:gridSpan w:val="2"/>
          </w:tcPr>
          <w:p w:rsidR="008418A1" w:rsidRPr="009B7F7D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Закони України </w:t>
            </w:r>
          </w:p>
        </w:tc>
        <w:tc>
          <w:tcPr>
            <w:tcW w:w="6356" w:type="dxa"/>
            <w:gridSpan w:val="2"/>
          </w:tcPr>
          <w:p w:rsidR="008418A1" w:rsidRPr="009B7F7D" w:rsidRDefault="008418A1" w:rsidP="00733B9F">
            <w:pPr>
              <w:pStyle w:val="Textbody"/>
              <w:spacing w:after="0"/>
              <w:rPr>
                <w:rFonts w:cs="Times New Roman"/>
                <w:lang w:eastAsia="uk-UA"/>
              </w:rPr>
            </w:pPr>
            <w:r w:rsidRPr="009B7F7D">
              <w:rPr>
                <w:rStyle w:val="CharStyle12"/>
                <w:i w:val="0"/>
                <w:color w:val="auto"/>
                <w:spacing w:val="0"/>
                <w:sz w:val="24"/>
                <w:szCs w:val="24"/>
                <w:lang w:eastAsia="zh-CN"/>
              </w:rPr>
              <w:t>Закон України «Про регулювання містобудівної діяльності» (ст. 28 п.2)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9B7F7D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6.</w:t>
            </w:r>
          </w:p>
        </w:tc>
        <w:tc>
          <w:tcPr>
            <w:tcW w:w="2950" w:type="dxa"/>
            <w:gridSpan w:val="2"/>
          </w:tcPr>
          <w:p w:rsidR="008418A1" w:rsidRPr="009B7F7D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Акти Кабінету Міністрів України</w:t>
            </w:r>
          </w:p>
        </w:tc>
        <w:tc>
          <w:tcPr>
            <w:tcW w:w="6356" w:type="dxa"/>
            <w:gridSpan w:val="2"/>
          </w:tcPr>
          <w:p w:rsidR="008418A1" w:rsidRPr="009B7F7D" w:rsidRDefault="008418A1" w:rsidP="00733B9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Courier New"/>
                <w:sz w:val="24"/>
                <w:szCs w:val="24"/>
                <w:lang w:eastAsia="uk-UA"/>
              </w:rPr>
            </w:pPr>
            <w:r w:rsidRPr="009B7F7D">
              <w:rPr>
                <w:rFonts w:ascii="Times New Roman" w:hAnsi="Times New Roman" w:cs="Courier New"/>
                <w:sz w:val="24"/>
                <w:szCs w:val="24"/>
                <w:lang w:eastAsia="uk-UA"/>
              </w:rPr>
              <w:t>-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9B7F7D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7.</w:t>
            </w:r>
          </w:p>
        </w:tc>
        <w:tc>
          <w:tcPr>
            <w:tcW w:w="2950" w:type="dxa"/>
            <w:gridSpan w:val="2"/>
          </w:tcPr>
          <w:p w:rsidR="008418A1" w:rsidRPr="009B7F7D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Акти центральних органів виконавчої влади</w:t>
            </w:r>
          </w:p>
        </w:tc>
        <w:tc>
          <w:tcPr>
            <w:tcW w:w="6356" w:type="dxa"/>
            <w:gridSpan w:val="2"/>
          </w:tcPr>
          <w:p w:rsidR="008418A1" w:rsidRPr="009B7F7D" w:rsidRDefault="008418A1" w:rsidP="00733B9F">
            <w:pPr>
              <w:tabs>
                <w:tab w:val="left" w:pos="300"/>
                <w:tab w:val="center" w:pos="309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Наказ Міністерства регіонального розвитку, будівництва та житлово-комунального господарства України від 21.10.2011 № 244 ”Про затвердження Порядку розміщення тимчасових споруд для провадження підприємницької діяльності”.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9B7F7D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8.</w:t>
            </w:r>
          </w:p>
        </w:tc>
        <w:tc>
          <w:tcPr>
            <w:tcW w:w="2950" w:type="dxa"/>
            <w:gridSpan w:val="2"/>
          </w:tcPr>
          <w:p w:rsidR="008418A1" w:rsidRPr="009B7F7D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Акти місцевих органів виконавчої влади/ органів місцевого самоврядування</w:t>
            </w:r>
          </w:p>
        </w:tc>
        <w:tc>
          <w:tcPr>
            <w:tcW w:w="6356" w:type="dxa"/>
            <w:gridSpan w:val="2"/>
          </w:tcPr>
          <w:p w:rsidR="008418A1" w:rsidRPr="009B7F7D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418A1" w:rsidRPr="00524557" w:rsidTr="00BA1DE1">
        <w:trPr>
          <w:trHeight w:val="397"/>
        </w:trPr>
        <w:tc>
          <w:tcPr>
            <w:tcW w:w="9854" w:type="dxa"/>
            <w:gridSpan w:val="5"/>
            <w:vAlign w:val="center"/>
          </w:tcPr>
          <w:p w:rsidR="008418A1" w:rsidRPr="009B7F7D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9B7F7D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Умови отримання адміністративної послуги</w:t>
            </w:r>
          </w:p>
        </w:tc>
      </w:tr>
      <w:tr w:rsidR="008418A1" w:rsidRPr="00524557" w:rsidTr="00BA1DE1">
        <w:trPr>
          <w:trHeight w:val="160"/>
        </w:trPr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9.</w:t>
            </w:r>
          </w:p>
        </w:tc>
        <w:tc>
          <w:tcPr>
            <w:tcW w:w="3091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Підстава для одержання адміністративної послуги</w:t>
            </w:r>
          </w:p>
        </w:tc>
        <w:tc>
          <w:tcPr>
            <w:tcW w:w="6215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Письмова заява.</w:t>
            </w:r>
          </w:p>
        </w:tc>
      </w:tr>
      <w:tr w:rsidR="008418A1" w:rsidRPr="00524557" w:rsidTr="00BA1DE1">
        <w:trPr>
          <w:trHeight w:val="70"/>
        </w:trPr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10.</w:t>
            </w:r>
          </w:p>
        </w:tc>
        <w:tc>
          <w:tcPr>
            <w:tcW w:w="3091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Вичерпний перелік документів, необхідних для отримання адміністративної послуги, а також вимоги до них</w:t>
            </w:r>
          </w:p>
        </w:tc>
        <w:tc>
          <w:tcPr>
            <w:tcW w:w="62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418A1" w:rsidRPr="009B7F7D" w:rsidRDefault="008418A1" w:rsidP="00733B9F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9B7F7D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1.Заява (встановленої форми) на ім’я начальника відділу архітектури та містобудування.</w:t>
            </w:r>
          </w:p>
          <w:p w:rsidR="008418A1" w:rsidRPr="009B7F7D" w:rsidRDefault="008418A1" w:rsidP="00733B9F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9B7F7D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2.Схема розміщення ТС на топографо-геодезичній основі М1:500 з нанесеними червоними лініями та інженерними мережами, кресленнями контурів ТС з прив'язкою до місцевості.</w:t>
            </w:r>
          </w:p>
          <w:p w:rsidR="008418A1" w:rsidRPr="009B7F7D" w:rsidRDefault="008418A1" w:rsidP="00733B9F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9B7F7D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3.Ескізи фасадів ТС у кольорі М 1: 50 (для стаціонарних ТС).</w:t>
            </w:r>
          </w:p>
          <w:p w:rsidR="008418A1" w:rsidRPr="009B7F7D" w:rsidRDefault="008418A1" w:rsidP="00733B9F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9B7F7D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4.Схема благоустрою прилеглої території.</w:t>
            </w:r>
          </w:p>
          <w:p w:rsidR="008418A1" w:rsidRPr="009B7F7D" w:rsidRDefault="008418A1" w:rsidP="00733B9F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9B7F7D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5.Технічні умови щодо інженерного забезпечення (за наявності), отримані  у  балансоутримувача  відповідних інженерних мереж.</w:t>
            </w:r>
          </w:p>
          <w:p w:rsidR="008418A1" w:rsidRPr="009B7F7D" w:rsidRDefault="008418A1" w:rsidP="00733B9F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9B7F7D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6.Копія паспорта громадянина України, стр. 1, 2, 11.</w:t>
            </w:r>
          </w:p>
          <w:p w:rsidR="008418A1" w:rsidRPr="009B7F7D" w:rsidRDefault="008418A1" w:rsidP="00733B9F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9B7F7D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7.Копія виписки з Єдиного державного реєстру юридичних осіб та фізичних осіб – підприємців.</w:t>
            </w:r>
          </w:p>
          <w:p w:rsidR="008418A1" w:rsidRPr="009B7F7D" w:rsidRDefault="008418A1" w:rsidP="00733B9F">
            <w:pPr>
              <w:pStyle w:val="NormalWeb"/>
              <w:spacing w:before="0" w:beforeAutospacing="0" w:after="0" w:afterAutospacing="0"/>
              <w:rPr>
                <w:lang w:val="uk-UA" w:eastAsia="uk-UA"/>
              </w:rPr>
            </w:pPr>
            <w:r w:rsidRPr="009B7F7D">
              <w:rPr>
                <w:rStyle w:val="CharStyle12"/>
                <w:i w:val="0"/>
                <w:spacing w:val="0"/>
                <w:sz w:val="24"/>
                <w:szCs w:val="24"/>
                <w:lang w:eastAsia="ru-RU"/>
              </w:rPr>
              <w:t>8. Рішення сесії міської ради про включення тимчасової споруди в комплексну схему розміщення тимчасових споруд м. Коломиї.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11.</w:t>
            </w:r>
          </w:p>
        </w:tc>
        <w:tc>
          <w:tcPr>
            <w:tcW w:w="3091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Порядок та спосіб подання документів, необхідних для отримання адміністративної послуги</w:t>
            </w:r>
          </w:p>
        </w:tc>
        <w:tc>
          <w:tcPr>
            <w:tcW w:w="62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418A1" w:rsidRPr="009B7F7D" w:rsidRDefault="008418A1" w:rsidP="00733B9F">
            <w:pPr>
              <w:pStyle w:val="a0"/>
              <w:tabs>
                <w:tab w:val="left" w:pos="4954"/>
              </w:tabs>
              <w:jc w:val="both"/>
              <w:rPr>
                <w:rFonts w:cs="Mangal"/>
                <w:kern w:val="3"/>
                <w:sz w:val="24"/>
                <w:szCs w:val="24"/>
                <w:lang w:eastAsia="zh-CN" w:bidi="hi-IN"/>
              </w:rPr>
            </w:pPr>
            <w:r w:rsidRPr="009B7F7D">
              <w:rPr>
                <w:kern w:val="3"/>
                <w:sz w:val="24"/>
                <w:szCs w:val="24"/>
                <w:lang w:eastAsia="uk-UA" w:bidi="hi-IN"/>
              </w:rPr>
              <w:t>Документи надаються до управління «Центр надання адміністративних послуг» Коломийської міської ради (площа Привокзальна, 2А/1, м. Коломия), особисто чи по дорученню.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12.</w:t>
            </w:r>
          </w:p>
        </w:tc>
        <w:tc>
          <w:tcPr>
            <w:tcW w:w="3091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Платність (безоплатність) надання адміністративної послуги</w:t>
            </w:r>
          </w:p>
        </w:tc>
        <w:tc>
          <w:tcPr>
            <w:tcW w:w="6215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Безоплатно.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13.</w:t>
            </w:r>
          </w:p>
        </w:tc>
        <w:tc>
          <w:tcPr>
            <w:tcW w:w="3091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Нормативно-правові акти, на підставі яких стягується плата</w:t>
            </w:r>
          </w:p>
        </w:tc>
        <w:tc>
          <w:tcPr>
            <w:tcW w:w="6215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14.</w:t>
            </w:r>
          </w:p>
        </w:tc>
        <w:tc>
          <w:tcPr>
            <w:tcW w:w="3091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Розмір та порядок внесення плати (адміністративного збору) за платну адміністративну послугу</w:t>
            </w:r>
          </w:p>
        </w:tc>
        <w:tc>
          <w:tcPr>
            <w:tcW w:w="6215" w:type="dxa"/>
          </w:tcPr>
          <w:p w:rsidR="008418A1" w:rsidRPr="009B7F7D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15.</w:t>
            </w:r>
          </w:p>
        </w:tc>
        <w:tc>
          <w:tcPr>
            <w:tcW w:w="3091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Розрахунковий рахунок для внесення плати</w:t>
            </w:r>
          </w:p>
        </w:tc>
        <w:tc>
          <w:tcPr>
            <w:tcW w:w="6215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16.</w:t>
            </w:r>
          </w:p>
        </w:tc>
        <w:tc>
          <w:tcPr>
            <w:tcW w:w="3091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Строк надання адміністративної послуги</w:t>
            </w:r>
          </w:p>
        </w:tc>
        <w:tc>
          <w:tcPr>
            <w:tcW w:w="6215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Протягом 10 робочих днів.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17.</w:t>
            </w:r>
          </w:p>
        </w:tc>
        <w:tc>
          <w:tcPr>
            <w:tcW w:w="3091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Перелік підстав для відмови у наданні адміністративної послуги</w:t>
            </w:r>
          </w:p>
        </w:tc>
        <w:tc>
          <w:tcPr>
            <w:tcW w:w="62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418A1" w:rsidRPr="009B7F7D" w:rsidRDefault="008418A1" w:rsidP="00733B9F">
            <w:pPr>
              <w:pStyle w:val="Standard"/>
              <w:jc w:val="both"/>
            </w:pPr>
            <w:r w:rsidRPr="009B7F7D">
              <w:t xml:space="preserve">1.У випадку подання  документів не в повному обсязі. </w:t>
            </w:r>
          </w:p>
          <w:p w:rsidR="008418A1" w:rsidRPr="009B7F7D" w:rsidRDefault="008418A1" w:rsidP="00733B9F">
            <w:pPr>
              <w:pStyle w:val="Standard"/>
              <w:jc w:val="both"/>
            </w:pPr>
            <w:r w:rsidRPr="009B7F7D">
              <w:t>2.Виявлення в документах, поданих замовником, недостовірних відомостей.</w:t>
            </w:r>
          </w:p>
        </w:tc>
      </w:tr>
      <w:tr w:rsidR="008418A1" w:rsidRPr="00524557" w:rsidTr="00BA1DE1">
        <w:trPr>
          <w:trHeight w:val="70"/>
        </w:trPr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18.</w:t>
            </w:r>
          </w:p>
        </w:tc>
        <w:tc>
          <w:tcPr>
            <w:tcW w:w="3091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Результат надання адміністративної послуги</w:t>
            </w:r>
          </w:p>
        </w:tc>
        <w:tc>
          <w:tcPr>
            <w:tcW w:w="6215" w:type="dxa"/>
          </w:tcPr>
          <w:p w:rsidR="008418A1" w:rsidRPr="00524557" w:rsidRDefault="008418A1" w:rsidP="00733B9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24557">
              <w:rPr>
                <w:rFonts w:ascii="Times New Roman" w:hAnsi="Times New Roman"/>
                <w:sz w:val="24"/>
                <w:szCs w:val="24"/>
              </w:rPr>
              <w:t>Паспорт прив'язки тимчасової споруди для провадження підприємницької діяльності.</w:t>
            </w:r>
          </w:p>
        </w:tc>
      </w:tr>
      <w:tr w:rsidR="008418A1" w:rsidRPr="00524557" w:rsidTr="00BA1DE1">
        <w:trPr>
          <w:trHeight w:val="841"/>
        </w:trPr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19.</w:t>
            </w:r>
          </w:p>
        </w:tc>
        <w:tc>
          <w:tcPr>
            <w:tcW w:w="3091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Способи отримання відповіді (результату)</w:t>
            </w:r>
          </w:p>
        </w:tc>
        <w:tc>
          <w:tcPr>
            <w:tcW w:w="6215" w:type="dxa"/>
          </w:tcPr>
          <w:p w:rsidR="008418A1" w:rsidRPr="009B7F7D" w:rsidRDefault="008418A1" w:rsidP="00733B9F">
            <w:pPr>
              <w:spacing w:after="0" w:line="240" w:lineRule="auto"/>
              <w:jc w:val="both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9B7F7D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В управлінні «Центр надання адміністративних послуг» Коломийської міської ради (площа Привокзальна, 2А/1, м. Коломия), особисто чи по дорученню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20.</w:t>
            </w:r>
          </w:p>
        </w:tc>
        <w:tc>
          <w:tcPr>
            <w:tcW w:w="3091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Примітка</w:t>
            </w:r>
          </w:p>
        </w:tc>
        <w:tc>
          <w:tcPr>
            <w:tcW w:w="6215" w:type="dxa"/>
          </w:tcPr>
          <w:p w:rsidR="008418A1" w:rsidRPr="009B7F7D" w:rsidRDefault="008418A1" w:rsidP="00733B9F">
            <w:pPr>
              <w:pStyle w:val="a0"/>
              <w:jc w:val="center"/>
              <w:rPr>
                <w:sz w:val="24"/>
                <w:szCs w:val="24"/>
                <w:lang w:eastAsia="uk-UA"/>
              </w:rPr>
            </w:pPr>
            <w:r w:rsidRPr="009B7F7D">
              <w:rPr>
                <w:color w:val="000000"/>
                <w:sz w:val="24"/>
                <w:szCs w:val="24"/>
              </w:rPr>
              <w:t>-</w:t>
            </w:r>
          </w:p>
        </w:tc>
      </w:tr>
    </w:tbl>
    <w:p w:rsidR="008418A1" w:rsidRPr="00BA1DE1" w:rsidRDefault="008418A1" w:rsidP="00733B9F">
      <w:pPr>
        <w:spacing w:after="0" w:line="240" w:lineRule="auto"/>
        <w:rPr>
          <w:sz w:val="10"/>
        </w:rPr>
      </w:pPr>
      <w:r w:rsidRPr="00BA1DE1">
        <w:rPr>
          <w:sz w:val="10"/>
        </w:rPr>
        <w:br w:type="page"/>
      </w:r>
    </w:p>
    <w:tbl>
      <w:tblPr>
        <w:tblW w:w="0" w:type="auto"/>
        <w:tblLook w:val="00A0"/>
      </w:tblPr>
      <w:tblGrid>
        <w:gridCol w:w="4886"/>
        <w:gridCol w:w="4968"/>
      </w:tblGrid>
      <w:tr w:rsidR="008418A1" w:rsidRPr="00524557" w:rsidTr="009B7F7D">
        <w:tc>
          <w:tcPr>
            <w:tcW w:w="5068" w:type="dxa"/>
          </w:tcPr>
          <w:p w:rsidR="008418A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</w:p>
        </w:tc>
        <w:tc>
          <w:tcPr>
            <w:tcW w:w="5069" w:type="dxa"/>
          </w:tcPr>
          <w:p w:rsidR="008418A1" w:rsidRDefault="008418A1" w:rsidP="00733B9F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  <w:t>ЗАТВЕРДЖЕНО</w:t>
            </w:r>
          </w:p>
          <w:p w:rsidR="008418A1" w:rsidRDefault="008418A1" w:rsidP="00733B9F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розпорядженням міського голови</w:t>
            </w:r>
          </w:p>
          <w:p w:rsidR="008418A1" w:rsidRDefault="008418A1" w:rsidP="00685AF9">
            <w:pPr>
              <w:spacing w:after="0" w:line="240" w:lineRule="auto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від 18.12.2020 р. № 379-р</w:t>
            </w:r>
          </w:p>
        </w:tc>
      </w:tr>
    </w:tbl>
    <w:p w:rsidR="008418A1" w:rsidRPr="009B7F7D" w:rsidRDefault="008418A1" w:rsidP="00733B9F">
      <w:pPr>
        <w:spacing w:after="0" w:line="240" w:lineRule="auto"/>
        <w:jc w:val="center"/>
        <w:rPr>
          <w:rFonts w:ascii="Times New Roman" w:hAnsi="Times New Roman"/>
          <w:b/>
          <w:caps/>
          <w:lang w:eastAsia="uk-UA"/>
        </w:rPr>
      </w:pPr>
    </w:p>
    <w:p w:rsidR="008418A1" w:rsidRPr="00BA1DE1" w:rsidRDefault="008418A1" w:rsidP="00733B9F">
      <w:pPr>
        <w:spacing w:after="0" w:line="240" w:lineRule="auto"/>
        <w:jc w:val="center"/>
        <w:rPr>
          <w:rFonts w:ascii="Times New Roman" w:hAnsi="Times New Roman"/>
          <w:b/>
          <w:caps/>
          <w:w w:val="115"/>
          <w:sz w:val="28"/>
          <w:szCs w:val="28"/>
          <w:lang w:eastAsia="uk-UA"/>
        </w:rPr>
      </w:pPr>
      <w:r w:rsidRPr="00BA1DE1">
        <w:rPr>
          <w:rFonts w:ascii="Times New Roman" w:hAnsi="Times New Roman"/>
          <w:b/>
          <w:caps/>
          <w:sz w:val="28"/>
          <w:szCs w:val="28"/>
          <w:lang w:eastAsia="uk-UA"/>
        </w:rPr>
        <w:t>інформаційна  картка  адміністративної  послуги</w:t>
      </w:r>
    </w:p>
    <w:p w:rsidR="008418A1" w:rsidRPr="009B7F7D" w:rsidRDefault="008418A1" w:rsidP="00733B9F">
      <w:pPr>
        <w:spacing w:after="0" w:line="240" w:lineRule="auto"/>
        <w:jc w:val="center"/>
        <w:rPr>
          <w:rFonts w:ascii="Times New Roman" w:hAnsi="Times New Roman"/>
          <w:b/>
          <w:u w:val="single"/>
          <w:lang w:eastAsia="uk-UA"/>
        </w:rPr>
      </w:pPr>
    </w:p>
    <w:p w:rsidR="008418A1" w:rsidRPr="00BA1DE1" w:rsidRDefault="008418A1" w:rsidP="00733B9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uk-UA"/>
        </w:rPr>
      </w:pPr>
      <w:r w:rsidRPr="00BA1DE1">
        <w:rPr>
          <w:rFonts w:ascii="Times New Roman" w:hAnsi="Times New Roman"/>
          <w:b/>
          <w:bCs/>
          <w:sz w:val="28"/>
          <w:szCs w:val="28"/>
          <w:lang w:eastAsia="uk-UA"/>
        </w:rPr>
        <w:t>Надання висновку про можливість розміщення тимчасових споруд для провадження підприємницької діяльності</w:t>
      </w:r>
    </w:p>
    <w:p w:rsidR="008418A1" w:rsidRPr="009B7F7D" w:rsidRDefault="008418A1" w:rsidP="00733B9F">
      <w:pPr>
        <w:spacing w:after="0" w:line="240" w:lineRule="auto"/>
        <w:jc w:val="center"/>
        <w:rPr>
          <w:rFonts w:ascii="Times New Roman" w:hAnsi="Times New Roman"/>
          <w:b/>
          <w:u w:val="single"/>
          <w:lang w:eastAsia="uk-UA"/>
        </w:rPr>
      </w:pPr>
    </w:p>
    <w:p w:rsidR="008418A1" w:rsidRPr="00BA1DE1" w:rsidRDefault="008418A1" w:rsidP="00733B9F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  <w:r w:rsidRPr="00BA1DE1">
        <w:rPr>
          <w:rFonts w:ascii="Times New Roman" w:hAnsi="Times New Roman"/>
          <w:b/>
          <w:sz w:val="28"/>
          <w:szCs w:val="28"/>
          <w:u w:val="single"/>
          <w:lang w:eastAsia="uk-UA"/>
        </w:rPr>
        <w:t xml:space="preserve">Відділ архітектури та містобудування Коломийської міської ради </w:t>
      </w:r>
      <w:r w:rsidRPr="00BA1DE1">
        <w:rPr>
          <w:rFonts w:ascii="Times New Roman" w:hAnsi="Times New Roman"/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8418A1" w:rsidRPr="009B7F7D" w:rsidRDefault="008418A1" w:rsidP="00733B9F">
      <w:pPr>
        <w:spacing w:after="0" w:line="240" w:lineRule="auto"/>
        <w:jc w:val="center"/>
        <w:rPr>
          <w:rFonts w:ascii="Times New Roman" w:hAnsi="Times New Roman"/>
          <w:lang w:eastAsia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8"/>
        <w:gridCol w:w="2537"/>
        <w:gridCol w:w="414"/>
        <w:gridCol w:w="141"/>
        <w:gridCol w:w="6214"/>
      </w:tblGrid>
      <w:tr w:rsidR="008418A1" w:rsidRPr="00524557" w:rsidTr="00BA1DE1">
        <w:trPr>
          <w:trHeight w:val="397"/>
        </w:trPr>
        <w:tc>
          <w:tcPr>
            <w:tcW w:w="9854" w:type="dxa"/>
            <w:gridSpan w:val="5"/>
            <w:vAlign w:val="center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Інформація про управління «Центр надання адміністративних послуг» Коломийської міської ради (далі – ЦНАП)</w:t>
            </w:r>
          </w:p>
        </w:tc>
      </w:tr>
      <w:tr w:rsidR="008418A1" w:rsidRPr="00524557" w:rsidTr="00BA1DE1">
        <w:tc>
          <w:tcPr>
            <w:tcW w:w="548" w:type="dxa"/>
            <w:vMerge w:val="restart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1.</w:t>
            </w:r>
          </w:p>
        </w:tc>
        <w:tc>
          <w:tcPr>
            <w:tcW w:w="2537" w:type="dxa"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ЦНАПу</w:t>
            </w:r>
          </w:p>
        </w:tc>
        <w:tc>
          <w:tcPr>
            <w:tcW w:w="6769" w:type="dxa"/>
            <w:gridSpan w:val="3"/>
            <w:vAlign w:val="center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Івано-Франківська обл., м. Коломия, пл. Привокзальна, 2А/1</w:t>
            </w:r>
          </w:p>
        </w:tc>
      </w:tr>
      <w:tr w:rsidR="008418A1" w:rsidRPr="00524557" w:rsidTr="00BA1DE1">
        <w:tc>
          <w:tcPr>
            <w:tcW w:w="548" w:type="dxa"/>
            <w:vMerge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 w:val="restart"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ВРМ ЦНАП</w:t>
            </w:r>
          </w:p>
        </w:tc>
        <w:tc>
          <w:tcPr>
            <w:tcW w:w="6769" w:type="dxa"/>
            <w:gridSpan w:val="3"/>
            <w:vAlign w:val="center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Воскресинці, вул. Тараса Шевченка, 40А</w:t>
            </w:r>
          </w:p>
        </w:tc>
      </w:tr>
      <w:tr w:rsidR="008418A1" w:rsidRPr="00524557" w:rsidTr="00BA1DE1">
        <w:tc>
          <w:tcPr>
            <w:tcW w:w="548" w:type="dxa"/>
            <w:vMerge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Корнич, вул. Олександра Довженка, 2А</w:t>
            </w:r>
          </w:p>
        </w:tc>
      </w:tr>
      <w:tr w:rsidR="008418A1" w:rsidRPr="00524557" w:rsidTr="00BA1DE1">
        <w:tc>
          <w:tcPr>
            <w:tcW w:w="548" w:type="dxa"/>
            <w:vMerge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Іванівці, вул. Центральна, 8А</w:t>
            </w:r>
          </w:p>
        </w:tc>
      </w:tr>
      <w:tr w:rsidR="008418A1" w:rsidRPr="00524557" w:rsidTr="00BA1DE1">
        <w:tc>
          <w:tcPr>
            <w:tcW w:w="548" w:type="dxa"/>
            <w:vMerge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Раківчик, вул. Лесі Українки, 1</w:t>
            </w:r>
          </w:p>
        </w:tc>
      </w:tr>
      <w:tr w:rsidR="008418A1" w:rsidRPr="00524557" w:rsidTr="00BA1DE1">
        <w:tc>
          <w:tcPr>
            <w:tcW w:w="548" w:type="dxa"/>
            <w:vMerge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Надвірнянський р-н, с. Саджавка, вул. Українська, 68</w:t>
            </w:r>
          </w:p>
        </w:tc>
      </w:tr>
      <w:tr w:rsidR="008418A1" w:rsidRPr="00524557" w:rsidTr="00BA1DE1">
        <w:tc>
          <w:tcPr>
            <w:tcW w:w="548" w:type="dxa"/>
            <w:vMerge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Товмачик, вул. Шкільна, 34А</w:t>
            </w:r>
          </w:p>
        </w:tc>
      </w:tr>
      <w:tr w:rsidR="008418A1" w:rsidRPr="00524557" w:rsidTr="00BA1DE1">
        <w:tc>
          <w:tcPr>
            <w:tcW w:w="548" w:type="dxa"/>
            <w:vMerge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Шепарівці, вул. Шевченка, 108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2.</w:t>
            </w:r>
          </w:p>
        </w:tc>
        <w:tc>
          <w:tcPr>
            <w:tcW w:w="2537" w:type="dxa"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в ЦНАПі</w:t>
            </w:r>
          </w:p>
        </w:tc>
        <w:tc>
          <w:tcPr>
            <w:tcW w:w="6769" w:type="dxa"/>
            <w:gridSpan w:val="3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-20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3.</w:t>
            </w:r>
          </w:p>
        </w:tc>
        <w:tc>
          <w:tcPr>
            <w:tcW w:w="2537" w:type="dxa"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на віддалених робочих місцях ЦНАПу</w:t>
            </w:r>
          </w:p>
        </w:tc>
        <w:tc>
          <w:tcPr>
            <w:tcW w:w="6769" w:type="dxa"/>
            <w:gridSpan w:val="3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Обід – 12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-13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</w:tc>
      </w:tr>
      <w:tr w:rsidR="008418A1" w:rsidRPr="00524557" w:rsidTr="00BA1DE1">
        <w:trPr>
          <w:trHeight w:val="1373"/>
        </w:trPr>
        <w:tc>
          <w:tcPr>
            <w:tcW w:w="548" w:type="dxa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4.</w:t>
            </w:r>
          </w:p>
        </w:tc>
        <w:tc>
          <w:tcPr>
            <w:tcW w:w="2537" w:type="dxa"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Телефон/факс (довідки), адреса електронної пошти та веб-сайт ЦНАПу</w:t>
            </w:r>
          </w:p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та телефони ВРМ ЦНАП</w:t>
            </w:r>
          </w:p>
        </w:tc>
        <w:tc>
          <w:tcPr>
            <w:tcW w:w="6769" w:type="dxa"/>
            <w:gridSpan w:val="3"/>
          </w:tcPr>
          <w:p w:rsidR="008418A1" w:rsidRPr="00BA1DE1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4-74-81</w:t>
            </w:r>
          </w:p>
          <w:p w:rsidR="008418A1" w:rsidRPr="00BA1DE1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hyperlink r:id="rId15" w:history="1">
              <w:r w:rsidRPr="00524557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cnap_kol@ukr.net</w:t>
              </w:r>
            </w:hyperlink>
          </w:p>
          <w:p w:rsidR="008418A1" w:rsidRPr="00524557" w:rsidRDefault="008418A1" w:rsidP="00733B9F">
            <w:pPr>
              <w:widowControl w:val="0"/>
              <w:spacing w:after="0" w:line="240" w:lineRule="auto"/>
              <w:jc w:val="center"/>
              <w:rPr>
                <w:rStyle w:val="Hyperlink"/>
                <w:rFonts w:ascii="Times New Roman" w:hAnsi="Times New Roman"/>
                <w:sz w:val="24"/>
                <w:szCs w:val="24"/>
                <w:lang w:eastAsia="uk-UA"/>
              </w:rPr>
            </w:pPr>
            <w:hyperlink r:id="rId16" w:history="1">
              <w:r w:rsidRPr="00524557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http://www.cnap.kolrada.gov.ua</w:t>
              </w:r>
            </w:hyperlink>
          </w:p>
          <w:p w:rsidR="008418A1" w:rsidRPr="00BA1DE1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(03433) 4-74-81</w:t>
            </w:r>
          </w:p>
          <w:p w:rsidR="008418A1" w:rsidRPr="00BA1DE1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Воскресинці: (03433) 7-64-00</w:t>
            </w:r>
          </w:p>
          <w:p w:rsidR="008418A1" w:rsidRPr="00BA1DE1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Корнич: (03433) 9-26-24</w:t>
            </w:r>
          </w:p>
          <w:p w:rsidR="008418A1" w:rsidRPr="00BA1DE1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Іванівці: (03433) 9-12-46</w:t>
            </w:r>
          </w:p>
          <w:p w:rsidR="008418A1" w:rsidRPr="00BA1DE1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Раківчик: (03433) 9-92-34</w:t>
            </w:r>
          </w:p>
          <w:p w:rsidR="008418A1" w:rsidRPr="00BA1DE1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Саджавка: (03475) 3-56-34</w:t>
            </w:r>
          </w:p>
          <w:p w:rsidR="008418A1" w:rsidRPr="00BA1DE1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Товмачик: (03433) 9-12-40</w:t>
            </w:r>
          </w:p>
          <w:p w:rsidR="008418A1" w:rsidRPr="00BA1DE1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Шепарівці: (03433) 9-94-10</w:t>
            </w:r>
          </w:p>
        </w:tc>
      </w:tr>
      <w:tr w:rsidR="008418A1" w:rsidRPr="00524557" w:rsidTr="00BA1DE1">
        <w:trPr>
          <w:trHeight w:val="397"/>
        </w:trPr>
        <w:tc>
          <w:tcPr>
            <w:tcW w:w="9854" w:type="dxa"/>
            <w:gridSpan w:val="5"/>
            <w:vAlign w:val="center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Нормативні акти, якими регламентується надання адміністративної послуги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5.</w:t>
            </w:r>
          </w:p>
        </w:tc>
        <w:tc>
          <w:tcPr>
            <w:tcW w:w="2951" w:type="dxa"/>
            <w:gridSpan w:val="2"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Закони України </w:t>
            </w:r>
          </w:p>
        </w:tc>
        <w:tc>
          <w:tcPr>
            <w:tcW w:w="6355" w:type="dxa"/>
            <w:gridSpan w:val="2"/>
          </w:tcPr>
          <w:p w:rsidR="008418A1" w:rsidRPr="00BA1DE1" w:rsidRDefault="008418A1" w:rsidP="00733B9F">
            <w:pPr>
              <w:pStyle w:val="Textbody"/>
              <w:spacing w:after="0"/>
              <w:rPr>
                <w:rFonts w:cs="Times New Roman"/>
                <w:lang w:eastAsia="uk-UA"/>
              </w:rPr>
            </w:pPr>
            <w:r w:rsidRPr="00BA1DE1">
              <w:rPr>
                <w:rStyle w:val="CharStyle12"/>
                <w:i w:val="0"/>
                <w:color w:val="auto"/>
                <w:spacing w:val="0"/>
                <w:sz w:val="24"/>
                <w:szCs w:val="24"/>
                <w:lang w:eastAsia="zh-CN"/>
              </w:rPr>
              <w:t>Закон України «Про регулювання містобудівної діяльності» (ст. 28 п.2)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6.</w:t>
            </w:r>
          </w:p>
        </w:tc>
        <w:tc>
          <w:tcPr>
            <w:tcW w:w="2951" w:type="dxa"/>
            <w:gridSpan w:val="2"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Акти Кабінету Міністрів України</w:t>
            </w:r>
          </w:p>
        </w:tc>
        <w:tc>
          <w:tcPr>
            <w:tcW w:w="6355" w:type="dxa"/>
            <w:gridSpan w:val="2"/>
          </w:tcPr>
          <w:p w:rsidR="008418A1" w:rsidRPr="00BA1DE1" w:rsidRDefault="008418A1" w:rsidP="00733B9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Courier New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 w:cs="Courier New"/>
                <w:sz w:val="24"/>
                <w:szCs w:val="24"/>
                <w:lang w:eastAsia="uk-UA"/>
              </w:rPr>
              <w:t>-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7.</w:t>
            </w:r>
          </w:p>
        </w:tc>
        <w:tc>
          <w:tcPr>
            <w:tcW w:w="2951" w:type="dxa"/>
            <w:gridSpan w:val="2"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Акти центральних органів виконавчої влади</w:t>
            </w:r>
          </w:p>
        </w:tc>
        <w:tc>
          <w:tcPr>
            <w:tcW w:w="6355" w:type="dxa"/>
            <w:gridSpan w:val="2"/>
          </w:tcPr>
          <w:p w:rsidR="008418A1" w:rsidRPr="00BA1DE1" w:rsidRDefault="008418A1" w:rsidP="00733B9F">
            <w:pPr>
              <w:tabs>
                <w:tab w:val="left" w:pos="300"/>
                <w:tab w:val="center" w:pos="309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Наказ Міністерства регіонального розвитку, будівництва та житлово-комунального господарства України від 21.10.2011 № 244 ”Про затвердження Порядку розміщення тимчасових споруд для провадження підприємницької діяльності”.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8.</w:t>
            </w:r>
          </w:p>
        </w:tc>
        <w:tc>
          <w:tcPr>
            <w:tcW w:w="2951" w:type="dxa"/>
            <w:gridSpan w:val="2"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Акти місцевих органів виконавчої влади/ органів місцевого самоврядування</w:t>
            </w:r>
          </w:p>
        </w:tc>
        <w:tc>
          <w:tcPr>
            <w:tcW w:w="6355" w:type="dxa"/>
            <w:gridSpan w:val="2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418A1" w:rsidRPr="00524557" w:rsidTr="00BA1DE1">
        <w:trPr>
          <w:trHeight w:val="397"/>
        </w:trPr>
        <w:tc>
          <w:tcPr>
            <w:tcW w:w="9854" w:type="dxa"/>
            <w:gridSpan w:val="5"/>
            <w:vAlign w:val="center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Умови отримання адміністративної послуги</w:t>
            </w:r>
          </w:p>
        </w:tc>
      </w:tr>
      <w:tr w:rsidR="008418A1" w:rsidRPr="00524557" w:rsidTr="00BA1DE1">
        <w:trPr>
          <w:trHeight w:val="160"/>
        </w:trPr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9.</w:t>
            </w:r>
          </w:p>
        </w:tc>
        <w:tc>
          <w:tcPr>
            <w:tcW w:w="3092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Підстава для одержання адміністративної послуги</w:t>
            </w:r>
          </w:p>
        </w:tc>
        <w:tc>
          <w:tcPr>
            <w:tcW w:w="6214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Письмова заява.</w:t>
            </w:r>
          </w:p>
        </w:tc>
      </w:tr>
      <w:tr w:rsidR="008418A1" w:rsidRPr="00524557" w:rsidTr="00BA1DE1">
        <w:trPr>
          <w:trHeight w:val="70"/>
        </w:trPr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10.</w:t>
            </w:r>
          </w:p>
        </w:tc>
        <w:tc>
          <w:tcPr>
            <w:tcW w:w="3092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Вичерпний перелік документів, необхідних для отримання адміністративної послуги, а також вимоги до них</w:t>
            </w:r>
          </w:p>
        </w:tc>
        <w:tc>
          <w:tcPr>
            <w:tcW w:w="6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418A1" w:rsidRPr="009B7F7D" w:rsidRDefault="008418A1" w:rsidP="00733B9F">
            <w:pPr>
              <w:pStyle w:val="Textbody"/>
              <w:spacing w:after="0"/>
              <w:rPr>
                <w:rStyle w:val="CharStyle12"/>
                <w:i w:val="0"/>
                <w:spacing w:val="0"/>
                <w:sz w:val="23"/>
                <w:szCs w:val="23"/>
                <w:lang w:eastAsia="zh-CN"/>
              </w:rPr>
            </w:pPr>
            <w:r w:rsidRPr="009B7F7D">
              <w:rPr>
                <w:rStyle w:val="CharStyle12"/>
                <w:i w:val="0"/>
                <w:spacing w:val="0"/>
                <w:sz w:val="23"/>
                <w:szCs w:val="23"/>
                <w:lang w:eastAsia="zh-CN"/>
              </w:rPr>
              <w:t>1.Заява (встановленої форми) на ім’я начальника відділу архітектури та містобудування про надання висновку щодо можливості розташування ТС.</w:t>
            </w:r>
          </w:p>
          <w:p w:rsidR="008418A1" w:rsidRPr="009B7F7D" w:rsidRDefault="008418A1" w:rsidP="00733B9F">
            <w:pPr>
              <w:pStyle w:val="Textbody"/>
              <w:spacing w:after="0"/>
              <w:rPr>
                <w:rStyle w:val="CharStyle12"/>
                <w:i w:val="0"/>
                <w:spacing w:val="0"/>
                <w:sz w:val="23"/>
                <w:szCs w:val="23"/>
                <w:lang w:eastAsia="zh-CN"/>
              </w:rPr>
            </w:pPr>
            <w:r w:rsidRPr="009B7F7D">
              <w:rPr>
                <w:rStyle w:val="CharStyle12"/>
                <w:i w:val="0"/>
                <w:spacing w:val="0"/>
                <w:sz w:val="23"/>
                <w:szCs w:val="23"/>
                <w:lang w:eastAsia="zh-CN"/>
              </w:rPr>
              <w:t>2.Копія паспорта громадянина України, стр. 1, 2, 11.</w:t>
            </w:r>
          </w:p>
          <w:p w:rsidR="008418A1" w:rsidRPr="009B7F7D" w:rsidRDefault="008418A1" w:rsidP="00733B9F">
            <w:pPr>
              <w:pStyle w:val="Textbody"/>
              <w:spacing w:after="0"/>
              <w:rPr>
                <w:rStyle w:val="CharStyle12"/>
                <w:i w:val="0"/>
                <w:spacing w:val="0"/>
                <w:sz w:val="23"/>
                <w:szCs w:val="23"/>
                <w:lang w:eastAsia="zh-CN"/>
              </w:rPr>
            </w:pPr>
            <w:r w:rsidRPr="009B7F7D">
              <w:rPr>
                <w:rStyle w:val="CharStyle12"/>
                <w:i w:val="0"/>
                <w:spacing w:val="0"/>
                <w:sz w:val="23"/>
                <w:szCs w:val="23"/>
                <w:lang w:eastAsia="zh-CN"/>
              </w:rPr>
              <w:t>3.Графічні матеріали із зазначенням бажаного місця розташування ТС, виконані замовником у довільній формі на топографо-геодезичній основі М 1:500 з нанесеними червоними лініями та інженерними мережами, кресленнями контурів ТС з прив'язкою до місцевості.</w:t>
            </w:r>
          </w:p>
          <w:p w:rsidR="008418A1" w:rsidRPr="009B7F7D" w:rsidRDefault="008418A1" w:rsidP="00733B9F">
            <w:pPr>
              <w:pStyle w:val="NormalWeb"/>
              <w:spacing w:before="0" w:beforeAutospacing="0" w:after="0" w:afterAutospacing="0"/>
              <w:rPr>
                <w:sz w:val="23"/>
                <w:szCs w:val="23"/>
                <w:lang w:val="uk-UA" w:eastAsia="uk-UA"/>
              </w:rPr>
            </w:pPr>
            <w:r w:rsidRPr="009B7F7D">
              <w:rPr>
                <w:rStyle w:val="CharStyle12"/>
                <w:i w:val="0"/>
                <w:spacing w:val="0"/>
                <w:sz w:val="23"/>
                <w:szCs w:val="23"/>
                <w:lang w:eastAsia="ru-RU"/>
              </w:rPr>
              <w:t>4.Фотофіксація місця розташування зазначенням бажаного місця розташування ТС.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11.</w:t>
            </w:r>
          </w:p>
        </w:tc>
        <w:tc>
          <w:tcPr>
            <w:tcW w:w="3092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Порядок та спосіб подання документів, необхідних для отримання адміністративної послуги</w:t>
            </w:r>
          </w:p>
        </w:tc>
        <w:tc>
          <w:tcPr>
            <w:tcW w:w="6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418A1" w:rsidRPr="00BA1DE1" w:rsidRDefault="008418A1" w:rsidP="00733B9F">
            <w:pPr>
              <w:pStyle w:val="a0"/>
              <w:tabs>
                <w:tab w:val="left" w:pos="4954"/>
              </w:tabs>
              <w:jc w:val="both"/>
              <w:rPr>
                <w:rFonts w:cs="Mangal"/>
                <w:kern w:val="3"/>
                <w:sz w:val="24"/>
                <w:szCs w:val="24"/>
                <w:lang w:eastAsia="zh-CN" w:bidi="hi-IN"/>
              </w:rPr>
            </w:pPr>
            <w:r w:rsidRPr="00BA1DE1">
              <w:rPr>
                <w:kern w:val="3"/>
                <w:sz w:val="24"/>
                <w:szCs w:val="24"/>
                <w:lang w:eastAsia="uk-UA" w:bidi="hi-IN"/>
              </w:rPr>
              <w:t>Документи надаються до управління «Центр надання адміністративних послуг» Коломийської міської ради (площа Привокзальна, 2А/1, м. Коломия), особисто чи по дорученню.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12.</w:t>
            </w:r>
          </w:p>
        </w:tc>
        <w:tc>
          <w:tcPr>
            <w:tcW w:w="3092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Платність (безоплатність) надання адміністративної послуги</w:t>
            </w:r>
          </w:p>
        </w:tc>
        <w:tc>
          <w:tcPr>
            <w:tcW w:w="6214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Безоплатно.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13.</w:t>
            </w:r>
          </w:p>
        </w:tc>
        <w:tc>
          <w:tcPr>
            <w:tcW w:w="3092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Нормативно-правові акти, на підставі яких стягується плата</w:t>
            </w:r>
          </w:p>
        </w:tc>
        <w:tc>
          <w:tcPr>
            <w:tcW w:w="6214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14.</w:t>
            </w:r>
          </w:p>
        </w:tc>
        <w:tc>
          <w:tcPr>
            <w:tcW w:w="3092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Розмір та порядок внесення плати (адміністративного збору) за платну адміністративну послугу</w:t>
            </w:r>
          </w:p>
        </w:tc>
        <w:tc>
          <w:tcPr>
            <w:tcW w:w="6214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</w:tr>
      <w:tr w:rsidR="008418A1" w:rsidRPr="00524557" w:rsidTr="00BA1DE1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15.</w:t>
            </w:r>
          </w:p>
        </w:tc>
        <w:tc>
          <w:tcPr>
            <w:tcW w:w="3092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Розрахунковий рахунок для внесення плати</w:t>
            </w:r>
          </w:p>
        </w:tc>
        <w:tc>
          <w:tcPr>
            <w:tcW w:w="6214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16.</w:t>
            </w:r>
          </w:p>
        </w:tc>
        <w:tc>
          <w:tcPr>
            <w:tcW w:w="3092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Строк надання адміністративної послуги</w:t>
            </w:r>
          </w:p>
        </w:tc>
        <w:tc>
          <w:tcPr>
            <w:tcW w:w="6214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Протягом 10 робочих днів.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17.</w:t>
            </w:r>
          </w:p>
        </w:tc>
        <w:tc>
          <w:tcPr>
            <w:tcW w:w="3092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Перелік підстав для відмови у наданні адміністративної послуги</w:t>
            </w:r>
          </w:p>
        </w:tc>
        <w:tc>
          <w:tcPr>
            <w:tcW w:w="6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418A1" w:rsidRPr="00BA1DE1" w:rsidRDefault="008418A1" w:rsidP="00733B9F">
            <w:pPr>
              <w:pStyle w:val="Standard"/>
              <w:jc w:val="both"/>
            </w:pPr>
            <w:r w:rsidRPr="00BA1DE1">
              <w:t xml:space="preserve">1.У випадку подання  документів не в повному обсязі. </w:t>
            </w:r>
          </w:p>
          <w:p w:rsidR="008418A1" w:rsidRPr="00BA1DE1" w:rsidRDefault="008418A1" w:rsidP="00733B9F">
            <w:pPr>
              <w:pStyle w:val="Standard"/>
              <w:jc w:val="both"/>
            </w:pPr>
            <w:r w:rsidRPr="00BA1DE1">
              <w:t>2.Виявлення в документах, поданих замовником, недостовірних відомостей.</w:t>
            </w:r>
          </w:p>
        </w:tc>
      </w:tr>
      <w:tr w:rsidR="008418A1" w:rsidRPr="00524557" w:rsidTr="00BA1DE1">
        <w:trPr>
          <w:trHeight w:val="70"/>
        </w:trPr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18.</w:t>
            </w:r>
          </w:p>
        </w:tc>
        <w:tc>
          <w:tcPr>
            <w:tcW w:w="3092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Результат надання адміністративної послуги</w:t>
            </w:r>
          </w:p>
        </w:tc>
        <w:tc>
          <w:tcPr>
            <w:tcW w:w="6214" w:type="dxa"/>
          </w:tcPr>
          <w:p w:rsidR="008418A1" w:rsidRPr="00524557" w:rsidRDefault="008418A1" w:rsidP="00733B9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24557">
              <w:rPr>
                <w:rFonts w:ascii="Times New Roman" w:hAnsi="Times New Roman"/>
                <w:sz w:val="24"/>
                <w:szCs w:val="24"/>
              </w:rPr>
              <w:t>Висновок про відповідність намірів щодо розташування тимчасових споруд будівельним нормам.</w:t>
            </w:r>
          </w:p>
        </w:tc>
      </w:tr>
      <w:tr w:rsidR="008418A1" w:rsidRPr="00524557" w:rsidTr="00BA1DE1">
        <w:trPr>
          <w:trHeight w:val="841"/>
        </w:trPr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19.</w:t>
            </w:r>
          </w:p>
        </w:tc>
        <w:tc>
          <w:tcPr>
            <w:tcW w:w="3092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Способи отримання відповіді (результату)</w:t>
            </w:r>
          </w:p>
        </w:tc>
        <w:tc>
          <w:tcPr>
            <w:tcW w:w="6214" w:type="dxa"/>
          </w:tcPr>
          <w:p w:rsidR="008418A1" w:rsidRPr="00BA1DE1" w:rsidRDefault="008418A1" w:rsidP="00733B9F">
            <w:pPr>
              <w:spacing w:after="0" w:line="240" w:lineRule="auto"/>
              <w:jc w:val="both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BA1DE1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В управлінні «Центр надання адміністративних послуг» Коломийської міської ради (площа Привокзальна, 2А/1, м. Коломия), особисто чи по дорученню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20.</w:t>
            </w:r>
          </w:p>
        </w:tc>
        <w:tc>
          <w:tcPr>
            <w:tcW w:w="3092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Примітка</w:t>
            </w:r>
          </w:p>
        </w:tc>
        <w:tc>
          <w:tcPr>
            <w:tcW w:w="6214" w:type="dxa"/>
          </w:tcPr>
          <w:p w:rsidR="008418A1" w:rsidRPr="00BA1DE1" w:rsidRDefault="008418A1" w:rsidP="00733B9F">
            <w:pPr>
              <w:pStyle w:val="a0"/>
              <w:jc w:val="center"/>
              <w:rPr>
                <w:sz w:val="24"/>
                <w:szCs w:val="24"/>
                <w:lang w:eastAsia="uk-UA"/>
              </w:rPr>
            </w:pPr>
            <w:r w:rsidRPr="00BA1DE1">
              <w:rPr>
                <w:color w:val="000000"/>
                <w:sz w:val="24"/>
                <w:szCs w:val="24"/>
              </w:rPr>
              <w:t>-</w:t>
            </w:r>
          </w:p>
        </w:tc>
      </w:tr>
    </w:tbl>
    <w:p w:rsidR="008418A1" w:rsidRPr="00BA1DE1" w:rsidRDefault="008418A1" w:rsidP="00733B9F">
      <w:pPr>
        <w:spacing w:after="0" w:line="240" w:lineRule="auto"/>
      </w:pPr>
      <w:r w:rsidRPr="00BA1DE1">
        <w:br w:type="page"/>
      </w:r>
    </w:p>
    <w:tbl>
      <w:tblPr>
        <w:tblW w:w="0" w:type="auto"/>
        <w:tblLook w:val="00A0"/>
      </w:tblPr>
      <w:tblGrid>
        <w:gridCol w:w="4886"/>
        <w:gridCol w:w="4968"/>
      </w:tblGrid>
      <w:tr w:rsidR="008418A1" w:rsidRPr="00524557" w:rsidTr="009B7F7D">
        <w:tc>
          <w:tcPr>
            <w:tcW w:w="5068" w:type="dxa"/>
          </w:tcPr>
          <w:p w:rsidR="008418A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</w:p>
        </w:tc>
        <w:tc>
          <w:tcPr>
            <w:tcW w:w="5069" w:type="dxa"/>
          </w:tcPr>
          <w:p w:rsidR="008418A1" w:rsidRDefault="008418A1" w:rsidP="00733B9F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  <w:t>ЗАТВЕРДЖЕНО</w:t>
            </w:r>
          </w:p>
          <w:p w:rsidR="008418A1" w:rsidRDefault="008418A1" w:rsidP="00733B9F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розпорядженням міського голови</w:t>
            </w:r>
          </w:p>
          <w:p w:rsidR="008418A1" w:rsidRDefault="008418A1" w:rsidP="00685AF9">
            <w:pPr>
              <w:spacing w:after="0" w:line="240" w:lineRule="auto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від 18.12.2020 р. № 379-р</w:t>
            </w:r>
          </w:p>
        </w:tc>
      </w:tr>
    </w:tbl>
    <w:p w:rsidR="008418A1" w:rsidRDefault="008418A1" w:rsidP="00733B9F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  <w:lang w:eastAsia="uk-UA"/>
        </w:rPr>
      </w:pPr>
    </w:p>
    <w:p w:rsidR="008418A1" w:rsidRPr="00BA1DE1" w:rsidRDefault="008418A1" w:rsidP="00733B9F">
      <w:pPr>
        <w:spacing w:after="0" w:line="240" w:lineRule="auto"/>
        <w:jc w:val="center"/>
        <w:rPr>
          <w:rFonts w:ascii="Times New Roman" w:hAnsi="Times New Roman"/>
          <w:b/>
          <w:caps/>
          <w:w w:val="115"/>
          <w:sz w:val="28"/>
          <w:szCs w:val="28"/>
          <w:lang w:eastAsia="uk-UA"/>
        </w:rPr>
      </w:pPr>
      <w:r w:rsidRPr="00BA1DE1">
        <w:rPr>
          <w:rFonts w:ascii="Times New Roman" w:hAnsi="Times New Roman"/>
          <w:b/>
          <w:caps/>
          <w:sz w:val="28"/>
          <w:szCs w:val="28"/>
          <w:lang w:eastAsia="uk-UA"/>
        </w:rPr>
        <w:t>інформаційна  картка  адміністративної  послуги</w:t>
      </w:r>
    </w:p>
    <w:p w:rsidR="008418A1" w:rsidRPr="00BA1DE1" w:rsidRDefault="008418A1" w:rsidP="00733B9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uk-UA"/>
        </w:rPr>
      </w:pPr>
    </w:p>
    <w:p w:rsidR="008418A1" w:rsidRPr="00BA1DE1" w:rsidRDefault="008418A1" w:rsidP="00733B9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uk-UA"/>
        </w:rPr>
      </w:pPr>
      <w:r w:rsidRPr="00BA1DE1">
        <w:rPr>
          <w:rFonts w:ascii="Times New Roman" w:hAnsi="Times New Roman"/>
          <w:b/>
          <w:bCs/>
          <w:sz w:val="28"/>
          <w:szCs w:val="28"/>
          <w:lang w:eastAsia="uk-UA"/>
        </w:rPr>
        <w:t>Дозвіл на розміщення пам'ятників (монументів) меморіальних дошок та пам'ятних знаків місцевого значення.</w:t>
      </w:r>
    </w:p>
    <w:p w:rsidR="008418A1" w:rsidRPr="00BA1DE1" w:rsidRDefault="008418A1" w:rsidP="00733B9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uk-UA"/>
        </w:rPr>
      </w:pPr>
    </w:p>
    <w:p w:rsidR="008418A1" w:rsidRPr="00BA1DE1" w:rsidRDefault="008418A1" w:rsidP="00733B9F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  <w:r w:rsidRPr="00BA1DE1">
        <w:rPr>
          <w:rFonts w:ascii="Times New Roman" w:hAnsi="Times New Roman"/>
          <w:b/>
          <w:sz w:val="28"/>
          <w:szCs w:val="28"/>
          <w:u w:val="single"/>
          <w:lang w:eastAsia="uk-UA"/>
        </w:rPr>
        <w:t xml:space="preserve">Відділ архітектури та містобудування Коломийської міської ради </w:t>
      </w:r>
      <w:r w:rsidRPr="00BA1DE1">
        <w:rPr>
          <w:rFonts w:ascii="Times New Roman" w:hAnsi="Times New Roman"/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8418A1" w:rsidRPr="00BA1DE1" w:rsidRDefault="008418A1" w:rsidP="00733B9F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8"/>
        <w:gridCol w:w="2537"/>
        <w:gridCol w:w="414"/>
        <w:gridCol w:w="141"/>
        <w:gridCol w:w="6214"/>
      </w:tblGrid>
      <w:tr w:rsidR="008418A1" w:rsidRPr="00524557" w:rsidTr="00BA1DE1">
        <w:trPr>
          <w:trHeight w:val="397"/>
        </w:trPr>
        <w:tc>
          <w:tcPr>
            <w:tcW w:w="9854" w:type="dxa"/>
            <w:gridSpan w:val="5"/>
            <w:vAlign w:val="center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Інформація про управління «Центр надання адміністративних послуг» Коломийської міської ради (далі – ЦНАП)</w:t>
            </w:r>
          </w:p>
        </w:tc>
      </w:tr>
      <w:tr w:rsidR="008418A1" w:rsidRPr="00524557" w:rsidTr="00BA1DE1">
        <w:tc>
          <w:tcPr>
            <w:tcW w:w="548" w:type="dxa"/>
            <w:vMerge w:val="restart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1.</w:t>
            </w:r>
          </w:p>
        </w:tc>
        <w:tc>
          <w:tcPr>
            <w:tcW w:w="2537" w:type="dxa"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ЦНАПу</w:t>
            </w:r>
          </w:p>
        </w:tc>
        <w:tc>
          <w:tcPr>
            <w:tcW w:w="6769" w:type="dxa"/>
            <w:gridSpan w:val="3"/>
            <w:vAlign w:val="center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Івано-Франківська обл., м. Коломия, пл. Привокзальна, 2А/1</w:t>
            </w:r>
          </w:p>
        </w:tc>
      </w:tr>
      <w:tr w:rsidR="008418A1" w:rsidRPr="00524557" w:rsidTr="00BA1DE1">
        <w:tc>
          <w:tcPr>
            <w:tcW w:w="548" w:type="dxa"/>
            <w:vMerge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 w:val="restart"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ВРМ ЦНАП</w:t>
            </w:r>
          </w:p>
        </w:tc>
        <w:tc>
          <w:tcPr>
            <w:tcW w:w="6769" w:type="dxa"/>
            <w:gridSpan w:val="3"/>
            <w:vAlign w:val="center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Воскресинці, вул. Тараса Шевченка, 40А</w:t>
            </w:r>
          </w:p>
        </w:tc>
      </w:tr>
      <w:tr w:rsidR="008418A1" w:rsidRPr="00524557" w:rsidTr="00BA1DE1">
        <w:tc>
          <w:tcPr>
            <w:tcW w:w="548" w:type="dxa"/>
            <w:vMerge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Корнич, вул. Олександра Довженка, 2А</w:t>
            </w:r>
          </w:p>
        </w:tc>
      </w:tr>
      <w:tr w:rsidR="008418A1" w:rsidRPr="00524557" w:rsidTr="00BA1DE1">
        <w:tc>
          <w:tcPr>
            <w:tcW w:w="548" w:type="dxa"/>
            <w:vMerge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Іванівці, вул. Центральна, 8А</w:t>
            </w:r>
          </w:p>
        </w:tc>
      </w:tr>
      <w:tr w:rsidR="008418A1" w:rsidRPr="00524557" w:rsidTr="00BA1DE1">
        <w:tc>
          <w:tcPr>
            <w:tcW w:w="548" w:type="dxa"/>
            <w:vMerge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Раківчик, вул. Лесі Українки, 1</w:t>
            </w:r>
          </w:p>
        </w:tc>
      </w:tr>
      <w:tr w:rsidR="008418A1" w:rsidRPr="00524557" w:rsidTr="00BA1DE1">
        <w:tc>
          <w:tcPr>
            <w:tcW w:w="548" w:type="dxa"/>
            <w:vMerge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Надвірнянський р-н, с. Саджавка, вул. Українська, 68</w:t>
            </w:r>
          </w:p>
        </w:tc>
      </w:tr>
      <w:tr w:rsidR="008418A1" w:rsidRPr="00524557" w:rsidTr="00BA1DE1">
        <w:tc>
          <w:tcPr>
            <w:tcW w:w="548" w:type="dxa"/>
            <w:vMerge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Товмачик, вул. Шкільна, 34А</w:t>
            </w:r>
          </w:p>
        </w:tc>
      </w:tr>
      <w:tr w:rsidR="008418A1" w:rsidRPr="00524557" w:rsidTr="00BA1DE1">
        <w:tc>
          <w:tcPr>
            <w:tcW w:w="548" w:type="dxa"/>
            <w:vMerge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Шепарівці, вул. Шевченка, 108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2.</w:t>
            </w:r>
          </w:p>
        </w:tc>
        <w:tc>
          <w:tcPr>
            <w:tcW w:w="2537" w:type="dxa"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в ЦНАПі</w:t>
            </w:r>
          </w:p>
        </w:tc>
        <w:tc>
          <w:tcPr>
            <w:tcW w:w="6769" w:type="dxa"/>
            <w:gridSpan w:val="3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-20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3.</w:t>
            </w:r>
          </w:p>
        </w:tc>
        <w:tc>
          <w:tcPr>
            <w:tcW w:w="2537" w:type="dxa"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на віддалених робочих місцях ЦНАПу</w:t>
            </w:r>
          </w:p>
        </w:tc>
        <w:tc>
          <w:tcPr>
            <w:tcW w:w="6769" w:type="dxa"/>
            <w:gridSpan w:val="3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Обід – 12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-13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</w:tc>
      </w:tr>
      <w:tr w:rsidR="008418A1" w:rsidRPr="00524557" w:rsidTr="00BA1DE1">
        <w:trPr>
          <w:trHeight w:val="1373"/>
        </w:trPr>
        <w:tc>
          <w:tcPr>
            <w:tcW w:w="548" w:type="dxa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4.</w:t>
            </w:r>
          </w:p>
        </w:tc>
        <w:tc>
          <w:tcPr>
            <w:tcW w:w="2537" w:type="dxa"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Телефон/факс (довідки), адреса електронної пошти та веб-сайт ЦНАПу</w:t>
            </w:r>
          </w:p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та телефони ВРМ ЦНАП</w:t>
            </w:r>
          </w:p>
        </w:tc>
        <w:tc>
          <w:tcPr>
            <w:tcW w:w="6769" w:type="dxa"/>
            <w:gridSpan w:val="3"/>
          </w:tcPr>
          <w:p w:rsidR="008418A1" w:rsidRPr="00BA1DE1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4-74-81</w:t>
            </w:r>
          </w:p>
          <w:p w:rsidR="008418A1" w:rsidRPr="00BA1DE1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hyperlink r:id="rId17" w:history="1">
              <w:r w:rsidRPr="00524557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cnap_kol@ukr.net</w:t>
              </w:r>
            </w:hyperlink>
          </w:p>
          <w:p w:rsidR="008418A1" w:rsidRPr="00524557" w:rsidRDefault="008418A1" w:rsidP="00733B9F">
            <w:pPr>
              <w:widowControl w:val="0"/>
              <w:spacing w:after="0" w:line="240" w:lineRule="auto"/>
              <w:jc w:val="center"/>
              <w:rPr>
                <w:rStyle w:val="Hyperlink"/>
                <w:rFonts w:ascii="Times New Roman" w:hAnsi="Times New Roman"/>
                <w:sz w:val="24"/>
                <w:szCs w:val="24"/>
                <w:lang w:eastAsia="uk-UA"/>
              </w:rPr>
            </w:pPr>
            <w:hyperlink r:id="rId18" w:history="1">
              <w:r w:rsidRPr="00524557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http://www.cnap.kolrada.gov.ua</w:t>
              </w:r>
            </w:hyperlink>
          </w:p>
          <w:p w:rsidR="008418A1" w:rsidRPr="00BA1DE1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(03433) 4-74-81</w:t>
            </w:r>
          </w:p>
          <w:p w:rsidR="008418A1" w:rsidRPr="00BA1DE1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Воскресинці: (03433) 7-64-00</w:t>
            </w:r>
          </w:p>
          <w:p w:rsidR="008418A1" w:rsidRPr="00BA1DE1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Корнич: (03433) 9-26-24</w:t>
            </w:r>
          </w:p>
          <w:p w:rsidR="008418A1" w:rsidRPr="00BA1DE1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Іванівці: (03433) 9-12-46</w:t>
            </w:r>
          </w:p>
          <w:p w:rsidR="008418A1" w:rsidRPr="00BA1DE1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Раківчик: (03433) 9-92-34</w:t>
            </w:r>
          </w:p>
          <w:p w:rsidR="008418A1" w:rsidRPr="00BA1DE1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Саджавка: (03475) 3-56-34</w:t>
            </w:r>
          </w:p>
          <w:p w:rsidR="008418A1" w:rsidRPr="00BA1DE1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Товмачик: (03433) 9-12-40</w:t>
            </w:r>
          </w:p>
          <w:p w:rsidR="008418A1" w:rsidRPr="00BA1DE1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Шепарівці: (03433) 9-94-10</w:t>
            </w:r>
          </w:p>
        </w:tc>
      </w:tr>
      <w:tr w:rsidR="008418A1" w:rsidRPr="00524557" w:rsidTr="00BA1DE1">
        <w:trPr>
          <w:trHeight w:val="397"/>
        </w:trPr>
        <w:tc>
          <w:tcPr>
            <w:tcW w:w="9854" w:type="dxa"/>
            <w:gridSpan w:val="5"/>
            <w:vAlign w:val="center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Нормативні акти, якими регламентується надання адміністративної послуги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5.</w:t>
            </w:r>
          </w:p>
        </w:tc>
        <w:tc>
          <w:tcPr>
            <w:tcW w:w="2951" w:type="dxa"/>
            <w:gridSpan w:val="2"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Закони України </w:t>
            </w:r>
          </w:p>
        </w:tc>
        <w:tc>
          <w:tcPr>
            <w:tcW w:w="6355" w:type="dxa"/>
            <w:gridSpan w:val="2"/>
          </w:tcPr>
          <w:p w:rsidR="008418A1" w:rsidRPr="00BA1DE1" w:rsidRDefault="008418A1" w:rsidP="00733B9F">
            <w:pPr>
              <w:pStyle w:val="Textbody"/>
              <w:spacing w:after="0"/>
              <w:rPr>
                <w:rFonts w:cs="Times New Roman"/>
                <w:lang w:eastAsia="uk-UA"/>
              </w:rPr>
            </w:pPr>
            <w:r w:rsidRPr="00BA1DE1">
              <w:rPr>
                <w:rStyle w:val="CharStyle12"/>
                <w:i w:val="0"/>
                <w:color w:val="auto"/>
                <w:spacing w:val="0"/>
                <w:sz w:val="24"/>
                <w:szCs w:val="24"/>
                <w:lang w:eastAsia="zh-CN"/>
              </w:rPr>
              <w:t>Закони України “Про дозвільну систему у сфері господарської діяльності“, “Про місцеве самоврядування в Україні“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6.</w:t>
            </w:r>
          </w:p>
        </w:tc>
        <w:tc>
          <w:tcPr>
            <w:tcW w:w="2951" w:type="dxa"/>
            <w:gridSpan w:val="2"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Акти Кабінету Міністрів України</w:t>
            </w:r>
          </w:p>
        </w:tc>
        <w:tc>
          <w:tcPr>
            <w:tcW w:w="6355" w:type="dxa"/>
            <w:gridSpan w:val="2"/>
          </w:tcPr>
          <w:p w:rsidR="008418A1" w:rsidRPr="00BA1DE1" w:rsidRDefault="008418A1" w:rsidP="00733B9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 w:cs="Courier New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 w:cs="Courier New"/>
                <w:sz w:val="24"/>
                <w:szCs w:val="24"/>
                <w:lang w:eastAsia="uk-UA"/>
              </w:rPr>
              <w:t>Постанови Кабінету Міністрів України від 08.09.2004 № 1181 “Деякі питання спорудження (створення) пам’ятників і монументів“, від 25.11.1999 № 2137 “Про затвердження Порядку проведення архітектурних та містобудівних конкурсів“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7.</w:t>
            </w:r>
          </w:p>
        </w:tc>
        <w:tc>
          <w:tcPr>
            <w:tcW w:w="2951" w:type="dxa"/>
            <w:gridSpan w:val="2"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Акти центральних органів виконавчої влади</w:t>
            </w:r>
          </w:p>
        </w:tc>
        <w:tc>
          <w:tcPr>
            <w:tcW w:w="6355" w:type="dxa"/>
            <w:gridSpan w:val="2"/>
          </w:tcPr>
          <w:p w:rsidR="008418A1" w:rsidRPr="00BA1DE1" w:rsidRDefault="008418A1" w:rsidP="00733B9F">
            <w:pPr>
              <w:tabs>
                <w:tab w:val="left" w:pos="300"/>
                <w:tab w:val="center" w:pos="309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Наказ Державного комітету України з будівництва та архітектури від 30.11.2004 № 231/806 “Про затвердження Порядку спорудження (створення) пам’ятників і монументів“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8.</w:t>
            </w:r>
          </w:p>
        </w:tc>
        <w:tc>
          <w:tcPr>
            <w:tcW w:w="2951" w:type="dxa"/>
            <w:gridSpan w:val="2"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Акти місцевих органів виконавчої влади/ органів місцевого самоврядування</w:t>
            </w:r>
          </w:p>
        </w:tc>
        <w:tc>
          <w:tcPr>
            <w:tcW w:w="6355" w:type="dxa"/>
            <w:gridSpan w:val="2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418A1" w:rsidRPr="00524557" w:rsidTr="00BA1DE1">
        <w:trPr>
          <w:trHeight w:val="397"/>
        </w:trPr>
        <w:tc>
          <w:tcPr>
            <w:tcW w:w="9854" w:type="dxa"/>
            <w:gridSpan w:val="5"/>
            <w:vAlign w:val="center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Умови отримання адміністративної послуги</w:t>
            </w:r>
          </w:p>
        </w:tc>
      </w:tr>
      <w:tr w:rsidR="008418A1" w:rsidRPr="00524557" w:rsidTr="00BA1DE1">
        <w:trPr>
          <w:trHeight w:val="160"/>
        </w:trPr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9.</w:t>
            </w:r>
          </w:p>
        </w:tc>
        <w:tc>
          <w:tcPr>
            <w:tcW w:w="3092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Підстава для одержання адміністративної послуги</w:t>
            </w:r>
          </w:p>
        </w:tc>
        <w:tc>
          <w:tcPr>
            <w:tcW w:w="6214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Письмова заява.</w:t>
            </w:r>
          </w:p>
        </w:tc>
      </w:tr>
      <w:tr w:rsidR="008418A1" w:rsidRPr="00524557" w:rsidTr="00BA1DE1">
        <w:trPr>
          <w:trHeight w:val="70"/>
        </w:trPr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10.</w:t>
            </w:r>
          </w:p>
        </w:tc>
        <w:tc>
          <w:tcPr>
            <w:tcW w:w="3092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Вичерпний перелік документів, необхідних для отримання адміністративної послуги, а також вимоги до них</w:t>
            </w:r>
          </w:p>
        </w:tc>
        <w:tc>
          <w:tcPr>
            <w:tcW w:w="6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418A1" w:rsidRPr="00BA1DE1" w:rsidRDefault="008418A1" w:rsidP="00733B9F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BA1DE1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1.Заява (встановленої форми) на ім’я начальника відділу архітектури та містобудування.</w:t>
            </w:r>
          </w:p>
          <w:p w:rsidR="008418A1" w:rsidRPr="00BA1DE1" w:rsidRDefault="008418A1" w:rsidP="00733B9F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BA1DE1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2.Для фізичної особи - копія паспорта.</w:t>
            </w:r>
          </w:p>
          <w:p w:rsidR="008418A1" w:rsidRPr="00BA1DE1" w:rsidRDefault="008418A1" w:rsidP="00733B9F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BA1DE1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3.Для юридичної особи та фізичної особи – підприємця – виписка з Єдиного державного реєстру юридичних осіб та осіб-підприємців.</w:t>
            </w:r>
          </w:p>
          <w:p w:rsidR="008418A1" w:rsidRPr="00BA1DE1" w:rsidRDefault="008418A1" w:rsidP="00733B9F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BA1DE1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4.Вихідні дані на проектування.</w:t>
            </w:r>
          </w:p>
          <w:p w:rsidR="008418A1" w:rsidRPr="00BA1DE1" w:rsidRDefault="008418A1" w:rsidP="00733B9F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BA1DE1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5.Два примірники проектної документації у такому обсязі:</w:t>
            </w:r>
          </w:p>
          <w:p w:rsidR="008418A1" w:rsidRPr="00BA1DE1" w:rsidRDefault="008418A1" w:rsidP="00733B9F">
            <w:pPr>
              <w:pStyle w:val="Textbody"/>
              <w:spacing w:after="0"/>
              <w:jc w:val="center"/>
              <w:rPr>
                <w:rStyle w:val="CharStyle12"/>
                <w:b/>
                <w:i w:val="0"/>
                <w:spacing w:val="0"/>
                <w:sz w:val="24"/>
                <w:szCs w:val="24"/>
                <w:lang w:eastAsia="zh-CN"/>
              </w:rPr>
            </w:pPr>
            <w:r w:rsidRPr="00BA1DE1">
              <w:rPr>
                <w:rStyle w:val="CharStyle12"/>
                <w:b/>
                <w:i w:val="0"/>
                <w:spacing w:val="0"/>
                <w:sz w:val="24"/>
                <w:szCs w:val="24"/>
                <w:lang w:eastAsia="zh-CN"/>
              </w:rPr>
              <w:t>Для пам’ятників (монументів, пам’ятних знаків):</w:t>
            </w:r>
          </w:p>
          <w:p w:rsidR="008418A1" w:rsidRPr="00BA1DE1" w:rsidRDefault="008418A1" w:rsidP="00733B9F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BA1DE1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- генплан М 1:500 (1:200; 1:100):</w:t>
            </w:r>
          </w:p>
          <w:p w:rsidR="008418A1" w:rsidRPr="00BA1DE1" w:rsidRDefault="008418A1" w:rsidP="00733B9F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BA1DE1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- план пам’ятника (монумента, пам’ятного знаку) М 1:100 (1:200; 1:50; 1:20);</w:t>
            </w:r>
          </w:p>
          <w:p w:rsidR="008418A1" w:rsidRPr="00BA1DE1" w:rsidRDefault="008418A1" w:rsidP="00733B9F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BA1DE1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- фасади М 1:100 (1:200; 1:50; 1:20);</w:t>
            </w:r>
          </w:p>
          <w:p w:rsidR="008418A1" w:rsidRPr="00BA1DE1" w:rsidRDefault="008418A1" w:rsidP="00733B9F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BA1DE1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- розрізи М 1:100 (1:200; 1:50; 1:20);</w:t>
            </w:r>
          </w:p>
          <w:p w:rsidR="008418A1" w:rsidRPr="00BA1DE1" w:rsidRDefault="008418A1" w:rsidP="00733B9F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BA1DE1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- планувальний макет М 1:500 (1:200; 1:100; 1:50);</w:t>
            </w:r>
          </w:p>
          <w:p w:rsidR="008418A1" w:rsidRPr="00BA1DE1" w:rsidRDefault="008418A1" w:rsidP="00733B9F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BA1DE1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- макет пам’ятника М 1:10 (1:20; 1:5 );</w:t>
            </w:r>
          </w:p>
          <w:p w:rsidR="008418A1" w:rsidRPr="00BA1DE1" w:rsidRDefault="008418A1" w:rsidP="00733B9F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BA1DE1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- метрова модель скульптури у гіпсі;</w:t>
            </w:r>
          </w:p>
          <w:p w:rsidR="008418A1" w:rsidRPr="00BA1DE1" w:rsidRDefault="008418A1" w:rsidP="00733B9F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BA1DE1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- візуалізація (масштаб довільний);</w:t>
            </w:r>
          </w:p>
          <w:p w:rsidR="008418A1" w:rsidRPr="00BA1DE1" w:rsidRDefault="008418A1" w:rsidP="00733B9F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BA1DE1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- пояснювальна записка з визначенням орієнтовної вартості пам’ятника (монумента, пам’ятного знаку).</w:t>
            </w:r>
          </w:p>
          <w:p w:rsidR="008418A1" w:rsidRPr="00BA1DE1" w:rsidRDefault="008418A1" w:rsidP="00733B9F">
            <w:pPr>
              <w:pStyle w:val="Textbody"/>
              <w:spacing w:after="0"/>
              <w:jc w:val="center"/>
              <w:rPr>
                <w:rStyle w:val="CharStyle12"/>
                <w:b/>
                <w:i w:val="0"/>
                <w:spacing w:val="0"/>
                <w:sz w:val="24"/>
                <w:szCs w:val="24"/>
                <w:lang w:eastAsia="zh-CN"/>
              </w:rPr>
            </w:pPr>
            <w:r w:rsidRPr="00BA1DE1">
              <w:rPr>
                <w:rStyle w:val="CharStyle12"/>
                <w:b/>
                <w:i w:val="0"/>
                <w:spacing w:val="0"/>
                <w:sz w:val="24"/>
                <w:szCs w:val="24"/>
                <w:lang w:eastAsia="zh-CN"/>
              </w:rPr>
              <w:t>Для меморіальних (пам’ятних, пояснюючих) таблиць:</w:t>
            </w:r>
          </w:p>
          <w:p w:rsidR="008418A1" w:rsidRPr="00BA1DE1" w:rsidRDefault="008418A1" w:rsidP="00733B9F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BA1DE1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 xml:space="preserve">- фото існуючого фасаду будинку, на якому передбачається встановити меморіальну (пам’ятну, пояснюючу) таблицю; </w:t>
            </w:r>
          </w:p>
          <w:p w:rsidR="008418A1" w:rsidRPr="00BA1DE1" w:rsidRDefault="008418A1" w:rsidP="00733B9F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BA1DE1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- фасад з архітектурною прив’язкою таблиці М 1:50 (1:20; 1:10);</w:t>
            </w:r>
          </w:p>
          <w:p w:rsidR="008418A1" w:rsidRPr="00BA1DE1" w:rsidRDefault="008418A1" w:rsidP="00733B9F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BA1DE1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- модель таблиці у пластиліні М 1:10; 1:5;</w:t>
            </w:r>
          </w:p>
          <w:p w:rsidR="008418A1" w:rsidRPr="00BA1DE1" w:rsidRDefault="008418A1" w:rsidP="00733B9F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BA1DE1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- вузли кріплення таблиці до стіни;</w:t>
            </w:r>
          </w:p>
          <w:p w:rsidR="008418A1" w:rsidRPr="00BA1DE1" w:rsidRDefault="008418A1" w:rsidP="00733B9F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BA1DE1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- деталі шрифтів таблиці М 1:2; 1:1;</w:t>
            </w:r>
          </w:p>
          <w:p w:rsidR="008418A1" w:rsidRPr="00BA1DE1" w:rsidRDefault="008418A1" w:rsidP="00733B9F">
            <w:pPr>
              <w:pStyle w:val="NormalWeb"/>
              <w:spacing w:before="0" w:beforeAutospacing="0" w:after="0" w:afterAutospacing="0"/>
              <w:rPr>
                <w:lang w:val="uk-UA" w:eastAsia="uk-UA"/>
              </w:rPr>
            </w:pPr>
            <w:r w:rsidRPr="00BA1DE1">
              <w:rPr>
                <w:rStyle w:val="CharStyle12"/>
                <w:i w:val="0"/>
                <w:spacing w:val="0"/>
                <w:sz w:val="24"/>
                <w:szCs w:val="24"/>
                <w:lang w:eastAsia="ru-RU"/>
              </w:rPr>
              <w:t>- пояснювальна записка з визначенням орієнтовної вартості таблиці.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11.</w:t>
            </w:r>
          </w:p>
        </w:tc>
        <w:tc>
          <w:tcPr>
            <w:tcW w:w="3092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Порядок та спосіб подання документів, необхідних для отримання адміністративної послуги</w:t>
            </w:r>
          </w:p>
        </w:tc>
        <w:tc>
          <w:tcPr>
            <w:tcW w:w="6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418A1" w:rsidRPr="00BA1DE1" w:rsidRDefault="008418A1" w:rsidP="00733B9F">
            <w:pPr>
              <w:pStyle w:val="a0"/>
              <w:tabs>
                <w:tab w:val="left" w:pos="4954"/>
              </w:tabs>
              <w:jc w:val="both"/>
              <w:rPr>
                <w:rFonts w:cs="Mangal"/>
                <w:kern w:val="3"/>
                <w:sz w:val="24"/>
                <w:szCs w:val="24"/>
                <w:lang w:eastAsia="zh-CN" w:bidi="hi-IN"/>
              </w:rPr>
            </w:pPr>
            <w:r w:rsidRPr="00BA1DE1">
              <w:rPr>
                <w:kern w:val="3"/>
                <w:sz w:val="24"/>
                <w:szCs w:val="24"/>
                <w:lang w:eastAsia="uk-UA" w:bidi="hi-IN"/>
              </w:rPr>
              <w:t>Документи надаються до управління «Центр надання адміністративних послуг» Коломийської міської ради (площа Привокзальна, 2А/1, м. Коломия), особисто чи по дорученню.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12.</w:t>
            </w:r>
          </w:p>
        </w:tc>
        <w:tc>
          <w:tcPr>
            <w:tcW w:w="3092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Платність (безоплатність) надання адміністративної послуги</w:t>
            </w:r>
          </w:p>
        </w:tc>
        <w:tc>
          <w:tcPr>
            <w:tcW w:w="6214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Безоплатно.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13.</w:t>
            </w:r>
          </w:p>
        </w:tc>
        <w:tc>
          <w:tcPr>
            <w:tcW w:w="3092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Нормативно-правові акти, на підставі яких стягується плата</w:t>
            </w:r>
          </w:p>
        </w:tc>
        <w:tc>
          <w:tcPr>
            <w:tcW w:w="6214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14.</w:t>
            </w:r>
          </w:p>
        </w:tc>
        <w:tc>
          <w:tcPr>
            <w:tcW w:w="3092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Розмір та порядок внесення плати (адміністративного збору) за платну адміністративну послугу</w:t>
            </w:r>
          </w:p>
        </w:tc>
        <w:tc>
          <w:tcPr>
            <w:tcW w:w="6214" w:type="dxa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15.</w:t>
            </w:r>
          </w:p>
        </w:tc>
        <w:tc>
          <w:tcPr>
            <w:tcW w:w="3092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Розрахунковий рахунок для внесення плати</w:t>
            </w:r>
          </w:p>
        </w:tc>
        <w:tc>
          <w:tcPr>
            <w:tcW w:w="6214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16.</w:t>
            </w:r>
          </w:p>
        </w:tc>
        <w:tc>
          <w:tcPr>
            <w:tcW w:w="3092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Строк надання адміністративної послуги</w:t>
            </w:r>
          </w:p>
        </w:tc>
        <w:tc>
          <w:tcPr>
            <w:tcW w:w="6214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Протягом 30 днів.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17.</w:t>
            </w:r>
          </w:p>
        </w:tc>
        <w:tc>
          <w:tcPr>
            <w:tcW w:w="3092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Перелік підстав для відмови у наданні адміністративної послуги</w:t>
            </w:r>
          </w:p>
        </w:tc>
        <w:tc>
          <w:tcPr>
            <w:tcW w:w="6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418A1" w:rsidRPr="00BA1DE1" w:rsidRDefault="008418A1" w:rsidP="00733B9F">
            <w:pPr>
              <w:pStyle w:val="Standard"/>
              <w:jc w:val="both"/>
            </w:pPr>
            <w:r w:rsidRPr="00BA1DE1">
              <w:t xml:space="preserve">1.У випадку подання  документів не в повному обсязі. </w:t>
            </w:r>
          </w:p>
          <w:p w:rsidR="008418A1" w:rsidRPr="00BA1DE1" w:rsidRDefault="008418A1" w:rsidP="00733B9F">
            <w:pPr>
              <w:pStyle w:val="Standard"/>
              <w:jc w:val="both"/>
            </w:pPr>
            <w:r w:rsidRPr="00BA1DE1">
              <w:t>2.Виявлення в документах, поданих замовником, недостовірних відомостей.</w:t>
            </w:r>
          </w:p>
        </w:tc>
      </w:tr>
      <w:tr w:rsidR="008418A1" w:rsidRPr="00524557" w:rsidTr="00BA1DE1">
        <w:trPr>
          <w:trHeight w:val="70"/>
        </w:trPr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18.</w:t>
            </w:r>
          </w:p>
        </w:tc>
        <w:tc>
          <w:tcPr>
            <w:tcW w:w="3092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Результат надання адміністративної послуги</w:t>
            </w:r>
          </w:p>
        </w:tc>
        <w:tc>
          <w:tcPr>
            <w:tcW w:w="6214" w:type="dxa"/>
          </w:tcPr>
          <w:p w:rsidR="008418A1" w:rsidRPr="00524557" w:rsidRDefault="008418A1" w:rsidP="00733B9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24557">
              <w:rPr>
                <w:rFonts w:ascii="Times New Roman" w:hAnsi="Times New Roman"/>
                <w:sz w:val="24"/>
                <w:szCs w:val="24"/>
              </w:rPr>
              <w:t>Витяг з рішення Виконавчого комітету Коломийської міської ради.</w:t>
            </w:r>
          </w:p>
        </w:tc>
      </w:tr>
      <w:tr w:rsidR="008418A1" w:rsidRPr="00524557" w:rsidTr="00BA1DE1">
        <w:trPr>
          <w:trHeight w:val="841"/>
        </w:trPr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19.</w:t>
            </w:r>
          </w:p>
        </w:tc>
        <w:tc>
          <w:tcPr>
            <w:tcW w:w="3092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Способи отримання відповіді (результату)</w:t>
            </w:r>
          </w:p>
        </w:tc>
        <w:tc>
          <w:tcPr>
            <w:tcW w:w="6214" w:type="dxa"/>
          </w:tcPr>
          <w:p w:rsidR="008418A1" w:rsidRPr="00BA1DE1" w:rsidRDefault="008418A1" w:rsidP="00733B9F">
            <w:pPr>
              <w:spacing w:after="0" w:line="240" w:lineRule="auto"/>
              <w:jc w:val="both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BA1DE1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В управлінні «Центр надання адміністративних послуг» Коломийської міської ради (площа Привокзальна, 2А/1, м. Коломия), особисто чи по дорученню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20.</w:t>
            </w:r>
          </w:p>
        </w:tc>
        <w:tc>
          <w:tcPr>
            <w:tcW w:w="3092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Примітка</w:t>
            </w:r>
          </w:p>
        </w:tc>
        <w:tc>
          <w:tcPr>
            <w:tcW w:w="6214" w:type="dxa"/>
          </w:tcPr>
          <w:p w:rsidR="008418A1" w:rsidRPr="00BA1DE1" w:rsidRDefault="008418A1" w:rsidP="00733B9F">
            <w:pPr>
              <w:pStyle w:val="a0"/>
              <w:jc w:val="center"/>
              <w:rPr>
                <w:sz w:val="24"/>
                <w:szCs w:val="24"/>
                <w:lang w:eastAsia="uk-UA"/>
              </w:rPr>
            </w:pPr>
            <w:r w:rsidRPr="00BA1DE1">
              <w:rPr>
                <w:color w:val="000000"/>
                <w:sz w:val="24"/>
                <w:szCs w:val="24"/>
              </w:rPr>
              <w:t>-</w:t>
            </w:r>
          </w:p>
        </w:tc>
      </w:tr>
    </w:tbl>
    <w:p w:rsidR="008418A1" w:rsidRDefault="008418A1" w:rsidP="00733B9F">
      <w:pPr>
        <w:spacing w:after="0" w:line="240" w:lineRule="auto"/>
        <w:jc w:val="center"/>
      </w:pPr>
    </w:p>
    <w:p w:rsidR="008418A1" w:rsidRDefault="008418A1" w:rsidP="00733B9F">
      <w:pPr>
        <w:spacing w:after="0" w:line="240" w:lineRule="auto"/>
      </w:pPr>
      <w:r>
        <w:br w:type="page"/>
      </w:r>
    </w:p>
    <w:tbl>
      <w:tblPr>
        <w:tblW w:w="0" w:type="auto"/>
        <w:tblLook w:val="00A0"/>
      </w:tblPr>
      <w:tblGrid>
        <w:gridCol w:w="4886"/>
        <w:gridCol w:w="4968"/>
      </w:tblGrid>
      <w:tr w:rsidR="008418A1" w:rsidRPr="00524557" w:rsidTr="009B7F7D">
        <w:tc>
          <w:tcPr>
            <w:tcW w:w="5068" w:type="dxa"/>
          </w:tcPr>
          <w:p w:rsidR="008418A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</w:p>
        </w:tc>
        <w:tc>
          <w:tcPr>
            <w:tcW w:w="5069" w:type="dxa"/>
          </w:tcPr>
          <w:p w:rsidR="008418A1" w:rsidRDefault="008418A1" w:rsidP="00733B9F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  <w:t>ЗАТВЕРДЖЕНО</w:t>
            </w:r>
          </w:p>
          <w:p w:rsidR="008418A1" w:rsidRDefault="008418A1" w:rsidP="00733B9F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розпорядженням міського голови</w:t>
            </w:r>
          </w:p>
          <w:p w:rsidR="008418A1" w:rsidRDefault="008418A1" w:rsidP="00685AF9">
            <w:pPr>
              <w:spacing w:after="0" w:line="240" w:lineRule="auto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від 18.12.2020 р. № 379-р</w:t>
            </w:r>
          </w:p>
        </w:tc>
      </w:tr>
    </w:tbl>
    <w:p w:rsidR="008418A1" w:rsidRDefault="008418A1" w:rsidP="00733B9F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  <w:lang w:eastAsia="uk-UA"/>
        </w:rPr>
      </w:pPr>
    </w:p>
    <w:p w:rsidR="008418A1" w:rsidRPr="00BA1DE1" w:rsidRDefault="008418A1" w:rsidP="00733B9F">
      <w:pPr>
        <w:spacing w:after="0" w:line="240" w:lineRule="auto"/>
        <w:jc w:val="center"/>
        <w:rPr>
          <w:rFonts w:ascii="Times New Roman" w:hAnsi="Times New Roman"/>
          <w:b/>
          <w:caps/>
          <w:w w:val="115"/>
          <w:sz w:val="28"/>
          <w:szCs w:val="28"/>
          <w:lang w:eastAsia="uk-UA"/>
        </w:rPr>
      </w:pPr>
      <w:r w:rsidRPr="00BA1DE1">
        <w:rPr>
          <w:rFonts w:ascii="Times New Roman" w:hAnsi="Times New Roman"/>
          <w:b/>
          <w:caps/>
          <w:sz w:val="28"/>
          <w:szCs w:val="28"/>
          <w:lang w:eastAsia="uk-UA"/>
        </w:rPr>
        <w:t>інформаційна  картка  адміністративної  послуги</w:t>
      </w:r>
    </w:p>
    <w:p w:rsidR="008418A1" w:rsidRPr="00BA1DE1" w:rsidRDefault="008418A1" w:rsidP="00733B9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uk-UA"/>
        </w:rPr>
      </w:pPr>
    </w:p>
    <w:p w:rsidR="008418A1" w:rsidRPr="00BA1DE1" w:rsidRDefault="008418A1" w:rsidP="00733B9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uk-UA"/>
        </w:rPr>
      </w:pPr>
      <w:r w:rsidRPr="00BA1DE1">
        <w:rPr>
          <w:rFonts w:ascii="Times New Roman" w:hAnsi="Times New Roman"/>
          <w:b/>
          <w:bCs/>
          <w:sz w:val="28"/>
          <w:szCs w:val="28"/>
          <w:lang w:eastAsia="uk-UA"/>
        </w:rPr>
        <w:t>Дозвіл на розміщення зовнішньої реклами.</w:t>
      </w:r>
    </w:p>
    <w:p w:rsidR="008418A1" w:rsidRPr="00BA1DE1" w:rsidRDefault="008418A1" w:rsidP="00733B9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uk-UA"/>
        </w:rPr>
      </w:pPr>
    </w:p>
    <w:p w:rsidR="008418A1" w:rsidRPr="00BA1DE1" w:rsidRDefault="008418A1" w:rsidP="00733B9F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  <w:r w:rsidRPr="00BA1DE1">
        <w:rPr>
          <w:rFonts w:ascii="Times New Roman" w:hAnsi="Times New Roman"/>
          <w:b/>
          <w:sz w:val="28"/>
          <w:szCs w:val="28"/>
          <w:u w:val="single"/>
          <w:lang w:eastAsia="uk-UA"/>
        </w:rPr>
        <w:t xml:space="preserve">Відділ архітектури та містобудування Коломийської міської ради </w:t>
      </w:r>
      <w:r w:rsidRPr="00BA1DE1">
        <w:rPr>
          <w:rFonts w:ascii="Times New Roman" w:hAnsi="Times New Roman"/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8418A1" w:rsidRPr="00BA1DE1" w:rsidRDefault="008418A1" w:rsidP="00733B9F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8"/>
        <w:gridCol w:w="2537"/>
        <w:gridCol w:w="413"/>
        <w:gridCol w:w="141"/>
        <w:gridCol w:w="6215"/>
      </w:tblGrid>
      <w:tr w:rsidR="008418A1" w:rsidRPr="00524557" w:rsidTr="00BA1DE1">
        <w:trPr>
          <w:trHeight w:val="397"/>
        </w:trPr>
        <w:tc>
          <w:tcPr>
            <w:tcW w:w="9854" w:type="dxa"/>
            <w:gridSpan w:val="5"/>
            <w:vAlign w:val="center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Інформація про управління «Центр надання адміністративних послуг» Коломийської міської ради (далі – ЦНАП)</w:t>
            </w:r>
          </w:p>
        </w:tc>
      </w:tr>
      <w:tr w:rsidR="008418A1" w:rsidRPr="00524557" w:rsidTr="00BA1DE1">
        <w:tc>
          <w:tcPr>
            <w:tcW w:w="548" w:type="dxa"/>
            <w:vMerge w:val="restart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1.</w:t>
            </w:r>
          </w:p>
        </w:tc>
        <w:tc>
          <w:tcPr>
            <w:tcW w:w="2537" w:type="dxa"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ЦНАПу</w:t>
            </w:r>
          </w:p>
        </w:tc>
        <w:tc>
          <w:tcPr>
            <w:tcW w:w="6769" w:type="dxa"/>
            <w:gridSpan w:val="3"/>
            <w:vAlign w:val="center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Івано-Франківська обл., м. Коломия, пл. Привокзальна, 2А/1</w:t>
            </w:r>
          </w:p>
        </w:tc>
      </w:tr>
      <w:tr w:rsidR="008418A1" w:rsidRPr="00524557" w:rsidTr="00BA1DE1">
        <w:tc>
          <w:tcPr>
            <w:tcW w:w="548" w:type="dxa"/>
            <w:vMerge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 w:val="restart"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ВРМ ЦНАП</w:t>
            </w:r>
          </w:p>
        </w:tc>
        <w:tc>
          <w:tcPr>
            <w:tcW w:w="6769" w:type="dxa"/>
            <w:gridSpan w:val="3"/>
            <w:vAlign w:val="center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Воскресинці, вул. Тараса Шевченка, 40А</w:t>
            </w:r>
          </w:p>
        </w:tc>
      </w:tr>
      <w:tr w:rsidR="008418A1" w:rsidRPr="00524557" w:rsidTr="00BA1DE1">
        <w:tc>
          <w:tcPr>
            <w:tcW w:w="548" w:type="dxa"/>
            <w:vMerge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Корнич, вул. Олександра Довженка, 2А</w:t>
            </w:r>
          </w:p>
        </w:tc>
      </w:tr>
      <w:tr w:rsidR="008418A1" w:rsidRPr="00524557" w:rsidTr="00BA1DE1">
        <w:tc>
          <w:tcPr>
            <w:tcW w:w="548" w:type="dxa"/>
            <w:vMerge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Іванівці, вул. Центральна, 8А</w:t>
            </w:r>
          </w:p>
        </w:tc>
      </w:tr>
      <w:tr w:rsidR="008418A1" w:rsidRPr="00524557" w:rsidTr="00BA1DE1">
        <w:tc>
          <w:tcPr>
            <w:tcW w:w="548" w:type="dxa"/>
            <w:vMerge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Раківчик, вул. Лесі Українки, 1</w:t>
            </w:r>
          </w:p>
        </w:tc>
      </w:tr>
      <w:tr w:rsidR="008418A1" w:rsidRPr="00524557" w:rsidTr="00BA1DE1">
        <w:tc>
          <w:tcPr>
            <w:tcW w:w="548" w:type="dxa"/>
            <w:vMerge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Надвірнянський р-н, с. Саджавка, вул. Українська, 68</w:t>
            </w:r>
          </w:p>
        </w:tc>
      </w:tr>
      <w:tr w:rsidR="008418A1" w:rsidRPr="00524557" w:rsidTr="00BA1DE1">
        <w:tc>
          <w:tcPr>
            <w:tcW w:w="548" w:type="dxa"/>
            <w:vMerge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Товмачик, вул. Шкільна, 34А</w:t>
            </w:r>
          </w:p>
        </w:tc>
      </w:tr>
      <w:tr w:rsidR="008418A1" w:rsidRPr="00524557" w:rsidTr="00BA1DE1">
        <w:tc>
          <w:tcPr>
            <w:tcW w:w="548" w:type="dxa"/>
            <w:vMerge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Шепарівці, вул. Шевченка, 108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2.</w:t>
            </w:r>
          </w:p>
        </w:tc>
        <w:tc>
          <w:tcPr>
            <w:tcW w:w="2537" w:type="dxa"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в ЦНАПі</w:t>
            </w:r>
          </w:p>
        </w:tc>
        <w:tc>
          <w:tcPr>
            <w:tcW w:w="6769" w:type="dxa"/>
            <w:gridSpan w:val="3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-20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3.</w:t>
            </w:r>
          </w:p>
        </w:tc>
        <w:tc>
          <w:tcPr>
            <w:tcW w:w="2537" w:type="dxa"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на віддалених робочих місцях ЦНАПу</w:t>
            </w:r>
          </w:p>
        </w:tc>
        <w:tc>
          <w:tcPr>
            <w:tcW w:w="6769" w:type="dxa"/>
            <w:gridSpan w:val="3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Обід – 12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-13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</w:tc>
      </w:tr>
      <w:tr w:rsidR="008418A1" w:rsidRPr="00524557" w:rsidTr="00BA1DE1">
        <w:trPr>
          <w:trHeight w:val="1373"/>
        </w:trPr>
        <w:tc>
          <w:tcPr>
            <w:tcW w:w="548" w:type="dxa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4.</w:t>
            </w:r>
          </w:p>
        </w:tc>
        <w:tc>
          <w:tcPr>
            <w:tcW w:w="2537" w:type="dxa"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Телефон/факс (довідки), адреса електронної пошти та веб-сайт ЦНАПу</w:t>
            </w:r>
          </w:p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та телефони ВРМ ЦНАП</w:t>
            </w:r>
          </w:p>
        </w:tc>
        <w:tc>
          <w:tcPr>
            <w:tcW w:w="6769" w:type="dxa"/>
            <w:gridSpan w:val="3"/>
          </w:tcPr>
          <w:p w:rsidR="008418A1" w:rsidRPr="00BA1DE1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4-74-81</w:t>
            </w:r>
          </w:p>
          <w:p w:rsidR="008418A1" w:rsidRPr="00BA1DE1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hyperlink r:id="rId19" w:history="1">
              <w:r w:rsidRPr="00524557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cnap_kol@ukr.net</w:t>
              </w:r>
            </w:hyperlink>
          </w:p>
          <w:p w:rsidR="008418A1" w:rsidRPr="00524557" w:rsidRDefault="008418A1" w:rsidP="00733B9F">
            <w:pPr>
              <w:widowControl w:val="0"/>
              <w:spacing w:after="0" w:line="240" w:lineRule="auto"/>
              <w:jc w:val="center"/>
              <w:rPr>
                <w:rStyle w:val="Hyperlink"/>
                <w:rFonts w:ascii="Times New Roman" w:hAnsi="Times New Roman"/>
                <w:sz w:val="24"/>
                <w:szCs w:val="24"/>
                <w:lang w:eastAsia="uk-UA"/>
              </w:rPr>
            </w:pPr>
            <w:hyperlink r:id="rId20" w:history="1">
              <w:r w:rsidRPr="00524557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http://www.cnap.kolrada.gov.ua</w:t>
              </w:r>
            </w:hyperlink>
          </w:p>
          <w:p w:rsidR="008418A1" w:rsidRPr="00BA1DE1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(03433) 4-74-81</w:t>
            </w:r>
          </w:p>
          <w:p w:rsidR="008418A1" w:rsidRPr="00BA1DE1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Воскресинці: (03433) 7-64-00</w:t>
            </w:r>
          </w:p>
          <w:p w:rsidR="008418A1" w:rsidRPr="00BA1DE1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Корнич: (03433) 9-26-24</w:t>
            </w:r>
          </w:p>
          <w:p w:rsidR="008418A1" w:rsidRPr="00BA1DE1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Іванівці: (03433) 9-12-46</w:t>
            </w:r>
          </w:p>
          <w:p w:rsidR="008418A1" w:rsidRPr="00BA1DE1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Раківчик: (03433) 9-92-34</w:t>
            </w:r>
          </w:p>
          <w:p w:rsidR="008418A1" w:rsidRPr="00BA1DE1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Саджавка: (03475) 3-56-34</w:t>
            </w:r>
          </w:p>
          <w:p w:rsidR="008418A1" w:rsidRPr="00BA1DE1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Товмачик: (03433) 9-12-40</w:t>
            </w:r>
          </w:p>
          <w:p w:rsidR="008418A1" w:rsidRPr="00BA1DE1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Шепарівці: (03433) 9-94-10</w:t>
            </w:r>
          </w:p>
        </w:tc>
      </w:tr>
      <w:tr w:rsidR="008418A1" w:rsidRPr="00524557" w:rsidTr="00BA1DE1">
        <w:trPr>
          <w:trHeight w:val="397"/>
        </w:trPr>
        <w:tc>
          <w:tcPr>
            <w:tcW w:w="9854" w:type="dxa"/>
            <w:gridSpan w:val="5"/>
            <w:vAlign w:val="center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Нормативні акти, якими регламентується надання адміністративної послуги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5.</w:t>
            </w:r>
          </w:p>
        </w:tc>
        <w:tc>
          <w:tcPr>
            <w:tcW w:w="2950" w:type="dxa"/>
            <w:gridSpan w:val="2"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Закони України </w:t>
            </w:r>
          </w:p>
        </w:tc>
        <w:tc>
          <w:tcPr>
            <w:tcW w:w="6356" w:type="dxa"/>
            <w:gridSpan w:val="2"/>
          </w:tcPr>
          <w:p w:rsidR="008418A1" w:rsidRPr="00BA1DE1" w:rsidRDefault="008418A1" w:rsidP="00733B9F">
            <w:pPr>
              <w:pStyle w:val="Textbody"/>
              <w:spacing w:after="0"/>
              <w:rPr>
                <w:rFonts w:cs="Times New Roman"/>
                <w:lang w:eastAsia="uk-UA"/>
              </w:rPr>
            </w:pPr>
            <w:r w:rsidRPr="00BA1DE1">
              <w:rPr>
                <w:rStyle w:val="CharStyle12"/>
                <w:i w:val="0"/>
                <w:color w:val="auto"/>
                <w:spacing w:val="0"/>
                <w:sz w:val="24"/>
                <w:szCs w:val="24"/>
                <w:lang w:eastAsia="zh-CN"/>
              </w:rPr>
              <w:t>Закон України «Про рекламу», «Про благоустрій населених пунктів», «Про рекламу», «Про основи містобудування», «Про охорону культурної спадщини», відповідно до п. 37 ч. 1 ст. 26 Закону України «Про місцеве самоврядування в Україні»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6.</w:t>
            </w:r>
          </w:p>
        </w:tc>
        <w:tc>
          <w:tcPr>
            <w:tcW w:w="2950" w:type="dxa"/>
            <w:gridSpan w:val="2"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Акти Кабінету Міністрів України</w:t>
            </w:r>
          </w:p>
        </w:tc>
        <w:tc>
          <w:tcPr>
            <w:tcW w:w="6356" w:type="dxa"/>
            <w:gridSpan w:val="2"/>
          </w:tcPr>
          <w:p w:rsidR="008418A1" w:rsidRPr="00BA1DE1" w:rsidRDefault="008418A1" w:rsidP="00733B9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Courier New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 w:cs="Courier New"/>
                <w:sz w:val="24"/>
                <w:szCs w:val="24"/>
                <w:lang w:eastAsia="uk-UA"/>
              </w:rPr>
              <w:t>-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7.</w:t>
            </w:r>
          </w:p>
        </w:tc>
        <w:tc>
          <w:tcPr>
            <w:tcW w:w="2950" w:type="dxa"/>
            <w:gridSpan w:val="2"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Акти центральних органів виконавчої влади</w:t>
            </w:r>
          </w:p>
        </w:tc>
        <w:tc>
          <w:tcPr>
            <w:tcW w:w="6356" w:type="dxa"/>
            <w:gridSpan w:val="2"/>
          </w:tcPr>
          <w:p w:rsidR="008418A1" w:rsidRPr="00BA1DE1" w:rsidRDefault="008418A1" w:rsidP="00733B9F">
            <w:pPr>
              <w:tabs>
                <w:tab w:val="left" w:pos="300"/>
                <w:tab w:val="center" w:pos="3092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8.</w:t>
            </w:r>
          </w:p>
        </w:tc>
        <w:tc>
          <w:tcPr>
            <w:tcW w:w="2950" w:type="dxa"/>
            <w:gridSpan w:val="2"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Акти місцевих органів виконавчої влади/ органів місцевого самоврядування</w:t>
            </w:r>
          </w:p>
        </w:tc>
        <w:tc>
          <w:tcPr>
            <w:tcW w:w="6356" w:type="dxa"/>
            <w:gridSpan w:val="2"/>
          </w:tcPr>
          <w:p w:rsidR="008418A1" w:rsidRPr="00BA1DE1" w:rsidRDefault="008418A1" w:rsidP="00733B9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Рішення сорок другої сесії п'ятого демократичного скликання Коломийської міської ради від 21.10.2009р. №2346-42/2009 "Про внесення змін і доповнень до Правил розміщення зовнішньої реклами та порядку надання розповсюджувачам зовнішньої реклами у тимчасове користування місць, що перебувають в комунальній власності для розміщення спеціальних конструкцій у місті Коломиї".</w:t>
            </w:r>
          </w:p>
          <w:p w:rsidR="008418A1" w:rsidRPr="00BA1DE1" w:rsidRDefault="008418A1" w:rsidP="00733B9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Рішення чотирнадцятої сесії шостого демократичного скликання Коломийської міської ради від 17.02.2012р. №884-14/2012 "Про внесення змін і доповнень до рішення міської ради від 21.10.2009 №2346-42/2009".</w:t>
            </w:r>
          </w:p>
        </w:tc>
      </w:tr>
      <w:tr w:rsidR="008418A1" w:rsidRPr="00524557" w:rsidTr="00BA1DE1">
        <w:trPr>
          <w:trHeight w:val="397"/>
        </w:trPr>
        <w:tc>
          <w:tcPr>
            <w:tcW w:w="9854" w:type="dxa"/>
            <w:gridSpan w:val="5"/>
            <w:vAlign w:val="center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Умови отримання адміністративної послуги</w:t>
            </w:r>
          </w:p>
        </w:tc>
      </w:tr>
      <w:tr w:rsidR="008418A1" w:rsidRPr="00524557" w:rsidTr="00BA1DE1">
        <w:trPr>
          <w:trHeight w:val="160"/>
        </w:trPr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9.</w:t>
            </w:r>
          </w:p>
        </w:tc>
        <w:tc>
          <w:tcPr>
            <w:tcW w:w="3091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Підстава для одержання адміністративної послуги</w:t>
            </w:r>
          </w:p>
        </w:tc>
        <w:tc>
          <w:tcPr>
            <w:tcW w:w="6215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Письмова заява.</w:t>
            </w:r>
          </w:p>
        </w:tc>
      </w:tr>
      <w:tr w:rsidR="008418A1" w:rsidRPr="00524557" w:rsidTr="00BA1DE1">
        <w:trPr>
          <w:trHeight w:val="70"/>
        </w:trPr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10.</w:t>
            </w:r>
          </w:p>
        </w:tc>
        <w:tc>
          <w:tcPr>
            <w:tcW w:w="3091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Вичерпний перелік документів, необхідних для отримання адміністративної послуги, а також вимоги до них</w:t>
            </w:r>
          </w:p>
        </w:tc>
        <w:tc>
          <w:tcPr>
            <w:tcW w:w="62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418A1" w:rsidRPr="00BA1DE1" w:rsidRDefault="008418A1" w:rsidP="00733B9F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BA1DE1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1.Заява.</w:t>
            </w:r>
          </w:p>
          <w:p w:rsidR="008418A1" w:rsidRPr="00BA1DE1" w:rsidRDefault="008418A1" w:rsidP="00733B9F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BA1DE1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2.Для юридичної особи та фізичної особи – підприємця – виписка з Єдиного державного реєстру юридичних осіб та осіб-підприємців.</w:t>
            </w:r>
          </w:p>
          <w:p w:rsidR="008418A1" w:rsidRPr="00BA1DE1" w:rsidRDefault="008418A1" w:rsidP="00733B9F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BA1DE1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3.Фотокартка або комп’ютерний макет місця (розміром не менше як 6х9 см) наякому планується розташування рекламного засобу (2 прим.)</w:t>
            </w:r>
          </w:p>
          <w:p w:rsidR="008418A1" w:rsidRPr="00BA1DE1" w:rsidRDefault="008418A1" w:rsidP="00733B9F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BA1DE1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4.Ескіз рекламного засобу з конструктивним рішенням.</w:t>
            </w:r>
          </w:p>
          <w:p w:rsidR="008418A1" w:rsidRPr="00BA1DE1" w:rsidRDefault="008418A1" w:rsidP="00733B9F">
            <w:pPr>
              <w:pStyle w:val="NormalWeb"/>
              <w:spacing w:before="0" w:beforeAutospacing="0" w:after="0" w:afterAutospacing="0"/>
              <w:rPr>
                <w:lang w:val="uk-UA" w:eastAsia="uk-UA"/>
              </w:rPr>
            </w:pPr>
            <w:r w:rsidRPr="00BA1DE1">
              <w:rPr>
                <w:rStyle w:val="CharStyle12"/>
                <w:i w:val="0"/>
                <w:spacing w:val="0"/>
                <w:sz w:val="24"/>
                <w:szCs w:val="24"/>
                <w:lang w:eastAsia="ru-RU"/>
              </w:rPr>
              <w:t>5.Рішення виконавчого комітету про надання дозволу на розміщення зовнішньої реклами.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11.</w:t>
            </w:r>
          </w:p>
        </w:tc>
        <w:tc>
          <w:tcPr>
            <w:tcW w:w="3091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Порядок та спосіб подання документів, необхідних для отримання адміністративної послуги</w:t>
            </w:r>
          </w:p>
        </w:tc>
        <w:tc>
          <w:tcPr>
            <w:tcW w:w="62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418A1" w:rsidRPr="00BA1DE1" w:rsidRDefault="008418A1" w:rsidP="00733B9F">
            <w:pPr>
              <w:pStyle w:val="a0"/>
              <w:tabs>
                <w:tab w:val="left" w:pos="4954"/>
              </w:tabs>
              <w:jc w:val="both"/>
              <w:rPr>
                <w:rFonts w:cs="Mangal"/>
                <w:kern w:val="3"/>
                <w:sz w:val="24"/>
                <w:szCs w:val="24"/>
                <w:lang w:eastAsia="zh-CN" w:bidi="hi-IN"/>
              </w:rPr>
            </w:pPr>
            <w:r w:rsidRPr="00BA1DE1">
              <w:rPr>
                <w:kern w:val="3"/>
                <w:sz w:val="24"/>
                <w:szCs w:val="24"/>
                <w:lang w:eastAsia="uk-UA" w:bidi="hi-IN"/>
              </w:rPr>
              <w:t>Документи надаються до управління «Центр надання адміністративних послуг» Коломийської міської ради (площа Привокзальна, 2А/1, м. Коломия), особисто чи по дорученню.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12.</w:t>
            </w:r>
          </w:p>
        </w:tc>
        <w:tc>
          <w:tcPr>
            <w:tcW w:w="3091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Платність (безоплатність) надання адміністративної послуги</w:t>
            </w:r>
          </w:p>
        </w:tc>
        <w:tc>
          <w:tcPr>
            <w:tcW w:w="6215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Безоплатно.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13.</w:t>
            </w:r>
          </w:p>
        </w:tc>
        <w:tc>
          <w:tcPr>
            <w:tcW w:w="3091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Нормативно-правові акти, на підставі яких стягується плата</w:t>
            </w:r>
          </w:p>
        </w:tc>
        <w:tc>
          <w:tcPr>
            <w:tcW w:w="6215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14.</w:t>
            </w:r>
          </w:p>
        </w:tc>
        <w:tc>
          <w:tcPr>
            <w:tcW w:w="3091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Розмір та порядок внесення плати (адміністративного збору) за платну адміністративну послугу</w:t>
            </w:r>
          </w:p>
        </w:tc>
        <w:tc>
          <w:tcPr>
            <w:tcW w:w="6215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</w:tr>
      <w:tr w:rsidR="008418A1" w:rsidRPr="00524557" w:rsidTr="00BA1DE1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15.</w:t>
            </w:r>
          </w:p>
        </w:tc>
        <w:tc>
          <w:tcPr>
            <w:tcW w:w="3091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Розрахунковий рахунок для внесення плати</w:t>
            </w:r>
          </w:p>
        </w:tc>
        <w:tc>
          <w:tcPr>
            <w:tcW w:w="6215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16.</w:t>
            </w:r>
          </w:p>
        </w:tc>
        <w:tc>
          <w:tcPr>
            <w:tcW w:w="3091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Строк надання адміністративної послуги</w:t>
            </w:r>
          </w:p>
        </w:tc>
        <w:tc>
          <w:tcPr>
            <w:tcW w:w="6215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Протягом 10 днів.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17.</w:t>
            </w:r>
          </w:p>
        </w:tc>
        <w:tc>
          <w:tcPr>
            <w:tcW w:w="3091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Перелік підстав для відмови у наданні адміністративної послуги</w:t>
            </w:r>
          </w:p>
        </w:tc>
        <w:tc>
          <w:tcPr>
            <w:tcW w:w="62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418A1" w:rsidRPr="00BA1DE1" w:rsidRDefault="008418A1" w:rsidP="00733B9F">
            <w:pPr>
              <w:pStyle w:val="Standard"/>
              <w:jc w:val="both"/>
            </w:pPr>
            <w:r w:rsidRPr="00BA1DE1">
              <w:t xml:space="preserve">1.У випадку подання  документів не в повному обсязі. </w:t>
            </w:r>
          </w:p>
          <w:p w:rsidR="008418A1" w:rsidRPr="00BA1DE1" w:rsidRDefault="008418A1" w:rsidP="00733B9F">
            <w:pPr>
              <w:pStyle w:val="Standard"/>
              <w:jc w:val="both"/>
            </w:pPr>
            <w:r w:rsidRPr="00BA1DE1">
              <w:t>2.Виявлення в документах, поданих замовником, недостовірних відомостей.</w:t>
            </w:r>
          </w:p>
        </w:tc>
      </w:tr>
      <w:tr w:rsidR="008418A1" w:rsidRPr="00524557" w:rsidTr="00BA1DE1">
        <w:trPr>
          <w:trHeight w:val="70"/>
        </w:trPr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18.</w:t>
            </w:r>
          </w:p>
        </w:tc>
        <w:tc>
          <w:tcPr>
            <w:tcW w:w="3091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Результат надання адміністративної послуги</w:t>
            </w:r>
          </w:p>
        </w:tc>
        <w:tc>
          <w:tcPr>
            <w:tcW w:w="6215" w:type="dxa"/>
          </w:tcPr>
          <w:p w:rsidR="008418A1" w:rsidRPr="00524557" w:rsidRDefault="008418A1" w:rsidP="00733B9F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524557">
              <w:rPr>
                <w:rFonts w:ascii="Times New Roman" w:hAnsi="Times New Roman"/>
                <w:bCs/>
                <w:sz w:val="24"/>
                <w:szCs w:val="24"/>
                <w:lang w:eastAsia="uk-UA"/>
              </w:rPr>
              <w:t>Дозвіл на розміщення зовнішньої реклами.</w:t>
            </w:r>
          </w:p>
        </w:tc>
      </w:tr>
      <w:tr w:rsidR="008418A1" w:rsidRPr="00524557" w:rsidTr="00BA1DE1">
        <w:trPr>
          <w:trHeight w:val="841"/>
        </w:trPr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19.</w:t>
            </w:r>
          </w:p>
        </w:tc>
        <w:tc>
          <w:tcPr>
            <w:tcW w:w="3091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Способи отримання відповіді (результату)</w:t>
            </w:r>
          </w:p>
        </w:tc>
        <w:tc>
          <w:tcPr>
            <w:tcW w:w="6215" w:type="dxa"/>
          </w:tcPr>
          <w:p w:rsidR="008418A1" w:rsidRPr="00BA1DE1" w:rsidRDefault="008418A1" w:rsidP="00733B9F">
            <w:pPr>
              <w:spacing w:after="0" w:line="240" w:lineRule="auto"/>
              <w:jc w:val="both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BA1DE1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В управлінні «Центр надання адміністративних послуг» Коломийської міської ради (площа Привокзальна, 2А/1, м. Коломия), особисто чи по дорученню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20.</w:t>
            </w:r>
          </w:p>
        </w:tc>
        <w:tc>
          <w:tcPr>
            <w:tcW w:w="3091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Примітка</w:t>
            </w:r>
          </w:p>
        </w:tc>
        <w:tc>
          <w:tcPr>
            <w:tcW w:w="6215" w:type="dxa"/>
          </w:tcPr>
          <w:p w:rsidR="008418A1" w:rsidRPr="00BA1DE1" w:rsidRDefault="008418A1" w:rsidP="00733B9F">
            <w:pPr>
              <w:pStyle w:val="a0"/>
              <w:jc w:val="both"/>
              <w:rPr>
                <w:color w:val="000000"/>
                <w:sz w:val="24"/>
                <w:szCs w:val="24"/>
              </w:rPr>
            </w:pPr>
            <w:r w:rsidRPr="00BA1DE1">
              <w:rPr>
                <w:color w:val="000000"/>
                <w:sz w:val="24"/>
                <w:szCs w:val="24"/>
              </w:rPr>
              <w:t>Процедура видачі дозволу на розміщення засобу зовнішньої реклами вимагає додаткових погоджень з:</w:t>
            </w:r>
          </w:p>
          <w:p w:rsidR="008418A1" w:rsidRPr="00BA1DE1" w:rsidRDefault="008418A1" w:rsidP="00733B9F">
            <w:pPr>
              <w:pStyle w:val="a0"/>
              <w:jc w:val="both"/>
              <w:rPr>
                <w:color w:val="000000"/>
                <w:sz w:val="24"/>
                <w:szCs w:val="24"/>
              </w:rPr>
            </w:pPr>
            <w:r w:rsidRPr="00BA1DE1">
              <w:rPr>
                <w:color w:val="000000"/>
                <w:sz w:val="24"/>
                <w:szCs w:val="24"/>
              </w:rPr>
              <w:t>-</w:t>
            </w:r>
            <w:r w:rsidRPr="00BA1DE1">
              <w:rPr>
                <w:color w:val="000000"/>
                <w:sz w:val="24"/>
                <w:szCs w:val="24"/>
              </w:rPr>
              <w:tab/>
              <w:t>власником місця або уповноваженим ним органом (особою) і спеціально уповноваженим органом з питань містобудування та архітектури;</w:t>
            </w:r>
          </w:p>
          <w:p w:rsidR="008418A1" w:rsidRPr="00BA1DE1" w:rsidRDefault="008418A1" w:rsidP="00733B9F">
            <w:pPr>
              <w:pStyle w:val="a0"/>
              <w:jc w:val="both"/>
              <w:rPr>
                <w:color w:val="000000"/>
                <w:sz w:val="24"/>
                <w:szCs w:val="24"/>
              </w:rPr>
            </w:pPr>
            <w:r w:rsidRPr="00BA1DE1">
              <w:rPr>
                <w:color w:val="000000"/>
                <w:sz w:val="24"/>
                <w:szCs w:val="24"/>
              </w:rPr>
              <w:t>-</w:t>
            </w:r>
            <w:r w:rsidRPr="00BA1DE1">
              <w:rPr>
                <w:color w:val="000000"/>
                <w:sz w:val="24"/>
                <w:szCs w:val="24"/>
              </w:rPr>
              <w:tab/>
              <w:t>Поліцією – в разі розміщення зовнішньої реклами на перехрестях, біля дорожніх знаків, світлофорів, пішохідних переходів, та зупинок транспорту загального користування, вздовж вулиць загального користування.</w:t>
            </w:r>
          </w:p>
          <w:p w:rsidR="008418A1" w:rsidRPr="00BA1DE1" w:rsidRDefault="008418A1" w:rsidP="00733B9F">
            <w:pPr>
              <w:pStyle w:val="a0"/>
              <w:jc w:val="both"/>
              <w:rPr>
                <w:color w:val="000000"/>
                <w:sz w:val="24"/>
                <w:szCs w:val="24"/>
              </w:rPr>
            </w:pPr>
            <w:r w:rsidRPr="00BA1DE1">
              <w:rPr>
                <w:color w:val="000000"/>
                <w:sz w:val="24"/>
                <w:szCs w:val="24"/>
              </w:rPr>
              <w:t>-</w:t>
            </w:r>
            <w:r w:rsidRPr="00BA1DE1">
              <w:rPr>
                <w:color w:val="000000"/>
                <w:sz w:val="24"/>
                <w:szCs w:val="24"/>
              </w:rPr>
              <w:tab/>
              <w:t>Відповідним центральним або місцевим органом виконавчої влади у сфері охорони культурної спадщини та об’єктів природно - заповідного фонду у разі розміщення зовнішньої реклами на пам’ятках історії та архітектури, в межах зон охорони таких пам’яток і в межах об’єктів природно-заповідного фонду;</w:t>
            </w:r>
          </w:p>
          <w:p w:rsidR="008418A1" w:rsidRPr="00BA1DE1" w:rsidRDefault="008418A1" w:rsidP="00733B9F">
            <w:pPr>
              <w:pStyle w:val="a0"/>
              <w:jc w:val="both"/>
              <w:rPr>
                <w:color w:val="000000"/>
                <w:sz w:val="24"/>
                <w:szCs w:val="24"/>
              </w:rPr>
            </w:pPr>
            <w:r w:rsidRPr="00BA1DE1">
              <w:rPr>
                <w:color w:val="000000"/>
                <w:sz w:val="24"/>
                <w:szCs w:val="24"/>
              </w:rPr>
              <w:t>-</w:t>
            </w:r>
            <w:r w:rsidRPr="00BA1DE1">
              <w:rPr>
                <w:color w:val="000000"/>
                <w:sz w:val="24"/>
                <w:szCs w:val="24"/>
              </w:rPr>
              <w:tab/>
              <w:t>утримувачем інженерних комунікацій – у разі розміщення зовнішньої реклами в межах охоронних зон цих комунікацій;</w:t>
            </w:r>
          </w:p>
          <w:p w:rsidR="008418A1" w:rsidRPr="00BA1DE1" w:rsidRDefault="008418A1" w:rsidP="00733B9F">
            <w:pPr>
              <w:pStyle w:val="a0"/>
              <w:jc w:val="both"/>
              <w:rPr>
                <w:sz w:val="24"/>
                <w:szCs w:val="24"/>
                <w:lang w:eastAsia="uk-UA"/>
              </w:rPr>
            </w:pPr>
            <w:r w:rsidRPr="00BA1DE1">
              <w:rPr>
                <w:color w:val="000000"/>
                <w:sz w:val="24"/>
                <w:szCs w:val="24"/>
              </w:rPr>
              <w:t>-</w:t>
            </w:r>
            <w:r w:rsidRPr="00BA1DE1">
              <w:rPr>
                <w:color w:val="000000"/>
                <w:sz w:val="24"/>
                <w:szCs w:val="24"/>
              </w:rPr>
              <w:tab/>
              <w:t>Службою автомобільних доріг в Івано-Франківській області – у разі розміщення спеціальних конструкцій зовнішньої реклами вздовж автомобільних доріг загального користування в межах смуг їх відведення.-</w:t>
            </w:r>
          </w:p>
        </w:tc>
      </w:tr>
    </w:tbl>
    <w:p w:rsidR="008418A1" w:rsidRDefault="008418A1" w:rsidP="00733B9F">
      <w:pPr>
        <w:spacing w:after="0" w:line="240" w:lineRule="auto"/>
        <w:jc w:val="center"/>
      </w:pPr>
    </w:p>
    <w:p w:rsidR="008418A1" w:rsidRDefault="008418A1" w:rsidP="00733B9F">
      <w:pPr>
        <w:spacing w:after="0" w:line="240" w:lineRule="auto"/>
      </w:pPr>
      <w:r>
        <w:br w:type="page"/>
      </w:r>
    </w:p>
    <w:tbl>
      <w:tblPr>
        <w:tblW w:w="0" w:type="auto"/>
        <w:tblLook w:val="00A0"/>
      </w:tblPr>
      <w:tblGrid>
        <w:gridCol w:w="4886"/>
        <w:gridCol w:w="4968"/>
      </w:tblGrid>
      <w:tr w:rsidR="008418A1" w:rsidRPr="00524557" w:rsidTr="009B7F7D">
        <w:tc>
          <w:tcPr>
            <w:tcW w:w="5068" w:type="dxa"/>
          </w:tcPr>
          <w:p w:rsidR="008418A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</w:p>
        </w:tc>
        <w:tc>
          <w:tcPr>
            <w:tcW w:w="5069" w:type="dxa"/>
          </w:tcPr>
          <w:p w:rsidR="008418A1" w:rsidRDefault="008418A1" w:rsidP="00733B9F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  <w:t>ЗАТВЕРДЖЕНО</w:t>
            </w:r>
          </w:p>
          <w:p w:rsidR="008418A1" w:rsidRDefault="008418A1" w:rsidP="00733B9F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розпорядженням міського голови</w:t>
            </w:r>
          </w:p>
          <w:p w:rsidR="008418A1" w:rsidRDefault="008418A1" w:rsidP="00685AF9">
            <w:pPr>
              <w:spacing w:after="0" w:line="240" w:lineRule="auto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від 18.12.2020 р. № 379-р</w:t>
            </w:r>
          </w:p>
        </w:tc>
      </w:tr>
    </w:tbl>
    <w:p w:rsidR="008418A1" w:rsidRDefault="008418A1" w:rsidP="00733B9F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  <w:lang w:eastAsia="uk-UA"/>
        </w:rPr>
      </w:pPr>
    </w:p>
    <w:p w:rsidR="008418A1" w:rsidRPr="00BA1DE1" w:rsidRDefault="008418A1" w:rsidP="00733B9F">
      <w:pPr>
        <w:spacing w:after="0" w:line="240" w:lineRule="auto"/>
        <w:jc w:val="center"/>
        <w:rPr>
          <w:rFonts w:ascii="Times New Roman" w:hAnsi="Times New Roman"/>
          <w:b/>
          <w:caps/>
          <w:w w:val="115"/>
          <w:sz w:val="28"/>
          <w:szCs w:val="28"/>
          <w:lang w:eastAsia="uk-UA"/>
        </w:rPr>
      </w:pPr>
      <w:r w:rsidRPr="00BA1DE1">
        <w:rPr>
          <w:rFonts w:ascii="Times New Roman" w:hAnsi="Times New Roman"/>
          <w:b/>
          <w:caps/>
          <w:sz w:val="28"/>
          <w:szCs w:val="28"/>
          <w:lang w:eastAsia="uk-UA"/>
        </w:rPr>
        <w:t>інформаційна  картка  адміністративної  послуги</w:t>
      </w:r>
    </w:p>
    <w:p w:rsidR="008418A1" w:rsidRPr="00BA1DE1" w:rsidRDefault="008418A1" w:rsidP="00733B9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uk-UA"/>
        </w:rPr>
      </w:pPr>
    </w:p>
    <w:p w:rsidR="008418A1" w:rsidRPr="00BA1DE1" w:rsidRDefault="008418A1" w:rsidP="00733B9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uk-UA"/>
        </w:rPr>
      </w:pPr>
      <w:r w:rsidRPr="00BA1DE1">
        <w:rPr>
          <w:rFonts w:ascii="Times New Roman" w:hAnsi="Times New Roman"/>
          <w:b/>
          <w:bCs/>
          <w:sz w:val="28"/>
          <w:szCs w:val="28"/>
          <w:lang w:eastAsia="uk-UA"/>
        </w:rPr>
        <w:t>Висновок про переведення садового будинку у житловий будинок.</w:t>
      </w:r>
    </w:p>
    <w:p w:rsidR="008418A1" w:rsidRPr="00BA1DE1" w:rsidRDefault="008418A1" w:rsidP="00733B9F">
      <w:pPr>
        <w:tabs>
          <w:tab w:val="left" w:pos="5445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uk-UA"/>
        </w:rPr>
      </w:pPr>
    </w:p>
    <w:p w:rsidR="008418A1" w:rsidRPr="00BA1DE1" w:rsidRDefault="008418A1" w:rsidP="00733B9F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  <w:r w:rsidRPr="00BA1DE1">
        <w:rPr>
          <w:rFonts w:ascii="Times New Roman" w:hAnsi="Times New Roman"/>
          <w:b/>
          <w:sz w:val="28"/>
          <w:szCs w:val="28"/>
          <w:u w:val="single"/>
          <w:lang w:eastAsia="uk-UA"/>
        </w:rPr>
        <w:t xml:space="preserve">Відділ архітектури та містобудування Коломийської міської ради </w:t>
      </w:r>
      <w:r w:rsidRPr="00BA1DE1">
        <w:rPr>
          <w:rFonts w:ascii="Times New Roman" w:hAnsi="Times New Roman"/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8418A1" w:rsidRPr="00BA1DE1" w:rsidRDefault="008418A1" w:rsidP="00733B9F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8"/>
        <w:gridCol w:w="2537"/>
        <w:gridCol w:w="414"/>
        <w:gridCol w:w="141"/>
        <w:gridCol w:w="6214"/>
      </w:tblGrid>
      <w:tr w:rsidR="008418A1" w:rsidRPr="00524557" w:rsidTr="00BA1DE1">
        <w:trPr>
          <w:trHeight w:val="397"/>
        </w:trPr>
        <w:tc>
          <w:tcPr>
            <w:tcW w:w="9854" w:type="dxa"/>
            <w:gridSpan w:val="5"/>
            <w:vAlign w:val="center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Інформація про управління «Центр надання адміністративних послуг» Коломийської міської ради (далі – ЦНАП)</w:t>
            </w:r>
          </w:p>
        </w:tc>
      </w:tr>
      <w:tr w:rsidR="008418A1" w:rsidRPr="00524557" w:rsidTr="00BA1DE1">
        <w:tc>
          <w:tcPr>
            <w:tcW w:w="548" w:type="dxa"/>
            <w:vMerge w:val="restart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1.</w:t>
            </w:r>
          </w:p>
        </w:tc>
        <w:tc>
          <w:tcPr>
            <w:tcW w:w="2537" w:type="dxa"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ЦНАПу</w:t>
            </w:r>
          </w:p>
        </w:tc>
        <w:tc>
          <w:tcPr>
            <w:tcW w:w="6769" w:type="dxa"/>
            <w:gridSpan w:val="3"/>
            <w:vAlign w:val="center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Івано-Франківська обл., м. Коломия, пл. Привокзальна, 2А/1</w:t>
            </w:r>
          </w:p>
        </w:tc>
      </w:tr>
      <w:tr w:rsidR="008418A1" w:rsidRPr="00524557" w:rsidTr="00BA1DE1">
        <w:tc>
          <w:tcPr>
            <w:tcW w:w="548" w:type="dxa"/>
            <w:vMerge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 w:val="restart"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ВРМ ЦНАП</w:t>
            </w:r>
          </w:p>
        </w:tc>
        <w:tc>
          <w:tcPr>
            <w:tcW w:w="6769" w:type="dxa"/>
            <w:gridSpan w:val="3"/>
            <w:vAlign w:val="center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Воскресинці, вул. Тараса Шевченка, 40А</w:t>
            </w:r>
          </w:p>
        </w:tc>
      </w:tr>
      <w:tr w:rsidR="008418A1" w:rsidRPr="00524557" w:rsidTr="00BA1DE1">
        <w:tc>
          <w:tcPr>
            <w:tcW w:w="548" w:type="dxa"/>
            <w:vMerge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Корнич, вул. Олександра Довженка, 2А</w:t>
            </w:r>
          </w:p>
        </w:tc>
      </w:tr>
      <w:tr w:rsidR="008418A1" w:rsidRPr="00524557" w:rsidTr="00BA1DE1">
        <w:tc>
          <w:tcPr>
            <w:tcW w:w="548" w:type="dxa"/>
            <w:vMerge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Іванівці, вул. Центральна, 8А</w:t>
            </w:r>
          </w:p>
        </w:tc>
      </w:tr>
      <w:tr w:rsidR="008418A1" w:rsidRPr="00524557" w:rsidTr="00BA1DE1">
        <w:tc>
          <w:tcPr>
            <w:tcW w:w="548" w:type="dxa"/>
            <w:vMerge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Раківчик, вул. Лесі Українки, 1</w:t>
            </w:r>
          </w:p>
        </w:tc>
      </w:tr>
      <w:tr w:rsidR="008418A1" w:rsidRPr="00524557" w:rsidTr="00BA1DE1">
        <w:tc>
          <w:tcPr>
            <w:tcW w:w="548" w:type="dxa"/>
            <w:vMerge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Надвірнянський р-н, с. Саджавка, вул. Українська, 68</w:t>
            </w:r>
          </w:p>
        </w:tc>
      </w:tr>
      <w:tr w:rsidR="008418A1" w:rsidRPr="00524557" w:rsidTr="00BA1DE1">
        <w:tc>
          <w:tcPr>
            <w:tcW w:w="548" w:type="dxa"/>
            <w:vMerge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Товмачик, вул. Шкільна, 34А</w:t>
            </w:r>
          </w:p>
        </w:tc>
      </w:tr>
      <w:tr w:rsidR="008418A1" w:rsidRPr="00524557" w:rsidTr="00BA1DE1">
        <w:tc>
          <w:tcPr>
            <w:tcW w:w="548" w:type="dxa"/>
            <w:vMerge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Шепарівці, вул. Шевченка, 108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2.</w:t>
            </w:r>
          </w:p>
        </w:tc>
        <w:tc>
          <w:tcPr>
            <w:tcW w:w="2537" w:type="dxa"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в ЦНАПі</w:t>
            </w:r>
          </w:p>
        </w:tc>
        <w:tc>
          <w:tcPr>
            <w:tcW w:w="6769" w:type="dxa"/>
            <w:gridSpan w:val="3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-20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3.</w:t>
            </w:r>
          </w:p>
        </w:tc>
        <w:tc>
          <w:tcPr>
            <w:tcW w:w="2537" w:type="dxa"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на віддалених робочих місцях ЦНАПу</w:t>
            </w:r>
          </w:p>
        </w:tc>
        <w:tc>
          <w:tcPr>
            <w:tcW w:w="6769" w:type="dxa"/>
            <w:gridSpan w:val="3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Обід – 12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-13</w:t>
            </w:r>
            <w:r w:rsidRPr="00BA1DE1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</w:tc>
      </w:tr>
      <w:tr w:rsidR="008418A1" w:rsidRPr="00524557" w:rsidTr="00BA1DE1">
        <w:trPr>
          <w:trHeight w:val="1373"/>
        </w:trPr>
        <w:tc>
          <w:tcPr>
            <w:tcW w:w="548" w:type="dxa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4.</w:t>
            </w:r>
          </w:p>
        </w:tc>
        <w:tc>
          <w:tcPr>
            <w:tcW w:w="2537" w:type="dxa"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Телефон/факс (довідки), адреса електронної пошти та веб-сайт ЦНАПу</w:t>
            </w:r>
          </w:p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та телефони ВРМ ЦНАП</w:t>
            </w:r>
          </w:p>
        </w:tc>
        <w:tc>
          <w:tcPr>
            <w:tcW w:w="6769" w:type="dxa"/>
            <w:gridSpan w:val="3"/>
          </w:tcPr>
          <w:p w:rsidR="008418A1" w:rsidRPr="00BA1DE1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4-74-81</w:t>
            </w:r>
          </w:p>
          <w:p w:rsidR="008418A1" w:rsidRPr="00BA1DE1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hyperlink r:id="rId21" w:history="1">
              <w:r w:rsidRPr="00524557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cnap_kol@ukr.net</w:t>
              </w:r>
            </w:hyperlink>
          </w:p>
          <w:p w:rsidR="008418A1" w:rsidRPr="00524557" w:rsidRDefault="008418A1" w:rsidP="00733B9F">
            <w:pPr>
              <w:widowControl w:val="0"/>
              <w:spacing w:after="0" w:line="240" w:lineRule="auto"/>
              <w:jc w:val="center"/>
              <w:rPr>
                <w:rStyle w:val="Hyperlink"/>
                <w:rFonts w:ascii="Times New Roman" w:hAnsi="Times New Roman"/>
                <w:sz w:val="24"/>
                <w:szCs w:val="24"/>
                <w:lang w:eastAsia="uk-UA"/>
              </w:rPr>
            </w:pPr>
            <w:hyperlink r:id="rId22" w:history="1">
              <w:r w:rsidRPr="00524557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http://www.cnap.kolrada.gov.ua</w:t>
              </w:r>
            </w:hyperlink>
          </w:p>
          <w:p w:rsidR="008418A1" w:rsidRPr="00BA1DE1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(03433) 4-74-81</w:t>
            </w:r>
          </w:p>
          <w:p w:rsidR="008418A1" w:rsidRPr="00BA1DE1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Воскресинці: (03433) 7-64-00</w:t>
            </w:r>
          </w:p>
          <w:p w:rsidR="008418A1" w:rsidRPr="00BA1DE1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Корнич: (03433) 9-26-24</w:t>
            </w:r>
          </w:p>
          <w:p w:rsidR="008418A1" w:rsidRPr="00BA1DE1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Іванівці: (03433) 9-12-46</w:t>
            </w:r>
          </w:p>
          <w:p w:rsidR="008418A1" w:rsidRPr="00BA1DE1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Раківчик: (03433) 9-92-34</w:t>
            </w:r>
          </w:p>
          <w:p w:rsidR="008418A1" w:rsidRPr="00BA1DE1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Саджавка: (03475) 3-56-34</w:t>
            </w:r>
          </w:p>
          <w:p w:rsidR="008418A1" w:rsidRPr="00BA1DE1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Товмачик: (03433) 9-12-40</w:t>
            </w:r>
          </w:p>
          <w:p w:rsidR="008418A1" w:rsidRPr="00BA1DE1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Шепарівці: (03433) 9-94-10</w:t>
            </w:r>
          </w:p>
        </w:tc>
      </w:tr>
      <w:tr w:rsidR="008418A1" w:rsidRPr="00524557" w:rsidTr="00BA1DE1">
        <w:trPr>
          <w:trHeight w:val="397"/>
        </w:trPr>
        <w:tc>
          <w:tcPr>
            <w:tcW w:w="9854" w:type="dxa"/>
            <w:gridSpan w:val="5"/>
            <w:vAlign w:val="center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Нормативні акти, якими регламентується надання адміністративної послуги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5.</w:t>
            </w:r>
          </w:p>
        </w:tc>
        <w:tc>
          <w:tcPr>
            <w:tcW w:w="2951" w:type="dxa"/>
            <w:gridSpan w:val="2"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Закони України </w:t>
            </w:r>
          </w:p>
        </w:tc>
        <w:tc>
          <w:tcPr>
            <w:tcW w:w="6355" w:type="dxa"/>
            <w:gridSpan w:val="2"/>
          </w:tcPr>
          <w:p w:rsidR="008418A1" w:rsidRPr="00BA1DE1" w:rsidRDefault="008418A1" w:rsidP="00733B9F">
            <w:pPr>
              <w:pStyle w:val="Textbody"/>
              <w:spacing w:after="0"/>
              <w:rPr>
                <w:rFonts w:cs="Times New Roman"/>
                <w:lang w:eastAsia="uk-UA"/>
              </w:rPr>
            </w:pPr>
            <w:r w:rsidRPr="00BA1DE1">
              <w:rPr>
                <w:rStyle w:val="CharStyle12"/>
                <w:i w:val="0"/>
                <w:color w:val="auto"/>
                <w:spacing w:val="0"/>
                <w:sz w:val="24"/>
                <w:szCs w:val="24"/>
                <w:lang w:eastAsia="zh-CN"/>
              </w:rPr>
              <w:t>Закон України ”Про регулювання містобудівної діяльності”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6.</w:t>
            </w:r>
          </w:p>
        </w:tc>
        <w:tc>
          <w:tcPr>
            <w:tcW w:w="2951" w:type="dxa"/>
            <w:gridSpan w:val="2"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Акти Кабінету Міністрів України</w:t>
            </w:r>
          </w:p>
        </w:tc>
        <w:tc>
          <w:tcPr>
            <w:tcW w:w="6355" w:type="dxa"/>
            <w:gridSpan w:val="2"/>
          </w:tcPr>
          <w:p w:rsidR="008418A1" w:rsidRPr="00BA1DE1" w:rsidRDefault="008418A1" w:rsidP="00733B9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 w:cs="Courier New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 w:cs="Courier New"/>
                <w:sz w:val="24"/>
                <w:szCs w:val="24"/>
                <w:lang w:eastAsia="uk-UA"/>
              </w:rPr>
              <w:t>Постанова Кабінету Міністрів України від 29 квітня 2015 р. № 321 "Про затвердження Порядку переведення дачних і садових будинків, що відповідають державним будівельним нормам, у жилі будинки"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7.</w:t>
            </w:r>
          </w:p>
        </w:tc>
        <w:tc>
          <w:tcPr>
            <w:tcW w:w="2951" w:type="dxa"/>
            <w:gridSpan w:val="2"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Акти центральних органів виконавчої влади</w:t>
            </w:r>
          </w:p>
        </w:tc>
        <w:tc>
          <w:tcPr>
            <w:tcW w:w="6355" w:type="dxa"/>
            <w:gridSpan w:val="2"/>
          </w:tcPr>
          <w:p w:rsidR="008418A1" w:rsidRPr="00BA1DE1" w:rsidRDefault="008418A1" w:rsidP="00733B9F">
            <w:pPr>
              <w:tabs>
                <w:tab w:val="left" w:pos="300"/>
                <w:tab w:val="center" w:pos="3092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8.</w:t>
            </w:r>
          </w:p>
        </w:tc>
        <w:tc>
          <w:tcPr>
            <w:tcW w:w="2951" w:type="dxa"/>
            <w:gridSpan w:val="2"/>
          </w:tcPr>
          <w:p w:rsidR="008418A1" w:rsidRPr="00BA1DE1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Акти місцевих органів виконавчої влади/ органів місцевого самоврядування</w:t>
            </w:r>
          </w:p>
        </w:tc>
        <w:tc>
          <w:tcPr>
            <w:tcW w:w="6355" w:type="dxa"/>
            <w:gridSpan w:val="2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418A1" w:rsidRPr="00524557" w:rsidTr="00BA1DE1">
        <w:trPr>
          <w:trHeight w:val="397"/>
        </w:trPr>
        <w:tc>
          <w:tcPr>
            <w:tcW w:w="9854" w:type="dxa"/>
            <w:gridSpan w:val="5"/>
            <w:vAlign w:val="center"/>
          </w:tcPr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BA1DE1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Умови отримання адміністративної послуги</w:t>
            </w:r>
          </w:p>
        </w:tc>
      </w:tr>
      <w:tr w:rsidR="008418A1" w:rsidRPr="00524557" w:rsidTr="00BA1DE1">
        <w:trPr>
          <w:trHeight w:val="160"/>
        </w:trPr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9.</w:t>
            </w:r>
          </w:p>
        </w:tc>
        <w:tc>
          <w:tcPr>
            <w:tcW w:w="3092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Підстава для одержання адміністративної послуги</w:t>
            </w:r>
          </w:p>
        </w:tc>
        <w:tc>
          <w:tcPr>
            <w:tcW w:w="6214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Письмова заява.</w:t>
            </w:r>
          </w:p>
        </w:tc>
      </w:tr>
      <w:tr w:rsidR="008418A1" w:rsidRPr="00524557" w:rsidTr="00BA1DE1">
        <w:trPr>
          <w:trHeight w:val="70"/>
        </w:trPr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10.</w:t>
            </w:r>
          </w:p>
        </w:tc>
        <w:tc>
          <w:tcPr>
            <w:tcW w:w="3092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Вичерпний перелік документів, необхідних для отримання адміністративної послуги, а також вимоги до них</w:t>
            </w:r>
          </w:p>
        </w:tc>
        <w:tc>
          <w:tcPr>
            <w:tcW w:w="6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418A1" w:rsidRPr="00BA1DE1" w:rsidRDefault="008418A1" w:rsidP="00733B9F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BA1DE1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1.Заява встановленого зразка.</w:t>
            </w:r>
          </w:p>
          <w:p w:rsidR="008418A1" w:rsidRPr="00BA1DE1" w:rsidRDefault="008418A1" w:rsidP="00733B9F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BA1DE1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2.Копія паспорта громадянина України, стр. 1, 2, 11.</w:t>
            </w:r>
          </w:p>
          <w:p w:rsidR="008418A1" w:rsidRPr="00BA1DE1" w:rsidRDefault="008418A1" w:rsidP="00733B9F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BA1DE1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3.Копія нотаріально завіреного доручення особі на право представляти інтереси у Коломийській  міській раді зацікавленої особи щодо отримання висновку (при необхідності).</w:t>
            </w:r>
          </w:p>
          <w:p w:rsidR="008418A1" w:rsidRPr="00BA1DE1" w:rsidRDefault="008418A1" w:rsidP="00733B9F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BA1DE1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4.Засвідчена в установленому порядку копія документа, про право власності (користування) земельною ділянкою (обов'язково - для будівництва та обслуговування житлового будинку господарських будівель та споруд).</w:t>
            </w:r>
          </w:p>
          <w:p w:rsidR="008418A1" w:rsidRPr="00BA1DE1" w:rsidRDefault="008418A1" w:rsidP="00733B9F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BA1DE1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5.Топографо-геодезичне знімання (М 1:500), яке відображає існуючу ситуацію (термін придатності якого 2 роки), з нанесеними червоними лініями та завіреною наявністю інженерних мереж.</w:t>
            </w:r>
          </w:p>
          <w:p w:rsidR="008418A1" w:rsidRPr="00BA1DE1" w:rsidRDefault="008418A1" w:rsidP="00733B9F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BA1DE1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6.Копія документа про право власності на садовий будинок, засвідчена в установленому порядку;</w:t>
            </w:r>
          </w:p>
          <w:p w:rsidR="008418A1" w:rsidRPr="00BA1DE1" w:rsidRDefault="008418A1" w:rsidP="00733B9F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BA1DE1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7.Фотофіксація земельної ділянки (з оточенням), завірена виконавцем робіт.</w:t>
            </w:r>
          </w:p>
          <w:p w:rsidR="008418A1" w:rsidRPr="00BA1DE1" w:rsidRDefault="008418A1" w:rsidP="00733B9F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BA1DE1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8.Письмова згода співвласників (за наявності) на переведення такого будинку в жилий, засвідчена нотаріально.</w:t>
            </w:r>
          </w:p>
          <w:p w:rsidR="008418A1" w:rsidRPr="00BA1DE1" w:rsidRDefault="008418A1" w:rsidP="00733B9F">
            <w:pPr>
              <w:pStyle w:val="NormalWeb"/>
              <w:spacing w:before="0" w:beforeAutospacing="0" w:after="0" w:afterAutospacing="0"/>
              <w:rPr>
                <w:lang w:val="uk-UA" w:eastAsia="uk-UA"/>
              </w:rPr>
            </w:pPr>
            <w:r w:rsidRPr="00BA1DE1">
              <w:rPr>
                <w:rStyle w:val="CharStyle12"/>
                <w:i w:val="0"/>
                <w:spacing w:val="0"/>
                <w:sz w:val="24"/>
                <w:szCs w:val="24"/>
                <w:lang w:eastAsia="ru-RU"/>
              </w:rPr>
              <w:t>9.Звіт про проведення технічного огляду дачного чи садового будинку з висновком про його відповідність державним будівельним нормам.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11.</w:t>
            </w:r>
          </w:p>
        </w:tc>
        <w:tc>
          <w:tcPr>
            <w:tcW w:w="3092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Порядок та спосіб подання документів, необхідних для отримання адміністративної послуги</w:t>
            </w:r>
          </w:p>
        </w:tc>
        <w:tc>
          <w:tcPr>
            <w:tcW w:w="6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418A1" w:rsidRPr="00BA1DE1" w:rsidRDefault="008418A1" w:rsidP="00733B9F">
            <w:pPr>
              <w:pStyle w:val="a0"/>
              <w:tabs>
                <w:tab w:val="left" w:pos="4954"/>
              </w:tabs>
              <w:jc w:val="both"/>
              <w:rPr>
                <w:rFonts w:cs="Mangal"/>
                <w:kern w:val="3"/>
                <w:sz w:val="24"/>
                <w:szCs w:val="24"/>
                <w:lang w:eastAsia="zh-CN" w:bidi="hi-IN"/>
              </w:rPr>
            </w:pPr>
            <w:r w:rsidRPr="00BA1DE1">
              <w:rPr>
                <w:kern w:val="3"/>
                <w:sz w:val="24"/>
                <w:szCs w:val="24"/>
                <w:lang w:eastAsia="uk-UA" w:bidi="hi-IN"/>
              </w:rPr>
              <w:t>Документи надаються до управління «Центр надання адміністративних послуг» Коломийської міської ради (площа Привокзальна, 2А/1, м. Коломия), особисто чи по дорученню.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12.</w:t>
            </w:r>
          </w:p>
        </w:tc>
        <w:tc>
          <w:tcPr>
            <w:tcW w:w="3092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Платність (безоплатність) надання адміністративної послуги</w:t>
            </w:r>
          </w:p>
        </w:tc>
        <w:tc>
          <w:tcPr>
            <w:tcW w:w="6214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Безоплатно.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13.</w:t>
            </w:r>
          </w:p>
        </w:tc>
        <w:tc>
          <w:tcPr>
            <w:tcW w:w="3092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Нормативно-правові акти, на підставі яких стягується плата</w:t>
            </w:r>
          </w:p>
        </w:tc>
        <w:tc>
          <w:tcPr>
            <w:tcW w:w="6214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14.</w:t>
            </w:r>
          </w:p>
        </w:tc>
        <w:tc>
          <w:tcPr>
            <w:tcW w:w="3092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Розмір та порядок внесення плати (адміністративного збору) за платну адміністративну послугу</w:t>
            </w:r>
          </w:p>
        </w:tc>
        <w:tc>
          <w:tcPr>
            <w:tcW w:w="6214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  <w:p w:rsidR="008418A1" w:rsidRPr="00BA1DE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</w:tr>
      <w:tr w:rsidR="008418A1" w:rsidRPr="00524557" w:rsidTr="00BA1DE1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15.</w:t>
            </w:r>
          </w:p>
        </w:tc>
        <w:tc>
          <w:tcPr>
            <w:tcW w:w="3092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Розрахунковий рахунок для внесення плати</w:t>
            </w:r>
          </w:p>
        </w:tc>
        <w:tc>
          <w:tcPr>
            <w:tcW w:w="6214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16.</w:t>
            </w:r>
          </w:p>
        </w:tc>
        <w:tc>
          <w:tcPr>
            <w:tcW w:w="3092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Строк надання адміністративної послуги</w:t>
            </w:r>
          </w:p>
        </w:tc>
        <w:tc>
          <w:tcPr>
            <w:tcW w:w="6214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Протягом 30 днів.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17.</w:t>
            </w:r>
          </w:p>
        </w:tc>
        <w:tc>
          <w:tcPr>
            <w:tcW w:w="3092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Перелік підстав для відмови у наданні адміністративної послуги</w:t>
            </w:r>
          </w:p>
        </w:tc>
        <w:tc>
          <w:tcPr>
            <w:tcW w:w="6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418A1" w:rsidRPr="00BA1DE1" w:rsidRDefault="008418A1" w:rsidP="00733B9F">
            <w:pPr>
              <w:pStyle w:val="Standard"/>
              <w:jc w:val="both"/>
            </w:pPr>
            <w:r w:rsidRPr="00BA1DE1">
              <w:t xml:space="preserve">1.У випадку подання  документів не в повному обсязі. </w:t>
            </w:r>
          </w:p>
          <w:p w:rsidR="008418A1" w:rsidRPr="00BA1DE1" w:rsidRDefault="008418A1" w:rsidP="00733B9F">
            <w:pPr>
              <w:pStyle w:val="Standard"/>
              <w:jc w:val="both"/>
            </w:pPr>
            <w:r w:rsidRPr="00BA1DE1">
              <w:t>2.Виявлення в документах, поданих замовником, недостовірних відомостей.</w:t>
            </w:r>
          </w:p>
        </w:tc>
      </w:tr>
      <w:tr w:rsidR="008418A1" w:rsidRPr="00524557" w:rsidTr="00BA1DE1">
        <w:trPr>
          <w:trHeight w:val="70"/>
        </w:trPr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18.</w:t>
            </w:r>
          </w:p>
        </w:tc>
        <w:tc>
          <w:tcPr>
            <w:tcW w:w="3092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Результат надання адміністративної послуги</w:t>
            </w:r>
          </w:p>
        </w:tc>
        <w:tc>
          <w:tcPr>
            <w:tcW w:w="6214" w:type="dxa"/>
          </w:tcPr>
          <w:p w:rsidR="008418A1" w:rsidRPr="00524557" w:rsidRDefault="008418A1" w:rsidP="00733B9F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524557">
              <w:rPr>
                <w:rFonts w:ascii="Times New Roman" w:hAnsi="Times New Roman"/>
                <w:bCs/>
                <w:sz w:val="24"/>
                <w:szCs w:val="24"/>
                <w:lang w:eastAsia="uk-UA"/>
              </w:rPr>
              <w:t>Висновок про переведення садового будинку у житловий будинок.</w:t>
            </w:r>
          </w:p>
        </w:tc>
      </w:tr>
      <w:tr w:rsidR="008418A1" w:rsidRPr="00524557" w:rsidTr="00BA1DE1">
        <w:trPr>
          <w:trHeight w:val="841"/>
        </w:trPr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19.</w:t>
            </w:r>
          </w:p>
        </w:tc>
        <w:tc>
          <w:tcPr>
            <w:tcW w:w="3092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Способи отримання відповіді (результату)</w:t>
            </w:r>
          </w:p>
        </w:tc>
        <w:tc>
          <w:tcPr>
            <w:tcW w:w="6214" w:type="dxa"/>
          </w:tcPr>
          <w:p w:rsidR="008418A1" w:rsidRPr="00BA1DE1" w:rsidRDefault="008418A1" w:rsidP="00733B9F">
            <w:pPr>
              <w:spacing w:after="0" w:line="240" w:lineRule="auto"/>
              <w:jc w:val="both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BA1DE1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В управлінні «Центр надання адміністративних послуг» Коломийської міської ради (площа Привокзальна, 2А/1, м. Коломия), особисто чи по дорученню</w:t>
            </w:r>
          </w:p>
        </w:tc>
      </w:tr>
      <w:tr w:rsidR="008418A1" w:rsidRPr="00524557" w:rsidTr="00BA1DE1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20.</w:t>
            </w:r>
          </w:p>
        </w:tc>
        <w:tc>
          <w:tcPr>
            <w:tcW w:w="3092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Примітка</w:t>
            </w:r>
          </w:p>
        </w:tc>
        <w:tc>
          <w:tcPr>
            <w:tcW w:w="6214" w:type="dxa"/>
          </w:tcPr>
          <w:p w:rsidR="008418A1" w:rsidRPr="00BA1DE1" w:rsidRDefault="008418A1" w:rsidP="00733B9F">
            <w:pPr>
              <w:pStyle w:val="a0"/>
              <w:jc w:val="both"/>
              <w:rPr>
                <w:sz w:val="24"/>
                <w:szCs w:val="24"/>
                <w:lang w:eastAsia="uk-UA"/>
              </w:rPr>
            </w:pPr>
          </w:p>
        </w:tc>
      </w:tr>
    </w:tbl>
    <w:p w:rsidR="008418A1" w:rsidRDefault="008418A1" w:rsidP="00733B9F">
      <w:pPr>
        <w:spacing w:after="0" w:line="240" w:lineRule="auto"/>
        <w:jc w:val="center"/>
      </w:pPr>
    </w:p>
    <w:p w:rsidR="008418A1" w:rsidRDefault="008418A1" w:rsidP="00733B9F">
      <w:pPr>
        <w:spacing w:after="0" w:line="240" w:lineRule="auto"/>
      </w:pPr>
      <w:r>
        <w:br w:type="page"/>
      </w:r>
    </w:p>
    <w:tbl>
      <w:tblPr>
        <w:tblW w:w="0" w:type="auto"/>
        <w:tblLook w:val="00A0"/>
      </w:tblPr>
      <w:tblGrid>
        <w:gridCol w:w="4886"/>
        <w:gridCol w:w="4968"/>
      </w:tblGrid>
      <w:tr w:rsidR="008418A1" w:rsidRPr="00524557" w:rsidTr="009B7F7D">
        <w:tc>
          <w:tcPr>
            <w:tcW w:w="5068" w:type="dxa"/>
          </w:tcPr>
          <w:p w:rsidR="008418A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</w:p>
        </w:tc>
        <w:tc>
          <w:tcPr>
            <w:tcW w:w="5069" w:type="dxa"/>
          </w:tcPr>
          <w:p w:rsidR="008418A1" w:rsidRDefault="008418A1" w:rsidP="00733B9F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  <w:t>ЗАТВЕРДЖЕНО</w:t>
            </w:r>
          </w:p>
          <w:p w:rsidR="008418A1" w:rsidRDefault="008418A1" w:rsidP="00733B9F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розпорядженням міського голови</w:t>
            </w:r>
          </w:p>
          <w:p w:rsidR="008418A1" w:rsidRDefault="008418A1" w:rsidP="00685AF9">
            <w:pPr>
              <w:spacing w:after="0" w:line="240" w:lineRule="auto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від 18.12.2020 р. № 379-р</w:t>
            </w:r>
          </w:p>
        </w:tc>
      </w:tr>
    </w:tbl>
    <w:p w:rsidR="008418A1" w:rsidRDefault="008418A1" w:rsidP="00733B9F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  <w:lang w:eastAsia="uk-UA"/>
        </w:rPr>
      </w:pPr>
    </w:p>
    <w:p w:rsidR="008418A1" w:rsidRPr="00BA1DE1" w:rsidRDefault="008418A1" w:rsidP="00733B9F">
      <w:pPr>
        <w:tabs>
          <w:tab w:val="left" w:pos="525"/>
          <w:tab w:val="center" w:pos="4960"/>
        </w:tabs>
        <w:spacing w:after="0" w:line="240" w:lineRule="auto"/>
        <w:jc w:val="center"/>
        <w:rPr>
          <w:rFonts w:ascii="Times New Roman" w:hAnsi="Times New Roman"/>
          <w:b/>
          <w:caps/>
          <w:w w:val="115"/>
          <w:sz w:val="28"/>
          <w:szCs w:val="28"/>
          <w:lang w:eastAsia="uk-UA"/>
        </w:rPr>
      </w:pPr>
      <w:r w:rsidRPr="00BA1DE1">
        <w:rPr>
          <w:rFonts w:ascii="Times New Roman" w:hAnsi="Times New Roman"/>
          <w:b/>
          <w:caps/>
          <w:sz w:val="28"/>
          <w:szCs w:val="28"/>
          <w:lang w:eastAsia="uk-UA"/>
        </w:rPr>
        <w:t>інформаційна  картка  адміністративної  послуги</w:t>
      </w:r>
    </w:p>
    <w:p w:rsidR="008418A1" w:rsidRPr="00BA1DE1" w:rsidRDefault="008418A1" w:rsidP="00733B9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uk-UA"/>
        </w:rPr>
      </w:pPr>
    </w:p>
    <w:p w:rsidR="008418A1" w:rsidRPr="00BA1DE1" w:rsidRDefault="008418A1" w:rsidP="00733B9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uk-UA"/>
        </w:rPr>
      </w:pPr>
      <w:r w:rsidRPr="00BA1DE1">
        <w:rPr>
          <w:rFonts w:ascii="Times New Roman" w:hAnsi="Times New Roman"/>
          <w:b/>
          <w:bCs/>
          <w:sz w:val="28"/>
          <w:szCs w:val="28"/>
          <w:lang w:eastAsia="uk-UA"/>
        </w:rPr>
        <w:t>Довідка про зміну (уточнення) адресного номера.</w:t>
      </w:r>
    </w:p>
    <w:p w:rsidR="008418A1" w:rsidRPr="00BA1DE1" w:rsidRDefault="008418A1" w:rsidP="00733B9F">
      <w:pPr>
        <w:tabs>
          <w:tab w:val="left" w:pos="5445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uk-UA"/>
        </w:rPr>
      </w:pPr>
    </w:p>
    <w:p w:rsidR="008418A1" w:rsidRPr="00BA1DE1" w:rsidRDefault="008418A1" w:rsidP="00733B9F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  <w:r w:rsidRPr="00BA1DE1">
        <w:rPr>
          <w:rFonts w:ascii="Times New Roman" w:hAnsi="Times New Roman"/>
          <w:b/>
          <w:sz w:val="28"/>
          <w:szCs w:val="28"/>
          <w:u w:val="single"/>
          <w:lang w:eastAsia="uk-UA"/>
        </w:rPr>
        <w:t xml:space="preserve">Відділ архітектури та містобудування Коломийської міської ради </w:t>
      </w:r>
      <w:r w:rsidRPr="00BA1DE1">
        <w:rPr>
          <w:rFonts w:ascii="Times New Roman" w:hAnsi="Times New Roman"/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8418A1" w:rsidRPr="00BA1DE1" w:rsidRDefault="008418A1" w:rsidP="00733B9F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9"/>
        <w:gridCol w:w="2536"/>
        <w:gridCol w:w="414"/>
        <w:gridCol w:w="140"/>
        <w:gridCol w:w="6215"/>
      </w:tblGrid>
      <w:tr w:rsidR="008418A1" w:rsidRPr="00524557" w:rsidTr="009F39D2">
        <w:trPr>
          <w:trHeight w:val="397"/>
        </w:trPr>
        <w:tc>
          <w:tcPr>
            <w:tcW w:w="9854" w:type="dxa"/>
            <w:gridSpan w:val="5"/>
            <w:vAlign w:val="center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Інформація про управління «Центр надання адміністративних послуг» Коломийської міської ради (далі – ЦНАП)</w:t>
            </w:r>
          </w:p>
        </w:tc>
      </w:tr>
      <w:tr w:rsidR="008418A1" w:rsidRPr="00524557" w:rsidTr="009F39D2">
        <w:tc>
          <w:tcPr>
            <w:tcW w:w="549" w:type="dxa"/>
            <w:vMerge w:val="restart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1.</w:t>
            </w:r>
          </w:p>
        </w:tc>
        <w:tc>
          <w:tcPr>
            <w:tcW w:w="2536" w:type="dxa"/>
          </w:tcPr>
          <w:p w:rsidR="008418A1" w:rsidRPr="009F39D2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ЦНАПу</w:t>
            </w:r>
          </w:p>
        </w:tc>
        <w:tc>
          <w:tcPr>
            <w:tcW w:w="6769" w:type="dxa"/>
            <w:gridSpan w:val="3"/>
            <w:vAlign w:val="center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Івано-Франківська обл., м. Коломия, пл. Привокзальна, 2А/1</w:t>
            </w:r>
          </w:p>
        </w:tc>
      </w:tr>
      <w:tr w:rsidR="008418A1" w:rsidRPr="00524557" w:rsidTr="009F39D2">
        <w:tc>
          <w:tcPr>
            <w:tcW w:w="549" w:type="dxa"/>
            <w:vMerge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6" w:type="dxa"/>
            <w:vMerge w:val="restart"/>
          </w:tcPr>
          <w:p w:rsidR="008418A1" w:rsidRPr="009F39D2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ВРМ ЦНАП</w:t>
            </w:r>
          </w:p>
        </w:tc>
        <w:tc>
          <w:tcPr>
            <w:tcW w:w="6769" w:type="dxa"/>
            <w:gridSpan w:val="3"/>
            <w:vAlign w:val="center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Воскресинці, вул. Тараса Шевченка, 40А</w:t>
            </w:r>
          </w:p>
        </w:tc>
      </w:tr>
      <w:tr w:rsidR="008418A1" w:rsidRPr="00524557" w:rsidTr="009F39D2">
        <w:tc>
          <w:tcPr>
            <w:tcW w:w="549" w:type="dxa"/>
            <w:vMerge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6" w:type="dxa"/>
            <w:vMerge/>
          </w:tcPr>
          <w:p w:rsidR="008418A1" w:rsidRPr="009F39D2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Корнич, вул. Олександра Довженка, 2А</w:t>
            </w:r>
          </w:p>
        </w:tc>
      </w:tr>
      <w:tr w:rsidR="008418A1" w:rsidRPr="00524557" w:rsidTr="009F39D2">
        <w:tc>
          <w:tcPr>
            <w:tcW w:w="549" w:type="dxa"/>
            <w:vMerge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6" w:type="dxa"/>
            <w:vMerge/>
          </w:tcPr>
          <w:p w:rsidR="008418A1" w:rsidRPr="009F39D2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Іванівці, вул. Центральна, 8А</w:t>
            </w:r>
          </w:p>
        </w:tc>
      </w:tr>
      <w:tr w:rsidR="008418A1" w:rsidRPr="00524557" w:rsidTr="009F39D2">
        <w:tc>
          <w:tcPr>
            <w:tcW w:w="549" w:type="dxa"/>
            <w:vMerge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6" w:type="dxa"/>
            <w:vMerge/>
          </w:tcPr>
          <w:p w:rsidR="008418A1" w:rsidRPr="009F39D2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Раківчик, вул. Лесі Українки, 1</w:t>
            </w:r>
          </w:p>
        </w:tc>
      </w:tr>
      <w:tr w:rsidR="008418A1" w:rsidRPr="00524557" w:rsidTr="009F39D2">
        <w:tc>
          <w:tcPr>
            <w:tcW w:w="549" w:type="dxa"/>
            <w:vMerge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6" w:type="dxa"/>
            <w:vMerge/>
          </w:tcPr>
          <w:p w:rsidR="008418A1" w:rsidRPr="009F39D2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Надвірнянський р-н, с. Саджавка, вул. Українська, 68</w:t>
            </w:r>
          </w:p>
        </w:tc>
      </w:tr>
      <w:tr w:rsidR="008418A1" w:rsidRPr="00524557" w:rsidTr="009F39D2">
        <w:tc>
          <w:tcPr>
            <w:tcW w:w="549" w:type="dxa"/>
            <w:vMerge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6" w:type="dxa"/>
            <w:vMerge/>
          </w:tcPr>
          <w:p w:rsidR="008418A1" w:rsidRPr="009F39D2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Товмачик, вул. Шкільна, 34А</w:t>
            </w:r>
          </w:p>
        </w:tc>
      </w:tr>
      <w:tr w:rsidR="008418A1" w:rsidRPr="00524557" w:rsidTr="009F39D2">
        <w:tc>
          <w:tcPr>
            <w:tcW w:w="549" w:type="dxa"/>
            <w:vMerge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6" w:type="dxa"/>
            <w:vMerge/>
          </w:tcPr>
          <w:p w:rsidR="008418A1" w:rsidRPr="009F39D2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Шепарівці, вул. Шевченка, 108</w:t>
            </w:r>
          </w:p>
        </w:tc>
      </w:tr>
      <w:tr w:rsidR="008418A1" w:rsidRPr="00524557" w:rsidTr="009F39D2">
        <w:tc>
          <w:tcPr>
            <w:tcW w:w="549" w:type="dxa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2.</w:t>
            </w:r>
          </w:p>
        </w:tc>
        <w:tc>
          <w:tcPr>
            <w:tcW w:w="2536" w:type="dxa"/>
          </w:tcPr>
          <w:p w:rsidR="008418A1" w:rsidRPr="009F39D2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в ЦНАПі</w:t>
            </w:r>
          </w:p>
        </w:tc>
        <w:tc>
          <w:tcPr>
            <w:tcW w:w="6769" w:type="dxa"/>
            <w:gridSpan w:val="3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-20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</w:tc>
      </w:tr>
      <w:tr w:rsidR="008418A1" w:rsidRPr="00524557" w:rsidTr="009F39D2">
        <w:tc>
          <w:tcPr>
            <w:tcW w:w="549" w:type="dxa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3.</w:t>
            </w:r>
          </w:p>
        </w:tc>
        <w:tc>
          <w:tcPr>
            <w:tcW w:w="2536" w:type="dxa"/>
          </w:tcPr>
          <w:p w:rsidR="008418A1" w:rsidRPr="009F39D2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на віддалених робочих місцях ЦНАПу</w:t>
            </w:r>
          </w:p>
        </w:tc>
        <w:tc>
          <w:tcPr>
            <w:tcW w:w="6769" w:type="dxa"/>
            <w:gridSpan w:val="3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Обід – 12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-13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</w:tc>
      </w:tr>
      <w:tr w:rsidR="008418A1" w:rsidRPr="00524557" w:rsidTr="009F39D2">
        <w:trPr>
          <w:trHeight w:val="1373"/>
        </w:trPr>
        <w:tc>
          <w:tcPr>
            <w:tcW w:w="549" w:type="dxa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4.</w:t>
            </w:r>
          </w:p>
        </w:tc>
        <w:tc>
          <w:tcPr>
            <w:tcW w:w="2536" w:type="dxa"/>
          </w:tcPr>
          <w:p w:rsidR="008418A1" w:rsidRPr="009F39D2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Телефон/факс (довідки), адреса електронної пошти та веб-сайт ЦНАПу</w:t>
            </w:r>
          </w:p>
          <w:p w:rsidR="008418A1" w:rsidRPr="009F39D2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та телефони ВРМ ЦНАП</w:t>
            </w:r>
          </w:p>
        </w:tc>
        <w:tc>
          <w:tcPr>
            <w:tcW w:w="6769" w:type="dxa"/>
            <w:gridSpan w:val="3"/>
          </w:tcPr>
          <w:p w:rsidR="008418A1" w:rsidRPr="009F39D2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4-74-81</w:t>
            </w:r>
          </w:p>
          <w:p w:rsidR="008418A1" w:rsidRPr="009F39D2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hyperlink r:id="rId23" w:history="1">
              <w:r w:rsidRPr="00524557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cnap_kol@ukr.net</w:t>
              </w:r>
            </w:hyperlink>
          </w:p>
          <w:p w:rsidR="008418A1" w:rsidRPr="00524557" w:rsidRDefault="008418A1" w:rsidP="00733B9F">
            <w:pPr>
              <w:widowControl w:val="0"/>
              <w:spacing w:after="0" w:line="240" w:lineRule="auto"/>
              <w:jc w:val="center"/>
              <w:rPr>
                <w:rStyle w:val="Hyperlink"/>
                <w:rFonts w:ascii="Times New Roman" w:hAnsi="Times New Roman"/>
                <w:sz w:val="24"/>
                <w:szCs w:val="24"/>
                <w:lang w:eastAsia="uk-UA"/>
              </w:rPr>
            </w:pPr>
            <w:hyperlink r:id="rId24" w:history="1">
              <w:r w:rsidRPr="00524557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http://www.cnap.kolrada.gov.ua</w:t>
              </w:r>
            </w:hyperlink>
          </w:p>
          <w:p w:rsidR="008418A1" w:rsidRPr="009F39D2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(03433) 4-74-81</w:t>
            </w:r>
          </w:p>
          <w:p w:rsidR="008418A1" w:rsidRPr="009F39D2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Воскресинці: (03433) 7-64-00</w:t>
            </w:r>
          </w:p>
          <w:p w:rsidR="008418A1" w:rsidRPr="009F39D2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Корнич: (03433) 9-26-24</w:t>
            </w:r>
          </w:p>
          <w:p w:rsidR="008418A1" w:rsidRPr="009F39D2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Іванівці: (03433) 9-12-46</w:t>
            </w:r>
          </w:p>
          <w:p w:rsidR="008418A1" w:rsidRPr="009F39D2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Раківчик: (03433) 9-92-34</w:t>
            </w:r>
          </w:p>
          <w:p w:rsidR="008418A1" w:rsidRPr="009F39D2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Саджавка: (03475) 3-56-34</w:t>
            </w:r>
          </w:p>
          <w:p w:rsidR="008418A1" w:rsidRPr="009F39D2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Товмачик: (03433) 9-12-40</w:t>
            </w:r>
          </w:p>
          <w:p w:rsidR="008418A1" w:rsidRPr="009F39D2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Шепарівці: (03433) 9-94-10</w:t>
            </w:r>
          </w:p>
        </w:tc>
      </w:tr>
      <w:tr w:rsidR="008418A1" w:rsidRPr="00524557" w:rsidTr="009F39D2">
        <w:trPr>
          <w:trHeight w:val="397"/>
        </w:trPr>
        <w:tc>
          <w:tcPr>
            <w:tcW w:w="9854" w:type="dxa"/>
            <w:gridSpan w:val="5"/>
            <w:vAlign w:val="center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Нормативні акти, якими регламентується надання адміністративної послуги</w:t>
            </w:r>
          </w:p>
        </w:tc>
      </w:tr>
      <w:tr w:rsidR="008418A1" w:rsidRPr="00524557" w:rsidTr="009F39D2">
        <w:tc>
          <w:tcPr>
            <w:tcW w:w="549" w:type="dxa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5.</w:t>
            </w:r>
          </w:p>
        </w:tc>
        <w:tc>
          <w:tcPr>
            <w:tcW w:w="2950" w:type="dxa"/>
            <w:gridSpan w:val="2"/>
          </w:tcPr>
          <w:p w:rsidR="008418A1" w:rsidRPr="009F39D2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Закони України </w:t>
            </w:r>
          </w:p>
        </w:tc>
        <w:tc>
          <w:tcPr>
            <w:tcW w:w="6355" w:type="dxa"/>
            <w:gridSpan w:val="2"/>
          </w:tcPr>
          <w:p w:rsidR="008418A1" w:rsidRPr="009F39D2" w:rsidRDefault="008418A1" w:rsidP="00733B9F">
            <w:pPr>
              <w:pStyle w:val="Textbody"/>
              <w:spacing w:after="0"/>
              <w:rPr>
                <w:rStyle w:val="CharStyle12"/>
                <w:i w:val="0"/>
                <w:color w:val="auto"/>
                <w:spacing w:val="0"/>
                <w:sz w:val="24"/>
                <w:szCs w:val="24"/>
                <w:lang w:eastAsia="zh-CN"/>
              </w:rPr>
            </w:pPr>
            <w:r w:rsidRPr="009F39D2">
              <w:rPr>
                <w:rStyle w:val="CharStyle12"/>
                <w:i w:val="0"/>
                <w:color w:val="auto"/>
                <w:spacing w:val="0"/>
                <w:sz w:val="24"/>
                <w:szCs w:val="24"/>
                <w:lang w:eastAsia="zh-CN"/>
              </w:rPr>
              <w:t>Закон України «Про регулювання містобудівної діяльності»</w:t>
            </w:r>
          </w:p>
          <w:p w:rsidR="008418A1" w:rsidRPr="009F39D2" w:rsidRDefault="008418A1" w:rsidP="00733B9F">
            <w:pPr>
              <w:pStyle w:val="Textbody"/>
              <w:spacing w:after="0"/>
              <w:rPr>
                <w:rFonts w:cs="Times New Roman"/>
                <w:lang w:eastAsia="uk-UA"/>
              </w:rPr>
            </w:pPr>
            <w:r w:rsidRPr="009F39D2">
              <w:rPr>
                <w:rStyle w:val="CharStyle12"/>
                <w:i w:val="0"/>
                <w:color w:val="auto"/>
                <w:spacing w:val="0"/>
                <w:sz w:val="24"/>
                <w:szCs w:val="24"/>
                <w:lang w:eastAsia="zh-CN"/>
              </w:rPr>
              <w:t>Закон України «Про місцеве самоврядування в Україні»</w:t>
            </w:r>
          </w:p>
        </w:tc>
      </w:tr>
      <w:tr w:rsidR="008418A1" w:rsidRPr="00524557" w:rsidTr="009F39D2">
        <w:tc>
          <w:tcPr>
            <w:tcW w:w="549" w:type="dxa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6.</w:t>
            </w:r>
          </w:p>
        </w:tc>
        <w:tc>
          <w:tcPr>
            <w:tcW w:w="2950" w:type="dxa"/>
            <w:gridSpan w:val="2"/>
          </w:tcPr>
          <w:p w:rsidR="008418A1" w:rsidRPr="009F39D2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Акти Кабінету Міністрів України</w:t>
            </w:r>
          </w:p>
        </w:tc>
        <w:tc>
          <w:tcPr>
            <w:tcW w:w="6355" w:type="dxa"/>
            <w:gridSpan w:val="2"/>
          </w:tcPr>
          <w:p w:rsidR="008418A1" w:rsidRPr="009F39D2" w:rsidRDefault="008418A1" w:rsidP="00733B9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 w:cs="Courier New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Постанова кабінет міністрів України від 27 березня 2019р. №367 «Деякі питання дерегуляції господарської діяльності»</w:t>
            </w:r>
          </w:p>
        </w:tc>
      </w:tr>
      <w:tr w:rsidR="008418A1" w:rsidRPr="00524557" w:rsidTr="009F39D2">
        <w:tc>
          <w:tcPr>
            <w:tcW w:w="549" w:type="dxa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7.</w:t>
            </w:r>
          </w:p>
        </w:tc>
        <w:tc>
          <w:tcPr>
            <w:tcW w:w="2950" w:type="dxa"/>
            <w:gridSpan w:val="2"/>
          </w:tcPr>
          <w:p w:rsidR="008418A1" w:rsidRPr="009F39D2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Акти центральних органів виконавчої влади</w:t>
            </w:r>
          </w:p>
        </w:tc>
        <w:tc>
          <w:tcPr>
            <w:tcW w:w="6355" w:type="dxa"/>
            <w:gridSpan w:val="2"/>
          </w:tcPr>
          <w:p w:rsidR="008418A1" w:rsidRPr="009F39D2" w:rsidRDefault="008418A1" w:rsidP="00733B9F">
            <w:pPr>
              <w:tabs>
                <w:tab w:val="left" w:pos="300"/>
                <w:tab w:val="center" w:pos="3092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418A1" w:rsidRPr="00524557" w:rsidTr="009F39D2">
        <w:tc>
          <w:tcPr>
            <w:tcW w:w="549" w:type="dxa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8.</w:t>
            </w:r>
          </w:p>
        </w:tc>
        <w:tc>
          <w:tcPr>
            <w:tcW w:w="2950" w:type="dxa"/>
            <w:gridSpan w:val="2"/>
          </w:tcPr>
          <w:p w:rsidR="008418A1" w:rsidRPr="009F39D2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Акти місцевих органів виконавчої влади/ органів місцевого самоврядування</w:t>
            </w:r>
          </w:p>
        </w:tc>
        <w:tc>
          <w:tcPr>
            <w:tcW w:w="6355" w:type="dxa"/>
            <w:gridSpan w:val="2"/>
          </w:tcPr>
          <w:p w:rsidR="008418A1" w:rsidRPr="009F39D2" w:rsidRDefault="008418A1" w:rsidP="00733B9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Рішення двадцять шостої сесії шостого демократичного скликання Коломийської міської ради від 20.12.2012р. №1365-26/2012 "Про нову редакцію Положення про цільовий фонд соціально-економічного розвитку та про пайову участь (внесок) у створенні і розвитку інженерно-транспортної та соціальної інфраструктури міста Коломиї"</w:t>
            </w:r>
          </w:p>
        </w:tc>
      </w:tr>
      <w:tr w:rsidR="008418A1" w:rsidRPr="00524557" w:rsidTr="009F39D2">
        <w:trPr>
          <w:trHeight w:val="397"/>
        </w:trPr>
        <w:tc>
          <w:tcPr>
            <w:tcW w:w="9854" w:type="dxa"/>
            <w:gridSpan w:val="5"/>
            <w:vAlign w:val="center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Умови отримання адміністративної послуги</w:t>
            </w:r>
          </w:p>
        </w:tc>
      </w:tr>
      <w:tr w:rsidR="008418A1" w:rsidRPr="00524557" w:rsidTr="009F39D2">
        <w:trPr>
          <w:trHeight w:val="160"/>
        </w:trPr>
        <w:tc>
          <w:tcPr>
            <w:tcW w:w="549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9.</w:t>
            </w:r>
          </w:p>
        </w:tc>
        <w:tc>
          <w:tcPr>
            <w:tcW w:w="3090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Підстава для одержання адміністративної послуги</w:t>
            </w:r>
          </w:p>
        </w:tc>
        <w:tc>
          <w:tcPr>
            <w:tcW w:w="6215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Письмова заява.</w:t>
            </w:r>
          </w:p>
        </w:tc>
      </w:tr>
      <w:tr w:rsidR="008418A1" w:rsidRPr="00524557" w:rsidTr="009F39D2">
        <w:trPr>
          <w:trHeight w:val="70"/>
        </w:trPr>
        <w:tc>
          <w:tcPr>
            <w:tcW w:w="549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10.</w:t>
            </w:r>
          </w:p>
        </w:tc>
        <w:tc>
          <w:tcPr>
            <w:tcW w:w="3090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Вичерпний перелік документів, необхідних для отримання адміністративної послуги, а також вимоги до них</w:t>
            </w:r>
          </w:p>
        </w:tc>
        <w:tc>
          <w:tcPr>
            <w:tcW w:w="62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418A1" w:rsidRPr="009F39D2" w:rsidRDefault="008418A1" w:rsidP="00733B9F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9F39D2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1.Заява на ім’я начальника відділу архітектури та містобудування.</w:t>
            </w:r>
          </w:p>
          <w:p w:rsidR="008418A1" w:rsidRPr="009F39D2" w:rsidRDefault="008418A1" w:rsidP="00733B9F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9F39D2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2.Для фізичної особи - копія паспорта.</w:t>
            </w:r>
          </w:p>
          <w:p w:rsidR="008418A1" w:rsidRPr="009F39D2" w:rsidRDefault="008418A1" w:rsidP="00733B9F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9F39D2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3.Для юридичної особи та фізичної особи – підприємця – виписка з Єдиного державного реєстру юридичних осіб та осіб-підприємців.</w:t>
            </w:r>
          </w:p>
          <w:p w:rsidR="008418A1" w:rsidRPr="009F39D2" w:rsidRDefault="008418A1" w:rsidP="00733B9F">
            <w:pPr>
              <w:pStyle w:val="NormalWeb"/>
              <w:spacing w:before="0" w:beforeAutospacing="0" w:after="0" w:afterAutospacing="0"/>
              <w:rPr>
                <w:lang w:val="uk-UA" w:eastAsia="uk-UA"/>
              </w:rPr>
            </w:pPr>
            <w:r w:rsidRPr="009F39D2">
              <w:rPr>
                <w:rStyle w:val="CharStyle12"/>
                <w:i w:val="0"/>
                <w:spacing w:val="0"/>
                <w:sz w:val="24"/>
                <w:szCs w:val="24"/>
                <w:lang w:eastAsia="ru-RU"/>
              </w:rPr>
              <w:t xml:space="preserve">4.Завірена в установленому порядку копія  правовстановлюючого документу, який підтверджує право власності заявника на об’єкт нерухомого майна.           </w:t>
            </w:r>
          </w:p>
        </w:tc>
      </w:tr>
      <w:tr w:rsidR="008418A1" w:rsidRPr="00524557" w:rsidTr="009F39D2">
        <w:tc>
          <w:tcPr>
            <w:tcW w:w="549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11.</w:t>
            </w:r>
          </w:p>
        </w:tc>
        <w:tc>
          <w:tcPr>
            <w:tcW w:w="3090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Порядок та спосіб подання документів, необхідних для отримання адміністративної послуги</w:t>
            </w:r>
          </w:p>
        </w:tc>
        <w:tc>
          <w:tcPr>
            <w:tcW w:w="62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418A1" w:rsidRPr="009F39D2" w:rsidRDefault="008418A1" w:rsidP="00733B9F">
            <w:pPr>
              <w:pStyle w:val="a0"/>
              <w:tabs>
                <w:tab w:val="left" w:pos="4954"/>
              </w:tabs>
              <w:jc w:val="both"/>
              <w:rPr>
                <w:rFonts w:cs="Mangal"/>
                <w:kern w:val="3"/>
                <w:sz w:val="24"/>
                <w:szCs w:val="24"/>
                <w:lang w:eastAsia="zh-CN" w:bidi="hi-IN"/>
              </w:rPr>
            </w:pPr>
            <w:r w:rsidRPr="009F39D2">
              <w:rPr>
                <w:kern w:val="3"/>
                <w:sz w:val="24"/>
                <w:szCs w:val="24"/>
                <w:lang w:eastAsia="uk-UA" w:bidi="hi-IN"/>
              </w:rPr>
              <w:t>Документи надаються до управління «Центр надання адміністративних послуг» Коломийської міської ради (площа Привокзальна, 2А/1, м. Коломия), особисто чи по дорученню.</w:t>
            </w:r>
          </w:p>
        </w:tc>
      </w:tr>
      <w:tr w:rsidR="008418A1" w:rsidRPr="00524557" w:rsidTr="009F39D2">
        <w:tc>
          <w:tcPr>
            <w:tcW w:w="549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12.</w:t>
            </w:r>
          </w:p>
        </w:tc>
        <w:tc>
          <w:tcPr>
            <w:tcW w:w="3090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Платність (безоплатність) надання адміністративної послуги</w:t>
            </w:r>
          </w:p>
        </w:tc>
        <w:tc>
          <w:tcPr>
            <w:tcW w:w="6215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Безоплатно.</w:t>
            </w:r>
          </w:p>
        </w:tc>
      </w:tr>
      <w:tr w:rsidR="008418A1" w:rsidRPr="00524557" w:rsidTr="009F39D2">
        <w:tc>
          <w:tcPr>
            <w:tcW w:w="549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13.</w:t>
            </w:r>
          </w:p>
        </w:tc>
        <w:tc>
          <w:tcPr>
            <w:tcW w:w="3090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Нормативно-правові акти, на підставі яких стягується плата</w:t>
            </w:r>
          </w:p>
        </w:tc>
        <w:tc>
          <w:tcPr>
            <w:tcW w:w="6215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418A1" w:rsidRPr="00524557" w:rsidTr="009F39D2">
        <w:tc>
          <w:tcPr>
            <w:tcW w:w="549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14.</w:t>
            </w:r>
          </w:p>
        </w:tc>
        <w:tc>
          <w:tcPr>
            <w:tcW w:w="3090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Розмір та порядок внесення плати (адміністративного збору) за платну адміністративну послугу</w:t>
            </w:r>
          </w:p>
        </w:tc>
        <w:tc>
          <w:tcPr>
            <w:tcW w:w="6215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</w:tr>
      <w:tr w:rsidR="008418A1" w:rsidRPr="00524557" w:rsidTr="009F39D2">
        <w:tc>
          <w:tcPr>
            <w:tcW w:w="549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15.</w:t>
            </w:r>
          </w:p>
        </w:tc>
        <w:tc>
          <w:tcPr>
            <w:tcW w:w="3090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Розрахунковий рахунок для внесення плати</w:t>
            </w:r>
          </w:p>
        </w:tc>
        <w:tc>
          <w:tcPr>
            <w:tcW w:w="6215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418A1" w:rsidRPr="00524557" w:rsidTr="009F39D2">
        <w:tc>
          <w:tcPr>
            <w:tcW w:w="549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16.</w:t>
            </w:r>
          </w:p>
        </w:tc>
        <w:tc>
          <w:tcPr>
            <w:tcW w:w="3090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Строк надання адміністративної послуги</w:t>
            </w:r>
          </w:p>
        </w:tc>
        <w:tc>
          <w:tcPr>
            <w:tcW w:w="6215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Протягом 10 робочих днів.</w:t>
            </w:r>
          </w:p>
        </w:tc>
      </w:tr>
      <w:tr w:rsidR="008418A1" w:rsidRPr="00524557" w:rsidTr="009F39D2">
        <w:tc>
          <w:tcPr>
            <w:tcW w:w="549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17.</w:t>
            </w:r>
          </w:p>
        </w:tc>
        <w:tc>
          <w:tcPr>
            <w:tcW w:w="3090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Перелік підстав для відмови у наданні адміністративної послуги</w:t>
            </w:r>
          </w:p>
        </w:tc>
        <w:tc>
          <w:tcPr>
            <w:tcW w:w="62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418A1" w:rsidRPr="009F39D2" w:rsidRDefault="008418A1" w:rsidP="00733B9F">
            <w:pPr>
              <w:pStyle w:val="Standard"/>
              <w:jc w:val="both"/>
            </w:pPr>
            <w:r w:rsidRPr="009F39D2">
              <w:t xml:space="preserve">1.У випадку подання  документів не в повному обсязі. </w:t>
            </w:r>
          </w:p>
          <w:p w:rsidR="008418A1" w:rsidRPr="009F39D2" w:rsidRDefault="008418A1" w:rsidP="00733B9F">
            <w:pPr>
              <w:pStyle w:val="Standard"/>
              <w:jc w:val="both"/>
            </w:pPr>
            <w:r w:rsidRPr="009F39D2">
              <w:t>2.Виявлення в документах, поданих замовником, недостовірних відомостей.</w:t>
            </w:r>
          </w:p>
        </w:tc>
      </w:tr>
      <w:tr w:rsidR="008418A1" w:rsidRPr="00524557" w:rsidTr="009F39D2">
        <w:trPr>
          <w:trHeight w:val="70"/>
        </w:trPr>
        <w:tc>
          <w:tcPr>
            <w:tcW w:w="549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18.</w:t>
            </w:r>
          </w:p>
        </w:tc>
        <w:tc>
          <w:tcPr>
            <w:tcW w:w="3090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Результат надання адміністративної послуги</w:t>
            </w:r>
          </w:p>
        </w:tc>
        <w:tc>
          <w:tcPr>
            <w:tcW w:w="6215" w:type="dxa"/>
          </w:tcPr>
          <w:p w:rsidR="008418A1" w:rsidRPr="00524557" w:rsidRDefault="008418A1" w:rsidP="00733B9F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524557">
              <w:rPr>
                <w:rFonts w:ascii="Times New Roman" w:hAnsi="Times New Roman"/>
                <w:bCs/>
                <w:sz w:val="24"/>
                <w:szCs w:val="24"/>
                <w:lang w:eastAsia="uk-UA"/>
              </w:rPr>
              <w:t>Довідка про зміну (уточнення) адресного номера</w:t>
            </w:r>
          </w:p>
        </w:tc>
      </w:tr>
      <w:tr w:rsidR="008418A1" w:rsidRPr="00524557" w:rsidTr="009F39D2">
        <w:trPr>
          <w:trHeight w:val="841"/>
        </w:trPr>
        <w:tc>
          <w:tcPr>
            <w:tcW w:w="549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19.</w:t>
            </w:r>
          </w:p>
        </w:tc>
        <w:tc>
          <w:tcPr>
            <w:tcW w:w="3090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Способи отримання відповіді (результату)</w:t>
            </w:r>
          </w:p>
        </w:tc>
        <w:tc>
          <w:tcPr>
            <w:tcW w:w="6215" w:type="dxa"/>
          </w:tcPr>
          <w:p w:rsidR="008418A1" w:rsidRPr="009F39D2" w:rsidRDefault="008418A1" w:rsidP="00733B9F">
            <w:pPr>
              <w:spacing w:after="0" w:line="240" w:lineRule="auto"/>
              <w:jc w:val="both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9F39D2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В управлінні «Центр надання адміністративних послуг» Коломийської міської ради (площа Привокзальна, 2А/1, м. Коломия), особисто чи по дорученню</w:t>
            </w:r>
          </w:p>
        </w:tc>
      </w:tr>
      <w:tr w:rsidR="008418A1" w:rsidRPr="00524557" w:rsidTr="009F39D2">
        <w:tc>
          <w:tcPr>
            <w:tcW w:w="549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20.</w:t>
            </w:r>
          </w:p>
        </w:tc>
        <w:tc>
          <w:tcPr>
            <w:tcW w:w="3090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Примітка</w:t>
            </w:r>
          </w:p>
        </w:tc>
        <w:tc>
          <w:tcPr>
            <w:tcW w:w="6215" w:type="dxa"/>
          </w:tcPr>
          <w:p w:rsidR="008418A1" w:rsidRPr="009F39D2" w:rsidRDefault="008418A1" w:rsidP="00733B9F">
            <w:pPr>
              <w:pStyle w:val="a0"/>
              <w:jc w:val="both"/>
              <w:rPr>
                <w:sz w:val="24"/>
                <w:szCs w:val="24"/>
                <w:lang w:eastAsia="uk-UA"/>
              </w:rPr>
            </w:pPr>
          </w:p>
        </w:tc>
      </w:tr>
    </w:tbl>
    <w:p w:rsidR="008418A1" w:rsidRDefault="008418A1" w:rsidP="00733B9F">
      <w:pPr>
        <w:spacing w:after="0" w:line="240" w:lineRule="auto"/>
      </w:pPr>
      <w:r>
        <w:br w:type="page"/>
      </w:r>
    </w:p>
    <w:tbl>
      <w:tblPr>
        <w:tblW w:w="0" w:type="auto"/>
        <w:tblLook w:val="00A0"/>
      </w:tblPr>
      <w:tblGrid>
        <w:gridCol w:w="4886"/>
        <w:gridCol w:w="4968"/>
      </w:tblGrid>
      <w:tr w:rsidR="008418A1" w:rsidRPr="00524557" w:rsidTr="009B7F7D">
        <w:tc>
          <w:tcPr>
            <w:tcW w:w="5068" w:type="dxa"/>
          </w:tcPr>
          <w:p w:rsidR="008418A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</w:p>
        </w:tc>
        <w:tc>
          <w:tcPr>
            <w:tcW w:w="5069" w:type="dxa"/>
          </w:tcPr>
          <w:p w:rsidR="008418A1" w:rsidRDefault="008418A1" w:rsidP="00733B9F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  <w:t>ЗАТВЕРДЖЕНО</w:t>
            </w:r>
          </w:p>
          <w:p w:rsidR="008418A1" w:rsidRDefault="008418A1" w:rsidP="00733B9F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розпорядженням міського голови</w:t>
            </w:r>
          </w:p>
          <w:p w:rsidR="008418A1" w:rsidRDefault="008418A1" w:rsidP="006D1930">
            <w:pPr>
              <w:spacing w:after="0" w:line="240" w:lineRule="auto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від 18.12.2020 р. № 379-р</w:t>
            </w:r>
          </w:p>
        </w:tc>
      </w:tr>
    </w:tbl>
    <w:p w:rsidR="008418A1" w:rsidRDefault="008418A1" w:rsidP="00733B9F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  <w:lang w:eastAsia="uk-UA"/>
        </w:rPr>
      </w:pPr>
    </w:p>
    <w:p w:rsidR="008418A1" w:rsidRPr="009F39D2" w:rsidRDefault="008418A1" w:rsidP="00733B9F">
      <w:pPr>
        <w:tabs>
          <w:tab w:val="left" w:pos="525"/>
          <w:tab w:val="center" w:pos="4960"/>
        </w:tabs>
        <w:spacing w:after="0" w:line="240" w:lineRule="auto"/>
        <w:jc w:val="center"/>
        <w:rPr>
          <w:rFonts w:ascii="Times New Roman" w:hAnsi="Times New Roman"/>
          <w:b/>
          <w:caps/>
          <w:w w:val="115"/>
          <w:sz w:val="28"/>
          <w:szCs w:val="28"/>
          <w:lang w:eastAsia="uk-UA"/>
        </w:rPr>
      </w:pPr>
      <w:r w:rsidRPr="009F39D2">
        <w:rPr>
          <w:rFonts w:ascii="Times New Roman" w:hAnsi="Times New Roman"/>
          <w:b/>
          <w:caps/>
          <w:sz w:val="28"/>
          <w:szCs w:val="28"/>
          <w:lang w:eastAsia="uk-UA"/>
        </w:rPr>
        <w:t>інформаційна  картка  адміністративної  послуги</w:t>
      </w:r>
    </w:p>
    <w:p w:rsidR="008418A1" w:rsidRPr="009F39D2" w:rsidRDefault="008418A1" w:rsidP="00733B9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uk-UA"/>
        </w:rPr>
      </w:pPr>
    </w:p>
    <w:p w:rsidR="008418A1" w:rsidRPr="009F39D2" w:rsidRDefault="008418A1" w:rsidP="00733B9F">
      <w:pPr>
        <w:tabs>
          <w:tab w:val="left" w:pos="5445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uk-UA"/>
        </w:rPr>
      </w:pPr>
      <w:r w:rsidRPr="009F39D2">
        <w:rPr>
          <w:rFonts w:ascii="Times New Roman" w:hAnsi="Times New Roman"/>
          <w:b/>
          <w:bCs/>
          <w:sz w:val="28"/>
          <w:szCs w:val="28"/>
          <w:lang w:eastAsia="uk-UA"/>
        </w:rPr>
        <w:t>Погодження проекту вивіски.</w:t>
      </w:r>
    </w:p>
    <w:p w:rsidR="008418A1" w:rsidRPr="009F39D2" w:rsidRDefault="008418A1" w:rsidP="00733B9F">
      <w:pPr>
        <w:tabs>
          <w:tab w:val="left" w:pos="5445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uk-UA"/>
        </w:rPr>
      </w:pPr>
    </w:p>
    <w:p w:rsidR="008418A1" w:rsidRPr="009F39D2" w:rsidRDefault="008418A1" w:rsidP="00733B9F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  <w:r w:rsidRPr="009F39D2">
        <w:rPr>
          <w:rFonts w:ascii="Times New Roman" w:hAnsi="Times New Roman"/>
          <w:b/>
          <w:sz w:val="28"/>
          <w:szCs w:val="28"/>
          <w:u w:val="single"/>
          <w:lang w:eastAsia="uk-UA"/>
        </w:rPr>
        <w:t xml:space="preserve">Відділ архітектури та містобудування Коломийської міської ради </w:t>
      </w:r>
      <w:r w:rsidRPr="009F39D2">
        <w:rPr>
          <w:rFonts w:ascii="Times New Roman" w:hAnsi="Times New Roman"/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8418A1" w:rsidRPr="009F39D2" w:rsidRDefault="008418A1" w:rsidP="00733B9F">
      <w:pPr>
        <w:tabs>
          <w:tab w:val="left" w:pos="6360"/>
        </w:tabs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8"/>
        <w:gridCol w:w="2537"/>
        <w:gridCol w:w="413"/>
        <w:gridCol w:w="140"/>
        <w:gridCol w:w="6216"/>
      </w:tblGrid>
      <w:tr w:rsidR="008418A1" w:rsidRPr="00524557" w:rsidTr="009F39D2">
        <w:trPr>
          <w:trHeight w:val="397"/>
        </w:trPr>
        <w:tc>
          <w:tcPr>
            <w:tcW w:w="9854" w:type="dxa"/>
            <w:gridSpan w:val="5"/>
            <w:vAlign w:val="center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Інформація про управління «Центр надання адміністративних послуг» Коломийської міської ради (далі – ЦНАП)</w:t>
            </w:r>
          </w:p>
        </w:tc>
      </w:tr>
      <w:tr w:rsidR="008418A1" w:rsidRPr="00524557" w:rsidTr="009F39D2">
        <w:tc>
          <w:tcPr>
            <w:tcW w:w="548" w:type="dxa"/>
            <w:vMerge w:val="restart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1.</w:t>
            </w:r>
          </w:p>
        </w:tc>
        <w:tc>
          <w:tcPr>
            <w:tcW w:w="2537" w:type="dxa"/>
          </w:tcPr>
          <w:p w:rsidR="008418A1" w:rsidRPr="009F39D2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ЦНАПу</w:t>
            </w:r>
          </w:p>
        </w:tc>
        <w:tc>
          <w:tcPr>
            <w:tcW w:w="6769" w:type="dxa"/>
            <w:gridSpan w:val="3"/>
            <w:vAlign w:val="center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Івано-Франківська обл., м. Коломия, пл. Привокзальна, 2А/1</w:t>
            </w:r>
          </w:p>
        </w:tc>
      </w:tr>
      <w:tr w:rsidR="008418A1" w:rsidRPr="00524557" w:rsidTr="009F39D2">
        <w:tc>
          <w:tcPr>
            <w:tcW w:w="548" w:type="dxa"/>
            <w:vMerge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 w:val="restart"/>
          </w:tcPr>
          <w:p w:rsidR="008418A1" w:rsidRPr="009F39D2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ВРМ ЦНАП</w:t>
            </w:r>
          </w:p>
        </w:tc>
        <w:tc>
          <w:tcPr>
            <w:tcW w:w="6769" w:type="dxa"/>
            <w:gridSpan w:val="3"/>
            <w:vAlign w:val="center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Воскресинці, вул. Тараса Шевченка, 40А</w:t>
            </w:r>
          </w:p>
        </w:tc>
      </w:tr>
      <w:tr w:rsidR="008418A1" w:rsidRPr="00524557" w:rsidTr="009F39D2">
        <w:tc>
          <w:tcPr>
            <w:tcW w:w="548" w:type="dxa"/>
            <w:vMerge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418A1" w:rsidRPr="009F39D2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Корнич, вул. Олександра Довженка, 2А</w:t>
            </w:r>
          </w:p>
        </w:tc>
      </w:tr>
      <w:tr w:rsidR="008418A1" w:rsidRPr="00524557" w:rsidTr="009F39D2">
        <w:tc>
          <w:tcPr>
            <w:tcW w:w="548" w:type="dxa"/>
            <w:vMerge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418A1" w:rsidRPr="009F39D2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Іванівці, вул. Центральна, 8А</w:t>
            </w:r>
          </w:p>
        </w:tc>
      </w:tr>
      <w:tr w:rsidR="008418A1" w:rsidRPr="00524557" w:rsidTr="009F39D2">
        <w:tc>
          <w:tcPr>
            <w:tcW w:w="548" w:type="dxa"/>
            <w:vMerge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418A1" w:rsidRPr="009F39D2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Раківчик, вул. Лесі Українки, 1</w:t>
            </w:r>
          </w:p>
        </w:tc>
      </w:tr>
      <w:tr w:rsidR="008418A1" w:rsidRPr="00524557" w:rsidTr="009F39D2">
        <w:tc>
          <w:tcPr>
            <w:tcW w:w="548" w:type="dxa"/>
            <w:vMerge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418A1" w:rsidRPr="009F39D2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Надвірнянський р-н, с. Саджавка, вул. Українська, 68</w:t>
            </w:r>
          </w:p>
        </w:tc>
      </w:tr>
      <w:tr w:rsidR="008418A1" w:rsidRPr="00524557" w:rsidTr="009F39D2">
        <w:tc>
          <w:tcPr>
            <w:tcW w:w="548" w:type="dxa"/>
            <w:vMerge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418A1" w:rsidRPr="009F39D2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Товмачик, вул. Шкільна, 34А</w:t>
            </w:r>
          </w:p>
        </w:tc>
      </w:tr>
      <w:tr w:rsidR="008418A1" w:rsidRPr="00524557" w:rsidTr="009F39D2">
        <w:tc>
          <w:tcPr>
            <w:tcW w:w="548" w:type="dxa"/>
            <w:vMerge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418A1" w:rsidRPr="009F39D2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Шепарівці, вул. Шевченка, 108</w:t>
            </w:r>
          </w:p>
        </w:tc>
      </w:tr>
      <w:tr w:rsidR="008418A1" w:rsidRPr="00524557" w:rsidTr="009F39D2">
        <w:tc>
          <w:tcPr>
            <w:tcW w:w="548" w:type="dxa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2.</w:t>
            </w:r>
          </w:p>
        </w:tc>
        <w:tc>
          <w:tcPr>
            <w:tcW w:w="2537" w:type="dxa"/>
          </w:tcPr>
          <w:p w:rsidR="008418A1" w:rsidRPr="009F39D2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в ЦНАПі</w:t>
            </w:r>
          </w:p>
        </w:tc>
        <w:tc>
          <w:tcPr>
            <w:tcW w:w="6769" w:type="dxa"/>
            <w:gridSpan w:val="3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-20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</w:tc>
      </w:tr>
      <w:tr w:rsidR="008418A1" w:rsidRPr="00524557" w:rsidTr="009F39D2">
        <w:tc>
          <w:tcPr>
            <w:tcW w:w="548" w:type="dxa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3.</w:t>
            </w:r>
          </w:p>
        </w:tc>
        <w:tc>
          <w:tcPr>
            <w:tcW w:w="2537" w:type="dxa"/>
          </w:tcPr>
          <w:p w:rsidR="008418A1" w:rsidRPr="009F39D2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на віддалених робочих місцях ЦНАПу</w:t>
            </w:r>
          </w:p>
        </w:tc>
        <w:tc>
          <w:tcPr>
            <w:tcW w:w="6769" w:type="dxa"/>
            <w:gridSpan w:val="3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Обід – 12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-13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</w:tc>
      </w:tr>
      <w:tr w:rsidR="008418A1" w:rsidRPr="00524557" w:rsidTr="009F39D2">
        <w:trPr>
          <w:trHeight w:val="1373"/>
        </w:trPr>
        <w:tc>
          <w:tcPr>
            <w:tcW w:w="548" w:type="dxa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4.</w:t>
            </w:r>
          </w:p>
        </w:tc>
        <w:tc>
          <w:tcPr>
            <w:tcW w:w="2537" w:type="dxa"/>
          </w:tcPr>
          <w:p w:rsidR="008418A1" w:rsidRPr="009F39D2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Телефон/факс (довідки), адреса електронної пошти та веб-сайт ЦНАПу</w:t>
            </w:r>
          </w:p>
          <w:p w:rsidR="008418A1" w:rsidRPr="009F39D2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та телефони ВРМ ЦНАП</w:t>
            </w:r>
          </w:p>
        </w:tc>
        <w:tc>
          <w:tcPr>
            <w:tcW w:w="6769" w:type="dxa"/>
            <w:gridSpan w:val="3"/>
          </w:tcPr>
          <w:p w:rsidR="008418A1" w:rsidRPr="009F39D2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4-74-81</w:t>
            </w:r>
          </w:p>
          <w:p w:rsidR="008418A1" w:rsidRPr="009F39D2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hyperlink r:id="rId25" w:history="1">
              <w:r w:rsidRPr="00524557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cnap_kol@ukr.net</w:t>
              </w:r>
            </w:hyperlink>
          </w:p>
          <w:p w:rsidR="008418A1" w:rsidRPr="00524557" w:rsidRDefault="008418A1" w:rsidP="00733B9F">
            <w:pPr>
              <w:widowControl w:val="0"/>
              <w:spacing w:after="0" w:line="240" w:lineRule="auto"/>
              <w:jc w:val="center"/>
              <w:rPr>
                <w:rStyle w:val="Hyperlink"/>
                <w:rFonts w:ascii="Times New Roman" w:hAnsi="Times New Roman"/>
                <w:sz w:val="24"/>
                <w:szCs w:val="24"/>
                <w:lang w:eastAsia="uk-UA"/>
              </w:rPr>
            </w:pPr>
            <w:hyperlink r:id="rId26" w:history="1">
              <w:r w:rsidRPr="00524557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http://www.cnap.kolrada.gov.ua</w:t>
              </w:r>
            </w:hyperlink>
          </w:p>
          <w:p w:rsidR="008418A1" w:rsidRPr="009F39D2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(03433) 4-74-81</w:t>
            </w:r>
          </w:p>
          <w:p w:rsidR="008418A1" w:rsidRPr="009F39D2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Воскресинці: (03433) 7-64-00</w:t>
            </w:r>
          </w:p>
          <w:p w:rsidR="008418A1" w:rsidRPr="009F39D2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Корнич: (03433) 9-26-24</w:t>
            </w:r>
          </w:p>
          <w:p w:rsidR="008418A1" w:rsidRPr="009F39D2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Іванівці: (03433) 9-12-46</w:t>
            </w:r>
          </w:p>
          <w:p w:rsidR="008418A1" w:rsidRPr="009F39D2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Раківчик: (03433) 9-92-34</w:t>
            </w:r>
          </w:p>
          <w:p w:rsidR="008418A1" w:rsidRPr="009F39D2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Саджавка: (03475) 3-56-34</w:t>
            </w:r>
          </w:p>
          <w:p w:rsidR="008418A1" w:rsidRPr="009F39D2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Товмачик: (03433) 9-12-40</w:t>
            </w:r>
          </w:p>
          <w:p w:rsidR="008418A1" w:rsidRPr="009F39D2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Шепарівці: (03433) 9-94-10</w:t>
            </w:r>
          </w:p>
        </w:tc>
      </w:tr>
      <w:tr w:rsidR="008418A1" w:rsidRPr="00524557" w:rsidTr="009F39D2">
        <w:trPr>
          <w:trHeight w:val="397"/>
        </w:trPr>
        <w:tc>
          <w:tcPr>
            <w:tcW w:w="9854" w:type="dxa"/>
            <w:gridSpan w:val="5"/>
            <w:vAlign w:val="center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Нормативні акти, якими регламентується надання адміністративної послуги</w:t>
            </w:r>
          </w:p>
        </w:tc>
      </w:tr>
      <w:tr w:rsidR="008418A1" w:rsidRPr="00524557" w:rsidTr="009F39D2">
        <w:tc>
          <w:tcPr>
            <w:tcW w:w="548" w:type="dxa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5.</w:t>
            </w:r>
          </w:p>
        </w:tc>
        <w:tc>
          <w:tcPr>
            <w:tcW w:w="2950" w:type="dxa"/>
            <w:gridSpan w:val="2"/>
          </w:tcPr>
          <w:p w:rsidR="008418A1" w:rsidRPr="009F39D2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Закони України </w:t>
            </w:r>
          </w:p>
        </w:tc>
        <w:tc>
          <w:tcPr>
            <w:tcW w:w="6356" w:type="dxa"/>
            <w:gridSpan w:val="2"/>
          </w:tcPr>
          <w:p w:rsidR="008418A1" w:rsidRPr="009F39D2" w:rsidRDefault="008418A1" w:rsidP="00733B9F">
            <w:pPr>
              <w:pStyle w:val="Textbody"/>
              <w:spacing w:after="0"/>
              <w:rPr>
                <w:rFonts w:cs="Times New Roman"/>
                <w:lang w:eastAsia="uk-UA"/>
              </w:rPr>
            </w:pPr>
            <w:r w:rsidRPr="009F39D2">
              <w:rPr>
                <w:rStyle w:val="CharStyle12"/>
                <w:i w:val="0"/>
                <w:color w:val="auto"/>
                <w:spacing w:val="0"/>
                <w:sz w:val="24"/>
                <w:szCs w:val="24"/>
                <w:lang w:eastAsia="zh-CN"/>
              </w:rPr>
              <w:t>Закон України «Про рекламу», «Про благоустрій населених пунктів», «Про основи містобудування», «Про охорону культурної спадщини», відповідно до п. 37 ч. 1 ст. 26 Закону України «Про місцеве самоврядування в Україні»</w:t>
            </w:r>
          </w:p>
        </w:tc>
      </w:tr>
      <w:tr w:rsidR="008418A1" w:rsidRPr="00524557" w:rsidTr="009F39D2">
        <w:tc>
          <w:tcPr>
            <w:tcW w:w="548" w:type="dxa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6.</w:t>
            </w:r>
          </w:p>
        </w:tc>
        <w:tc>
          <w:tcPr>
            <w:tcW w:w="2950" w:type="dxa"/>
            <w:gridSpan w:val="2"/>
          </w:tcPr>
          <w:p w:rsidR="008418A1" w:rsidRPr="009F39D2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Акти Кабінету Міністрів України</w:t>
            </w:r>
          </w:p>
        </w:tc>
        <w:tc>
          <w:tcPr>
            <w:tcW w:w="6356" w:type="dxa"/>
            <w:gridSpan w:val="2"/>
          </w:tcPr>
          <w:p w:rsidR="008418A1" w:rsidRPr="009F39D2" w:rsidRDefault="008418A1" w:rsidP="00733B9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Courier New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418A1" w:rsidRPr="00524557" w:rsidTr="009F39D2">
        <w:tc>
          <w:tcPr>
            <w:tcW w:w="548" w:type="dxa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7.</w:t>
            </w:r>
          </w:p>
        </w:tc>
        <w:tc>
          <w:tcPr>
            <w:tcW w:w="2950" w:type="dxa"/>
            <w:gridSpan w:val="2"/>
          </w:tcPr>
          <w:p w:rsidR="008418A1" w:rsidRPr="009F39D2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Акти центральних органів виконавчої влади</w:t>
            </w:r>
          </w:p>
        </w:tc>
        <w:tc>
          <w:tcPr>
            <w:tcW w:w="6356" w:type="dxa"/>
            <w:gridSpan w:val="2"/>
          </w:tcPr>
          <w:p w:rsidR="008418A1" w:rsidRPr="009F39D2" w:rsidRDefault="008418A1" w:rsidP="00733B9F">
            <w:pPr>
              <w:tabs>
                <w:tab w:val="left" w:pos="300"/>
                <w:tab w:val="center" w:pos="3092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418A1" w:rsidRPr="00524557" w:rsidTr="009F39D2">
        <w:tc>
          <w:tcPr>
            <w:tcW w:w="548" w:type="dxa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8.</w:t>
            </w:r>
          </w:p>
        </w:tc>
        <w:tc>
          <w:tcPr>
            <w:tcW w:w="2950" w:type="dxa"/>
            <w:gridSpan w:val="2"/>
          </w:tcPr>
          <w:p w:rsidR="008418A1" w:rsidRPr="009F39D2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Акти місцевих органів виконавчої влади/ органів місцевого самоврядування</w:t>
            </w:r>
          </w:p>
        </w:tc>
        <w:tc>
          <w:tcPr>
            <w:tcW w:w="6356" w:type="dxa"/>
            <w:gridSpan w:val="2"/>
          </w:tcPr>
          <w:p w:rsidR="008418A1" w:rsidRPr="009F39D2" w:rsidRDefault="008418A1" w:rsidP="00733B9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Рішення шостої сесії сьомого демократичного скликання Коломийської міської ради від 13.04.2016р. №338-6/2016 "Про  порядок встановлення вивісок у місті Коломиї".</w:t>
            </w:r>
          </w:p>
        </w:tc>
      </w:tr>
      <w:tr w:rsidR="008418A1" w:rsidRPr="00524557" w:rsidTr="009F39D2">
        <w:trPr>
          <w:trHeight w:val="397"/>
        </w:trPr>
        <w:tc>
          <w:tcPr>
            <w:tcW w:w="9854" w:type="dxa"/>
            <w:gridSpan w:val="5"/>
            <w:vAlign w:val="center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Умови отримання адміністративної послуги</w:t>
            </w:r>
          </w:p>
        </w:tc>
      </w:tr>
      <w:tr w:rsidR="008418A1" w:rsidRPr="00524557" w:rsidTr="009F39D2">
        <w:trPr>
          <w:trHeight w:val="160"/>
        </w:trPr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9.</w:t>
            </w:r>
          </w:p>
        </w:tc>
        <w:tc>
          <w:tcPr>
            <w:tcW w:w="3090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Підстава для одержання адміністративної послуги</w:t>
            </w:r>
          </w:p>
        </w:tc>
        <w:tc>
          <w:tcPr>
            <w:tcW w:w="6216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Письмова заява.</w:t>
            </w:r>
          </w:p>
        </w:tc>
      </w:tr>
      <w:tr w:rsidR="008418A1" w:rsidRPr="00524557" w:rsidTr="009F39D2">
        <w:trPr>
          <w:trHeight w:val="70"/>
        </w:trPr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10.</w:t>
            </w:r>
          </w:p>
        </w:tc>
        <w:tc>
          <w:tcPr>
            <w:tcW w:w="3090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Вичерпний перелік документів, необхідних для отримання адміністративної послуги, а також вимоги до них</w:t>
            </w:r>
          </w:p>
        </w:tc>
        <w:tc>
          <w:tcPr>
            <w:tcW w:w="621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418A1" w:rsidRPr="009F39D2" w:rsidRDefault="008418A1" w:rsidP="00733B9F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9F39D2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1.Заява.</w:t>
            </w:r>
          </w:p>
          <w:p w:rsidR="008418A1" w:rsidRPr="009F39D2" w:rsidRDefault="008418A1" w:rsidP="00733B9F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9F39D2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2.Копія документа, що посвідчує право власності (оренди) приміщення, у якому здійснюється господарська діяльність.</w:t>
            </w:r>
          </w:p>
          <w:p w:rsidR="008418A1" w:rsidRPr="009F39D2" w:rsidRDefault="008418A1" w:rsidP="00733B9F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9F39D2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3.Свідоцтво про надання правової охорони в Україні  власним товарним знакам, знакам обслуговування, логотипам (у разі їх використання на вивісці).</w:t>
            </w:r>
          </w:p>
          <w:p w:rsidR="008418A1" w:rsidRPr="009F39D2" w:rsidRDefault="008418A1" w:rsidP="00733B9F">
            <w:pPr>
              <w:pStyle w:val="NormalWeb"/>
              <w:spacing w:before="0" w:beforeAutospacing="0" w:after="0" w:afterAutospacing="0"/>
              <w:rPr>
                <w:lang w:val="uk-UA" w:eastAsia="uk-UA"/>
              </w:rPr>
            </w:pPr>
            <w:r w:rsidRPr="009F39D2">
              <w:rPr>
                <w:rStyle w:val="CharStyle12"/>
                <w:i w:val="0"/>
                <w:spacing w:val="0"/>
                <w:sz w:val="24"/>
                <w:szCs w:val="24"/>
                <w:lang w:eastAsia="ru-RU"/>
              </w:rPr>
              <w:t>4.Проект вивіски ( в 2-х примірниках, погоджений управлінням охорони культурної спадщини ОДА при розміщенні вивіски в межах історичного ареалу).</w:t>
            </w:r>
          </w:p>
        </w:tc>
      </w:tr>
      <w:tr w:rsidR="008418A1" w:rsidRPr="00524557" w:rsidTr="009F39D2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11.</w:t>
            </w:r>
          </w:p>
        </w:tc>
        <w:tc>
          <w:tcPr>
            <w:tcW w:w="3090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Порядок та спосіб подання документів, необхідних для отримання адміністративної послуги</w:t>
            </w:r>
          </w:p>
        </w:tc>
        <w:tc>
          <w:tcPr>
            <w:tcW w:w="621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418A1" w:rsidRPr="009F39D2" w:rsidRDefault="008418A1" w:rsidP="00733B9F">
            <w:pPr>
              <w:pStyle w:val="a0"/>
              <w:tabs>
                <w:tab w:val="left" w:pos="4954"/>
              </w:tabs>
              <w:jc w:val="both"/>
              <w:rPr>
                <w:rFonts w:cs="Mangal"/>
                <w:kern w:val="3"/>
                <w:sz w:val="24"/>
                <w:szCs w:val="24"/>
                <w:lang w:eastAsia="zh-CN" w:bidi="hi-IN"/>
              </w:rPr>
            </w:pPr>
            <w:r w:rsidRPr="009F39D2">
              <w:rPr>
                <w:kern w:val="3"/>
                <w:sz w:val="24"/>
                <w:szCs w:val="24"/>
                <w:lang w:eastAsia="uk-UA" w:bidi="hi-IN"/>
              </w:rPr>
              <w:t>Документи надаються до управління «Центр надання адміністративних послуг» Коломийської міської ради (площа Привокзальна, 2А/1, м. Коломия), особисто чи по дорученню.</w:t>
            </w:r>
          </w:p>
        </w:tc>
      </w:tr>
      <w:tr w:rsidR="008418A1" w:rsidRPr="00524557" w:rsidTr="009F39D2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12.</w:t>
            </w:r>
          </w:p>
        </w:tc>
        <w:tc>
          <w:tcPr>
            <w:tcW w:w="3090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Платність (безоплатність) надання адміністративної послуги</w:t>
            </w:r>
          </w:p>
        </w:tc>
        <w:tc>
          <w:tcPr>
            <w:tcW w:w="6216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Безоплатно.</w:t>
            </w:r>
          </w:p>
        </w:tc>
      </w:tr>
      <w:tr w:rsidR="008418A1" w:rsidRPr="00524557" w:rsidTr="009F39D2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13.</w:t>
            </w:r>
          </w:p>
        </w:tc>
        <w:tc>
          <w:tcPr>
            <w:tcW w:w="3090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Нормативно-правові акти, на підставі яких стягується плата</w:t>
            </w:r>
          </w:p>
        </w:tc>
        <w:tc>
          <w:tcPr>
            <w:tcW w:w="6216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418A1" w:rsidRPr="00524557" w:rsidTr="009F39D2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14.</w:t>
            </w:r>
          </w:p>
        </w:tc>
        <w:tc>
          <w:tcPr>
            <w:tcW w:w="3090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Розмір та порядок внесення плати (адміністративного збору) за платну адміністративну послугу</w:t>
            </w:r>
          </w:p>
        </w:tc>
        <w:tc>
          <w:tcPr>
            <w:tcW w:w="6216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</w:tr>
      <w:tr w:rsidR="008418A1" w:rsidRPr="00524557" w:rsidTr="009F39D2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15.</w:t>
            </w:r>
          </w:p>
        </w:tc>
        <w:tc>
          <w:tcPr>
            <w:tcW w:w="3090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Розрахунковий рахунок для внесення плати</w:t>
            </w:r>
          </w:p>
        </w:tc>
        <w:tc>
          <w:tcPr>
            <w:tcW w:w="6216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418A1" w:rsidRPr="00524557" w:rsidTr="009F39D2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16.</w:t>
            </w:r>
          </w:p>
        </w:tc>
        <w:tc>
          <w:tcPr>
            <w:tcW w:w="3090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Строк надання адміністративної послуги</w:t>
            </w:r>
          </w:p>
        </w:tc>
        <w:tc>
          <w:tcPr>
            <w:tcW w:w="6216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Протягом 5 робочих днів.</w:t>
            </w:r>
          </w:p>
        </w:tc>
      </w:tr>
      <w:tr w:rsidR="008418A1" w:rsidRPr="00524557" w:rsidTr="009F39D2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17.</w:t>
            </w:r>
          </w:p>
        </w:tc>
        <w:tc>
          <w:tcPr>
            <w:tcW w:w="3090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Перелік підстав для відмови у наданні адміністративної послуги</w:t>
            </w:r>
          </w:p>
        </w:tc>
        <w:tc>
          <w:tcPr>
            <w:tcW w:w="621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418A1" w:rsidRPr="009F39D2" w:rsidRDefault="008418A1" w:rsidP="00733B9F">
            <w:pPr>
              <w:pStyle w:val="Standard"/>
              <w:jc w:val="both"/>
            </w:pPr>
            <w:r w:rsidRPr="009F39D2">
              <w:t xml:space="preserve">1.У випадку подання  документів не в повному обсязі. </w:t>
            </w:r>
          </w:p>
          <w:p w:rsidR="008418A1" w:rsidRPr="009F39D2" w:rsidRDefault="008418A1" w:rsidP="00733B9F">
            <w:pPr>
              <w:pStyle w:val="Standard"/>
              <w:jc w:val="both"/>
            </w:pPr>
            <w:r w:rsidRPr="009F39D2">
              <w:t>2.Виявлення в документах, поданих замовником, недостовірних відомостей.</w:t>
            </w:r>
          </w:p>
        </w:tc>
      </w:tr>
      <w:tr w:rsidR="008418A1" w:rsidRPr="00524557" w:rsidTr="009F39D2">
        <w:trPr>
          <w:trHeight w:val="70"/>
        </w:trPr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18.</w:t>
            </w:r>
          </w:p>
        </w:tc>
        <w:tc>
          <w:tcPr>
            <w:tcW w:w="3090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Результат надання адміністративної послуги</w:t>
            </w:r>
          </w:p>
        </w:tc>
        <w:tc>
          <w:tcPr>
            <w:tcW w:w="6216" w:type="dxa"/>
          </w:tcPr>
          <w:p w:rsidR="008418A1" w:rsidRPr="00524557" w:rsidRDefault="008418A1" w:rsidP="00733B9F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524557">
              <w:rPr>
                <w:rFonts w:ascii="Times New Roman" w:hAnsi="Times New Roman"/>
                <w:bCs/>
                <w:sz w:val="24"/>
                <w:szCs w:val="24"/>
                <w:lang w:eastAsia="uk-UA"/>
              </w:rPr>
              <w:t>Погоджений проект вивіски.</w:t>
            </w:r>
          </w:p>
        </w:tc>
      </w:tr>
      <w:tr w:rsidR="008418A1" w:rsidRPr="00524557" w:rsidTr="009F39D2">
        <w:trPr>
          <w:trHeight w:val="841"/>
        </w:trPr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19.</w:t>
            </w:r>
          </w:p>
        </w:tc>
        <w:tc>
          <w:tcPr>
            <w:tcW w:w="3090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Способи отримання відповіді (результату)</w:t>
            </w:r>
          </w:p>
        </w:tc>
        <w:tc>
          <w:tcPr>
            <w:tcW w:w="6216" w:type="dxa"/>
          </w:tcPr>
          <w:p w:rsidR="008418A1" w:rsidRPr="009F39D2" w:rsidRDefault="008418A1" w:rsidP="00733B9F">
            <w:pPr>
              <w:spacing w:after="0" w:line="240" w:lineRule="auto"/>
              <w:jc w:val="both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9F39D2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В управлінні «Центр надання адміністративних послуг» Коломийської міської ради (площа Привокзальна, 2А/1, м. Коломия), особисто чи по дорученню</w:t>
            </w:r>
          </w:p>
        </w:tc>
      </w:tr>
      <w:tr w:rsidR="008418A1" w:rsidRPr="00524557" w:rsidTr="009F39D2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20.</w:t>
            </w:r>
          </w:p>
        </w:tc>
        <w:tc>
          <w:tcPr>
            <w:tcW w:w="3090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Примітка</w:t>
            </w:r>
          </w:p>
        </w:tc>
        <w:tc>
          <w:tcPr>
            <w:tcW w:w="6216" w:type="dxa"/>
          </w:tcPr>
          <w:p w:rsidR="008418A1" w:rsidRPr="009F39D2" w:rsidRDefault="008418A1" w:rsidP="00733B9F">
            <w:pPr>
              <w:pStyle w:val="a0"/>
              <w:jc w:val="both"/>
              <w:rPr>
                <w:sz w:val="24"/>
                <w:szCs w:val="24"/>
                <w:lang w:eastAsia="uk-UA"/>
              </w:rPr>
            </w:pPr>
            <w:r w:rsidRPr="009F39D2">
              <w:rPr>
                <w:sz w:val="24"/>
                <w:szCs w:val="24"/>
                <w:lang w:eastAsia="uk-UA"/>
              </w:rPr>
              <w:t>Процедура погодження вивіски вимагає додаткових погоджень з:</w:t>
            </w:r>
          </w:p>
          <w:p w:rsidR="008418A1" w:rsidRPr="009F39D2" w:rsidRDefault="008418A1" w:rsidP="00733B9F">
            <w:pPr>
              <w:pStyle w:val="a0"/>
              <w:jc w:val="both"/>
              <w:rPr>
                <w:sz w:val="24"/>
                <w:szCs w:val="24"/>
                <w:lang w:eastAsia="uk-UA"/>
              </w:rPr>
            </w:pPr>
            <w:r w:rsidRPr="009F39D2">
              <w:rPr>
                <w:sz w:val="24"/>
                <w:szCs w:val="24"/>
                <w:lang w:eastAsia="uk-UA"/>
              </w:rPr>
              <w:t>-</w:t>
            </w:r>
            <w:r w:rsidRPr="009F39D2">
              <w:rPr>
                <w:sz w:val="24"/>
                <w:szCs w:val="24"/>
                <w:lang w:eastAsia="uk-UA"/>
              </w:rPr>
              <w:tab/>
              <w:t>спеціально уповноваженим органом з питань містобудування та архітектури;</w:t>
            </w:r>
          </w:p>
          <w:p w:rsidR="008418A1" w:rsidRPr="009F39D2" w:rsidRDefault="008418A1" w:rsidP="00733B9F">
            <w:pPr>
              <w:pStyle w:val="a0"/>
              <w:jc w:val="both"/>
              <w:rPr>
                <w:sz w:val="24"/>
                <w:szCs w:val="24"/>
                <w:lang w:eastAsia="uk-UA"/>
              </w:rPr>
            </w:pPr>
            <w:r w:rsidRPr="009F39D2">
              <w:rPr>
                <w:sz w:val="24"/>
                <w:szCs w:val="24"/>
                <w:lang w:eastAsia="uk-UA"/>
              </w:rPr>
              <w:t>-</w:t>
            </w:r>
            <w:r w:rsidRPr="009F39D2">
              <w:rPr>
                <w:sz w:val="24"/>
                <w:szCs w:val="24"/>
                <w:lang w:eastAsia="uk-UA"/>
              </w:rPr>
              <w:tab/>
              <w:t>відповідним центральним або місцевим органом виконавчої влади у сфері охорони культурної спадщини та об’єктів природно - заповідного фонду у разі розміщення вивіски на пам’ятках історії та архітектури, в межах зон охорони таких пам’яток і в межах об’єктів природно-заповідного фонду;</w:t>
            </w:r>
          </w:p>
          <w:p w:rsidR="008418A1" w:rsidRPr="009F39D2" w:rsidRDefault="008418A1" w:rsidP="00733B9F">
            <w:pPr>
              <w:pStyle w:val="a0"/>
              <w:jc w:val="both"/>
              <w:rPr>
                <w:sz w:val="24"/>
                <w:szCs w:val="24"/>
                <w:lang w:eastAsia="uk-UA"/>
              </w:rPr>
            </w:pPr>
            <w:r w:rsidRPr="009F39D2">
              <w:rPr>
                <w:sz w:val="24"/>
                <w:szCs w:val="24"/>
                <w:lang w:eastAsia="uk-UA"/>
              </w:rPr>
              <w:t>-</w:t>
            </w:r>
            <w:r w:rsidRPr="009F39D2">
              <w:rPr>
                <w:sz w:val="24"/>
                <w:szCs w:val="24"/>
                <w:lang w:eastAsia="uk-UA"/>
              </w:rPr>
              <w:tab/>
              <w:t>балансоутримувачем будівлі на якій планується  встановлення вивіски.</w:t>
            </w:r>
          </w:p>
        </w:tc>
      </w:tr>
    </w:tbl>
    <w:p w:rsidR="008418A1" w:rsidRDefault="008418A1" w:rsidP="00733B9F">
      <w:pPr>
        <w:spacing w:after="0" w:line="240" w:lineRule="auto"/>
        <w:jc w:val="center"/>
      </w:pPr>
    </w:p>
    <w:p w:rsidR="008418A1" w:rsidRDefault="008418A1" w:rsidP="00733B9F">
      <w:pPr>
        <w:spacing w:after="0" w:line="240" w:lineRule="auto"/>
      </w:pPr>
      <w:r>
        <w:br w:type="page"/>
      </w:r>
    </w:p>
    <w:tbl>
      <w:tblPr>
        <w:tblW w:w="0" w:type="auto"/>
        <w:tblLook w:val="00A0"/>
      </w:tblPr>
      <w:tblGrid>
        <w:gridCol w:w="4886"/>
        <w:gridCol w:w="4968"/>
      </w:tblGrid>
      <w:tr w:rsidR="008418A1" w:rsidRPr="00524557" w:rsidTr="009B7F7D">
        <w:tc>
          <w:tcPr>
            <w:tcW w:w="5068" w:type="dxa"/>
          </w:tcPr>
          <w:p w:rsidR="008418A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</w:p>
        </w:tc>
        <w:tc>
          <w:tcPr>
            <w:tcW w:w="5069" w:type="dxa"/>
          </w:tcPr>
          <w:p w:rsidR="008418A1" w:rsidRDefault="008418A1" w:rsidP="00733B9F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  <w:t>ЗАТВЕРДЖЕНО</w:t>
            </w:r>
          </w:p>
          <w:p w:rsidR="008418A1" w:rsidRDefault="008418A1" w:rsidP="00733B9F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розпорядженням міського голови</w:t>
            </w:r>
          </w:p>
          <w:p w:rsidR="008418A1" w:rsidRDefault="008418A1" w:rsidP="001D72F0">
            <w:pPr>
              <w:spacing w:after="0" w:line="240" w:lineRule="auto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від 18.12.2020 р. № 379-р</w:t>
            </w:r>
          </w:p>
        </w:tc>
      </w:tr>
    </w:tbl>
    <w:p w:rsidR="008418A1" w:rsidRDefault="008418A1" w:rsidP="00733B9F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  <w:lang w:eastAsia="uk-UA"/>
        </w:rPr>
      </w:pPr>
    </w:p>
    <w:p w:rsidR="008418A1" w:rsidRPr="009F39D2" w:rsidRDefault="008418A1" w:rsidP="00733B9F">
      <w:pPr>
        <w:tabs>
          <w:tab w:val="left" w:pos="525"/>
          <w:tab w:val="center" w:pos="4960"/>
        </w:tabs>
        <w:spacing w:after="0" w:line="240" w:lineRule="auto"/>
        <w:jc w:val="center"/>
        <w:rPr>
          <w:rFonts w:ascii="Times New Roman" w:hAnsi="Times New Roman"/>
          <w:b/>
          <w:caps/>
          <w:w w:val="115"/>
          <w:sz w:val="28"/>
          <w:szCs w:val="28"/>
          <w:lang w:eastAsia="uk-UA"/>
        </w:rPr>
      </w:pPr>
      <w:r w:rsidRPr="009F39D2">
        <w:rPr>
          <w:rFonts w:ascii="Times New Roman" w:hAnsi="Times New Roman"/>
          <w:b/>
          <w:caps/>
          <w:sz w:val="28"/>
          <w:szCs w:val="28"/>
          <w:lang w:eastAsia="uk-UA"/>
        </w:rPr>
        <w:t>інформаційна  картка  адміністративної  послуги</w:t>
      </w:r>
    </w:p>
    <w:p w:rsidR="008418A1" w:rsidRPr="009F39D2" w:rsidRDefault="008418A1" w:rsidP="00733B9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uk-UA"/>
        </w:rPr>
      </w:pPr>
    </w:p>
    <w:p w:rsidR="008418A1" w:rsidRPr="009F39D2" w:rsidRDefault="008418A1" w:rsidP="00733B9F">
      <w:pPr>
        <w:tabs>
          <w:tab w:val="left" w:pos="5445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uk-UA"/>
        </w:rPr>
      </w:pPr>
      <w:r w:rsidRPr="009F39D2">
        <w:rPr>
          <w:rFonts w:ascii="Times New Roman" w:hAnsi="Times New Roman"/>
          <w:b/>
          <w:bCs/>
          <w:sz w:val="28"/>
          <w:szCs w:val="28"/>
          <w:lang w:eastAsia="uk-UA"/>
        </w:rPr>
        <w:t>Довідка про відсутність будівництва на земельній ділянці</w:t>
      </w:r>
    </w:p>
    <w:p w:rsidR="008418A1" w:rsidRPr="009F39D2" w:rsidRDefault="008418A1" w:rsidP="00733B9F">
      <w:pPr>
        <w:tabs>
          <w:tab w:val="left" w:pos="5445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uk-UA"/>
        </w:rPr>
      </w:pPr>
    </w:p>
    <w:p w:rsidR="008418A1" w:rsidRPr="009F39D2" w:rsidRDefault="008418A1" w:rsidP="00733B9F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  <w:r w:rsidRPr="009F39D2">
        <w:rPr>
          <w:rFonts w:ascii="Times New Roman" w:hAnsi="Times New Roman"/>
          <w:b/>
          <w:sz w:val="28"/>
          <w:szCs w:val="28"/>
          <w:u w:val="single"/>
          <w:lang w:eastAsia="uk-UA"/>
        </w:rPr>
        <w:t xml:space="preserve">Відділ архітектури та містобудування Коломийської міської ради </w:t>
      </w:r>
      <w:r w:rsidRPr="009F39D2">
        <w:rPr>
          <w:rFonts w:ascii="Times New Roman" w:hAnsi="Times New Roman"/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8418A1" w:rsidRPr="009F39D2" w:rsidRDefault="008418A1" w:rsidP="00733B9F">
      <w:pPr>
        <w:tabs>
          <w:tab w:val="left" w:pos="6360"/>
        </w:tabs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9"/>
        <w:gridCol w:w="2536"/>
        <w:gridCol w:w="414"/>
        <w:gridCol w:w="140"/>
        <w:gridCol w:w="6215"/>
      </w:tblGrid>
      <w:tr w:rsidR="008418A1" w:rsidRPr="00524557" w:rsidTr="009F39D2">
        <w:trPr>
          <w:trHeight w:val="397"/>
        </w:trPr>
        <w:tc>
          <w:tcPr>
            <w:tcW w:w="9854" w:type="dxa"/>
            <w:gridSpan w:val="5"/>
            <w:vAlign w:val="center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Інформація про управління «Центр надання адміністративних послуг» Коломийської міської ради (далі – ЦНАП)</w:t>
            </w:r>
          </w:p>
        </w:tc>
      </w:tr>
      <w:tr w:rsidR="008418A1" w:rsidRPr="00524557" w:rsidTr="009F39D2">
        <w:tc>
          <w:tcPr>
            <w:tcW w:w="549" w:type="dxa"/>
            <w:vMerge w:val="restart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1.</w:t>
            </w:r>
          </w:p>
        </w:tc>
        <w:tc>
          <w:tcPr>
            <w:tcW w:w="2536" w:type="dxa"/>
          </w:tcPr>
          <w:p w:rsidR="008418A1" w:rsidRPr="009F39D2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ЦНАПу</w:t>
            </w:r>
          </w:p>
        </w:tc>
        <w:tc>
          <w:tcPr>
            <w:tcW w:w="6769" w:type="dxa"/>
            <w:gridSpan w:val="3"/>
            <w:vAlign w:val="center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Івано-Франківська обл., м. Коломия, пл. Привокзальна, 2А/1</w:t>
            </w:r>
          </w:p>
        </w:tc>
      </w:tr>
      <w:tr w:rsidR="008418A1" w:rsidRPr="00524557" w:rsidTr="009F39D2">
        <w:tc>
          <w:tcPr>
            <w:tcW w:w="549" w:type="dxa"/>
            <w:vMerge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6" w:type="dxa"/>
            <w:vMerge w:val="restart"/>
          </w:tcPr>
          <w:p w:rsidR="008418A1" w:rsidRPr="009F39D2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ВРМ ЦНАП</w:t>
            </w:r>
          </w:p>
        </w:tc>
        <w:tc>
          <w:tcPr>
            <w:tcW w:w="6769" w:type="dxa"/>
            <w:gridSpan w:val="3"/>
            <w:vAlign w:val="center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Воскресинці, вул. Тараса Шевченка, 40А</w:t>
            </w:r>
          </w:p>
        </w:tc>
      </w:tr>
      <w:tr w:rsidR="008418A1" w:rsidRPr="00524557" w:rsidTr="009F39D2">
        <w:tc>
          <w:tcPr>
            <w:tcW w:w="549" w:type="dxa"/>
            <w:vMerge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6" w:type="dxa"/>
            <w:vMerge/>
          </w:tcPr>
          <w:p w:rsidR="008418A1" w:rsidRPr="009F39D2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Корнич, вул. Олександра Довженка, 2А</w:t>
            </w:r>
          </w:p>
        </w:tc>
      </w:tr>
      <w:tr w:rsidR="008418A1" w:rsidRPr="00524557" w:rsidTr="009F39D2">
        <w:tc>
          <w:tcPr>
            <w:tcW w:w="549" w:type="dxa"/>
            <w:vMerge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6" w:type="dxa"/>
            <w:vMerge/>
          </w:tcPr>
          <w:p w:rsidR="008418A1" w:rsidRPr="009F39D2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Іванівці, вул. Центральна, 8А</w:t>
            </w:r>
          </w:p>
        </w:tc>
      </w:tr>
      <w:tr w:rsidR="008418A1" w:rsidRPr="00524557" w:rsidTr="009F39D2">
        <w:tc>
          <w:tcPr>
            <w:tcW w:w="549" w:type="dxa"/>
            <w:vMerge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6" w:type="dxa"/>
            <w:vMerge/>
          </w:tcPr>
          <w:p w:rsidR="008418A1" w:rsidRPr="009F39D2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Раківчик, вул. Лесі Українки, 1</w:t>
            </w:r>
          </w:p>
        </w:tc>
      </w:tr>
      <w:tr w:rsidR="008418A1" w:rsidRPr="00524557" w:rsidTr="009F39D2">
        <w:tc>
          <w:tcPr>
            <w:tcW w:w="549" w:type="dxa"/>
            <w:vMerge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6" w:type="dxa"/>
            <w:vMerge/>
          </w:tcPr>
          <w:p w:rsidR="008418A1" w:rsidRPr="009F39D2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Надвірнянський р-н, с. Саджавка, вул. Українська, 68</w:t>
            </w:r>
          </w:p>
        </w:tc>
      </w:tr>
      <w:tr w:rsidR="008418A1" w:rsidRPr="00524557" w:rsidTr="009F39D2">
        <w:tc>
          <w:tcPr>
            <w:tcW w:w="549" w:type="dxa"/>
            <w:vMerge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6" w:type="dxa"/>
            <w:vMerge/>
          </w:tcPr>
          <w:p w:rsidR="008418A1" w:rsidRPr="009F39D2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Товмачик, вул. Шкільна, 34А</w:t>
            </w:r>
          </w:p>
        </w:tc>
      </w:tr>
      <w:tr w:rsidR="008418A1" w:rsidRPr="00524557" w:rsidTr="009F39D2">
        <w:tc>
          <w:tcPr>
            <w:tcW w:w="549" w:type="dxa"/>
            <w:vMerge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6" w:type="dxa"/>
            <w:vMerge/>
          </w:tcPr>
          <w:p w:rsidR="008418A1" w:rsidRPr="009F39D2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Шепарівці, вул. Шевченка, 108</w:t>
            </w:r>
          </w:p>
        </w:tc>
      </w:tr>
      <w:tr w:rsidR="008418A1" w:rsidRPr="00524557" w:rsidTr="009F39D2">
        <w:tc>
          <w:tcPr>
            <w:tcW w:w="549" w:type="dxa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2.</w:t>
            </w:r>
          </w:p>
        </w:tc>
        <w:tc>
          <w:tcPr>
            <w:tcW w:w="2536" w:type="dxa"/>
          </w:tcPr>
          <w:p w:rsidR="008418A1" w:rsidRPr="009F39D2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в ЦНАПі</w:t>
            </w:r>
          </w:p>
        </w:tc>
        <w:tc>
          <w:tcPr>
            <w:tcW w:w="6769" w:type="dxa"/>
            <w:gridSpan w:val="3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-20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</w:tc>
      </w:tr>
      <w:tr w:rsidR="008418A1" w:rsidRPr="00524557" w:rsidTr="009F39D2">
        <w:tc>
          <w:tcPr>
            <w:tcW w:w="549" w:type="dxa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3.</w:t>
            </w:r>
          </w:p>
        </w:tc>
        <w:tc>
          <w:tcPr>
            <w:tcW w:w="2536" w:type="dxa"/>
          </w:tcPr>
          <w:p w:rsidR="008418A1" w:rsidRPr="009F39D2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на віддалених робочих місцях ЦНАПу</w:t>
            </w:r>
          </w:p>
        </w:tc>
        <w:tc>
          <w:tcPr>
            <w:tcW w:w="6769" w:type="dxa"/>
            <w:gridSpan w:val="3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Обід – 12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-13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</w:tc>
      </w:tr>
      <w:tr w:rsidR="008418A1" w:rsidRPr="00524557" w:rsidTr="009F39D2">
        <w:trPr>
          <w:trHeight w:val="1373"/>
        </w:trPr>
        <w:tc>
          <w:tcPr>
            <w:tcW w:w="549" w:type="dxa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4.</w:t>
            </w:r>
          </w:p>
        </w:tc>
        <w:tc>
          <w:tcPr>
            <w:tcW w:w="2536" w:type="dxa"/>
          </w:tcPr>
          <w:p w:rsidR="008418A1" w:rsidRPr="009F39D2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Телефон/факс (довідки), адреса електронної пошти та веб-сайт ЦНАПу</w:t>
            </w:r>
          </w:p>
          <w:p w:rsidR="008418A1" w:rsidRPr="009F39D2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та телефони ВРМ ЦНАП</w:t>
            </w:r>
          </w:p>
        </w:tc>
        <w:tc>
          <w:tcPr>
            <w:tcW w:w="6769" w:type="dxa"/>
            <w:gridSpan w:val="3"/>
          </w:tcPr>
          <w:p w:rsidR="008418A1" w:rsidRPr="009F39D2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4-74-81</w:t>
            </w:r>
          </w:p>
          <w:p w:rsidR="008418A1" w:rsidRPr="009F39D2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hyperlink r:id="rId27" w:history="1">
              <w:r w:rsidRPr="00524557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cnap_kol@ukr.net</w:t>
              </w:r>
            </w:hyperlink>
          </w:p>
          <w:p w:rsidR="008418A1" w:rsidRPr="00524557" w:rsidRDefault="008418A1" w:rsidP="00733B9F">
            <w:pPr>
              <w:widowControl w:val="0"/>
              <w:spacing w:after="0" w:line="240" w:lineRule="auto"/>
              <w:jc w:val="center"/>
              <w:rPr>
                <w:rStyle w:val="Hyperlink"/>
                <w:rFonts w:ascii="Times New Roman" w:hAnsi="Times New Roman"/>
                <w:sz w:val="24"/>
                <w:szCs w:val="24"/>
                <w:lang w:eastAsia="uk-UA"/>
              </w:rPr>
            </w:pPr>
            <w:hyperlink r:id="rId28" w:history="1">
              <w:r w:rsidRPr="00524557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http://www.cnap.kolrada.gov.ua</w:t>
              </w:r>
            </w:hyperlink>
          </w:p>
          <w:p w:rsidR="008418A1" w:rsidRPr="009F39D2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(03433) 4-74-81</w:t>
            </w:r>
          </w:p>
          <w:p w:rsidR="008418A1" w:rsidRPr="009F39D2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Воскресинці: (03433) 7-64-00</w:t>
            </w:r>
          </w:p>
          <w:p w:rsidR="008418A1" w:rsidRPr="009F39D2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Корнич: (03433) 9-26-24</w:t>
            </w:r>
          </w:p>
          <w:p w:rsidR="008418A1" w:rsidRPr="009F39D2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Іванівці: (03433) 9-12-46</w:t>
            </w:r>
          </w:p>
          <w:p w:rsidR="008418A1" w:rsidRPr="009F39D2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Раківчик: (03433) 9-92-34</w:t>
            </w:r>
          </w:p>
          <w:p w:rsidR="008418A1" w:rsidRPr="009F39D2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Саджавка: (03475) 3-56-34</w:t>
            </w:r>
          </w:p>
          <w:p w:rsidR="008418A1" w:rsidRPr="009F39D2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Товмачик: (03433) 9-12-40</w:t>
            </w:r>
          </w:p>
          <w:p w:rsidR="008418A1" w:rsidRPr="009F39D2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Шепарівці: (03433) 9-94-10</w:t>
            </w:r>
          </w:p>
        </w:tc>
      </w:tr>
      <w:tr w:rsidR="008418A1" w:rsidRPr="00524557" w:rsidTr="009F39D2">
        <w:trPr>
          <w:trHeight w:val="397"/>
        </w:trPr>
        <w:tc>
          <w:tcPr>
            <w:tcW w:w="9854" w:type="dxa"/>
            <w:gridSpan w:val="5"/>
            <w:vAlign w:val="center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Нормативні акти, якими регламентується надання адміністративної послуги</w:t>
            </w:r>
          </w:p>
        </w:tc>
      </w:tr>
      <w:tr w:rsidR="008418A1" w:rsidRPr="00524557" w:rsidTr="009F39D2">
        <w:tc>
          <w:tcPr>
            <w:tcW w:w="549" w:type="dxa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5.</w:t>
            </w:r>
          </w:p>
        </w:tc>
        <w:tc>
          <w:tcPr>
            <w:tcW w:w="2950" w:type="dxa"/>
            <w:gridSpan w:val="2"/>
          </w:tcPr>
          <w:p w:rsidR="008418A1" w:rsidRPr="009F39D2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Закони України </w:t>
            </w:r>
          </w:p>
        </w:tc>
        <w:tc>
          <w:tcPr>
            <w:tcW w:w="6355" w:type="dxa"/>
            <w:gridSpan w:val="2"/>
          </w:tcPr>
          <w:p w:rsidR="008418A1" w:rsidRPr="009F39D2" w:rsidRDefault="008418A1" w:rsidP="00733B9F">
            <w:pPr>
              <w:pStyle w:val="Textbody"/>
              <w:spacing w:after="0"/>
              <w:rPr>
                <w:rFonts w:cs="Times New Roman"/>
                <w:lang w:eastAsia="uk-UA"/>
              </w:rPr>
            </w:pPr>
            <w:r w:rsidRPr="009F39D2">
              <w:rPr>
                <w:rStyle w:val="CharStyle12"/>
                <w:i w:val="0"/>
                <w:color w:val="auto"/>
                <w:spacing w:val="0"/>
                <w:sz w:val="24"/>
                <w:szCs w:val="24"/>
                <w:lang w:eastAsia="zh-CN"/>
              </w:rPr>
              <w:t>Закон України "Про регулювання містобудівної діяльності"</w:t>
            </w:r>
          </w:p>
        </w:tc>
      </w:tr>
      <w:tr w:rsidR="008418A1" w:rsidRPr="00524557" w:rsidTr="009F39D2">
        <w:tc>
          <w:tcPr>
            <w:tcW w:w="549" w:type="dxa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6.</w:t>
            </w:r>
          </w:p>
        </w:tc>
        <w:tc>
          <w:tcPr>
            <w:tcW w:w="2950" w:type="dxa"/>
            <w:gridSpan w:val="2"/>
          </w:tcPr>
          <w:p w:rsidR="008418A1" w:rsidRPr="009F39D2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Акти Кабінету Міністрів України</w:t>
            </w:r>
          </w:p>
        </w:tc>
        <w:tc>
          <w:tcPr>
            <w:tcW w:w="6355" w:type="dxa"/>
            <w:gridSpan w:val="2"/>
          </w:tcPr>
          <w:p w:rsidR="008418A1" w:rsidRPr="009F39D2" w:rsidRDefault="008418A1" w:rsidP="00733B9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Courier New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418A1" w:rsidRPr="00524557" w:rsidTr="009F39D2">
        <w:tc>
          <w:tcPr>
            <w:tcW w:w="549" w:type="dxa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7.</w:t>
            </w:r>
          </w:p>
        </w:tc>
        <w:tc>
          <w:tcPr>
            <w:tcW w:w="2950" w:type="dxa"/>
            <w:gridSpan w:val="2"/>
          </w:tcPr>
          <w:p w:rsidR="008418A1" w:rsidRPr="009F39D2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Акти центральних органів виконавчої влади</w:t>
            </w:r>
          </w:p>
        </w:tc>
        <w:tc>
          <w:tcPr>
            <w:tcW w:w="6355" w:type="dxa"/>
            <w:gridSpan w:val="2"/>
          </w:tcPr>
          <w:p w:rsidR="008418A1" w:rsidRPr="009F39D2" w:rsidRDefault="008418A1" w:rsidP="00733B9F">
            <w:pPr>
              <w:tabs>
                <w:tab w:val="left" w:pos="300"/>
                <w:tab w:val="center" w:pos="3092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418A1" w:rsidRPr="00524557" w:rsidTr="009F39D2">
        <w:tc>
          <w:tcPr>
            <w:tcW w:w="549" w:type="dxa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8.</w:t>
            </w:r>
          </w:p>
        </w:tc>
        <w:tc>
          <w:tcPr>
            <w:tcW w:w="2950" w:type="dxa"/>
            <w:gridSpan w:val="2"/>
          </w:tcPr>
          <w:p w:rsidR="008418A1" w:rsidRPr="009F39D2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Акти місцевих органів виконавчої влади/ органів місцевого самоврядування</w:t>
            </w:r>
          </w:p>
        </w:tc>
        <w:tc>
          <w:tcPr>
            <w:tcW w:w="6355" w:type="dxa"/>
            <w:gridSpan w:val="2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418A1" w:rsidRPr="00524557" w:rsidTr="009F39D2">
        <w:trPr>
          <w:trHeight w:val="397"/>
        </w:trPr>
        <w:tc>
          <w:tcPr>
            <w:tcW w:w="9854" w:type="dxa"/>
            <w:gridSpan w:val="5"/>
            <w:vAlign w:val="center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Умови отримання адміністративної послуги</w:t>
            </w:r>
          </w:p>
        </w:tc>
      </w:tr>
      <w:tr w:rsidR="008418A1" w:rsidRPr="00524557" w:rsidTr="009F39D2">
        <w:trPr>
          <w:trHeight w:val="160"/>
        </w:trPr>
        <w:tc>
          <w:tcPr>
            <w:tcW w:w="549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9.</w:t>
            </w:r>
          </w:p>
        </w:tc>
        <w:tc>
          <w:tcPr>
            <w:tcW w:w="3090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Підстава для одержання адміністративної послуги</w:t>
            </w:r>
          </w:p>
        </w:tc>
        <w:tc>
          <w:tcPr>
            <w:tcW w:w="6215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Письмова заява.</w:t>
            </w:r>
          </w:p>
        </w:tc>
      </w:tr>
      <w:tr w:rsidR="008418A1" w:rsidRPr="00524557" w:rsidTr="009F39D2">
        <w:trPr>
          <w:trHeight w:val="70"/>
        </w:trPr>
        <w:tc>
          <w:tcPr>
            <w:tcW w:w="549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10.</w:t>
            </w:r>
          </w:p>
        </w:tc>
        <w:tc>
          <w:tcPr>
            <w:tcW w:w="3090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Вичерпний перелік документів, необхідних для отримання адміністративної послуги, а також вимоги до них</w:t>
            </w:r>
          </w:p>
        </w:tc>
        <w:tc>
          <w:tcPr>
            <w:tcW w:w="62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418A1" w:rsidRPr="009F39D2" w:rsidRDefault="008418A1" w:rsidP="00733B9F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9F39D2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1.Заява на ім’я начальника відділу архітектури та містобудування.</w:t>
            </w:r>
          </w:p>
          <w:p w:rsidR="008418A1" w:rsidRPr="009F39D2" w:rsidRDefault="008418A1" w:rsidP="00733B9F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9F39D2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2.Завірена в установленому порядку копія правовстановлюючого документу, який посвідчує право власності або користування на земельну ділянку. Кадастровий номер земельної ділянки.</w:t>
            </w:r>
          </w:p>
          <w:p w:rsidR="008418A1" w:rsidRPr="009F39D2" w:rsidRDefault="008418A1" w:rsidP="00733B9F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9F39D2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3.Для фізичної особи - копія паспорта.</w:t>
            </w:r>
          </w:p>
          <w:p w:rsidR="008418A1" w:rsidRPr="009F39D2" w:rsidRDefault="008418A1" w:rsidP="00733B9F">
            <w:pPr>
              <w:pStyle w:val="NormalWeb"/>
              <w:spacing w:before="0" w:beforeAutospacing="0" w:after="0" w:afterAutospacing="0"/>
              <w:rPr>
                <w:lang w:val="uk-UA" w:eastAsia="uk-UA"/>
              </w:rPr>
            </w:pPr>
            <w:r w:rsidRPr="009F39D2">
              <w:rPr>
                <w:rStyle w:val="CharStyle12"/>
                <w:i w:val="0"/>
                <w:spacing w:val="0"/>
                <w:sz w:val="24"/>
                <w:szCs w:val="24"/>
                <w:lang w:eastAsia="ru-RU"/>
              </w:rPr>
              <w:t>4.Для юридичної особи та фізичної особи – підприємця – виписка з Єдиного державного реєстру юридичних осіб та осіб-підприємців.</w:t>
            </w:r>
          </w:p>
        </w:tc>
      </w:tr>
      <w:tr w:rsidR="008418A1" w:rsidRPr="00524557" w:rsidTr="009F39D2">
        <w:tc>
          <w:tcPr>
            <w:tcW w:w="549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11.</w:t>
            </w:r>
          </w:p>
        </w:tc>
        <w:tc>
          <w:tcPr>
            <w:tcW w:w="3090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Порядок та спосіб подання документів, необхідних для отримання адміністративної послуги</w:t>
            </w:r>
          </w:p>
        </w:tc>
        <w:tc>
          <w:tcPr>
            <w:tcW w:w="62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418A1" w:rsidRPr="009F39D2" w:rsidRDefault="008418A1" w:rsidP="00733B9F">
            <w:pPr>
              <w:pStyle w:val="a0"/>
              <w:tabs>
                <w:tab w:val="left" w:pos="4954"/>
              </w:tabs>
              <w:jc w:val="both"/>
              <w:rPr>
                <w:rFonts w:cs="Mangal"/>
                <w:kern w:val="3"/>
                <w:sz w:val="24"/>
                <w:szCs w:val="24"/>
                <w:lang w:eastAsia="zh-CN" w:bidi="hi-IN"/>
              </w:rPr>
            </w:pPr>
            <w:r w:rsidRPr="009F39D2">
              <w:rPr>
                <w:kern w:val="3"/>
                <w:sz w:val="24"/>
                <w:szCs w:val="24"/>
                <w:lang w:eastAsia="uk-UA" w:bidi="hi-IN"/>
              </w:rPr>
              <w:t>Документи надаються до управління «Центр надання адміністративних послуг» Коломийської міської ради (площа Привокзальна, 2А/1, м. Коломия), особисто чи по дорученню.</w:t>
            </w:r>
          </w:p>
        </w:tc>
      </w:tr>
      <w:tr w:rsidR="008418A1" w:rsidRPr="00524557" w:rsidTr="009F39D2">
        <w:tc>
          <w:tcPr>
            <w:tcW w:w="549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12.</w:t>
            </w:r>
          </w:p>
        </w:tc>
        <w:tc>
          <w:tcPr>
            <w:tcW w:w="3090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Платність (безоплатність) надання адміністративної послуги</w:t>
            </w:r>
          </w:p>
        </w:tc>
        <w:tc>
          <w:tcPr>
            <w:tcW w:w="6215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Безоплатно.</w:t>
            </w:r>
          </w:p>
        </w:tc>
      </w:tr>
      <w:tr w:rsidR="008418A1" w:rsidRPr="00524557" w:rsidTr="009F39D2">
        <w:tc>
          <w:tcPr>
            <w:tcW w:w="549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13.</w:t>
            </w:r>
          </w:p>
        </w:tc>
        <w:tc>
          <w:tcPr>
            <w:tcW w:w="3090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Нормативно-правові акти, на підставі яких стягується плата</w:t>
            </w:r>
          </w:p>
        </w:tc>
        <w:tc>
          <w:tcPr>
            <w:tcW w:w="6215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418A1" w:rsidRPr="00524557" w:rsidTr="009F39D2">
        <w:tc>
          <w:tcPr>
            <w:tcW w:w="549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14.</w:t>
            </w:r>
          </w:p>
        </w:tc>
        <w:tc>
          <w:tcPr>
            <w:tcW w:w="3090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Розмір та порядок внесення плати (адміністративного збору) за платну адміністративну послугу</w:t>
            </w:r>
          </w:p>
        </w:tc>
        <w:tc>
          <w:tcPr>
            <w:tcW w:w="6215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</w:tr>
      <w:tr w:rsidR="008418A1" w:rsidRPr="00524557" w:rsidTr="009F39D2">
        <w:tc>
          <w:tcPr>
            <w:tcW w:w="549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15.</w:t>
            </w:r>
          </w:p>
        </w:tc>
        <w:tc>
          <w:tcPr>
            <w:tcW w:w="3090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Розрахунковий рахунок для внесення плати</w:t>
            </w:r>
          </w:p>
        </w:tc>
        <w:tc>
          <w:tcPr>
            <w:tcW w:w="6215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418A1" w:rsidRPr="00524557" w:rsidTr="009F39D2">
        <w:tc>
          <w:tcPr>
            <w:tcW w:w="549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16.</w:t>
            </w:r>
          </w:p>
        </w:tc>
        <w:tc>
          <w:tcPr>
            <w:tcW w:w="3090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Строк надання адміністративної послуги</w:t>
            </w:r>
          </w:p>
        </w:tc>
        <w:tc>
          <w:tcPr>
            <w:tcW w:w="6215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Протягом 10 робочих днів.</w:t>
            </w:r>
          </w:p>
        </w:tc>
      </w:tr>
      <w:tr w:rsidR="008418A1" w:rsidRPr="00524557" w:rsidTr="009F39D2">
        <w:tc>
          <w:tcPr>
            <w:tcW w:w="549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17.</w:t>
            </w:r>
          </w:p>
        </w:tc>
        <w:tc>
          <w:tcPr>
            <w:tcW w:w="3090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Перелік підстав для відмови у наданні адміністративної послуги</w:t>
            </w:r>
          </w:p>
        </w:tc>
        <w:tc>
          <w:tcPr>
            <w:tcW w:w="62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418A1" w:rsidRPr="009F39D2" w:rsidRDefault="008418A1" w:rsidP="00733B9F">
            <w:pPr>
              <w:pStyle w:val="Standard"/>
              <w:jc w:val="both"/>
            </w:pPr>
            <w:r w:rsidRPr="009F39D2">
              <w:t xml:space="preserve">1.У випадку подання  документів не в повному обсязі. </w:t>
            </w:r>
          </w:p>
          <w:p w:rsidR="008418A1" w:rsidRPr="009F39D2" w:rsidRDefault="008418A1" w:rsidP="00733B9F">
            <w:pPr>
              <w:pStyle w:val="Standard"/>
              <w:jc w:val="both"/>
            </w:pPr>
            <w:r w:rsidRPr="009F39D2">
              <w:t>2.Виявлення в документах, поданих замовником, недостовірних відомостей.</w:t>
            </w:r>
          </w:p>
        </w:tc>
      </w:tr>
      <w:tr w:rsidR="008418A1" w:rsidRPr="00524557" w:rsidTr="009F39D2">
        <w:trPr>
          <w:trHeight w:val="70"/>
        </w:trPr>
        <w:tc>
          <w:tcPr>
            <w:tcW w:w="549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18.</w:t>
            </w:r>
          </w:p>
        </w:tc>
        <w:tc>
          <w:tcPr>
            <w:tcW w:w="3090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Результат надання адміністративної послуги</w:t>
            </w:r>
          </w:p>
        </w:tc>
        <w:tc>
          <w:tcPr>
            <w:tcW w:w="6215" w:type="dxa"/>
          </w:tcPr>
          <w:p w:rsidR="008418A1" w:rsidRPr="00524557" w:rsidRDefault="008418A1" w:rsidP="00733B9F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524557">
              <w:rPr>
                <w:rFonts w:ascii="Times New Roman" w:hAnsi="Times New Roman"/>
                <w:bCs/>
                <w:sz w:val="24"/>
                <w:szCs w:val="24"/>
                <w:lang w:eastAsia="uk-UA"/>
              </w:rPr>
              <w:t>Довідка про відсутність будівництва на земельній ділянці</w:t>
            </w:r>
          </w:p>
        </w:tc>
      </w:tr>
      <w:tr w:rsidR="008418A1" w:rsidRPr="00524557" w:rsidTr="009F39D2">
        <w:trPr>
          <w:trHeight w:val="841"/>
        </w:trPr>
        <w:tc>
          <w:tcPr>
            <w:tcW w:w="549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19.</w:t>
            </w:r>
          </w:p>
        </w:tc>
        <w:tc>
          <w:tcPr>
            <w:tcW w:w="3090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Способи отримання відповіді (результату)</w:t>
            </w:r>
          </w:p>
        </w:tc>
        <w:tc>
          <w:tcPr>
            <w:tcW w:w="6215" w:type="dxa"/>
          </w:tcPr>
          <w:p w:rsidR="008418A1" w:rsidRPr="009F39D2" w:rsidRDefault="008418A1" w:rsidP="00733B9F">
            <w:pPr>
              <w:spacing w:after="0" w:line="240" w:lineRule="auto"/>
              <w:jc w:val="both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9F39D2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В управлінні «Центр надання адміністративних послуг» Коломийської міської ради (площа Привокзальна, 2А/1, м. Коломия), особисто чи по дорученню</w:t>
            </w:r>
          </w:p>
        </w:tc>
      </w:tr>
      <w:tr w:rsidR="008418A1" w:rsidRPr="00524557" w:rsidTr="009F39D2">
        <w:tc>
          <w:tcPr>
            <w:tcW w:w="549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20.</w:t>
            </w:r>
          </w:p>
        </w:tc>
        <w:tc>
          <w:tcPr>
            <w:tcW w:w="3090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Примітка</w:t>
            </w:r>
          </w:p>
        </w:tc>
        <w:tc>
          <w:tcPr>
            <w:tcW w:w="6215" w:type="dxa"/>
          </w:tcPr>
          <w:p w:rsidR="008418A1" w:rsidRPr="009F39D2" w:rsidRDefault="008418A1" w:rsidP="00733B9F">
            <w:pPr>
              <w:pStyle w:val="a0"/>
              <w:jc w:val="both"/>
              <w:rPr>
                <w:sz w:val="24"/>
                <w:szCs w:val="24"/>
                <w:lang w:eastAsia="uk-UA"/>
              </w:rPr>
            </w:pPr>
          </w:p>
        </w:tc>
      </w:tr>
    </w:tbl>
    <w:p w:rsidR="008418A1" w:rsidRDefault="008418A1" w:rsidP="00733B9F">
      <w:pPr>
        <w:spacing w:after="0" w:line="240" w:lineRule="auto"/>
        <w:jc w:val="center"/>
      </w:pPr>
    </w:p>
    <w:p w:rsidR="008418A1" w:rsidRDefault="008418A1" w:rsidP="00733B9F">
      <w:pPr>
        <w:spacing w:after="0" w:line="240" w:lineRule="auto"/>
      </w:pPr>
      <w:r>
        <w:br w:type="page"/>
      </w:r>
    </w:p>
    <w:tbl>
      <w:tblPr>
        <w:tblW w:w="0" w:type="auto"/>
        <w:tblLook w:val="00A0"/>
      </w:tblPr>
      <w:tblGrid>
        <w:gridCol w:w="4886"/>
        <w:gridCol w:w="4968"/>
      </w:tblGrid>
      <w:tr w:rsidR="008418A1" w:rsidRPr="00524557" w:rsidTr="009B7F7D">
        <w:tc>
          <w:tcPr>
            <w:tcW w:w="5068" w:type="dxa"/>
          </w:tcPr>
          <w:p w:rsidR="008418A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</w:p>
        </w:tc>
        <w:tc>
          <w:tcPr>
            <w:tcW w:w="5069" w:type="dxa"/>
          </w:tcPr>
          <w:p w:rsidR="008418A1" w:rsidRDefault="008418A1" w:rsidP="00733B9F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  <w:t>ЗАТВЕРДЖЕНО</w:t>
            </w:r>
          </w:p>
          <w:p w:rsidR="008418A1" w:rsidRDefault="008418A1" w:rsidP="00733B9F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розпорядженням міського голови</w:t>
            </w:r>
          </w:p>
          <w:p w:rsidR="008418A1" w:rsidRDefault="008418A1" w:rsidP="001D72F0">
            <w:pPr>
              <w:spacing w:after="0" w:line="240" w:lineRule="auto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від 18.12.2020 р. № 379-р</w:t>
            </w:r>
          </w:p>
        </w:tc>
      </w:tr>
    </w:tbl>
    <w:p w:rsidR="008418A1" w:rsidRDefault="008418A1" w:rsidP="00733B9F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  <w:lang w:eastAsia="uk-UA"/>
        </w:rPr>
      </w:pPr>
    </w:p>
    <w:p w:rsidR="008418A1" w:rsidRPr="009F39D2" w:rsidRDefault="008418A1" w:rsidP="00733B9F">
      <w:pPr>
        <w:tabs>
          <w:tab w:val="left" w:pos="525"/>
          <w:tab w:val="center" w:pos="4960"/>
        </w:tabs>
        <w:spacing w:after="0" w:line="240" w:lineRule="auto"/>
        <w:jc w:val="center"/>
        <w:rPr>
          <w:rFonts w:ascii="Times New Roman" w:hAnsi="Times New Roman"/>
          <w:b/>
          <w:caps/>
          <w:w w:val="115"/>
          <w:sz w:val="28"/>
          <w:szCs w:val="28"/>
          <w:lang w:eastAsia="uk-UA"/>
        </w:rPr>
      </w:pPr>
      <w:r w:rsidRPr="009F39D2">
        <w:rPr>
          <w:rFonts w:ascii="Times New Roman" w:hAnsi="Times New Roman"/>
          <w:b/>
          <w:caps/>
          <w:sz w:val="28"/>
          <w:szCs w:val="28"/>
          <w:lang w:eastAsia="uk-UA"/>
        </w:rPr>
        <w:t>інформаційна  картка  адміністративної  послуги</w:t>
      </w:r>
    </w:p>
    <w:p w:rsidR="008418A1" w:rsidRPr="009F39D2" w:rsidRDefault="008418A1" w:rsidP="00733B9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uk-UA"/>
        </w:rPr>
      </w:pPr>
    </w:p>
    <w:p w:rsidR="008418A1" w:rsidRPr="009F39D2" w:rsidRDefault="008418A1" w:rsidP="00733B9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uk-UA"/>
        </w:rPr>
      </w:pPr>
      <w:r w:rsidRPr="009F39D2">
        <w:rPr>
          <w:rFonts w:ascii="Times New Roman" w:hAnsi="Times New Roman"/>
          <w:b/>
          <w:bCs/>
          <w:sz w:val="28"/>
          <w:szCs w:val="28"/>
          <w:lang w:eastAsia="uk-UA"/>
        </w:rPr>
        <w:t>Надання висновку про зміну цільового призначення, чи надання у власність (оренду) земельної ділянки</w:t>
      </w:r>
    </w:p>
    <w:p w:rsidR="008418A1" w:rsidRPr="009F39D2" w:rsidRDefault="008418A1" w:rsidP="00733B9F">
      <w:pPr>
        <w:tabs>
          <w:tab w:val="left" w:pos="5445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uk-UA"/>
        </w:rPr>
      </w:pPr>
    </w:p>
    <w:p w:rsidR="008418A1" w:rsidRPr="009F39D2" w:rsidRDefault="008418A1" w:rsidP="00733B9F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  <w:r w:rsidRPr="009F39D2">
        <w:rPr>
          <w:rFonts w:ascii="Times New Roman" w:hAnsi="Times New Roman"/>
          <w:b/>
          <w:sz w:val="28"/>
          <w:szCs w:val="28"/>
          <w:u w:val="single"/>
          <w:lang w:eastAsia="uk-UA"/>
        </w:rPr>
        <w:t xml:space="preserve">Відділ архітектури та містобудування Коломийської міської ради </w:t>
      </w:r>
      <w:r w:rsidRPr="009F39D2">
        <w:rPr>
          <w:rFonts w:ascii="Times New Roman" w:hAnsi="Times New Roman"/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8418A1" w:rsidRPr="009F39D2" w:rsidRDefault="008418A1" w:rsidP="00733B9F">
      <w:pPr>
        <w:tabs>
          <w:tab w:val="left" w:pos="6360"/>
        </w:tabs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8"/>
        <w:gridCol w:w="2537"/>
        <w:gridCol w:w="414"/>
        <w:gridCol w:w="141"/>
        <w:gridCol w:w="6214"/>
      </w:tblGrid>
      <w:tr w:rsidR="008418A1" w:rsidRPr="00524557" w:rsidTr="009F39D2">
        <w:trPr>
          <w:trHeight w:val="397"/>
        </w:trPr>
        <w:tc>
          <w:tcPr>
            <w:tcW w:w="9854" w:type="dxa"/>
            <w:gridSpan w:val="5"/>
            <w:vAlign w:val="center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Інформація про управління «Центр надання адміністративних послуг» Коломийської міської ради (далі – ЦНАП)</w:t>
            </w:r>
          </w:p>
        </w:tc>
      </w:tr>
      <w:tr w:rsidR="008418A1" w:rsidRPr="00524557" w:rsidTr="009F39D2">
        <w:tc>
          <w:tcPr>
            <w:tcW w:w="548" w:type="dxa"/>
            <w:vMerge w:val="restart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1.</w:t>
            </w:r>
          </w:p>
        </w:tc>
        <w:tc>
          <w:tcPr>
            <w:tcW w:w="2537" w:type="dxa"/>
          </w:tcPr>
          <w:p w:rsidR="008418A1" w:rsidRPr="009F39D2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ЦНАПу</w:t>
            </w:r>
          </w:p>
        </w:tc>
        <w:tc>
          <w:tcPr>
            <w:tcW w:w="6769" w:type="dxa"/>
            <w:gridSpan w:val="3"/>
            <w:vAlign w:val="center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Івано-Франківська обл., м. Коломия, пл. Привокзальна, 2А/1</w:t>
            </w:r>
          </w:p>
        </w:tc>
      </w:tr>
      <w:tr w:rsidR="008418A1" w:rsidRPr="00524557" w:rsidTr="009F39D2">
        <w:tc>
          <w:tcPr>
            <w:tcW w:w="548" w:type="dxa"/>
            <w:vMerge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 w:val="restart"/>
          </w:tcPr>
          <w:p w:rsidR="008418A1" w:rsidRPr="009F39D2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ВРМ ЦНАП</w:t>
            </w:r>
          </w:p>
        </w:tc>
        <w:tc>
          <w:tcPr>
            <w:tcW w:w="6769" w:type="dxa"/>
            <w:gridSpan w:val="3"/>
            <w:vAlign w:val="center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Воскресинці, вул. Тараса Шевченка, 40А</w:t>
            </w:r>
          </w:p>
        </w:tc>
      </w:tr>
      <w:tr w:rsidR="008418A1" w:rsidRPr="00524557" w:rsidTr="009F39D2">
        <w:tc>
          <w:tcPr>
            <w:tcW w:w="548" w:type="dxa"/>
            <w:vMerge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418A1" w:rsidRPr="009F39D2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Корнич, вул. Олександра Довженка, 2А</w:t>
            </w:r>
          </w:p>
        </w:tc>
      </w:tr>
      <w:tr w:rsidR="008418A1" w:rsidRPr="00524557" w:rsidTr="009F39D2">
        <w:tc>
          <w:tcPr>
            <w:tcW w:w="548" w:type="dxa"/>
            <w:vMerge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418A1" w:rsidRPr="009F39D2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Іванівці, вул. Центральна, 8А</w:t>
            </w:r>
          </w:p>
        </w:tc>
      </w:tr>
      <w:tr w:rsidR="008418A1" w:rsidRPr="00524557" w:rsidTr="009F39D2">
        <w:tc>
          <w:tcPr>
            <w:tcW w:w="548" w:type="dxa"/>
            <w:vMerge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418A1" w:rsidRPr="009F39D2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Раківчик, вул. Лесі Українки, 1</w:t>
            </w:r>
          </w:p>
        </w:tc>
      </w:tr>
      <w:tr w:rsidR="008418A1" w:rsidRPr="00524557" w:rsidTr="009F39D2">
        <w:tc>
          <w:tcPr>
            <w:tcW w:w="548" w:type="dxa"/>
            <w:vMerge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418A1" w:rsidRPr="009F39D2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Надвірнянський р-н, с. Саджавка, вул. Українська, 68</w:t>
            </w:r>
          </w:p>
        </w:tc>
      </w:tr>
      <w:tr w:rsidR="008418A1" w:rsidRPr="00524557" w:rsidTr="009F39D2">
        <w:tc>
          <w:tcPr>
            <w:tcW w:w="548" w:type="dxa"/>
            <w:vMerge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418A1" w:rsidRPr="009F39D2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Товмачик, вул. Шкільна, 34А</w:t>
            </w:r>
          </w:p>
        </w:tc>
      </w:tr>
      <w:tr w:rsidR="008418A1" w:rsidRPr="00524557" w:rsidTr="009F39D2">
        <w:tc>
          <w:tcPr>
            <w:tcW w:w="548" w:type="dxa"/>
            <w:vMerge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418A1" w:rsidRPr="009F39D2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Шепарівці, вул. Шевченка, 108</w:t>
            </w:r>
          </w:p>
        </w:tc>
      </w:tr>
      <w:tr w:rsidR="008418A1" w:rsidRPr="00524557" w:rsidTr="009F39D2">
        <w:tc>
          <w:tcPr>
            <w:tcW w:w="548" w:type="dxa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2.</w:t>
            </w:r>
          </w:p>
        </w:tc>
        <w:tc>
          <w:tcPr>
            <w:tcW w:w="2537" w:type="dxa"/>
          </w:tcPr>
          <w:p w:rsidR="008418A1" w:rsidRPr="009F39D2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в ЦНАПі</w:t>
            </w:r>
          </w:p>
        </w:tc>
        <w:tc>
          <w:tcPr>
            <w:tcW w:w="6769" w:type="dxa"/>
            <w:gridSpan w:val="3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-20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</w:tc>
      </w:tr>
      <w:tr w:rsidR="008418A1" w:rsidRPr="00524557" w:rsidTr="009F39D2">
        <w:tc>
          <w:tcPr>
            <w:tcW w:w="548" w:type="dxa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3.</w:t>
            </w:r>
          </w:p>
        </w:tc>
        <w:tc>
          <w:tcPr>
            <w:tcW w:w="2537" w:type="dxa"/>
          </w:tcPr>
          <w:p w:rsidR="008418A1" w:rsidRPr="009F39D2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на віддалених робочих місцях ЦНАПу</w:t>
            </w:r>
          </w:p>
        </w:tc>
        <w:tc>
          <w:tcPr>
            <w:tcW w:w="6769" w:type="dxa"/>
            <w:gridSpan w:val="3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Обід – 12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-13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</w:tc>
      </w:tr>
      <w:tr w:rsidR="008418A1" w:rsidRPr="00524557" w:rsidTr="009F39D2">
        <w:trPr>
          <w:trHeight w:val="1373"/>
        </w:trPr>
        <w:tc>
          <w:tcPr>
            <w:tcW w:w="548" w:type="dxa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4.</w:t>
            </w:r>
          </w:p>
        </w:tc>
        <w:tc>
          <w:tcPr>
            <w:tcW w:w="2537" w:type="dxa"/>
          </w:tcPr>
          <w:p w:rsidR="008418A1" w:rsidRPr="009F39D2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Телефон/факс (довідки), адреса електронної пошти та веб-сайт ЦНАПу</w:t>
            </w:r>
          </w:p>
          <w:p w:rsidR="008418A1" w:rsidRPr="009F39D2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та телефони ВРМ ЦНАП</w:t>
            </w:r>
          </w:p>
        </w:tc>
        <w:tc>
          <w:tcPr>
            <w:tcW w:w="6769" w:type="dxa"/>
            <w:gridSpan w:val="3"/>
          </w:tcPr>
          <w:p w:rsidR="008418A1" w:rsidRPr="009F39D2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4-74-81</w:t>
            </w:r>
          </w:p>
          <w:p w:rsidR="008418A1" w:rsidRPr="009F39D2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hyperlink r:id="rId29" w:history="1">
              <w:r w:rsidRPr="00524557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cnap_kol@ukr.net</w:t>
              </w:r>
            </w:hyperlink>
          </w:p>
          <w:p w:rsidR="008418A1" w:rsidRPr="00524557" w:rsidRDefault="008418A1" w:rsidP="00733B9F">
            <w:pPr>
              <w:widowControl w:val="0"/>
              <w:spacing w:after="0" w:line="240" w:lineRule="auto"/>
              <w:jc w:val="center"/>
              <w:rPr>
                <w:rStyle w:val="Hyperlink"/>
                <w:rFonts w:ascii="Times New Roman" w:hAnsi="Times New Roman"/>
                <w:sz w:val="24"/>
                <w:szCs w:val="24"/>
                <w:lang w:eastAsia="uk-UA"/>
              </w:rPr>
            </w:pPr>
            <w:hyperlink r:id="rId30" w:history="1">
              <w:r w:rsidRPr="00524557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http://www.cnap.kolrada.gov.ua</w:t>
              </w:r>
            </w:hyperlink>
          </w:p>
          <w:p w:rsidR="008418A1" w:rsidRPr="009F39D2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(03433) 4-74-81</w:t>
            </w:r>
          </w:p>
          <w:p w:rsidR="008418A1" w:rsidRPr="009F39D2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Воскресинці: (03433) 7-64-00</w:t>
            </w:r>
          </w:p>
          <w:p w:rsidR="008418A1" w:rsidRPr="009F39D2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Корнич: (03433) 9-26-24</w:t>
            </w:r>
          </w:p>
          <w:p w:rsidR="008418A1" w:rsidRPr="009F39D2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Іванівці: (03433) 9-12-46</w:t>
            </w:r>
          </w:p>
          <w:p w:rsidR="008418A1" w:rsidRPr="009F39D2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Раківчик: (03433) 9-92-34</w:t>
            </w:r>
          </w:p>
          <w:p w:rsidR="008418A1" w:rsidRPr="009F39D2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Саджавка: (03475) 3-56-34</w:t>
            </w:r>
          </w:p>
          <w:p w:rsidR="008418A1" w:rsidRPr="009F39D2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Товмачик: (03433) 9-12-40</w:t>
            </w:r>
          </w:p>
          <w:p w:rsidR="008418A1" w:rsidRPr="009F39D2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Шепарівці: (03433) 9-94-10</w:t>
            </w:r>
          </w:p>
        </w:tc>
      </w:tr>
      <w:tr w:rsidR="008418A1" w:rsidRPr="00524557" w:rsidTr="009F39D2">
        <w:trPr>
          <w:trHeight w:val="397"/>
        </w:trPr>
        <w:tc>
          <w:tcPr>
            <w:tcW w:w="9854" w:type="dxa"/>
            <w:gridSpan w:val="5"/>
            <w:vAlign w:val="center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Нормативні акти, якими регламентується надання адміністративної послуги</w:t>
            </w:r>
          </w:p>
        </w:tc>
      </w:tr>
      <w:tr w:rsidR="008418A1" w:rsidRPr="00524557" w:rsidTr="009F39D2">
        <w:tc>
          <w:tcPr>
            <w:tcW w:w="548" w:type="dxa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5.</w:t>
            </w:r>
          </w:p>
        </w:tc>
        <w:tc>
          <w:tcPr>
            <w:tcW w:w="2951" w:type="dxa"/>
            <w:gridSpan w:val="2"/>
          </w:tcPr>
          <w:p w:rsidR="008418A1" w:rsidRPr="009F39D2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Закони України </w:t>
            </w:r>
          </w:p>
        </w:tc>
        <w:tc>
          <w:tcPr>
            <w:tcW w:w="6355" w:type="dxa"/>
            <w:gridSpan w:val="2"/>
          </w:tcPr>
          <w:p w:rsidR="008418A1" w:rsidRPr="009F39D2" w:rsidRDefault="008418A1" w:rsidP="00733B9F">
            <w:pPr>
              <w:pStyle w:val="Textbody"/>
              <w:spacing w:after="0"/>
              <w:rPr>
                <w:rFonts w:cs="Times New Roman"/>
                <w:lang w:eastAsia="uk-UA"/>
              </w:rPr>
            </w:pPr>
            <w:r w:rsidRPr="009F39D2">
              <w:rPr>
                <w:rStyle w:val="CharStyle12"/>
                <w:i w:val="0"/>
                <w:color w:val="auto"/>
                <w:spacing w:val="0"/>
                <w:sz w:val="24"/>
                <w:szCs w:val="24"/>
                <w:lang w:eastAsia="zh-CN"/>
              </w:rPr>
              <w:t>Земельний кодекс України, Закони України "Про державний земельний кадастр", "Про оренду землі", "Про землеустрій"</w:t>
            </w:r>
          </w:p>
        </w:tc>
      </w:tr>
      <w:tr w:rsidR="008418A1" w:rsidRPr="00524557" w:rsidTr="009F39D2">
        <w:tc>
          <w:tcPr>
            <w:tcW w:w="548" w:type="dxa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6.</w:t>
            </w:r>
          </w:p>
        </w:tc>
        <w:tc>
          <w:tcPr>
            <w:tcW w:w="2951" w:type="dxa"/>
            <w:gridSpan w:val="2"/>
          </w:tcPr>
          <w:p w:rsidR="008418A1" w:rsidRPr="009F39D2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Акти Кабінету Міністрів України</w:t>
            </w:r>
          </w:p>
        </w:tc>
        <w:tc>
          <w:tcPr>
            <w:tcW w:w="6355" w:type="dxa"/>
            <w:gridSpan w:val="2"/>
          </w:tcPr>
          <w:p w:rsidR="008418A1" w:rsidRPr="009F39D2" w:rsidRDefault="008418A1" w:rsidP="00733B9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Courier New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418A1" w:rsidRPr="00524557" w:rsidTr="009F39D2">
        <w:tc>
          <w:tcPr>
            <w:tcW w:w="548" w:type="dxa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7.</w:t>
            </w:r>
          </w:p>
        </w:tc>
        <w:tc>
          <w:tcPr>
            <w:tcW w:w="2951" w:type="dxa"/>
            <w:gridSpan w:val="2"/>
          </w:tcPr>
          <w:p w:rsidR="008418A1" w:rsidRPr="009F39D2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Акти центральних органів виконавчої влади</w:t>
            </w:r>
          </w:p>
        </w:tc>
        <w:tc>
          <w:tcPr>
            <w:tcW w:w="6355" w:type="dxa"/>
            <w:gridSpan w:val="2"/>
          </w:tcPr>
          <w:p w:rsidR="008418A1" w:rsidRPr="009F39D2" w:rsidRDefault="008418A1" w:rsidP="00733B9F">
            <w:pPr>
              <w:tabs>
                <w:tab w:val="left" w:pos="300"/>
                <w:tab w:val="center" w:pos="3092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418A1" w:rsidRPr="00524557" w:rsidTr="009F39D2">
        <w:tc>
          <w:tcPr>
            <w:tcW w:w="548" w:type="dxa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8.</w:t>
            </w:r>
          </w:p>
        </w:tc>
        <w:tc>
          <w:tcPr>
            <w:tcW w:w="2951" w:type="dxa"/>
            <w:gridSpan w:val="2"/>
          </w:tcPr>
          <w:p w:rsidR="008418A1" w:rsidRPr="009F39D2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Акти місцевих органів виконавчої влади/ органів місцевого самоврядування</w:t>
            </w:r>
          </w:p>
        </w:tc>
        <w:tc>
          <w:tcPr>
            <w:tcW w:w="6355" w:type="dxa"/>
            <w:gridSpan w:val="2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418A1" w:rsidRPr="00524557" w:rsidTr="009F39D2">
        <w:trPr>
          <w:trHeight w:val="397"/>
        </w:trPr>
        <w:tc>
          <w:tcPr>
            <w:tcW w:w="9854" w:type="dxa"/>
            <w:gridSpan w:val="5"/>
            <w:vAlign w:val="center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Умови отримання адміністративної послуги</w:t>
            </w:r>
          </w:p>
        </w:tc>
      </w:tr>
      <w:tr w:rsidR="008418A1" w:rsidRPr="00524557" w:rsidTr="009F39D2">
        <w:trPr>
          <w:trHeight w:val="160"/>
        </w:trPr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9.</w:t>
            </w:r>
          </w:p>
        </w:tc>
        <w:tc>
          <w:tcPr>
            <w:tcW w:w="3092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Підстава для одержання адміністративної послуги</w:t>
            </w:r>
          </w:p>
        </w:tc>
        <w:tc>
          <w:tcPr>
            <w:tcW w:w="6214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Письмова заява.</w:t>
            </w:r>
          </w:p>
        </w:tc>
      </w:tr>
      <w:tr w:rsidR="008418A1" w:rsidRPr="00524557" w:rsidTr="009F39D2">
        <w:trPr>
          <w:trHeight w:val="70"/>
        </w:trPr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10.</w:t>
            </w:r>
          </w:p>
        </w:tc>
        <w:tc>
          <w:tcPr>
            <w:tcW w:w="3092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Вичерпний перелік документів, необхідних для отримання адміністративної послуги, а також вимоги до них</w:t>
            </w:r>
          </w:p>
        </w:tc>
        <w:tc>
          <w:tcPr>
            <w:tcW w:w="6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418A1" w:rsidRPr="009F39D2" w:rsidRDefault="008418A1" w:rsidP="00733B9F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9F39D2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1.Заява на ім’я начальника відділу архітектури та містобудування.</w:t>
            </w:r>
          </w:p>
          <w:p w:rsidR="008418A1" w:rsidRPr="009F39D2" w:rsidRDefault="008418A1" w:rsidP="00733B9F">
            <w:pPr>
              <w:pStyle w:val="NormalWeb"/>
              <w:spacing w:before="0" w:beforeAutospacing="0" w:after="0" w:afterAutospacing="0"/>
              <w:rPr>
                <w:lang w:val="uk-UA" w:eastAsia="uk-UA"/>
              </w:rPr>
            </w:pPr>
            <w:r w:rsidRPr="009F39D2">
              <w:rPr>
                <w:rStyle w:val="CharStyle12"/>
                <w:i w:val="0"/>
                <w:spacing w:val="0"/>
                <w:sz w:val="24"/>
                <w:szCs w:val="24"/>
                <w:lang w:eastAsia="ru-RU"/>
              </w:rPr>
              <w:t>2.Проект землеустрою щодо відведення земельної ділянки погоджений в установленому порядку, що містить   рішення про дозвіл на розроблення проекту землеустрою.</w:t>
            </w:r>
          </w:p>
        </w:tc>
      </w:tr>
      <w:tr w:rsidR="008418A1" w:rsidRPr="00524557" w:rsidTr="009F39D2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11.</w:t>
            </w:r>
          </w:p>
        </w:tc>
        <w:tc>
          <w:tcPr>
            <w:tcW w:w="3092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Порядок та спосіб подання документів, необхідних для отримання адміністративної послуги</w:t>
            </w:r>
          </w:p>
        </w:tc>
        <w:tc>
          <w:tcPr>
            <w:tcW w:w="6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418A1" w:rsidRPr="009F39D2" w:rsidRDefault="008418A1" w:rsidP="00733B9F">
            <w:pPr>
              <w:pStyle w:val="a0"/>
              <w:tabs>
                <w:tab w:val="left" w:pos="4954"/>
              </w:tabs>
              <w:jc w:val="both"/>
              <w:rPr>
                <w:rFonts w:cs="Mangal"/>
                <w:kern w:val="3"/>
                <w:sz w:val="24"/>
                <w:szCs w:val="24"/>
                <w:lang w:eastAsia="zh-CN" w:bidi="hi-IN"/>
              </w:rPr>
            </w:pPr>
            <w:r w:rsidRPr="009F39D2">
              <w:rPr>
                <w:kern w:val="3"/>
                <w:sz w:val="24"/>
                <w:szCs w:val="24"/>
                <w:lang w:eastAsia="uk-UA" w:bidi="hi-IN"/>
              </w:rPr>
              <w:t>Документи надаються до управління «Центр надання адміністративних послуг» Коломийської міської ради (площа Привокзальна, 2А/1, м. Коломия), особисто чи по дорученню.</w:t>
            </w:r>
          </w:p>
        </w:tc>
      </w:tr>
      <w:tr w:rsidR="008418A1" w:rsidRPr="00524557" w:rsidTr="009F39D2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12.</w:t>
            </w:r>
          </w:p>
        </w:tc>
        <w:tc>
          <w:tcPr>
            <w:tcW w:w="3092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Платність (безоплатність) надання адміністративної послуги</w:t>
            </w:r>
          </w:p>
        </w:tc>
        <w:tc>
          <w:tcPr>
            <w:tcW w:w="6214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Безоплатно.</w:t>
            </w:r>
          </w:p>
        </w:tc>
      </w:tr>
      <w:tr w:rsidR="008418A1" w:rsidRPr="00524557" w:rsidTr="009F39D2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13.</w:t>
            </w:r>
          </w:p>
        </w:tc>
        <w:tc>
          <w:tcPr>
            <w:tcW w:w="3092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Нормативно-правові акти, на підставі яких стягується плата</w:t>
            </w:r>
          </w:p>
        </w:tc>
        <w:tc>
          <w:tcPr>
            <w:tcW w:w="6214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418A1" w:rsidRPr="00524557" w:rsidTr="009F39D2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14.</w:t>
            </w:r>
          </w:p>
        </w:tc>
        <w:tc>
          <w:tcPr>
            <w:tcW w:w="3092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Розмір та порядок внесення плати (адміністративного збору) за платну адміністративну послугу</w:t>
            </w:r>
          </w:p>
        </w:tc>
        <w:tc>
          <w:tcPr>
            <w:tcW w:w="6214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</w:tr>
      <w:tr w:rsidR="008418A1" w:rsidRPr="00524557" w:rsidTr="009F39D2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15.</w:t>
            </w:r>
          </w:p>
        </w:tc>
        <w:tc>
          <w:tcPr>
            <w:tcW w:w="3092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Розрахунковий рахунок для внесення плати</w:t>
            </w:r>
          </w:p>
        </w:tc>
        <w:tc>
          <w:tcPr>
            <w:tcW w:w="6214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418A1" w:rsidRPr="00524557" w:rsidTr="009F39D2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16.</w:t>
            </w:r>
          </w:p>
        </w:tc>
        <w:tc>
          <w:tcPr>
            <w:tcW w:w="3092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Строк надання адміністративної послуги</w:t>
            </w:r>
          </w:p>
        </w:tc>
        <w:tc>
          <w:tcPr>
            <w:tcW w:w="6214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Протягом 10 робочих днів.</w:t>
            </w:r>
          </w:p>
        </w:tc>
      </w:tr>
      <w:tr w:rsidR="008418A1" w:rsidRPr="00524557" w:rsidTr="009F39D2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17.</w:t>
            </w:r>
          </w:p>
        </w:tc>
        <w:tc>
          <w:tcPr>
            <w:tcW w:w="3092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Перелік підстав для відмови у наданні адміністративної послуги</w:t>
            </w:r>
          </w:p>
        </w:tc>
        <w:tc>
          <w:tcPr>
            <w:tcW w:w="6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418A1" w:rsidRPr="009F39D2" w:rsidRDefault="008418A1" w:rsidP="00733B9F">
            <w:pPr>
              <w:pStyle w:val="Standard"/>
              <w:jc w:val="both"/>
            </w:pPr>
            <w:r w:rsidRPr="009F39D2">
              <w:t xml:space="preserve">1.У випадку подання  документів не в повному обсязі. </w:t>
            </w:r>
          </w:p>
          <w:p w:rsidR="008418A1" w:rsidRPr="009F39D2" w:rsidRDefault="008418A1" w:rsidP="00733B9F">
            <w:pPr>
              <w:pStyle w:val="Standard"/>
              <w:jc w:val="both"/>
            </w:pPr>
            <w:r w:rsidRPr="009F39D2">
              <w:t>2.Виявлення в документах, поданих замовником, недостовірних відомостей.</w:t>
            </w:r>
          </w:p>
        </w:tc>
      </w:tr>
      <w:tr w:rsidR="008418A1" w:rsidRPr="00524557" w:rsidTr="009F39D2">
        <w:trPr>
          <w:trHeight w:val="70"/>
        </w:trPr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18.</w:t>
            </w:r>
          </w:p>
        </w:tc>
        <w:tc>
          <w:tcPr>
            <w:tcW w:w="3092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Результат надання адміністративної послуги</w:t>
            </w:r>
          </w:p>
        </w:tc>
        <w:tc>
          <w:tcPr>
            <w:tcW w:w="6214" w:type="dxa"/>
          </w:tcPr>
          <w:p w:rsidR="008418A1" w:rsidRPr="00524557" w:rsidRDefault="008418A1" w:rsidP="00733B9F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524557">
              <w:rPr>
                <w:rFonts w:ascii="Times New Roman" w:hAnsi="Times New Roman"/>
                <w:bCs/>
                <w:sz w:val="24"/>
                <w:szCs w:val="24"/>
                <w:lang w:eastAsia="uk-UA"/>
              </w:rPr>
              <w:t>Висновок про зміну цільового призначення, чи надання у власність (оренду) земельної ділянки</w:t>
            </w:r>
          </w:p>
        </w:tc>
      </w:tr>
      <w:tr w:rsidR="008418A1" w:rsidRPr="00524557" w:rsidTr="009F39D2">
        <w:trPr>
          <w:trHeight w:val="841"/>
        </w:trPr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19.</w:t>
            </w:r>
          </w:p>
        </w:tc>
        <w:tc>
          <w:tcPr>
            <w:tcW w:w="3092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Способи отримання відповіді (результату)</w:t>
            </w:r>
          </w:p>
        </w:tc>
        <w:tc>
          <w:tcPr>
            <w:tcW w:w="6214" w:type="dxa"/>
          </w:tcPr>
          <w:p w:rsidR="008418A1" w:rsidRPr="009F39D2" w:rsidRDefault="008418A1" w:rsidP="00733B9F">
            <w:pPr>
              <w:spacing w:after="0" w:line="240" w:lineRule="auto"/>
              <w:jc w:val="both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9F39D2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В управлінні «Центр надання адміністративних послуг» Коломийської міської ради (площа Привокзальна, 2А/1, м. Коломия), особисто чи по дорученню</w:t>
            </w:r>
          </w:p>
        </w:tc>
      </w:tr>
      <w:tr w:rsidR="008418A1" w:rsidRPr="00524557" w:rsidTr="009F39D2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20.</w:t>
            </w:r>
          </w:p>
        </w:tc>
        <w:tc>
          <w:tcPr>
            <w:tcW w:w="3092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Примітка</w:t>
            </w:r>
          </w:p>
        </w:tc>
        <w:tc>
          <w:tcPr>
            <w:tcW w:w="6214" w:type="dxa"/>
          </w:tcPr>
          <w:p w:rsidR="008418A1" w:rsidRPr="009F39D2" w:rsidRDefault="008418A1" w:rsidP="00733B9F">
            <w:pPr>
              <w:pStyle w:val="a0"/>
              <w:jc w:val="both"/>
              <w:rPr>
                <w:sz w:val="24"/>
                <w:szCs w:val="24"/>
                <w:lang w:eastAsia="uk-UA"/>
              </w:rPr>
            </w:pPr>
          </w:p>
        </w:tc>
      </w:tr>
    </w:tbl>
    <w:p w:rsidR="008418A1" w:rsidRDefault="008418A1" w:rsidP="00733B9F">
      <w:pPr>
        <w:spacing w:after="0" w:line="240" w:lineRule="auto"/>
        <w:jc w:val="center"/>
      </w:pPr>
    </w:p>
    <w:p w:rsidR="008418A1" w:rsidRDefault="008418A1" w:rsidP="00733B9F">
      <w:pPr>
        <w:spacing w:after="0" w:line="240" w:lineRule="auto"/>
      </w:pPr>
      <w:r>
        <w:br w:type="page"/>
      </w:r>
    </w:p>
    <w:tbl>
      <w:tblPr>
        <w:tblW w:w="0" w:type="auto"/>
        <w:tblLook w:val="00A0"/>
      </w:tblPr>
      <w:tblGrid>
        <w:gridCol w:w="4886"/>
        <w:gridCol w:w="4968"/>
      </w:tblGrid>
      <w:tr w:rsidR="008418A1" w:rsidRPr="00524557" w:rsidTr="009B7F7D">
        <w:tc>
          <w:tcPr>
            <w:tcW w:w="5068" w:type="dxa"/>
          </w:tcPr>
          <w:p w:rsidR="008418A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</w:p>
        </w:tc>
        <w:tc>
          <w:tcPr>
            <w:tcW w:w="5069" w:type="dxa"/>
          </w:tcPr>
          <w:p w:rsidR="008418A1" w:rsidRDefault="008418A1" w:rsidP="00733B9F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  <w:t>ЗАТВЕРДЖЕНО</w:t>
            </w:r>
          </w:p>
          <w:p w:rsidR="008418A1" w:rsidRDefault="008418A1" w:rsidP="00733B9F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розпорядженням міського голови</w:t>
            </w:r>
          </w:p>
          <w:p w:rsidR="008418A1" w:rsidRDefault="008418A1" w:rsidP="001D72F0">
            <w:pPr>
              <w:spacing w:after="0" w:line="240" w:lineRule="auto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від 18.12.2020 р. № 379-р</w:t>
            </w:r>
          </w:p>
        </w:tc>
      </w:tr>
    </w:tbl>
    <w:p w:rsidR="008418A1" w:rsidRPr="009B7F7D" w:rsidRDefault="008418A1" w:rsidP="00733B9F">
      <w:pPr>
        <w:spacing w:after="0" w:line="240" w:lineRule="auto"/>
        <w:jc w:val="center"/>
        <w:rPr>
          <w:rFonts w:ascii="Times New Roman" w:hAnsi="Times New Roman"/>
          <w:b/>
          <w:caps/>
          <w:lang w:eastAsia="uk-UA"/>
        </w:rPr>
      </w:pPr>
    </w:p>
    <w:p w:rsidR="008418A1" w:rsidRPr="009F39D2" w:rsidRDefault="008418A1" w:rsidP="00733B9F">
      <w:pPr>
        <w:tabs>
          <w:tab w:val="left" w:pos="525"/>
          <w:tab w:val="center" w:pos="4960"/>
        </w:tabs>
        <w:spacing w:after="0" w:line="240" w:lineRule="auto"/>
        <w:jc w:val="center"/>
        <w:rPr>
          <w:rFonts w:ascii="Times New Roman" w:hAnsi="Times New Roman"/>
          <w:b/>
          <w:caps/>
          <w:w w:val="115"/>
          <w:sz w:val="28"/>
          <w:szCs w:val="28"/>
          <w:lang w:eastAsia="uk-UA"/>
        </w:rPr>
      </w:pPr>
      <w:r w:rsidRPr="009F39D2">
        <w:rPr>
          <w:rFonts w:ascii="Times New Roman" w:hAnsi="Times New Roman"/>
          <w:b/>
          <w:caps/>
          <w:sz w:val="28"/>
          <w:szCs w:val="28"/>
          <w:lang w:eastAsia="uk-UA"/>
        </w:rPr>
        <w:t>інформаційна  картка  адміністративної  послуги</w:t>
      </w:r>
    </w:p>
    <w:p w:rsidR="008418A1" w:rsidRPr="009B7F7D" w:rsidRDefault="008418A1" w:rsidP="00733B9F">
      <w:pPr>
        <w:spacing w:after="0" w:line="240" w:lineRule="auto"/>
        <w:jc w:val="center"/>
        <w:rPr>
          <w:rFonts w:ascii="Times New Roman" w:hAnsi="Times New Roman"/>
          <w:b/>
          <w:u w:val="single"/>
          <w:lang w:eastAsia="uk-UA"/>
        </w:rPr>
      </w:pPr>
    </w:p>
    <w:p w:rsidR="008418A1" w:rsidRPr="009F39D2" w:rsidRDefault="008418A1" w:rsidP="00733B9F">
      <w:pPr>
        <w:tabs>
          <w:tab w:val="center" w:pos="4960"/>
          <w:tab w:val="left" w:pos="5445"/>
          <w:tab w:val="left" w:pos="915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uk-UA"/>
        </w:rPr>
      </w:pPr>
      <w:r w:rsidRPr="009F39D2">
        <w:rPr>
          <w:rFonts w:ascii="Times New Roman" w:hAnsi="Times New Roman"/>
          <w:b/>
          <w:bCs/>
          <w:sz w:val="28"/>
          <w:szCs w:val="28"/>
          <w:lang w:eastAsia="uk-UA"/>
        </w:rPr>
        <w:t>Погодження кадастрового плану земельної ділянки</w:t>
      </w:r>
    </w:p>
    <w:p w:rsidR="008418A1" w:rsidRPr="009B7F7D" w:rsidRDefault="008418A1" w:rsidP="00733B9F">
      <w:pPr>
        <w:tabs>
          <w:tab w:val="left" w:pos="5445"/>
        </w:tabs>
        <w:spacing w:after="0" w:line="240" w:lineRule="auto"/>
        <w:jc w:val="center"/>
        <w:rPr>
          <w:rFonts w:ascii="Times New Roman" w:hAnsi="Times New Roman"/>
          <w:b/>
          <w:bCs/>
          <w:lang w:eastAsia="uk-UA"/>
        </w:rPr>
      </w:pPr>
    </w:p>
    <w:p w:rsidR="008418A1" w:rsidRPr="009F39D2" w:rsidRDefault="008418A1" w:rsidP="00733B9F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  <w:r w:rsidRPr="009F39D2">
        <w:rPr>
          <w:rFonts w:ascii="Times New Roman" w:hAnsi="Times New Roman"/>
          <w:b/>
          <w:sz w:val="28"/>
          <w:szCs w:val="28"/>
          <w:u w:val="single"/>
          <w:lang w:eastAsia="uk-UA"/>
        </w:rPr>
        <w:t xml:space="preserve">Відділ архітектури та містобудування Коломийської міської ради </w:t>
      </w:r>
      <w:r w:rsidRPr="009F39D2">
        <w:rPr>
          <w:rFonts w:ascii="Times New Roman" w:hAnsi="Times New Roman"/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8418A1" w:rsidRPr="009B7F7D" w:rsidRDefault="008418A1" w:rsidP="00733B9F">
      <w:pPr>
        <w:tabs>
          <w:tab w:val="left" w:pos="6360"/>
        </w:tabs>
        <w:spacing w:after="0" w:line="240" w:lineRule="auto"/>
        <w:jc w:val="center"/>
        <w:rPr>
          <w:rFonts w:ascii="Times New Roman" w:hAnsi="Times New Roman"/>
          <w:lang w:eastAsia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8"/>
        <w:gridCol w:w="2537"/>
        <w:gridCol w:w="413"/>
        <w:gridCol w:w="141"/>
        <w:gridCol w:w="6215"/>
      </w:tblGrid>
      <w:tr w:rsidR="008418A1" w:rsidRPr="00524557" w:rsidTr="009F39D2">
        <w:trPr>
          <w:trHeight w:val="397"/>
        </w:trPr>
        <w:tc>
          <w:tcPr>
            <w:tcW w:w="9854" w:type="dxa"/>
            <w:gridSpan w:val="5"/>
            <w:vAlign w:val="center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Інформація про управління «Центр надання адміністративних послуг» Коломийської міської ради (далі – ЦНАП)</w:t>
            </w:r>
          </w:p>
        </w:tc>
      </w:tr>
      <w:tr w:rsidR="008418A1" w:rsidRPr="00524557" w:rsidTr="009F39D2">
        <w:tc>
          <w:tcPr>
            <w:tcW w:w="548" w:type="dxa"/>
            <w:vMerge w:val="restart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1.</w:t>
            </w:r>
          </w:p>
        </w:tc>
        <w:tc>
          <w:tcPr>
            <w:tcW w:w="2537" w:type="dxa"/>
          </w:tcPr>
          <w:p w:rsidR="008418A1" w:rsidRPr="009F39D2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ЦНАПу</w:t>
            </w:r>
          </w:p>
        </w:tc>
        <w:tc>
          <w:tcPr>
            <w:tcW w:w="6769" w:type="dxa"/>
            <w:gridSpan w:val="3"/>
            <w:vAlign w:val="center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Івано-Франківська обл., м. Коломия, пл. Привокзальна, 2А/1</w:t>
            </w:r>
          </w:p>
        </w:tc>
      </w:tr>
      <w:tr w:rsidR="008418A1" w:rsidRPr="00524557" w:rsidTr="009F39D2">
        <w:tc>
          <w:tcPr>
            <w:tcW w:w="548" w:type="dxa"/>
            <w:vMerge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 w:val="restart"/>
          </w:tcPr>
          <w:p w:rsidR="008418A1" w:rsidRPr="009F39D2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ВРМ ЦНАП</w:t>
            </w:r>
          </w:p>
        </w:tc>
        <w:tc>
          <w:tcPr>
            <w:tcW w:w="6769" w:type="dxa"/>
            <w:gridSpan w:val="3"/>
            <w:vAlign w:val="center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Воскресинці, вул. Тараса Шевченка, 40А</w:t>
            </w:r>
          </w:p>
        </w:tc>
      </w:tr>
      <w:tr w:rsidR="008418A1" w:rsidRPr="00524557" w:rsidTr="009F39D2">
        <w:tc>
          <w:tcPr>
            <w:tcW w:w="548" w:type="dxa"/>
            <w:vMerge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418A1" w:rsidRPr="009F39D2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Корнич, вул. Олександра Довженка, 2А</w:t>
            </w:r>
          </w:p>
        </w:tc>
      </w:tr>
      <w:tr w:rsidR="008418A1" w:rsidRPr="00524557" w:rsidTr="009F39D2">
        <w:tc>
          <w:tcPr>
            <w:tcW w:w="548" w:type="dxa"/>
            <w:vMerge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418A1" w:rsidRPr="009F39D2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Іванівці, вул. Центральна, 8А</w:t>
            </w:r>
          </w:p>
        </w:tc>
      </w:tr>
      <w:tr w:rsidR="008418A1" w:rsidRPr="00524557" w:rsidTr="009F39D2">
        <w:tc>
          <w:tcPr>
            <w:tcW w:w="548" w:type="dxa"/>
            <w:vMerge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418A1" w:rsidRPr="009F39D2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Раківчик, вул. Лесі Українки, 1</w:t>
            </w:r>
          </w:p>
        </w:tc>
      </w:tr>
      <w:tr w:rsidR="008418A1" w:rsidRPr="00524557" w:rsidTr="009F39D2">
        <w:tc>
          <w:tcPr>
            <w:tcW w:w="548" w:type="dxa"/>
            <w:vMerge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418A1" w:rsidRPr="009F39D2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Надвірнянський р-н, с. Саджавка, вул. Українська, 68</w:t>
            </w:r>
          </w:p>
        </w:tc>
      </w:tr>
      <w:tr w:rsidR="008418A1" w:rsidRPr="00524557" w:rsidTr="009F39D2">
        <w:tc>
          <w:tcPr>
            <w:tcW w:w="548" w:type="dxa"/>
            <w:vMerge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418A1" w:rsidRPr="009F39D2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Товмачик, вул. Шкільна, 34А</w:t>
            </w:r>
          </w:p>
        </w:tc>
      </w:tr>
      <w:tr w:rsidR="008418A1" w:rsidRPr="00524557" w:rsidTr="009F39D2">
        <w:tc>
          <w:tcPr>
            <w:tcW w:w="548" w:type="dxa"/>
            <w:vMerge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418A1" w:rsidRPr="009F39D2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Шепарівці, вул. Шевченка, 108</w:t>
            </w:r>
          </w:p>
        </w:tc>
      </w:tr>
      <w:tr w:rsidR="008418A1" w:rsidRPr="00524557" w:rsidTr="009F39D2">
        <w:tc>
          <w:tcPr>
            <w:tcW w:w="548" w:type="dxa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2.</w:t>
            </w:r>
          </w:p>
        </w:tc>
        <w:tc>
          <w:tcPr>
            <w:tcW w:w="2537" w:type="dxa"/>
          </w:tcPr>
          <w:p w:rsidR="008418A1" w:rsidRPr="009F39D2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в ЦНАПі</w:t>
            </w:r>
          </w:p>
        </w:tc>
        <w:tc>
          <w:tcPr>
            <w:tcW w:w="6769" w:type="dxa"/>
            <w:gridSpan w:val="3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-20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</w:tc>
      </w:tr>
      <w:tr w:rsidR="008418A1" w:rsidRPr="00524557" w:rsidTr="009F39D2">
        <w:tc>
          <w:tcPr>
            <w:tcW w:w="548" w:type="dxa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3.</w:t>
            </w:r>
          </w:p>
        </w:tc>
        <w:tc>
          <w:tcPr>
            <w:tcW w:w="2537" w:type="dxa"/>
          </w:tcPr>
          <w:p w:rsidR="008418A1" w:rsidRPr="009F39D2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на віддалених робочих місцях ЦНАПу</w:t>
            </w:r>
          </w:p>
        </w:tc>
        <w:tc>
          <w:tcPr>
            <w:tcW w:w="6769" w:type="dxa"/>
            <w:gridSpan w:val="3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Обід – 12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-13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</w:tc>
      </w:tr>
      <w:tr w:rsidR="008418A1" w:rsidRPr="00524557" w:rsidTr="009F39D2">
        <w:trPr>
          <w:trHeight w:val="1373"/>
        </w:trPr>
        <w:tc>
          <w:tcPr>
            <w:tcW w:w="548" w:type="dxa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4.</w:t>
            </w:r>
          </w:p>
        </w:tc>
        <w:tc>
          <w:tcPr>
            <w:tcW w:w="2537" w:type="dxa"/>
          </w:tcPr>
          <w:p w:rsidR="008418A1" w:rsidRPr="009F39D2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Телефон/факс (довідки), адреса електронної пошти та веб-сайт ЦНАПу</w:t>
            </w:r>
          </w:p>
          <w:p w:rsidR="008418A1" w:rsidRPr="009F39D2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та телефони ВРМ ЦНАП</w:t>
            </w:r>
          </w:p>
        </w:tc>
        <w:tc>
          <w:tcPr>
            <w:tcW w:w="6769" w:type="dxa"/>
            <w:gridSpan w:val="3"/>
          </w:tcPr>
          <w:p w:rsidR="008418A1" w:rsidRPr="009F39D2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4-74-81</w:t>
            </w:r>
          </w:p>
          <w:p w:rsidR="008418A1" w:rsidRPr="009F39D2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hyperlink r:id="rId31" w:history="1">
              <w:r w:rsidRPr="00524557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cnap_kol@ukr.net</w:t>
              </w:r>
            </w:hyperlink>
          </w:p>
          <w:p w:rsidR="008418A1" w:rsidRPr="00524557" w:rsidRDefault="008418A1" w:rsidP="00733B9F">
            <w:pPr>
              <w:widowControl w:val="0"/>
              <w:spacing w:after="0" w:line="240" w:lineRule="auto"/>
              <w:jc w:val="center"/>
              <w:rPr>
                <w:rStyle w:val="Hyperlink"/>
                <w:rFonts w:ascii="Times New Roman" w:hAnsi="Times New Roman"/>
                <w:sz w:val="24"/>
                <w:szCs w:val="24"/>
                <w:lang w:eastAsia="uk-UA"/>
              </w:rPr>
            </w:pPr>
            <w:hyperlink r:id="rId32" w:history="1">
              <w:r w:rsidRPr="00524557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http://www.cnap.kolrada.gov.ua</w:t>
              </w:r>
            </w:hyperlink>
          </w:p>
          <w:p w:rsidR="008418A1" w:rsidRPr="009F39D2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(03433) 4-74-81</w:t>
            </w:r>
          </w:p>
          <w:p w:rsidR="008418A1" w:rsidRPr="009F39D2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Воскресинці: (03433) 7-64-00</w:t>
            </w:r>
          </w:p>
          <w:p w:rsidR="008418A1" w:rsidRPr="009F39D2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Корнич: (03433) 9-26-24</w:t>
            </w:r>
          </w:p>
          <w:p w:rsidR="008418A1" w:rsidRPr="009F39D2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Іванівці: (03433) 9-12-46</w:t>
            </w:r>
          </w:p>
          <w:p w:rsidR="008418A1" w:rsidRPr="009F39D2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Раківчик: (03433) 9-92-34</w:t>
            </w:r>
          </w:p>
          <w:p w:rsidR="008418A1" w:rsidRPr="009F39D2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Саджавка: (03475) 3-56-34</w:t>
            </w:r>
          </w:p>
          <w:p w:rsidR="008418A1" w:rsidRPr="009F39D2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Товмачик: (03433) 9-12-40</w:t>
            </w:r>
          </w:p>
          <w:p w:rsidR="008418A1" w:rsidRPr="009F39D2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Шепарівці: (03433) 9-94-10</w:t>
            </w:r>
          </w:p>
        </w:tc>
      </w:tr>
      <w:tr w:rsidR="008418A1" w:rsidRPr="00524557" w:rsidTr="009F39D2">
        <w:trPr>
          <w:trHeight w:val="397"/>
        </w:trPr>
        <w:tc>
          <w:tcPr>
            <w:tcW w:w="9854" w:type="dxa"/>
            <w:gridSpan w:val="5"/>
            <w:vAlign w:val="center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Нормативні акти, якими регламентується надання адміністративної послуги</w:t>
            </w:r>
          </w:p>
        </w:tc>
      </w:tr>
      <w:tr w:rsidR="008418A1" w:rsidRPr="00524557" w:rsidTr="009F39D2">
        <w:tc>
          <w:tcPr>
            <w:tcW w:w="548" w:type="dxa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5.</w:t>
            </w:r>
          </w:p>
        </w:tc>
        <w:tc>
          <w:tcPr>
            <w:tcW w:w="2950" w:type="dxa"/>
            <w:gridSpan w:val="2"/>
          </w:tcPr>
          <w:p w:rsidR="008418A1" w:rsidRPr="009F39D2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Закони України </w:t>
            </w:r>
          </w:p>
        </w:tc>
        <w:tc>
          <w:tcPr>
            <w:tcW w:w="6356" w:type="dxa"/>
            <w:gridSpan w:val="2"/>
          </w:tcPr>
          <w:p w:rsidR="008418A1" w:rsidRPr="009F39D2" w:rsidRDefault="008418A1" w:rsidP="00733B9F">
            <w:pPr>
              <w:pStyle w:val="Textbody"/>
              <w:spacing w:after="0"/>
              <w:rPr>
                <w:rFonts w:cs="Times New Roman"/>
                <w:lang w:eastAsia="uk-UA"/>
              </w:rPr>
            </w:pPr>
            <w:r w:rsidRPr="009F39D2">
              <w:rPr>
                <w:rStyle w:val="CharStyle12"/>
                <w:i w:val="0"/>
                <w:color w:val="auto"/>
                <w:spacing w:val="0"/>
                <w:sz w:val="24"/>
                <w:szCs w:val="24"/>
                <w:lang w:eastAsia="zh-CN"/>
              </w:rPr>
              <w:t>Земельний кодекс України, Закони України "Про державний земельний кадастр", "Про оренду землі", "Про землеустрій"</w:t>
            </w:r>
          </w:p>
        </w:tc>
      </w:tr>
      <w:tr w:rsidR="008418A1" w:rsidRPr="00524557" w:rsidTr="009F39D2">
        <w:tc>
          <w:tcPr>
            <w:tcW w:w="548" w:type="dxa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6.</w:t>
            </w:r>
          </w:p>
        </w:tc>
        <w:tc>
          <w:tcPr>
            <w:tcW w:w="2950" w:type="dxa"/>
            <w:gridSpan w:val="2"/>
          </w:tcPr>
          <w:p w:rsidR="008418A1" w:rsidRPr="009F39D2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Акти Кабінету Міністрів України</w:t>
            </w:r>
          </w:p>
        </w:tc>
        <w:tc>
          <w:tcPr>
            <w:tcW w:w="6356" w:type="dxa"/>
            <w:gridSpan w:val="2"/>
          </w:tcPr>
          <w:p w:rsidR="008418A1" w:rsidRPr="009F39D2" w:rsidRDefault="008418A1" w:rsidP="00733B9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Courier New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418A1" w:rsidRPr="00524557" w:rsidTr="009F39D2">
        <w:tc>
          <w:tcPr>
            <w:tcW w:w="548" w:type="dxa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7.</w:t>
            </w:r>
          </w:p>
        </w:tc>
        <w:tc>
          <w:tcPr>
            <w:tcW w:w="2950" w:type="dxa"/>
            <w:gridSpan w:val="2"/>
          </w:tcPr>
          <w:p w:rsidR="008418A1" w:rsidRPr="009F39D2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Акти центральних органів виконавчої влади</w:t>
            </w:r>
          </w:p>
        </w:tc>
        <w:tc>
          <w:tcPr>
            <w:tcW w:w="6356" w:type="dxa"/>
            <w:gridSpan w:val="2"/>
          </w:tcPr>
          <w:p w:rsidR="008418A1" w:rsidRPr="009F39D2" w:rsidRDefault="008418A1" w:rsidP="00733B9F">
            <w:pPr>
              <w:tabs>
                <w:tab w:val="left" w:pos="300"/>
                <w:tab w:val="center" w:pos="3092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418A1" w:rsidRPr="00524557" w:rsidTr="009F39D2">
        <w:tc>
          <w:tcPr>
            <w:tcW w:w="548" w:type="dxa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8.</w:t>
            </w:r>
          </w:p>
        </w:tc>
        <w:tc>
          <w:tcPr>
            <w:tcW w:w="2950" w:type="dxa"/>
            <w:gridSpan w:val="2"/>
          </w:tcPr>
          <w:p w:rsidR="008418A1" w:rsidRPr="009F39D2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Акти місцевих органів виконавчої влади/ органів місцевого самоврядування</w:t>
            </w:r>
          </w:p>
        </w:tc>
        <w:tc>
          <w:tcPr>
            <w:tcW w:w="6356" w:type="dxa"/>
            <w:gridSpan w:val="2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418A1" w:rsidRPr="00524557" w:rsidTr="009F39D2">
        <w:trPr>
          <w:trHeight w:val="397"/>
        </w:trPr>
        <w:tc>
          <w:tcPr>
            <w:tcW w:w="9854" w:type="dxa"/>
            <w:gridSpan w:val="5"/>
            <w:vAlign w:val="center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Умови отримання адміністративної послуги</w:t>
            </w:r>
          </w:p>
        </w:tc>
      </w:tr>
      <w:tr w:rsidR="008418A1" w:rsidRPr="00524557" w:rsidTr="009F39D2">
        <w:trPr>
          <w:trHeight w:val="160"/>
        </w:trPr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9.</w:t>
            </w:r>
          </w:p>
        </w:tc>
        <w:tc>
          <w:tcPr>
            <w:tcW w:w="3091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Підстава для одержання адміністративної послуги</w:t>
            </w:r>
          </w:p>
        </w:tc>
        <w:tc>
          <w:tcPr>
            <w:tcW w:w="6215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Письмова заява.</w:t>
            </w:r>
          </w:p>
        </w:tc>
      </w:tr>
      <w:tr w:rsidR="008418A1" w:rsidRPr="00524557" w:rsidTr="009F39D2">
        <w:trPr>
          <w:trHeight w:val="70"/>
        </w:trPr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10.</w:t>
            </w:r>
          </w:p>
        </w:tc>
        <w:tc>
          <w:tcPr>
            <w:tcW w:w="3091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Вичерпний перелік документів, необхідних для отримання адміністративної послуги, а також вимоги до них</w:t>
            </w:r>
          </w:p>
        </w:tc>
        <w:tc>
          <w:tcPr>
            <w:tcW w:w="62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418A1" w:rsidRPr="009F39D2" w:rsidRDefault="008418A1" w:rsidP="00733B9F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9F39D2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1.Заява на ім’я начальника відділу архітектури та містобудування.</w:t>
            </w:r>
          </w:p>
          <w:p w:rsidR="008418A1" w:rsidRPr="009F39D2" w:rsidRDefault="008418A1" w:rsidP="00733B9F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9F39D2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2.Кадастровий план земельної ділянки.</w:t>
            </w:r>
          </w:p>
          <w:p w:rsidR="008418A1" w:rsidRPr="009F39D2" w:rsidRDefault="008418A1" w:rsidP="00733B9F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9F39D2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3.Топографо-геодезичне знімання (М 1:500), яке відображає існуючу ситуацію (термін придатності якого 2 роки), з нанесеними червоними лініями та завіреною наявністю інженерних мереж.</w:t>
            </w:r>
          </w:p>
          <w:p w:rsidR="008418A1" w:rsidRPr="009F39D2" w:rsidRDefault="008418A1" w:rsidP="00733B9F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9F39D2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4.План погодження меж сусідніх землекористувачів з погодженнями .</w:t>
            </w:r>
          </w:p>
          <w:p w:rsidR="008418A1" w:rsidRPr="009F39D2" w:rsidRDefault="008418A1" w:rsidP="00733B9F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9F39D2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 xml:space="preserve">5.Завірена в установленому порядку копія інвентарного плану землекористування (за наявності) на дану земельну ділянку.      </w:t>
            </w:r>
          </w:p>
          <w:p w:rsidR="008418A1" w:rsidRPr="009F39D2" w:rsidRDefault="008418A1" w:rsidP="00733B9F">
            <w:pPr>
              <w:pStyle w:val="NormalWeb"/>
              <w:spacing w:before="0" w:beforeAutospacing="0" w:after="0" w:afterAutospacing="0"/>
              <w:rPr>
                <w:lang w:val="uk-UA" w:eastAsia="uk-UA"/>
              </w:rPr>
            </w:pPr>
            <w:r w:rsidRPr="009F39D2">
              <w:rPr>
                <w:rStyle w:val="CharStyle12"/>
                <w:i w:val="0"/>
                <w:spacing w:val="0"/>
                <w:sz w:val="24"/>
                <w:szCs w:val="24"/>
                <w:lang w:eastAsia="ru-RU"/>
              </w:rPr>
              <w:t>6.Посвідчення учасника бойових дій (за наявності)..</w:t>
            </w:r>
          </w:p>
        </w:tc>
      </w:tr>
      <w:tr w:rsidR="008418A1" w:rsidRPr="00524557" w:rsidTr="009F39D2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11.</w:t>
            </w:r>
          </w:p>
        </w:tc>
        <w:tc>
          <w:tcPr>
            <w:tcW w:w="3091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Порядок та спосіб подання документів, необхідних для отримання адміністративної послуги</w:t>
            </w:r>
          </w:p>
        </w:tc>
        <w:tc>
          <w:tcPr>
            <w:tcW w:w="62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418A1" w:rsidRPr="009F39D2" w:rsidRDefault="008418A1" w:rsidP="00733B9F">
            <w:pPr>
              <w:pStyle w:val="a0"/>
              <w:tabs>
                <w:tab w:val="left" w:pos="4954"/>
              </w:tabs>
              <w:jc w:val="both"/>
              <w:rPr>
                <w:rFonts w:cs="Mangal"/>
                <w:kern w:val="3"/>
                <w:sz w:val="24"/>
                <w:szCs w:val="24"/>
                <w:lang w:eastAsia="zh-CN" w:bidi="hi-IN"/>
              </w:rPr>
            </w:pPr>
            <w:r w:rsidRPr="009F39D2">
              <w:rPr>
                <w:kern w:val="3"/>
                <w:sz w:val="24"/>
                <w:szCs w:val="24"/>
                <w:lang w:eastAsia="uk-UA" w:bidi="hi-IN"/>
              </w:rPr>
              <w:t>Документи надаються до управління «Центр надання адміністративних послуг» Коломийської міської ради (площа Привокзальна, 2А/1, м. Коломия), особисто чи по дорученню.</w:t>
            </w:r>
          </w:p>
        </w:tc>
      </w:tr>
      <w:tr w:rsidR="008418A1" w:rsidRPr="00524557" w:rsidTr="009F39D2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12.</w:t>
            </w:r>
          </w:p>
        </w:tc>
        <w:tc>
          <w:tcPr>
            <w:tcW w:w="3091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Платність (безоплатність) надання адміністративної послуги</w:t>
            </w:r>
          </w:p>
        </w:tc>
        <w:tc>
          <w:tcPr>
            <w:tcW w:w="6215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Безоплатно.</w:t>
            </w:r>
          </w:p>
        </w:tc>
      </w:tr>
      <w:tr w:rsidR="008418A1" w:rsidRPr="00524557" w:rsidTr="009F39D2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13.</w:t>
            </w:r>
          </w:p>
        </w:tc>
        <w:tc>
          <w:tcPr>
            <w:tcW w:w="3091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Нормативно-правові акти, на підставі яких стягується плата</w:t>
            </w:r>
          </w:p>
        </w:tc>
        <w:tc>
          <w:tcPr>
            <w:tcW w:w="6215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418A1" w:rsidRPr="00524557" w:rsidTr="009F39D2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14.</w:t>
            </w:r>
          </w:p>
        </w:tc>
        <w:tc>
          <w:tcPr>
            <w:tcW w:w="3091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Розмір та порядок внесення плати (адміністративного збору) за платну адміністративну послугу</w:t>
            </w:r>
          </w:p>
        </w:tc>
        <w:tc>
          <w:tcPr>
            <w:tcW w:w="6215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</w:tr>
      <w:tr w:rsidR="008418A1" w:rsidRPr="00524557" w:rsidTr="009F39D2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15.</w:t>
            </w:r>
          </w:p>
        </w:tc>
        <w:tc>
          <w:tcPr>
            <w:tcW w:w="3091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Розрахунковий рахунок для внесення плати</w:t>
            </w:r>
          </w:p>
        </w:tc>
        <w:tc>
          <w:tcPr>
            <w:tcW w:w="6215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418A1" w:rsidRPr="00524557" w:rsidTr="009F39D2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16.</w:t>
            </w:r>
          </w:p>
        </w:tc>
        <w:tc>
          <w:tcPr>
            <w:tcW w:w="3091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Строк надання адміністративної послуги</w:t>
            </w:r>
          </w:p>
        </w:tc>
        <w:tc>
          <w:tcPr>
            <w:tcW w:w="6215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Протягом 10 робочих днів.</w:t>
            </w:r>
          </w:p>
        </w:tc>
      </w:tr>
      <w:tr w:rsidR="008418A1" w:rsidRPr="00524557" w:rsidTr="009F39D2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17.</w:t>
            </w:r>
          </w:p>
        </w:tc>
        <w:tc>
          <w:tcPr>
            <w:tcW w:w="3091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Перелік підстав для відмови у наданні адміністративної послуги</w:t>
            </w:r>
          </w:p>
        </w:tc>
        <w:tc>
          <w:tcPr>
            <w:tcW w:w="62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418A1" w:rsidRPr="009F39D2" w:rsidRDefault="008418A1" w:rsidP="00733B9F">
            <w:pPr>
              <w:pStyle w:val="Standard"/>
              <w:jc w:val="both"/>
            </w:pPr>
            <w:r w:rsidRPr="009F39D2">
              <w:t xml:space="preserve">1.У випадку подання  документів не в повному обсязі. </w:t>
            </w:r>
          </w:p>
          <w:p w:rsidR="008418A1" w:rsidRPr="009F39D2" w:rsidRDefault="008418A1" w:rsidP="00733B9F">
            <w:pPr>
              <w:pStyle w:val="Standard"/>
              <w:jc w:val="both"/>
            </w:pPr>
            <w:r w:rsidRPr="009F39D2">
              <w:t>2.Виявлення в документах, поданих замовником, недостовірних відомостей.</w:t>
            </w:r>
          </w:p>
        </w:tc>
      </w:tr>
      <w:tr w:rsidR="008418A1" w:rsidRPr="00524557" w:rsidTr="009F39D2">
        <w:trPr>
          <w:trHeight w:val="70"/>
        </w:trPr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18.</w:t>
            </w:r>
          </w:p>
        </w:tc>
        <w:tc>
          <w:tcPr>
            <w:tcW w:w="3091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Результат надання адміністративної послуги</w:t>
            </w:r>
          </w:p>
        </w:tc>
        <w:tc>
          <w:tcPr>
            <w:tcW w:w="6215" w:type="dxa"/>
          </w:tcPr>
          <w:p w:rsidR="008418A1" w:rsidRPr="00524557" w:rsidRDefault="008418A1" w:rsidP="00733B9F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524557">
              <w:rPr>
                <w:rFonts w:ascii="Times New Roman" w:hAnsi="Times New Roman"/>
                <w:bCs/>
                <w:sz w:val="24"/>
                <w:szCs w:val="24"/>
                <w:lang w:eastAsia="uk-UA"/>
              </w:rPr>
              <w:t>Погоджений кадастровий план земельної ділянки</w:t>
            </w:r>
          </w:p>
        </w:tc>
      </w:tr>
      <w:tr w:rsidR="008418A1" w:rsidRPr="00524557" w:rsidTr="009F39D2">
        <w:trPr>
          <w:trHeight w:val="841"/>
        </w:trPr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19.</w:t>
            </w:r>
          </w:p>
        </w:tc>
        <w:tc>
          <w:tcPr>
            <w:tcW w:w="3091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Способи отримання відповіді (результату)</w:t>
            </w:r>
          </w:p>
        </w:tc>
        <w:tc>
          <w:tcPr>
            <w:tcW w:w="6215" w:type="dxa"/>
          </w:tcPr>
          <w:p w:rsidR="008418A1" w:rsidRPr="009F39D2" w:rsidRDefault="008418A1" w:rsidP="00733B9F">
            <w:pPr>
              <w:spacing w:after="0" w:line="240" w:lineRule="auto"/>
              <w:jc w:val="both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9F39D2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В управлінні «Центр надання адміністративних послуг» Коломийської міської ради (площа Привокзальна, 2А/1, м. Коломия), особисто чи по дорученню</w:t>
            </w:r>
          </w:p>
        </w:tc>
      </w:tr>
      <w:tr w:rsidR="008418A1" w:rsidRPr="00524557" w:rsidTr="009F39D2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20.</w:t>
            </w:r>
          </w:p>
        </w:tc>
        <w:tc>
          <w:tcPr>
            <w:tcW w:w="3091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Примітка</w:t>
            </w:r>
          </w:p>
        </w:tc>
        <w:tc>
          <w:tcPr>
            <w:tcW w:w="6215" w:type="dxa"/>
          </w:tcPr>
          <w:p w:rsidR="008418A1" w:rsidRPr="009F39D2" w:rsidRDefault="008418A1" w:rsidP="00733B9F">
            <w:pPr>
              <w:pStyle w:val="a0"/>
              <w:jc w:val="both"/>
              <w:rPr>
                <w:sz w:val="24"/>
                <w:szCs w:val="24"/>
                <w:lang w:eastAsia="uk-UA"/>
              </w:rPr>
            </w:pPr>
          </w:p>
        </w:tc>
      </w:tr>
    </w:tbl>
    <w:p w:rsidR="008418A1" w:rsidRDefault="008418A1" w:rsidP="00733B9F">
      <w:pPr>
        <w:spacing w:after="0" w:line="240" w:lineRule="auto"/>
      </w:pPr>
      <w:r>
        <w:br w:type="page"/>
      </w:r>
    </w:p>
    <w:tbl>
      <w:tblPr>
        <w:tblW w:w="0" w:type="auto"/>
        <w:tblLook w:val="00A0"/>
      </w:tblPr>
      <w:tblGrid>
        <w:gridCol w:w="4886"/>
        <w:gridCol w:w="4968"/>
      </w:tblGrid>
      <w:tr w:rsidR="008418A1" w:rsidRPr="00524557" w:rsidTr="009B7F7D">
        <w:tc>
          <w:tcPr>
            <w:tcW w:w="5068" w:type="dxa"/>
          </w:tcPr>
          <w:p w:rsidR="008418A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</w:p>
        </w:tc>
        <w:tc>
          <w:tcPr>
            <w:tcW w:w="5069" w:type="dxa"/>
          </w:tcPr>
          <w:p w:rsidR="008418A1" w:rsidRDefault="008418A1" w:rsidP="00733B9F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  <w:t>ЗАТВЕРДЖЕНО</w:t>
            </w:r>
          </w:p>
          <w:p w:rsidR="008418A1" w:rsidRDefault="008418A1" w:rsidP="00733B9F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розпорядженням міського голови</w:t>
            </w:r>
          </w:p>
          <w:p w:rsidR="008418A1" w:rsidRDefault="008418A1" w:rsidP="001D72F0">
            <w:pPr>
              <w:spacing w:after="0" w:line="240" w:lineRule="auto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від 18.12.2020 р. № 379-р</w:t>
            </w:r>
          </w:p>
        </w:tc>
      </w:tr>
    </w:tbl>
    <w:p w:rsidR="008418A1" w:rsidRDefault="008418A1" w:rsidP="00733B9F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  <w:lang w:eastAsia="uk-UA"/>
        </w:rPr>
      </w:pPr>
    </w:p>
    <w:p w:rsidR="008418A1" w:rsidRPr="009F39D2" w:rsidRDefault="008418A1" w:rsidP="00733B9F">
      <w:pPr>
        <w:tabs>
          <w:tab w:val="left" w:pos="525"/>
          <w:tab w:val="center" w:pos="4960"/>
        </w:tabs>
        <w:spacing w:after="0" w:line="240" w:lineRule="auto"/>
        <w:jc w:val="center"/>
        <w:rPr>
          <w:rFonts w:ascii="Times New Roman" w:hAnsi="Times New Roman"/>
          <w:b/>
          <w:caps/>
          <w:w w:val="115"/>
          <w:sz w:val="28"/>
          <w:szCs w:val="28"/>
          <w:lang w:eastAsia="uk-UA"/>
        </w:rPr>
      </w:pPr>
      <w:r w:rsidRPr="009F39D2">
        <w:rPr>
          <w:rFonts w:ascii="Times New Roman" w:hAnsi="Times New Roman"/>
          <w:b/>
          <w:caps/>
          <w:sz w:val="28"/>
          <w:szCs w:val="28"/>
          <w:lang w:eastAsia="uk-UA"/>
        </w:rPr>
        <w:t>інформаційна  картка  адміністративної  послуги</w:t>
      </w:r>
    </w:p>
    <w:p w:rsidR="008418A1" w:rsidRPr="009F39D2" w:rsidRDefault="008418A1" w:rsidP="00733B9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uk-UA"/>
        </w:rPr>
      </w:pPr>
    </w:p>
    <w:p w:rsidR="008418A1" w:rsidRPr="009F39D2" w:rsidRDefault="008418A1" w:rsidP="00733B9F">
      <w:pPr>
        <w:tabs>
          <w:tab w:val="left" w:pos="5445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uk-UA"/>
        </w:rPr>
      </w:pPr>
      <w:r w:rsidRPr="009F39D2">
        <w:rPr>
          <w:rFonts w:ascii="Times New Roman" w:hAnsi="Times New Roman"/>
          <w:b/>
          <w:bCs/>
          <w:sz w:val="28"/>
          <w:szCs w:val="28"/>
          <w:lang w:eastAsia="uk-UA"/>
        </w:rPr>
        <w:t>Продовження терміну дії паспорта прив'язки тимчасових споруд для провадження підприємницької діяльності</w:t>
      </w:r>
    </w:p>
    <w:p w:rsidR="008418A1" w:rsidRPr="009F39D2" w:rsidRDefault="008418A1" w:rsidP="00733B9F">
      <w:pPr>
        <w:tabs>
          <w:tab w:val="left" w:pos="5445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uk-UA"/>
        </w:rPr>
      </w:pPr>
    </w:p>
    <w:p w:rsidR="008418A1" w:rsidRPr="009F39D2" w:rsidRDefault="008418A1" w:rsidP="00733B9F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  <w:r w:rsidRPr="009F39D2">
        <w:rPr>
          <w:rFonts w:ascii="Times New Roman" w:hAnsi="Times New Roman"/>
          <w:b/>
          <w:sz w:val="28"/>
          <w:szCs w:val="28"/>
          <w:u w:val="single"/>
          <w:lang w:eastAsia="uk-UA"/>
        </w:rPr>
        <w:t xml:space="preserve">Відділ архітектури та містобудування Коломийської міської ради </w:t>
      </w:r>
      <w:r w:rsidRPr="009F39D2">
        <w:rPr>
          <w:rFonts w:ascii="Times New Roman" w:hAnsi="Times New Roman"/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8418A1" w:rsidRPr="00BA1DE1" w:rsidRDefault="008418A1" w:rsidP="00733B9F">
      <w:pPr>
        <w:tabs>
          <w:tab w:val="left" w:pos="6360"/>
        </w:tabs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8"/>
        <w:gridCol w:w="2537"/>
        <w:gridCol w:w="414"/>
        <w:gridCol w:w="141"/>
        <w:gridCol w:w="6214"/>
      </w:tblGrid>
      <w:tr w:rsidR="008418A1" w:rsidRPr="00524557" w:rsidTr="009F39D2">
        <w:trPr>
          <w:trHeight w:val="397"/>
        </w:trPr>
        <w:tc>
          <w:tcPr>
            <w:tcW w:w="9854" w:type="dxa"/>
            <w:gridSpan w:val="5"/>
            <w:vAlign w:val="center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Інформація про управління «Центр надання адміністративних послуг» Коломийської міської ради (далі – ЦНАП)</w:t>
            </w:r>
          </w:p>
        </w:tc>
      </w:tr>
      <w:tr w:rsidR="008418A1" w:rsidRPr="00524557" w:rsidTr="009F39D2">
        <w:tc>
          <w:tcPr>
            <w:tcW w:w="548" w:type="dxa"/>
            <w:vMerge w:val="restart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1.</w:t>
            </w:r>
          </w:p>
        </w:tc>
        <w:tc>
          <w:tcPr>
            <w:tcW w:w="2537" w:type="dxa"/>
          </w:tcPr>
          <w:p w:rsidR="008418A1" w:rsidRPr="009F39D2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ЦНАПу</w:t>
            </w:r>
          </w:p>
        </w:tc>
        <w:tc>
          <w:tcPr>
            <w:tcW w:w="6769" w:type="dxa"/>
            <w:gridSpan w:val="3"/>
            <w:vAlign w:val="center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Івано-Франківська обл., м. Коломия, пл. Привокзальна, 2А/1</w:t>
            </w:r>
          </w:p>
        </w:tc>
      </w:tr>
      <w:tr w:rsidR="008418A1" w:rsidRPr="00524557" w:rsidTr="009F39D2">
        <w:tc>
          <w:tcPr>
            <w:tcW w:w="548" w:type="dxa"/>
            <w:vMerge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 w:val="restart"/>
          </w:tcPr>
          <w:p w:rsidR="008418A1" w:rsidRPr="009F39D2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ВРМ ЦНАП</w:t>
            </w:r>
          </w:p>
        </w:tc>
        <w:tc>
          <w:tcPr>
            <w:tcW w:w="6769" w:type="dxa"/>
            <w:gridSpan w:val="3"/>
            <w:vAlign w:val="center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Воскресинці, вул. Тараса Шевченка, 40А</w:t>
            </w:r>
          </w:p>
        </w:tc>
      </w:tr>
      <w:tr w:rsidR="008418A1" w:rsidRPr="00524557" w:rsidTr="009F39D2">
        <w:tc>
          <w:tcPr>
            <w:tcW w:w="548" w:type="dxa"/>
            <w:vMerge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418A1" w:rsidRPr="009F39D2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Корнич, вул. Олександра Довженка, 2А</w:t>
            </w:r>
          </w:p>
        </w:tc>
      </w:tr>
      <w:tr w:rsidR="008418A1" w:rsidRPr="00524557" w:rsidTr="009F39D2">
        <w:tc>
          <w:tcPr>
            <w:tcW w:w="548" w:type="dxa"/>
            <w:vMerge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418A1" w:rsidRPr="009F39D2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Іванівці, вул. Центральна, 8А</w:t>
            </w:r>
          </w:p>
        </w:tc>
      </w:tr>
      <w:tr w:rsidR="008418A1" w:rsidRPr="00524557" w:rsidTr="009F39D2">
        <w:tc>
          <w:tcPr>
            <w:tcW w:w="548" w:type="dxa"/>
            <w:vMerge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418A1" w:rsidRPr="009F39D2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Раківчик, вул. Лесі Українки, 1</w:t>
            </w:r>
          </w:p>
        </w:tc>
      </w:tr>
      <w:tr w:rsidR="008418A1" w:rsidRPr="00524557" w:rsidTr="009F39D2">
        <w:tc>
          <w:tcPr>
            <w:tcW w:w="548" w:type="dxa"/>
            <w:vMerge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418A1" w:rsidRPr="009F39D2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Надвірнянський р-н, с. Саджавка, вул. Українська, 68</w:t>
            </w:r>
          </w:p>
        </w:tc>
      </w:tr>
      <w:tr w:rsidR="008418A1" w:rsidRPr="00524557" w:rsidTr="009F39D2">
        <w:tc>
          <w:tcPr>
            <w:tcW w:w="548" w:type="dxa"/>
            <w:vMerge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418A1" w:rsidRPr="009F39D2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Товмачик, вул. Шкільна, 34А</w:t>
            </w:r>
          </w:p>
        </w:tc>
      </w:tr>
      <w:tr w:rsidR="008418A1" w:rsidRPr="00524557" w:rsidTr="009F39D2">
        <w:tc>
          <w:tcPr>
            <w:tcW w:w="548" w:type="dxa"/>
            <w:vMerge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418A1" w:rsidRPr="009F39D2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Шепарівці, вул. Шевченка, 108</w:t>
            </w:r>
          </w:p>
        </w:tc>
      </w:tr>
      <w:tr w:rsidR="008418A1" w:rsidRPr="00524557" w:rsidTr="009F39D2">
        <w:tc>
          <w:tcPr>
            <w:tcW w:w="548" w:type="dxa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2.</w:t>
            </w:r>
          </w:p>
        </w:tc>
        <w:tc>
          <w:tcPr>
            <w:tcW w:w="2537" w:type="dxa"/>
          </w:tcPr>
          <w:p w:rsidR="008418A1" w:rsidRPr="009F39D2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в ЦНАПі</w:t>
            </w:r>
          </w:p>
        </w:tc>
        <w:tc>
          <w:tcPr>
            <w:tcW w:w="6769" w:type="dxa"/>
            <w:gridSpan w:val="3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-20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</w:tc>
      </w:tr>
      <w:tr w:rsidR="008418A1" w:rsidRPr="00524557" w:rsidTr="009F39D2">
        <w:tc>
          <w:tcPr>
            <w:tcW w:w="548" w:type="dxa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3.</w:t>
            </w:r>
          </w:p>
        </w:tc>
        <w:tc>
          <w:tcPr>
            <w:tcW w:w="2537" w:type="dxa"/>
          </w:tcPr>
          <w:p w:rsidR="008418A1" w:rsidRPr="009F39D2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на віддалених робочих місцях ЦНАПу</w:t>
            </w:r>
          </w:p>
        </w:tc>
        <w:tc>
          <w:tcPr>
            <w:tcW w:w="6769" w:type="dxa"/>
            <w:gridSpan w:val="3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Обід – 12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-13</w:t>
            </w:r>
            <w:r w:rsidRPr="009F39D2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</w:tc>
      </w:tr>
      <w:tr w:rsidR="008418A1" w:rsidRPr="00524557" w:rsidTr="009F39D2">
        <w:trPr>
          <w:trHeight w:val="1373"/>
        </w:trPr>
        <w:tc>
          <w:tcPr>
            <w:tcW w:w="548" w:type="dxa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4.</w:t>
            </w:r>
          </w:p>
        </w:tc>
        <w:tc>
          <w:tcPr>
            <w:tcW w:w="2537" w:type="dxa"/>
          </w:tcPr>
          <w:p w:rsidR="008418A1" w:rsidRPr="009F39D2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Телефон/факс (довідки), адреса електронної пошти та веб-сайт ЦНАПу</w:t>
            </w:r>
          </w:p>
          <w:p w:rsidR="008418A1" w:rsidRPr="009F39D2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та телефони ВРМ ЦНАП</w:t>
            </w:r>
          </w:p>
        </w:tc>
        <w:tc>
          <w:tcPr>
            <w:tcW w:w="6769" w:type="dxa"/>
            <w:gridSpan w:val="3"/>
          </w:tcPr>
          <w:p w:rsidR="008418A1" w:rsidRPr="009F39D2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4-74-81</w:t>
            </w:r>
          </w:p>
          <w:p w:rsidR="008418A1" w:rsidRPr="009F39D2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hyperlink r:id="rId33" w:history="1">
              <w:r w:rsidRPr="00524557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cnap_kol@ukr.net</w:t>
              </w:r>
            </w:hyperlink>
          </w:p>
          <w:p w:rsidR="008418A1" w:rsidRPr="00524557" w:rsidRDefault="008418A1" w:rsidP="00733B9F">
            <w:pPr>
              <w:widowControl w:val="0"/>
              <w:spacing w:after="0" w:line="240" w:lineRule="auto"/>
              <w:jc w:val="center"/>
              <w:rPr>
                <w:rStyle w:val="Hyperlink"/>
                <w:rFonts w:ascii="Times New Roman" w:hAnsi="Times New Roman"/>
                <w:sz w:val="24"/>
                <w:szCs w:val="24"/>
                <w:lang w:eastAsia="uk-UA"/>
              </w:rPr>
            </w:pPr>
            <w:hyperlink r:id="rId34" w:history="1">
              <w:r w:rsidRPr="00524557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http://www.cnap.kolrada.gov.ua</w:t>
              </w:r>
            </w:hyperlink>
          </w:p>
          <w:p w:rsidR="008418A1" w:rsidRPr="009F39D2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(03433) 4-74-81</w:t>
            </w:r>
          </w:p>
          <w:p w:rsidR="008418A1" w:rsidRPr="009F39D2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Воскресинці: (03433) 7-64-00</w:t>
            </w:r>
          </w:p>
          <w:p w:rsidR="008418A1" w:rsidRPr="009F39D2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Корнич: (03433) 9-26-24</w:t>
            </w:r>
          </w:p>
          <w:p w:rsidR="008418A1" w:rsidRPr="009F39D2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Іванівці: (03433) 9-12-46</w:t>
            </w:r>
          </w:p>
          <w:p w:rsidR="008418A1" w:rsidRPr="009F39D2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Раківчик: (03433) 9-92-34</w:t>
            </w:r>
          </w:p>
          <w:p w:rsidR="008418A1" w:rsidRPr="009F39D2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Саджавка: (03475) 3-56-34</w:t>
            </w:r>
          </w:p>
          <w:p w:rsidR="008418A1" w:rsidRPr="009F39D2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Товмачик: (03433) 9-12-40</w:t>
            </w:r>
          </w:p>
          <w:p w:rsidR="008418A1" w:rsidRPr="009F39D2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Шепарівці: (03433) 9-94-10</w:t>
            </w:r>
          </w:p>
        </w:tc>
      </w:tr>
      <w:tr w:rsidR="008418A1" w:rsidRPr="00524557" w:rsidTr="009F39D2">
        <w:trPr>
          <w:trHeight w:val="397"/>
        </w:trPr>
        <w:tc>
          <w:tcPr>
            <w:tcW w:w="9854" w:type="dxa"/>
            <w:gridSpan w:val="5"/>
            <w:vAlign w:val="center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Нормативні акти, якими регламентується надання адміністративної послуги</w:t>
            </w:r>
          </w:p>
        </w:tc>
      </w:tr>
      <w:tr w:rsidR="008418A1" w:rsidRPr="00524557" w:rsidTr="009F39D2">
        <w:tc>
          <w:tcPr>
            <w:tcW w:w="548" w:type="dxa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5.</w:t>
            </w:r>
          </w:p>
        </w:tc>
        <w:tc>
          <w:tcPr>
            <w:tcW w:w="2951" w:type="dxa"/>
            <w:gridSpan w:val="2"/>
          </w:tcPr>
          <w:p w:rsidR="008418A1" w:rsidRPr="009F39D2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Закони України </w:t>
            </w:r>
          </w:p>
        </w:tc>
        <w:tc>
          <w:tcPr>
            <w:tcW w:w="6355" w:type="dxa"/>
            <w:gridSpan w:val="2"/>
          </w:tcPr>
          <w:p w:rsidR="008418A1" w:rsidRPr="009F39D2" w:rsidRDefault="008418A1" w:rsidP="00733B9F">
            <w:pPr>
              <w:pStyle w:val="Textbody"/>
              <w:spacing w:after="0"/>
              <w:rPr>
                <w:rFonts w:cs="Times New Roman"/>
                <w:lang w:eastAsia="uk-UA"/>
              </w:rPr>
            </w:pPr>
            <w:r w:rsidRPr="009F39D2">
              <w:rPr>
                <w:rStyle w:val="CharStyle12"/>
                <w:i w:val="0"/>
                <w:color w:val="auto"/>
                <w:spacing w:val="0"/>
                <w:sz w:val="24"/>
                <w:szCs w:val="24"/>
                <w:lang w:eastAsia="zh-CN"/>
              </w:rPr>
              <w:t>Закон України «Про регулювання містобудівної діяльності» (ст. 28 п.2)</w:t>
            </w:r>
          </w:p>
        </w:tc>
      </w:tr>
      <w:tr w:rsidR="008418A1" w:rsidRPr="00524557" w:rsidTr="009F39D2">
        <w:tc>
          <w:tcPr>
            <w:tcW w:w="548" w:type="dxa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6.</w:t>
            </w:r>
          </w:p>
        </w:tc>
        <w:tc>
          <w:tcPr>
            <w:tcW w:w="2951" w:type="dxa"/>
            <w:gridSpan w:val="2"/>
          </w:tcPr>
          <w:p w:rsidR="008418A1" w:rsidRPr="009F39D2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Акти Кабінету Міністрів України</w:t>
            </w:r>
          </w:p>
        </w:tc>
        <w:tc>
          <w:tcPr>
            <w:tcW w:w="6355" w:type="dxa"/>
            <w:gridSpan w:val="2"/>
          </w:tcPr>
          <w:p w:rsidR="008418A1" w:rsidRPr="009F39D2" w:rsidRDefault="008418A1" w:rsidP="00733B9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Courier New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418A1" w:rsidRPr="00524557" w:rsidTr="009F39D2">
        <w:tc>
          <w:tcPr>
            <w:tcW w:w="548" w:type="dxa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7.</w:t>
            </w:r>
          </w:p>
        </w:tc>
        <w:tc>
          <w:tcPr>
            <w:tcW w:w="2951" w:type="dxa"/>
            <w:gridSpan w:val="2"/>
          </w:tcPr>
          <w:p w:rsidR="008418A1" w:rsidRPr="009F39D2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Акти центральних органів виконавчої влади</w:t>
            </w:r>
          </w:p>
        </w:tc>
        <w:tc>
          <w:tcPr>
            <w:tcW w:w="6355" w:type="dxa"/>
            <w:gridSpan w:val="2"/>
          </w:tcPr>
          <w:p w:rsidR="008418A1" w:rsidRPr="009F39D2" w:rsidRDefault="008418A1" w:rsidP="00733B9F">
            <w:pPr>
              <w:tabs>
                <w:tab w:val="left" w:pos="300"/>
                <w:tab w:val="center" w:pos="309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Наказ Міністерства регіонального розвитку, будівництва та житлово-комунального господарства України від 21.10.2011 № 244 ”Про затвердження Порядку розміщення тимчасових споруд для проваджен</w:t>
            </w:r>
            <w:r>
              <w:rPr>
                <w:rFonts w:ascii="Times New Roman" w:hAnsi="Times New Roman"/>
                <w:sz w:val="24"/>
                <w:szCs w:val="24"/>
                <w:lang w:eastAsia="uk-UA"/>
              </w:rPr>
              <w:t>ня підприємницької діяльності”.</w:t>
            </w:r>
          </w:p>
        </w:tc>
      </w:tr>
      <w:tr w:rsidR="008418A1" w:rsidRPr="00524557" w:rsidTr="009F39D2">
        <w:tc>
          <w:tcPr>
            <w:tcW w:w="548" w:type="dxa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8.</w:t>
            </w:r>
          </w:p>
        </w:tc>
        <w:tc>
          <w:tcPr>
            <w:tcW w:w="2951" w:type="dxa"/>
            <w:gridSpan w:val="2"/>
          </w:tcPr>
          <w:p w:rsidR="008418A1" w:rsidRPr="009F39D2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Акти місцевих органів виконавчої влади/ органів місцевого самоврядування</w:t>
            </w:r>
          </w:p>
        </w:tc>
        <w:tc>
          <w:tcPr>
            <w:tcW w:w="6355" w:type="dxa"/>
            <w:gridSpan w:val="2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418A1" w:rsidRPr="00524557" w:rsidTr="009F39D2">
        <w:trPr>
          <w:trHeight w:val="397"/>
        </w:trPr>
        <w:tc>
          <w:tcPr>
            <w:tcW w:w="9854" w:type="dxa"/>
            <w:gridSpan w:val="5"/>
            <w:vAlign w:val="center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9F39D2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Умови отримання адміністративної послуги</w:t>
            </w:r>
          </w:p>
        </w:tc>
      </w:tr>
      <w:tr w:rsidR="008418A1" w:rsidRPr="00524557" w:rsidTr="009F39D2">
        <w:trPr>
          <w:trHeight w:val="160"/>
        </w:trPr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9.</w:t>
            </w:r>
          </w:p>
        </w:tc>
        <w:tc>
          <w:tcPr>
            <w:tcW w:w="3092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Підстава для одержання адміністративної послуги</w:t>
            </w:r>
          </w:p>
        </w:tc>
        <w:tc>
          <w:tcPr>
            <w:tcW w:w="6214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Письмова заява.</w:t>
            </w:r>
          </w:p>
        </w:tc>
      </w:tr>
      <w:tr w:rsidR="008418A1" w:rsidRPr="00524557" w:rsidTr="009F39D2">
        <w:trPr>
          <w:trHeight w:val="70"/>
        </w:trPr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10.</w:t>
            </w:r>
          </w:p>
        </w:tc>
        <w:tc>
          <w:tcPr>
            <w:tcW w:w="3092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Вичерпний перелік документів, необхідних для отримання адміністративної послуги, а також вимоги до них</w:t>
            </w:r>
          </w:p>
        </w:tc>
        <w:tc>
          <w:tcPr>
            <w:tcW w:w="6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418A1" w:rsidRPr="009F39D2" w:rsidRDefault="008418A1" w:rsidP="00733B9F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9F39D2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1.Заява (встановленої форми) на ім’я начальника відділу архітектури та містобудування.</w:t>
            </w:r>
          </w:p>
          <w:p w:rsidR="008418A1" w:rsidRPr="009F39D2" w:rsidRDefault="008418A1" w:rsidP="00733B9F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9F39D2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2.Паспорт прив’язки тимчасових споруд для провадження підприємницької діяльності.</w:t>
            </w:r>
          </w:p>
          <w:p w:rsidR="008418A1" w:rsidRPr="009F39D2" w:rsidRDefault="008418A1" w:rsidP="00733B9F">
            <w:pPr>
              <w:pStyle w:val="NormalWeb"/>
              <w:spacing w:before="0" w:beforeAutospacing="0" w:after="0" w:afterAutospacing="0"/>
              <w:rPr>
                <w:lang w:val="uk-UA" w:eastAsia="uk-UA"/>
              </w:rPr>
            </w:pPr>
            <w:r w:rsidRPr="009F39D2">
              <w:rPr>
                <w:rStyle w:val="CharStyle12"/>
                <w:i w:val="0"/>
                <w:spacing w:val="0"/>
                <w:sz w:val="24"/>
                <w:szCs w:val="24"/>
                <w:lang w:eastAsia="ru-RU"/>
              </w:rPr>
              <w:t>3.Фотофіксація земельної ділянки з оточенням.</w:t>
            </w:r>
          </w:p>
        </w:tc>
      </w:tr>
      <w:tr w:rsidR="008418A1" w:rsidRPr="00524557" w:rsidTr="009F39D2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11.</w:t>
            </w:r>
          </w:p>
        </w:tc>
        <w:tc>
          <w:tcPr>
            <w:tcW w:w="3092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Порядок та спосіб подання документів, необхідних для отримання адміністративної послуги</w:t>
            </w:r>
          </w:p>
        </w:tc>
        <w:tc>
          <w:tcPr>
            <w:tcW w:w="6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418A1" w:rsidRPr="009F39D2" w:rsidRDefault="008418A1" w:rsidP="00733B9F">
            <w:pPr>
              <w:pStyle w:val="a0"/>
              <w:tabs>
                <w:tab w:val="left" w:pos="4954"/>
              </w:tabs>
              <w:jc w:val="both"/>
              <w:rPr>
                <w:rFonts w:cs="Mangal"/>
                <w:kern w:val="3"/>
                <w:sz w:val="24"/>
                <w:szCs w:val="24"/>
                <w:lang w:eastAsia="zh-CN" w:bidi="hi-IN"/>
              </w:rPr>
            </w:pPr>
            <w:r w:rsidRPr="009F39D2">
              <w:rPr>
                <w:kern w:val="3"/>
                <w:sz w:val="24"/>
                <w:szCs w:val="24"/>
                <w:lang w:eastAsia="uk-UA" w:bidi="hi-IN"/>
              </w:rPr>
              <w:t>Документи надаються до управління «Центр надання адміністративних послуг» Коломийської міської ради (площа Привокзальна, 2А/1, м. Коломия), особисто чи по дорученню.</w:t>
            </w:r>
          </w:p>
        </w:tc>
      </w:tr>
      <w:tr w:rsidR="008418A1" w:rsidRPr="00524557" w:rsidTr="009F39D2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12.</w:t>
            </w:r>
          </w:p>
        </w:tc>
        <w:tc>
          <w:tcPr>
            <w:tcW w:w="3092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Платність (безоплатність) надання адміністративної послуги</w:t>
            </w:r>
          </w:p>
        </w:tc>
        <w:tc>
          <w:tcPr>
            <w:tcW w:w="6214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Безоплатно.</w:t>
            </w:r>
          </w:p>
        </w:tc>
      </w:tr>
      <w:tr w:rsidR="008418A1" w:rsidRPr="00524557" w:rsidTr="009F39D2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13.</w:t>
            </w:r>
          </w:p>
        </w:tc>
        <w:tc>
          <w:tcPr>
            <w:tcW w:w="3092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Нормативно-правові акти, на підставі яких стягується плата</w:t>
            </w:r>
          </w:p>
        </w:tc>
        <w:tc>
          <w:tcPr>
            <w:tcW w:w="6214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418A1" w:rsidRPr="00524557" w:rsidTr="009F39D2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14.</w:t>
            </w:r>
          </w:p>
        </w:tc>
        <w:tc>
          <w:tcPr>
            <w:tcW w:w="3092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Розмір та порядок внесення плати (адміністративного збору) за платну адміністративну послугу</w:t>
            </w:r>
          </w:p>
        </w:tc>
        <w:tc>
          <w:tcPr>
            <w:tcW w:w="6214" w:type="dxa"/>
          </w:tcPr>
          <w:p w:rsidR="008418A1" w:rsidRPr="009F39D2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418A1" w:rsidRPr="00524557" w:rsidTr="009F39D2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15.</w:t>
            </w:r>
          </w:p>
        </w:tc>
        <w:tc>
          <w:tcPr>
            <w:tcW w:w="3092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Розрахунковий рахунок для внесення плати</w:t>
            </w:r>
          </w:p>
        </w:tc>
        <w:tc>
          <w:tcPr>
            <w:tcW w:w="6214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418A1" w:rsidRPr="00524557" w:rsidTr="009F39D2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16.</w:t>
            </w:r>
          </w:p>
        </w:tc>
        <w:tc>
          <w:tcPr>
            <w:tcW w:w="3092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Строк надання адміністративної послуги</w:t>
            </w:r>
          </w:p>
        </w:tc>
        <w:tc>
          <w:tcPr>
            <w:tcW w:w="6214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Протягом 10 робочих днів.</w:t>
            </w:r>
          </w:p>
        </w:tc>
      </w:tr>
      <w:tr w:rsidR="008418A1" w:rsidRPr="00524557" w:rsidTr="009F39D2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17.</w:t>
            </w:r>
          </w:p>
        </w:tc>
        <w:tc>
          <w:tcPr>
            <w:tcW w:w="3092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Перелік підстав для відмови у наданні адміністративної послуги</w:t>
            </w:r>
          </w:p>
        </w:tc>
        <w:tc>
          <w:tcPr>
            <w:tcW w:w="6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418A1" w:rsidRPr="009F39D2" w:rsidRDefault="008418A1" w:rsidP="00733B9F">
            <w:pPr>
              <w:pStyle w:val="Standard"/>
              <w:jc w:val="both"/>
            </w:pPr>
            <w:r w:rsidRPr="009F39D2">
              <w:t xml:space="preserve">1.У випадку подання  документів не в повному обсязі. </w:t>
            </w:r>
          </w:p>
          <w:p w:rsidR="008418A1" w:rsidRPr="009F39D2" w:rsidRDefault="008418A1" w:rsidP="00733B9F">
            <w:pPr>
              <w:pStyle w:val="Standard"/>
              <w:jc w:val="both"/>
            </w:pPr>
            <w:r w:rsidRPr="009F39D2">
              <w:t>2.Виявлення в документах, поданих замовником, недостовірних відомостей.</w:t>
            </w:r>
          </w:p>
        </w:tc>
      </w:tr>
      <w:tr w:rsidR="008418A1" w:rsidRPr="00524557" w:rsidTr="009F39D2">
        <w:trPr>
          <w:trHeight w:val="70"/>
        </w:trPr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18.</w:t>
            </w:r>
          </w:p>
        </w:tc>
        <w:tc>
          <w:tcPr>
            <w:tcW w:w="3092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Результат надання адміністративної послуги</w:t>
            </w:r>
          </w:p>
        </w:tc>
        <w:tc>
          <w:tcPr>
            <w:tcW w:w="6214" w:type="dxa"/>
          </w:tcPr>
          <w:p w:rsidR="008418A1" w:rsidRPr="00524557" w:rsidRDefault="008418A1" w:rsidP="00733B9F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524557">
              <w:rPr>
                <w:rFonts w:ascii="Times New Roman" w:hAnsi="Times New Roman"/>
                <w:bCs/>
                <w:sz w:val="24"/>
                <w:szCs w:val="24"/>
                <w:lang w:eastAsia="uk-UA"/>
              </w:rPr>
              <w:t>Продовжений термін дії паспорта прив'язки тимчасових споруд для провадження підприємницької діяльності</w:t>
            </w:r>
          </w:p>
        </w:tc>
      </w:tr>
      <w:tr w:rsidR="008418A1" w:rsidRPr="00524557" w:rsidTr="009F39D2">
        <w:trPr>
          <w:trHeight w:val="841"/>
        </w:trPr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19.</w:t>
            </w:r>
          </w:p>
        </w:tc>
        <w:tc>
          <w:tcPr>
            <w:tcW w:w="3092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Способи отримання відповіді (результату)</w:t>
            </w:r>
          </w:p>
        </w:tc>
        <w:tc>
          <w:tcPr>
            <w:tcW w:w="6214" w:type="dxa"/>
          </w:tcPr>
          <w:p w:rsidR="008418A1" w:rsidRPr="009F39D2" w:rsidRDefault="008418A1" w:rsidP="00733B9F">
            <w:pPr>
              <w:spacing w:after="0" w:line="240" w:lineRule="auto"/>
              <w:jc w:val="both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9F39D2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В управлінні «Центр надання адміністративних послуг» Коломийської міської ради (площа Привокзальна, 2А/1, м. Коломия), особисто чи по дорученню</w:t>
            </w:r>
          </w:p>
        </w:tc>
      </w:tr>
      <w:tr w:rsidR="008418A1" w:rsidRPr="00524557" w:rsidTr="009F39D2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20.</w:t>
            </w:r>
          </w:p>
        </w:tc>
        <w:tc>
          <w:tcPr>
            <w:tcW w:w="3092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Примітка</w:t>
            </w:r>
          </w:p>
        </w:tc>
        <w:tc>
          <w:tcPr>
            <w:tcW w:w="6214" w:type="dxa"/>
          </w:tcPr>
          <w:p w:rsidR="008418A1" w:rsidRPr="009F39D2" w:rsidRDefault="008418A1" w:rsidP="00733B9F">
            <w:pPr>
              <w:pStyle w:val="a0"/>
              <w:jc w:val="both"/>
              <w:rPr>
                <w:sz w:val="24"/>
                <w:szCs w:val="24"/>
                <w:lang w:eastAsia="uk-UA"/>
              </w:rPr>
            </w:pPr>
          </w:p>
        </w:tc>
      </w:tr>
    </w:tbl>
    <w:p w:rsidR="008418A1" w:rsidRDefault="008418A1" w:rsidP="00733B9F">
      <w:pPr>
        <w:spacing w:after="0" w:line="240" w:lineRule="auto"/>
        <w:jc w:val="center"/>
      </w:pPr>
    </w:p>
    <w:p w:rsidR="008418A1" w:rsidRDefault="008418A1" w:rsidP="00733B9F">
      <w:pPr>
        <w:spacing w:after="0" w:line="240" w:lineRule="auto"/>
      </w:pPr>
      <w:r>
        <w:br w:type="page"/>
      </w:r>
    </w:p>
    <w:tbl>
      <w:tblPr>
        <w:tblW w:w="0" w:type="auto"/>
        <w:tblLook w:val="00A0"/>
      </w:tblPr>
      <w:tblGrid>
        <w:gridCol w:w="4886"/>
        <w:gridCol w:w="4968"/>
      </w:tblGrid>
      <w:tr w:rsidR="008418A1" w:rsidRPr="00524557" w:rsidTr="009B7F7D">
        <w:tc>
          <w:tcPr>
            <w:tcW w:w="5068" w:type="dxa"/>
          </w:tcPr>
          <w:p w:rsidR="008418A1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</w:p>
        </w:tc>
        <w:tc>
          <w:tcPr>
            <w:tcW w:w="5069" w:type="dxa"/>
          </w:tcPr>
          <w:p w:rsidR="008418A1" w:rsidRDefault="008418A1" w:rsidP="00733B9F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  <w:t>ЗАТВЕРДЖЕНО</w:t>
            </w:r>
          </w:p>
          <w:p w:rsidR="008418A1" w:rsidRDefault="008418A1" w:rsidP="00733B9F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розпорядженням міського голови</w:t>
            </w:r>
          </w:p>
          <w:p w:rsidR="008418A1" w:rsidRDefault="008418A1" w:rsidP="001D72F0">
            <w:pPr>
              <w:spacing w:after="0" w:line="240" w:lineRule="auto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від 18.12.2020 р. № 379-р</w:t>
            </w:r>
          </w:p>
        </w:tc>
      </w:tr>
    </w:tbl>
    <w:p w:rsidR="008418A1" w:rsidRDefault="008418A1" w:rsidP="00733B9F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  <w:lang w:eastAsia="uk-UA"/>
        </w:rPr>
      </w:pPr>
    </w:p>
    <w:p w:rsidR="008418A1" w:rsidRPr="009F39D2" w:rsidRDefault="008418A1" w:rsidP="00733B9F">
      <w:pPr>
        <w:tabs>
          <w:tab w:val="left" w:pos="525"/>
          <w:tab w:val="center" w:pos="4960"/>
        </w:tabs>
        <w:spacing w:after="0" w:line="240" w:lineRule="auto"/>
        <w:jc w:val="center"/>
        <w:rPr>
          <w:rFonts w:ascii="Times New Roman" w:hAnsi="Times New Roman"/>
          <w:b/>
          <w:caps/>
          <w:w w:val="115"/>
          <w:sz w:val="28"/>
          <w:szCs w:val="28"/>
          <w:lang w:eastAsia="uk-UA"/>
        </w:rPr>
      </w:pPr>
      <w:r w:rsidRPr="009F39D2">
        <w:rPr>
          <w:rFonts w:ascii="Times New Roman" w:hAnsi="Times New Roman"/>
          <w:b/>
          <w:caps/>
          <w:sz w:val="28"/>
          <w:szCs w:val="28"/>
          <w:lang w:eastAsia="uk-UA"/>
        </w:rPr>
        <w:t>інформаційна  картка  адміністративної  послуги</w:t>
      </w:r>
    </w:p>
    <w:p w:rsidR="008418A1" w:rsidRPr="009F39D2" w:rsidRDefault="008418A1" w:rsidP="00733B9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uk-UA"/>
        </w:rPr>
      </w:pPr>
    </w:p>
    <w:p w:rsidR="008418A1" w:rsidRPr="009F39D2" w:rsidRDefault="008418A1" w:rsidP="00733B9F">
      <w:pPr>
        <w:tabs>
          <w:tab w:val="left" w:pos="5445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uk-UA"/>
        </w:rPr>
      </w:pPr>
      <w:r w:rsidRPr="009F39D2">
        <w:rPr>
          <w:rFonts w:ascii="Times New Roman" w:hAnsi="Times New Roman"/>
          <w:b/>
          <w:bCs/>
          <w:sz w:val="28"/>
          <w:szCs w:val="28"/>
          <w:lang w:eastAsia="uk-UA"/>
        </w:rPr>
        <w:t>Рішення виконавчого комітету про надання дозволу на розміщення зовнішньої реклами</w:t>
      </w:r>
    </w:p>
    <w:p w:rsidR="008418A1" w:rsidRPr="009F39D2" w:rsidRDefault="008418A1" w:rsidP="00733B9F">
      <w:pPr>
        <w:tabs>
          <w:tab w:val="left" w:pos="5445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uk-UA"/>
        </w:rPr>
      </w:pPr>
    </w:p>
    <w:p w:rsidR="008418A1" w:rsidRPr="009F39D2" w:rsidRDefault="008418A1" w:rsidP="00733B9F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  <w:r w:rsidRPr="009F39D2">
        <w:rPr>
          <w:rFonts w:ascii="Times New Roman" w:hAnsi="Times New Roman"/>
          <w:b/>
          <w:sz w:val="28"/>
          <w:szCs w:val="28"/>
          <w:u w:val="single"/>
          <w:lang w:eastAsia="uk-UA"/>
        </w:rPr>
        <w:t xml:space="preserve">Відділ архітектури та містобудування Коломийської міської ради </w:t>
      </w:r>
      <w:r w:rsidRPr="009F39D2">
        <w:rPr>
          <w:rFonts w:ascii="Times New Roman" w:hAnsi="Times New Roman"/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8418A1" w:rsidRPr="00BA1DE1" w:rsidRDefault="008418A1" w:rsidP="00733B9F">
      <w:pPr>
        <w:tabs>
          <w:tab w:val="left" w:pos="6360"/>
        </w:tabs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8"/>
        <w:gridCol w:w="2537"/>
        <w:gridCol w:w="414"/>
        <w:gridCol w:w="141"/>
        <w:gridCol w:w="6214"/>
      </w:tblGrid>
      <w:tr w:rsidR="008418A1" w:rsidRPr="00524557" w:rsidTr="009F39D2">
        <w:trPr>
          <w:trHeight w:val="397"/>
        </w:trPr>
        <w:tc>
          <w:tcPr>
            <w:tcW w:w="9854" w:type="dxa"/>
            <w:gridSpan w:val="5"/>
            <w:vAlign w:val="center"/>
          </w:tcPr>
          <w:p w:rsidR="008418A1" w:rsidRPr="009B7F7D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9B7F7D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Інформація про управління «Центр надання адміністративних послуг» Коломийської міської ради (далі – ЦНАП)</w:t>
            </w:r>
          </w:p>
        </w:tc>
      </w:tr>
      <w:tr w:rsidR="008418A1" w:rsidRPr="00524557" w:rsidTr="009F39D2">
        <w:tc>
          <w:tcPr>
            <w:tcW w:w="548" w:type="dxa"/>
            <w:vMerge w:val="restart"/>
          </w:tcPr>
          <w:p w:rsidR="008418A1" w:rsidRPr="009B7F7D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1.</w:t>
            </w:r>
          </w:p>
        </w:tc>
        <w:tc>
          <w:tcPr>
            <w:tcW w:w="2537" w:type="dxa"/>
          </w:tcPr>
          <w:p w:rsidR="008418A1" w:rsidRPr="009B7F7D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ЦНАПу</w:t>
            </w:r>
          </w:p>
        </w:tc>
        <w:tc>
          <w:tcPr>
            <w:tcW w:w="6769" w:type="dxa"/>
            <w:gridSpan w:val="3"/>
            <w:vAlign w:val="center"/>
          </w:tcPr>
          <w:p w:rsidR="008418A1" w:rsidRPr="009B7F7D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Івано-Франківська обл., м. Коломия, пл. Привокзальна, 2А/1</w:t>
            </w:r>
          </w:p>
        </w:tc>
      </w:tr>
      <w:tr w:rsidR="008418A1" w:rsidRPr="00524557" w:rsidTr="009F39D2">
        <w:tc>
          <w:tcPr>
            <w:tcW w:w="548" w:type="dxa"/>
            <w:vMerge/>
          </w:tcPr>
          <w:p w:rsidR="008418A1" w:rsidRPr="009B7F7D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 w:val="restart"/>
          </w:tcPr>
          <w:p w:rsidR="008418A1" w:rsidRPr="009B7F7D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ВРМ ЦНАП</w:t>
            </w:r>
          </w:p>
        </w:tc>
        <w:tc>
          <w:tcPr>
            <w:tcW w:w="6769" w:type="dxa"/>
            <w:gridSpan w:val="3"/>
            <w:vAlign w:val="center"/>
          </w:tcPr>
          <w:p w:rsidR="008418A1" w:rsidRPr="009B7F7D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Воскресинці, вул. Тараса Шевченка, 40А</w:t>
            </w:r>
          </w:p>
        </w:tc>
      </w:tr>
      <w:tr w:rsidR="008418A1" w:rsidRPr="00524557" w:rsidTr="009F39D2">
        <w:tc>
          <w:tcPr>
            <w:tcW w:w="548" w:type="dxa"/>
            <w:vMerge/>
          </w:tcPr>
          <w:p w:rsidR="008418A1" w:rsidRPr="009B7F7D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418A1" w:rsidRPr="009B7F7D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418A1" w:rsidRPr="009B7F7D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Корнич, вул. Олександра Довженка, 2А</w:t>
            </w:r>
          </w:p>
        </w:tc>
      </w:tr>
      <w:tr w:rsidR="008418A1" w:rsidRPr="00524557" w:rsidTr="009F39D2">
        <w:tc>
          <w:tcPr>
            <w:tcW w:w="548" w:type="dxa"/>
            <w:vMerge/>
          </w:tcPr>
          <w:p w:rsidR="008418A1" w:rsidRPr="009B7F7D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418A1" w:rsidRPr="009B7F7D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418A1" w:rsidRPr="009B7F7D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Іванівці, вул. Центральна, 8А</w:t>
            </w:r>
          </w:p>
        </w:tc>
      </w:tr>
      <w:tr w:rsidR="008418A1" w:rsidRPr="00524557" w:rsidTr="009F39D2">
        <w:tc>
          <w:tcPr>
            <w:tcW w:w="548" w:type="dxa"/>
            <w:vMerge/>
          </w:tcPr>
          <w:p w:rsidR="008418A1" w:rsidRPr="009B7F7D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418A1" w:rsidRPr="009B7F7D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418A1" w:rsidRPr="009B7F7D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Раківчик, вул. Лесі Українки, 1</w:t>
            </w:r>
          </w:p>
        </w:tc>
      </w:tr>
      <w:tr w:rsidR="008418A1" w:rsidRPr="00524557" w:rsidTr="009F39D2">
        <w:tc>
          <w:tcPr>
            <w:tcW w:w="548" w:type="dxa"/>
            <w:vMerge/>
          </w:tcPr>
          <w:p w:rsidR="008418A1" w:rsidRPr="009B7F7D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418A1" w:rsidRPr="009B7F7D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418A1" w:rsidRPr="009B7F7D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Надвірнянський р-н, с. Саджавка, вул. Українська, 68</w:t>
            </w:r>
          </w:p>
        </w:tc>
      </w:tr>
      <w:tr w:rsidR="008418A1" w:rsidRPr="00524557" w:rsidTr="009F39D2">
        <w:tc>
          <w:tcPr>
            <w:tcW w:w="548" w:type="dxa"/>
            <w:vMerge/>
          </w:tcPr>
          <w:p w:rsidR="008418A1" w:rsidRPr="009B7F7D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418A1" w:rsidRPr="009B7F7D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418A1" w:rsidRPr="009B7F7D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Товмачик, вул. Шкільна, 34А</w:t>
            </w:r>
          </w:p>
        </w:tc>
      </w:tr>
      <w:tr w:rsidR="008418A1" w:rsidRPr="00524557" w:rsidTr="009F39D2">
        <w:tc>
          <w:tcPr>
            <w:tcW w:w="548" w:type="dxa"/>
            <w:vMerge/>
          </w:tcPr>
          <w:p w:rsidR="008418A1" w:rsidRPr="009B7F7D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418A1" w:rsidRPr="009B7F7D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8418A1" w:rsidRPr="009B7F7D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Шепарівці, вул. Шевченка, 108</w:t>
            </w:r>
          </w:p>
        </w:tc>
      </w:tr>
      <w:tr w:rsidR="008418A1" w:rsidRPr="00524557" w:rsidTr="009F39D2">
        <w:tc>
          <w:tcPr>
            <w:tcW w:w="548" w:type="dxa"/>
          </w:tcPr>
          <w:p w:rsidR="008418A1" w:rsidRPr="009B7F7D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2.</w:t>
            </w:r>
          </w:p>
        </w:tc>
        <w:tc>
          <w:tcPr>
            <w:tcW w:w="2537" w:type="dxa"/>
          </w:tcPr>
          <w:p w:rsidR="008418A1" w:rsidRPr="009B7F7D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в ЦНАПі</w:t>
            </w:r>
          </w:p>
        </w:tc>
        <w:tc>
          <w:tcPr>
            <w:tcW w:w="6769" w:type="dxa"/>
            <w:gridSpan w:val="3"/>
          </w:tcPr>
          <w:p w:rsidR="008418A1" w:rsidRPr="009B7F7D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9B7F7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9B7F7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9B7F7D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9B7F7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9B7F7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9B7F7D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9B7F7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-20</w:t>
            </w:r>
            <w:r w:rsidRPr="009B7F7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9B7F7D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9B7F7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9B7F7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9B7F7D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9B7F7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9B7F7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8418A1" w:rsidRPr="009B7F7D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</w:tc>
      </w:tr>
      <w:tr w:rsidR="008418A1" w:rsidRPr="00524557" w:rsidTr="009F39D2">
        <w:tc>
          <w:tcPr>
            <w:tcW w:w="548" w:type="dxa"/>
          </w:tcPr>
          <w:p w:rsidR="008418A1" w:rsidRPr="009B7F7D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3.</w:t>
            </w:r>
          </w:p>
        </w:tc>
        <w:tc>
          <w:tcPr>
            <w:tcW w:w="2537" w:type="dxa"/>
          </w:tcPr>
          <w:p w:rsidR="008418A1" w:rsidRPr="009B7F7D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на віддалених робочих місцях ЦНАПу</w:t>
            </w:r>
          </w:p>
        </w:tc>
        <w:tc>
          <w:tcPr>
            <w:tcW w:w="6769" w:type="dxa"/>
            <w:gridSpan w:val="3"/>
          </w:tcPr>
          <w:p w:rsidR="008418A1" w:rsidRPr="009B7F7D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9B7F7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9B7F7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9B7F7D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9B7F7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9B7F7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9B7F7D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9B7F7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9B7F7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9B7F7D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9B7F7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9B7F7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418A1" w:rsidRPr="009B7F7D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9B7F7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9B7F7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8418A1" w:rsidRPr="009B7F7D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  <w:p w:rsidR="008418A1" w:rsidRPr="009B7F7D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Обід – 12</w:t>
            </w:r>
            <w:r w:rsidRPr="009B7F7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-13</w:t>
            </w:r>
            <w:r w:rsidRPr="009B7F7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</w:tc>
      </w:tr>
      <w:tr w:rsidR="008418A1" w:rsidRPr="00524557" w:rsidTr="009F39D2">
        <w:trPr>
          <w:trHeight w:val="1373"/>
        </w:trPr>
        <w:tc>
          <w:tcPr>
            <w:tcW w:w="548" w:type="dxa"/>
          </w:tcPr>
          <w:p w:rsidR="008418A1" w:rsidRPr="009B7F7D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4.</w:t>
            </w:r>
          </w:p>
        </w:tc>
        <w:tc>
          <w:tcPr>
            <w:tcW w:w="2537" w:type="dxa"/>
          </w:tcPr>
          <w:p w:rsidR="008418A1" w:rsidRPr="009B7F7D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Телефон/факс (довідки), адреса електронної пошти та веб-сайт ЦНАПу</w:t>
            </w:r>
          </w:p>
          <w:p w:rsidR="008418A1" w:rsidRPr="009B7F7D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та телефони ВРМ ЦНАП</w:t>
            </w:r>
          </w:p>
        </w:tc>
        <w:tc>
          <w:tcPr>
            <w:tcW w:w="6769" w:type="dxa"/>
            <w:gridSpan w:val="3"/>
          </w:tcPr>
          <w:p w:rsidR="008418A1" w:rsidRPr="009B7F7D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4-74-81</w:t>
            </w:r>
          </w:p>
          <w:p w:rsidR="008418A1" w:rsidRPr="009B7F7D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hyperlink r:id="rId35" w:history="1">
              <w:r w:rsidRPr="00524557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cnap_kol@ukr.net</w:t>
              </w:r>
            </w:hyperlink>
          </w:p>
          <w:p w:rsidR="008418A1" w:rsidRPr="00524557" w:rsidRDefault="008418A1" w:rsidP="00733B9F">
            <w:pPr>
              <w:widowControl w:val="0"/>
              <w:spacing w:after="0" w:line="240" w:lineRule="auto"/>
              <w:jc w:val="center"/>
              <w:rPr>
                <w:rStyle w:val="Hyperlink"/>
                <w:rFonts w:ascii="Times New Roman" w:hAnsi="Times New Roman"/>
                <w:sz w:val="24"/>
                <w:szCs w:val="24"/>
                <w:lang w:eastAsia="uk-UA"/>
              </w:rPr>
            </w:pPr>
            <w:hyperlink r:id="rId36" w:history="1">
              <w:r w:rsidRPr="00524557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http://www.cnap.kolrada.gov.ua</w:t>
              </w:r>
            </w:hyperlink>
          </w:p>
          <w:p w:rsidR="008418A1" w:rsidRPr="009B7F7D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(03433) 4-74-81</w:t>
            </w:r>
          </w:p>
          <w:p w:rsidR="008418A1" w:rsidRPr="009B7F7D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Воскресинці: (03433) 7-64-00</w:t>
            </w:r>
          </w:p>
          <w:p w:rsidR="008418A1" w:rsidRPr="009B7F7D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Корнич: (03433) 9-26-24</w:t>
            </w:r>
          </w:p>
          <w:p w:rsidR="008418A1" w:rsidRPr="009B7F7D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Іванівці: (03433) 9-12-46</w:t>
            </w:r>
          </w:p>
          <w:p w:rsidR="008418A1" w:rsidRPr="009B7F7D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Раківчик: (03433) 9-92-34</w:t>
            </w:r>
          </w:p>
          <w:p w:rsidR="008418A1" w:rsidRPr="009B7F7D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Саджавка: (03475) 3-56-34</w:t>
            </w:r>
          </w:p>
          <w:p w:rsidR="008418A1" w:rsidRPr="009B7F7D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Товмачик: (03433) 9-12-40</w:t>
            </w:r>
          </w:p>
          <w:p w:rsidR="008418A1" w:rsidRPr="009B7F7D" w:rsidRDefault="008418A1" w:rsidP="00733B9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Шепарівці: (03433) 9-94-10</w:t>
            </w:r>
          </w:p>
        </w:tc>
      </w:tr>
      <w:tr w:rsidR="008418A1" w:rsidRPr="00524557" w:rsidTr="009F39D2">
        <w:trPr>
          <w:trHeight w:val="397"/>
        </w:trPr>
        <w:tc>
          <w:tcPr>
            <w:tcW w:w="9854" w:type="dxa"/>
            <w:gridSpan w:val="5"/>
            <w:vAlign w:val="center"/>
          </w:tcPr>
          <w:p w:rsidR="008418A1" w:rsidRPr="009B7F7D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9B7F7D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Нормативні акти, якими регламентується надання адміністративної послуги</w:t>
            </w:r>
          </w:p>
        </w:tc>
      </w:tr>
      <w:tr w:rsidR="008418A1" w:rsidRPr="00524557" w:rsidTr="009F39D2">
        <w:tc>
          <w:tcPr>
            <w:tcW w:w="548" w:type="dxa"/>
          </w:tcPr>
          <w:p w:rsidR="008418A1" w:rsidRPr="009B7F7D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5.</w:t>
            </w:r>
          </w:p>
        </w:tc>
        <w:tc>
          <w:tcPr>
            <w:tcW w:w="2951" w:type="dxa"/>
            <w:gridSpan w:val="2"/>
          </w:tcPr>
          <w:p w:rsidR="008418A1" w:rsidRPr="009B7F7D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Закони України </w:t>
            </w:r>
          </w:p>
        </w:tc>
        <w:tc>
          <w:tcPr>
            <w:tcW w:w="6355" w:type="dxa"/>
            <w:gridSpan w:val="2"/>
          </w:tcPr>
          <w:p w:rsidR="008418A1" w:rsidRPr="009B7F7D" w:rsidRDefault="008418A1" w:rsidP="00733B9F">
            <w:pPr>
              <w:pStyle w:val="Textbody"/>
              <w:spacing w:after="0"/>
              <w:rPr>
                <w:rFonts w:cs="Times New Roman"/>
                <w:lang w:eastAsia="uk-UA"/>
              </w:rPr>
            </w:pPr>
            <w:r w:rsidRPr="009B7F7D">
              <w:rPr>
                <w:lang w:eastAsia="uk-UA"/>
              </w:rPr>
              <w:t>Закон України «Про рекламу», «Про благоустрій населених пунктів», «Про рекламу», «Про основи містобудування», «Про охорону культурної спадщини», відповідно до п. 37 ч. 1 ст. 26 Закону України «Про місцеве самоврядування в Україні»</w:t>
            </w:r>
          </w:p>
        </w:tc>
      </w:tr>
      <w:tr w:rsidR="008418A1" w:rsidRPr="00524557" w:rsidTr="009F39D2">
        <w:tc>
          <w:tcPr>
            <w:tcW w:w="548" w:type="dxa"/>
          </w:tcPr>
          <w:p w:rsidR="008418A1" w:rsidRPr="009B7F7D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6.</w:t>
            </w:r>
          </w:p>
        </w:tc>
        <w:tc>
          <w:tcPr>
            <w:tcW w:w="2951" w:type="dxa"/>
            <w:gridSpan w:val="2"/>
          </w:tcPr>
          <w:p w:rsidR="008418A1" w:rsidRPr="009B7F7D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Акти Кабінету Міністрів України</w:t>
            </w:r>
          </w:p>
        </w:tc>
        <w:tc>
          <w:tcPr>
            <w:tcW w:w="6355" w:type="dxa"/>
            <w:gridSpan w:val="2"/>
          </w:tcPr>
          <w:p w:rsidR="008418A1" w:rsidRPr="009B7F7D" w:rsidRDefault="008418A1" w:rsidP="00733B9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Courier New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418A1" w:rsidRPr="00524557" w:rsidTr="009F39D2">
        <w:tc>
          <w:tcPr>
            <w:tcW w:w="548" w:type="dxa"/>
          </w:tcPr>
          <w:p w:rsidR="008418A1" w:rsidRPr="009B7F7D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7.</w:t>
            </w:r>
          </w:p>
        </w:tc>
        <w:tc>
          <w:tcPr>
            <w:tcW w:w="2951" w:type="dxa"/>
            <w:gridSpan w:val="2"/>
          </w:tcPr>
          <w:p w:rsidR="008418A1" w:rsidRPr="009B7F7D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Акти центральних органів виконавчої влади</w:t>
            </w:r>
          </w:p>
        </w:tc>
        <w:tc>
          <w:tcPr>
            <w:tcW w:w="6355" w:type="dxa"/>
            <w:gridSpan w:val="2"/>
          </w:tcPr>
          <w:p w:rsidR="008418A1" w:rsidRPr="009B7F7D" w:rsidRDefault="008418A1" w:rsidP="00733B9F">
            <w:pPr>
              <w:tabs>
                <w:tab w:val="left" w:pos="300"/>
                <w:tab w:val="center" w:pos="3092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ab/>
            </w:r>
          </w:p>
        </w:tc>
      </w:tr>
      <w:tr w:rsidR="008418A1" w:rsidRPr="00524557" w:rsidTr="009F39D2">
        <w:tc>
          <w:tcPr>
            <w:tcW w:w="548" w:type="dxa"/>
          </w:tcPr>
          <w:p w:rsidR="008418A1" w:rsidRPr="009B7F7D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8.</w:t>
            </w:r>
          </w:p>
        </w:tc>
        <w:tc>
          <w:tcPr>
            <w:tcW w:w="2951" w:type="dxa"/>
            <w:gridSpan w:val="2"/>
          </w:tcPr>
          <w:p w:rsidR="008418A1" w:rsidRPr="009B7F7D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Акти місцевих органів виконавчої влади/ органів місцевого самоврядування</w:t>
            </w:r>
          </w:p>
        </w:tc>
        <w:tc>
          <w:tcPr>
            <w:tcW w:w="6355" w:type="dxa"/>
            <w:gridSpan w:val="2"/>
          </w:tcPr>
          <w:p w:rsidR="008418A1" w:rsidRPr="009B7F7D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9B7F7D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418A1" w:rsidRPr="00524557" w:rsidTr="009F39D2">
        <w:trPr>
          <w:trHeight w:val="397"/>
        </w:trPr>
        <w:tc>
          <w:tcPr>
            <w:tcW w:w="9854" w:type="dxa"/>
            <w:gridSpan w:val="5"/>
            <w:vAlign w:val="center"/>
          </w:tcPr>
          <w:p w:rsidR="008418A1" w:rsidRPr="009B7F7D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9B7F7D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Умови отримання адміністративної послуги</w:t>
            </w:r>
          </w:p>
        </w:tc>
      </w:tr>
      <w:tr w:rsidR="008418A1" w:rsidRPr="00524557" w:rsidTr="009F39D2">
        <w:trPr>
          <w:trHeight w:val="160"/>
        </w:trPr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9.</w:t>
            </w:r>
          </w:p>
        </w:tc>
        <w:tc>
          <w:tcPr>
            <w:tcW w:w="3092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Підстава для одержання адміністративної послуги</w:t>
            </w:r>
          </w:p>
        </w:tc>
        <w:tc>
          <w:tcPr>
            <w:tcW w:w="6214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Письмова заява.</w:t>
            </w:r>
          </w:p>
        </w:tc>
      </w:tr>
      <w:tr w:rsidR="008418A1" w:rsidRPr="00524557" w:rsidTr="009F39D2">
        <w:trPr>
          <w:trHeight w:val="70"/>
        </w:trPr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10.</w:t>
            </w:r>
          </w:p>
        </w:tc>
        <w:tc>
          <w:tcPr>
            <w:tcW w:w="3092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lang w:eastAsia="uk-UA"/>
              </w:rPr>
            </w:pPr>
            <w:r w:rsidRPr="00524557">
              <w:rPr>
                <w:rFonts w:ascii="Times New Roman" w:hAnsi="Times New Roman"/>
                <w:sz w:val="23"/>
                <w:szCs w:val="23"/>
                <w:lang w:eastAsia="uk-UA"/>
              </w:rPr>
              <w:t>Вичерпний перелік документів, необхідних для отримання адміністративної послуги, а також вимоги до них</w:t>
            </w:r>
          </w:p>
        </w:tc>
        <w:tc>
          <w:tcPr>
            <w:tcW w:w="6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418A1" w:rsidRPr="009B7F7D" w:rsidRDefault="008418A1" w:rsidP="00733B9F">
            <w:pPr>
              <w:pStyle w:val="Textbody"/>
              <w:spacing w:after="0"/>
              <w:rPr>
                <w:rStyle w:val="CharStyle12"/>
                <w:i w:val="0"/>
                <w:spacing w:val="0"/>
                <w:sz w:val="23"/>
                <w:szCs w:val="23"/>
                <w:lang w:eastAsia="zh-CN"/>
              </w:rPr>
            </w:pPr>
            <w:r w:rsidRPr="009B7F7D">
              <w:rPr>
                <w:rStyle w:val="CharStyle12"/>
                <w:i w:val="0"/>
                <w:spacing w:val="0"/>
                <w:sz w:val="23"/>
                <w:szCs w:val="23"/>
                <w:lang w:eastAsia="zh-CN"/>
              </w:rPr>
              <w:t>1.Заява.</w:t>
            </w:r>
          </w:p>
          <w:p w:rsidR="008418A1" w:rsidRPr="009B7F7D" w:rsidRDefault="008418A1" w:rsidP="00733B9F">
            <w:pPr>
              <w:pStyle w:val="Textbody"/>
              <w:spacing w:after="0"/>
              <w:rPr>
                <w:rStyle w:val="CharStyle12"/>
                <w:i w:val="0"/>
                <w:spacing w:val="0"/>
                <w:sz w:val="23"/>
                <w:szCs w:val="23"/>
                <w:lang w:eastAsia="zh-CN"/>
              </w:rPr>
            </w:pPr>
            <w:r w:rsidRPr="009B7F7D">
              <w:rPr>
                <w:rStyle w:val="CharStyle12"/>
                <w:i w:val="0"/>
                <w:spacing w:val="0"/>
                <w:sz w:val="23"/>
                <w:szCs w:val="23"/>
                <w:lang w:eastAsia="zh-CN"/>
              </w:rPr>
              <w:t>2.Для юридичної особи та фізичної особи – підприємця – виписка з Єдиного державного реєстру юридичних осіб та осіб-підприємців.</w:t>
            </w:r>
          </w:p>
          <w:p w:rsidR="008418A1" w:rsidRPr="009B7F7D" w:rsidRDefault="008418A1" w:rsidP="00733B9F">
            <w:pPr>
              <w:pStyle w:val="Textbody"/>
              <w:spacing w:after="0"/>
              <w:rPr>
                <w:rStyle w:val="CharStyle12"/>
                <w:i w:val="0"/>
                <w:spacing w:val="0"/>
                <w:sz w:val="23"/>
                <w:szCs w:val="23"/>
                <w:lang w:eastAsia="zh-CN"/>
              </w:rPr>
            </w:pPr>
            <w:r w:rsidRPr="009B7F7D">
              <w:rPr>
                <w:rStyle w:val="CharStyle12"/>
                <w:i w:val="0"/>
                <w:spacing w:val="0"/>
                <w:sz w:val="23"/>
                <w:szCs w:val="23"/>
                <w:lang w:eastAsia="zh-CN"/>
              </w:rPr>
              <w:t>3.Фотокартка або комп’ютерний макет місця (розміром не менше як 6х9 см) на якому планується розташування рекламного засобу (1 прим.)</w:t>
            </w:r>
          </w:p>
          <w:p w:rsidR="008418A1" w:rsidRPr="009B7F7D" w:rsidRDefault="008418A1" w:rsidP="00733B9F">
            <w:pPr>
              <w:pStyle w:val="Textbody"/>
              <w:spacing w:after="0"/>
              <w:rPr>
                <w:rStyle w:val="CharStyle12"/>
                <w:i w:val="0"/>
                <w:spacing w:val="0"/>
                <w:sz w:val="23"/>
                <w:szCs w:val="23"/>
                <w:lang w:eastAsia="zh-CN"/>
              </w:rPr>
            </w:pPr>
            <w:r w:rsidRPr="009B7F7D">
              <w:rPr>
                <w:rStyle w:val="CharStyle12"/>
                <w:i w:val="0"/>
                <w:spacing w:val="0"/>
                <w:sz w:val="23"/>
                <w:szCs w:val="23"/>
                <w:lang w:eastAsia="zh-CN"/>
              </w:rPr>
              <w:t>4.Документ, що підтверджує право власності (користування) земельною ділянкою (приміщенням). (за наявності)</w:t>
            </w:r>
          </w:p>
          <w:p w:rsidR="008418A1" w:rsidRPr="009B7F7D" w:rsidRDefault="008418A1" w:rsidP="00733B9F">
            <w:pPr>
              <w:pStyle w:val="NormalWeb"/>
              <w:spacing w:before="0" w:beforeAutospacing="0" w:after="0" w:afterAutospacing="0"/>
              <w:rPr>
                <w:sz w:val="23"/>
                <w:szCs w:val="23"/>
                <w:lang w:val="uk-UA" w:eastAsia="uk-UA"/>
              </w:rPr>
            </w:pPr>
            <w:r w:rsidRPr="009B7F7D">
              <w:rPr>
                <w:rStyle w:val="CharStyle12"/>
                <w:i w:val="0"/>
                <w:spacing w:val="0"/>
                <w:sz w:val="23"/>
                <w:szCs w:val="23"/>
                <w:lang w:eastAsia="ru-RU"/>
              </w:rPr>
              <w:t>5.Топографо-геодезична зйомка М 1:500 (для наземних конструкцій) із ситуаційною схемою</w:t>
            </w:r>
          </w:p>
        </w:tc>
      </w:tr>
      <w:tr w:rsidR="008418A1" w:rsidRPr="00524557" w:rsidTr="009F39D2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11.</w:t>
            </w:r>
          </w:p>
        </w:tc>
        <w:tc>
          <w:tcPr>
            <w:tcW w:w="3092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lang w:eastAsia="uk-UA"/>
              </w:rPr>
            </w:pPr>
            <w:r w:rsidRPr="00524557">
              <w:rPr>
                <w:rFonts w:ascii="Times New Roman" w:hAnsi="Times New Roman"/>
                <w:sz w:val="23"/>
                <w:szCs w:val="23"/>
                <w:lang w:eastAsia="uk-UA"/>
              </w:rPr>
              <w:t>Порядок та спосіб подання документів, необхідних для отримання адміністративної послуги</w:t>
            </w:r>
          </w:p>
        </w:tc>
        <w:tc>
          <w:tcPr>
            <w:tcW w:w="6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418A1" w:rsidRPr="009B7F7D" w:rsidRDefault="008418A1" w:rsidP="00733B9F">
            <w:pPr>
              <w:pStyle w:val="a0"/>
              <w:tabs>
                <w:tab w:val="left" w:pos="4954"/>
              </w:tabs>
              <w:jc w:val="both"/>
              <w:rPr>
                <w:rFonts w:cs="Mangal"/>
                <w:kern w:val="3"/>
                <w:sz w:val="23"/>
                <w:szCs w:val="23"/>
                <w:lang w:eastAsia="zh-CN" w:bidi="hi-IN"/>
              </w:rPr>
            </w:pPr>
            <w:r w:rsidRPr="009B7F7D">
              <w:rPr>
                <w:kern w:val="3"/>
                <w:sz w:val="23"/>
                <w:szCs w:val="23"/>
                <w:lang w:eastAsia="uk-UA" w:bidi="hi-IN"/>
              </w:rPr>
              <w:t>Документи надаються до управління «Центр надання адміністративних послуг» Коломийської міської ради (площа Привокзальна, 2А/1, м. Коломия), особисто чи по дорученню.</w:t>
            </w:r>
          </w:p>
        </w:tc>
      </w:tr>
      <w:tr w:rsidR="008418A1" w:rsidRPr="00524557" w:rsidTr="009F39D2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12.</w:t>
            </w:r>
          </w:p>
        </w:tc>
        <w:tc>
          <w:tcPr>
            <w:tcW w:w="3092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lang w:eastAsia="uk-UA"/>
              </w:rPr>
            </w:pPr>
            <w:r w:rsidRPr="00524557">
              <w:rPr>
                <w:rFonts w:ascii="Times New Roman" w:hAnsi="Times New Roman"/>
                <w:sz w:val="23"/>
                <w:szCs w:val="23"/>
                <w:lang w:eastAsia="uk-UA"/>
              </w:rPr>
              <w:t>Платність (безоплатність) надання адміністративної послуги</w:t>
            </w:r>
          </w:p>
        </w:tc>
        <w:tc>
          <w:tcPr>
            <w:tcW w:w="6214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  <w:lang w:eastAsia="uk-UA"/>
              </w:rPr>
            </w:pPr>
            <w:r w:rsidRPr="00524557">
              <w:rPr>
                <w:rFonts w:ascii="Times New Roman" w:hAnsi="Times New Roman"/>
                <w:sz w:val="23"/>
                <w:szCs w:val="23"/>
                <w:lang w:eastAsia="uk-UA"/>
              </w:rPr>
              <w:t>Безоплатно.</w:t>
            </w:r>
          </w:p>
        </w:tc>
      </w:tr>
      <w:tr w:rsidR="008418A1" w:rsidRPr="00524557" w:rsidTr="009F39D2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13.</w:t>
            </w:r>
          </w:p>
        </w:tc>
        <w:tc>
          <w:tcPr>
            <w:tcW w:w="3092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lang w:eastAsia="uk-UA"/>
              </w:rPr>
            </w:pPr>
            <w:r w:rsidRPr="00524557">
              <w:rPr>
                <w:rFonts w:ascii="Times New Roman" w:hAnsi="Times New Roman"/>
                <w:sz w:val="23"/>
                <w:szCs w:val="23"/>
                <w:lang w:eastAsia="uk-UA"/>
              </w:rPr>
              <w:t>Нормативно-правові акти, на підставі яких стягується плата</w:t>
            </w:r>
          </w:p>
        </w:tc>
        <w:tc>
          <w:tcPr>
            <w:tcW w:w="6214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  <w:lang w:eastAsia="uk-UA"/>
              </w:rPr>
            </w:pPr>
            <w:r w:rsidRPr="00524557">
              <w:rPr>
                <w:rFonts w:ascii="Times New Roman" w:hAnsi="Times New Roman"/>
                <w:sz w:val="23"/>
                <w:szCs w:val="23"/>
                <w:lang w:eastAsia="uk-UA"/>
              </w:rPr>
              <w:t>-</w:t>
            </w:r>
          </w:p>
        </w:tc>
      </w:tr>
      <w:tr w:rsidR="008418A1" w:rsidRPr="00524557" w:rsidTr="009F39D2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14.</w:t>
            </w:r>
          </w:p>
        </w:tc>
        <w:tc>
          <w:tcPr>
            <w:tcW w:w="3092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lang w:eastAsia="uk-UA"/>
              </w:rPr>
            </w:pPr>
            <w:r w:rsidRPr="00524557">
              <w:rPr>
                <w:rFonts w:ascii="Times New Roman" w:hAnsi="Times New Roman"/>
                <w:sz w:val="23"/>
                <w:szCs w:val="23"/>
                <w:lang w:eastAsia="uk-UA"/>
              </w:rPr>
              <w:t>Розмір та порядок внесення плати (адміністративного збору) за платну адміністративну послугу</w:t>
            </w:r>
          </w:p>
        </w:tc>
        <w:tc>
          <w:tcPr>
            <w:tcW w:w="6214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  <w:lang w:eastAsia="uk-UA"/>
              </w:rPr>
            </w:pPr>
            <w:r w:rsidRPr="00524557">
              <w:rPr>
                <w:rFonts w:ascii="Times New Roman" w:hAnsi="Times New Roman"/>
                <w:sz w:val="23"/>
                <w:szCs w:val="23"/>
                <w:lang w:eastAsia="uk-UA"/>
              </w:rPr>
              <w:t>-</w:t>
            </w:r>
          </w:p>
          <w:p w:rsidR="008418A1" w:rsidRPr="009B7F7D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  <w:lang w:eastAsia="uk-UA"/>
              </w:rPr>
            </w:pPr>
          </w:p>
        </w:tc>
      </w:tr>
      <w:tr w:rsidR="008418A1" w:rsidRPr="00524557" w:rsidTr="009F39D2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15.</w:t>
            </w:r>
          </w:p>
        </w:tc>
        <w:tc>
          <w:tcPr>
            <w:tcW w:w="3092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lang w:eastAsia="uk-UA"/>
              </w:rPr>
            </w:pPr>
            <w:r w:rsidRPr="00524557">
              <w:rPr>
                <w:rFonts w:ascii="Times New Roman" w:hAnsi="Times New Roman"/>
                <w:sz w:val="23"/>
                <w:szCs w:val="23"/>
                <w:lang w:eastAsia="uk-UA"/>
              </w:rPr>
              <w:t>Розрахунковий рахунок для внесення плати</w:t>
            </w:r>
          </w:p>
        </w:tc>
        <w:tc>
          <w:tcPr>
            <w:tcW w:w="6214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  <w:lang w:eastAsia="uk-UA"/>
              </w:rPr>
            </w:pPr>
            <w:r w:rsidRPr="00524557">
              <w:rPr>
                <w:rFonts w:ascii="Times New Roman" w:hAnsi="Times New Roman"/>
                <w:sz w:val="23"/>
                <w:szCs w:val="23"/>
                <w:lang w:eastAsia="uk-UA"/>
              </w:rPr>
              <w:t>-</w:t>
            </w:r>
          </w:p>
        </w:tc>
      </w:tr>
      <w:tr w:rsidR="008418A1" w:rsidRPr="00524557" w:rsidTr="009F39D2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16.</w:t>
            </w:r>
          </w:p>
        </w:tc>
        <w:tc>
          <w:tcPr>
            <w:tcW w:w="3092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lang w:eastAsia="uk-UA"/>
              </w:rPr>
            </w:pPr>
            <w:r w:rsidRPr="00524557">
              <w:rPr>
                <w:rFonts w:ascii="Times New Roman" w:hAnsi="Times New Roman"/>
                <w:sz w:val="23"/>
                <w:szCs w:val="23"/>
                <w:lang w:eastAsia="uk-UA"/>
              </w:rPr>
              <w:t>Строк надання адміністративної послуги</w:t>
            </w:r>
          </w:p>
        </w:tc>
        <w:tc>
          <w:tcPr>
            <w:tcW w:w="6214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  <w:lang w:eastAsia="uk-UA"/>
              </w:rPr>
            </w:pPr>
            <w:r w:rsidRPr="00524557">
              <w:rPr>
                <w:rFonts w:ascii="Times New Roman" w:hAnsi="Times New Roman"/>
                <w:sz w:val="23"/>
                <w:szCs w:val="23"/>
                <w:lang w:eastAsia="uk-UA"/>
              </w:rPr>
              <w:t>Протягом 30 днів.</w:t>
            </w:r>
          </w:p>
        </w:tc>
      </w:tr>
      <w:tr w:rsidR="008418A1" w:rsidRPr="00524557" w:rsidTr="009F39D2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17.</w:t>
            </w:r>
          </w:p>
        </w:tc>
        <w:tc>
          <w:tcPr>
            <w:tcW w:w="3092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lang w:eastAsia="uk-UA"/>
              </w:rPr>
            </w:pPr>
            <w:r w:rsidRPr="00524557">
              <w:rPr>
                <w:rFonts w:ascii="Times New Roman" w:hAnsi="Times New Roman"/>
                <w:sz w:val="23"/>
                <w:szCs w:val="23"/>
                <w:lang w:eastAsia="uk-UA"/>
              </w:rPr>
              <w:t>Перелік підстав для відмови у наданні адміністративної послуги</w:t>
            </w:r>
          </w:p>
        </w:tc>
        <w:tc>
          <w:tcPr>
            <w:tcW w:w="6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418A1" w:rsidRPr="009B7F7D" w:rsidRDefault="008418A1" w:rsidP="00733B9F">
            <w:pPr>
              <w:pStyle w:val="Standard"/>
              <w:jc w:val="both"/>
              <w:rPr>
                <w:sz w:val="23"/>
                <w:szCs w:val="23"/>
              </w:rPr>
            </w:pPr>
            <w:r w:rsidRPr="009B7F7D">
              <w:rPr>
                <w:sz w:val="23"/>
                <w:szCs w:val="23"/>
              </w:rPr>
              <w:t xml:space="preserve">1.У випадку подання  документів не в повному обсязі. </w:t>
            </w:r>
          </w:p>
          <w:p w:rsidR="008418A1" w:rsidRPr="009B7F7D" w:rsidRDefault="008418A1" w:rsidP="00733B9F">
            <w:pPr>
              <w:pStyle w:val="Standard"/>
              <w:jc w:val="both"/>
              <w:rPr>
                <w:sz w:val="23"/>
                <w:szCs w:val="23"/>
              </w:rPr>
            </w:pPr>
            <w:r w:rsidRPr="009B7F7D">
              <w:rPr>
                <w:sz w:val="23"/>
                <w:szCs w:val="23"/>
              </w:rPr>
              <w:t>2.Виявлення в документах, поданих замовником, недостовірних відомостей.</w:t>
            </w:r>
          </w:p>
        </w:tc>
      </w:tr>
      <w:tr w:rsidR="008418A1" w:rsidRPr="00524557" w:rsidTr="009F39D2">
        <w:trPr>
          <w:trHeight w:val="70"/>
        </w:trPr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18.</w:t>
            </w:r>
          </w:p>
        </w:tc>
        <w:tc>
          <w:tcPr>
            <w:tcW w:w="3092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lang w:eastAsia="uk-UA"/>
              </w:rPr>
            </w:pPr>
            <w:r w:rsidRPr="00524557">
              <w:rPr>
                <w:rFonts w:ascii="Times New Roman" w:hAnsi="Times New Roman"/>
                <w:sz w:val="23"/>
                <w:szCs w:val="23"/>
                <w:lang w:eastAsia="uk-UA"/>
              </w:rPr>
              <w:t>Результат надання адміністративної послуги</w:t>
            </w:r>
          </w:p>
        </w:tc>
        <w:tc>
          <w:tcPr>
            <w:tcW w:w="6214" w:type="dxa"/>
          </w:tcPr>
          <w:p w:rsidR="008418A1" w:rsidRPr="00524557" w:rsidRDefault="008418A1" w:rsidP="00733B9F">
            <w:pPr>
              <w:spacing w:after="0" w:line="240" w:lineRule="auto"/>
              <w:jc w:val="both"/>
              <w:rPr>
                <w:sz w:val="23"/>
                <w:szCs w:val="23"/>
              </w:rPr>
            </w:pPr>
            <w:r w:rsidRPr="00524557">
              <w:rPr>
                <w:rFonts w:ascii="Times New Roman" w:hAnsi="Times New Roman"/>
                <w:bCs/>
                <w:sz w:val="23"/>
                <w:szCs w:val="23"/>
                <w:lang w:eastAsia="uk-UA"/>
              </w:rPr>
              <w:t>Витяг з рішення Виконавчого комітету Коломийської міської ради.</w:t>
            </w:r>
          </w:p>
        </w:tc>
      </w:tr>
      <w:tr w:rsidR="008418A1" w:rsidRPr="00524557" w:rsidTr="009F39D2">
        <w:trPr>
          <w:trHeight w:val="841"/>
        </w:trPr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19.</w:t>
            </w:r>
          </w:p>
        </w:tc>
        <w:tc>
          <w:tcPr>
            <w:tcW w:w="3092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Способи отримання відповіді (результату)</w:t>
            </w:r>
          </w:p>
        </w:tc>
        <w:tc>
          <w:tcPr>
            <w:tcW w:w="6214" w:type="dxa"/>
          </w:tcPr>
          <w:p w:rsidR="008418A1" w:rsidRPr="009B7F7D" w:rsidRDefault="008418A1" w:rsidP="00733B9F">
            <w:pPr>
              <w:spacing w:after="0" w:line="240" w:lineRule="auto"/>
              <w:jc w:val="both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9B7F7D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В управлінні «Центр надання адміністративних послуг» Коломийської міської ради (площа Привокзальна, 2А/1, м. Коломия), особисто чи по дорученню</w:t>
            </w:r>
          </w:p>
        </w:tc>
      </w:tr>
      <w:tr w:rsidR="008418A1" w:rsidRPr="00524557" w:rsidTr="009F39D2">
        <w:tc>
          <w:tcPr>
            <w:tcW w:w="548" w:type="dxa"/>
          </w:tcPr>
          <w:p w:rsidR="008418A1" w:rsidRPr="00524557" w:rsidRDefault="008418A1" w:rsidP="00733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20.</w:t>
            </w:r>
          </w:p>
        </w:tc>
        <w:tc>
          <w:tcPr>
            <w:tcW w:w="3092" w:type="dxa"/>
            <w:gridSpan w:val="3"/>
          </w:tcPr>
          <w:p w:rsidR="008418A1" w:rsidRPr="00524557" w:rsidRDefault="008418A1" w:rsidP="00733B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24557">
              <w:rPr>
                <w:rFonts w:ascii="Times New Roman" w:hAnsi="Times New Roman"/>
                <w:sz w:val="24"/>
                <w:szCs w:val="24"/>
                <w:lang w:eastAsia="uk-UA"/>
              </w:rPr>
              <w:t>Примітка</w:t>
            </w:r>
          </w:p>
        </w:tc>
        <w:tc>
          <w:tcPr>
            <w:tcW w:w="6214" w:type="dxa"/>
          </w:tcPr>
          <w:p w:rsidR="008418A1" w:rsidRPr="009B7F7D" w:rsidRDefault="008418A1" w:rsidP="00733B9F">
            <w:pPr>
              <w:pStyle w:val="a0"/>
              <w:jc w:val="both"/>
              <w:rPr>
                <w:sz w:val="24"/>
                <w:szCs w:val="24"/>
                <w:lang w:eastAsia="uk-UA"/>
              </w:rPr>
            </w:pPr>
          </w:p>
        </w:tc>
      </w:tr>
    </w:tbl>
    <w:p w:rsidR="008418A1" w:rsidRPr="00BA1DE1" w:rsidRDefault="008418A1" w:rsidP="00733B9F">
      <w:pPr>
        <w:spacing w:after="0" w:line="240" w:lineRule="auto"/>
        <w:jc w:val="center"/>
      </w:pPr>
    </w:p>
    <w:sectPr w:rsidR="008418A1" w:rsidRPr="00BA1DE1" w:rsidSect="00BA1DE1">
      <w:headerReference w:type="even" r:id="rId3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18A1" w:rsidRDefault="008418A1">
      <w:pPr>
        <w:spacing w:after="0" w:line="240" w:lineRule="auto"/>
      </w:pPr>
      <w:r>
        <w:separator/>
      </w:r>
    </w:p>
  </w:endnote>
  <w:endnote w:type="continuationSeparator" w:id="0">
    <w:p w:rsidR="008418A1" w:rsidRDefault="008418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18A1" w:rsidRDefault="008418A1">
      <w:pPr>
        <w:spacing w:after="0" w:line="240" w:lineRule="auto"/>
      </w:pPr>
      <w:r>
        <w:separator/>
      </w:r>
    </w:p>
  </w:footnote>
  <w:footnote w:type="continuationSeparator" w:id="0">
    <w:p w:rsidR="008418A1" w:rsidRDefault="008418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18A1" w:rsidRDefault="008418A1" w:rsidP="001544A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8418A1" w:rsidRDefault="008418A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A790D"/>
    <w:multiLevelType w:val="hybridMultilevel"/>
    <w:tmpl w:val="CC5699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9F47B46"/>
    <w:multiLevelType w:val="multilevel"/>
    <w:tmpl w:val="0538B6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1C756FD2"/>
    <w:multiLevelType w:val="hybridMultilevel"/>
    <w:tmpl w:val="25B4BE64"/>
    <w:lvl w:ilvl="0" w:tplc="6E0E6766">
      <w:start w:val="1"/>
      <w:numFmt w:val="decimal"/>
      <w:lvlText w:val="%1."/>
      <w:lvlJc w:val="left"/>
      <w:pPr>
        <w:ind w:left="780" w:hanging="360"/>
      </w:pPr>
      <w:rPr>
        <w:rFonts w:eastAsia="Times New Roman" w:cs="Times New Roman" w:hint="default"/>
        <w:color w:val="000000"/>
        <w:sz w:val="24"/>
      </w:rPr>
    </w:lvl>
    <w:lvl w:ilvl="1" w:tplc="0422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3">
    <w:nsid w:val="26A65D82"/>
    <w:multiLevelType w:val="multilevel"/>
    <w:tmpl w:val="2C4E2DE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>
    <w:nsid w:val="3CDC7DD4"/>
    <w:multiLevelType w:val="hybridMultilevel"/>
    <w:tmpl w:val="0882E5CE"/>
    <w:lvl w:ilvl="0" w:tplc="5F2CA85A">
      <w:start w:val="1"/>
      <w:numFmt w:val="decimal"/>
      <w:lvlText w:val="%1."/>
      <w:lvlJc w:val="left"/>
      <w:pPr>
        <w:ind w:left="81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3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5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7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9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1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3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5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79" w:hanging="180"/>
      </w:pPr>
      <w:rPr>
        <w:rFonts w:cs="Times New Roman"/>
      </w:rPr>
    </w:lvl>
  </w:abstractNum>
  <w:abstractNum w:abstractNumId="5">
    <w:nsid w:val="3CEB4DEC"/>
    <w:multiLevelType w:val="hybridMultilevel"/>
    <w:tmpl w:val="2A4AA4FA"/>
    <w:lvl w:ilvl="0" w:tplc="F2DEB03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6724D45"/>
    <w:multiLevelType w:val="hybridMultilevel"/>
    <w:tmpl w:val="79BECECA"/>
    <w:lvl w:ilvl="0" w:tplc="E43EE2D0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469C7F62"/>
    <w:multiLevelType w:val="hybridMultilevel"/>
    <w:tmpl w:val="5764016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6443FDE"/>
    <w:multiLevelType w:val="hybridMultilevel"/>
    <w:tmpl w:val="E34A25CE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07651DB"/>
    <w:multiLevelType w:val="hybridMultilevel"/>
    <w:tmpl w:val="0D84C648"/>
    <w:lvl w:ilvl="0" w:tplc="BA8C185E">
      <w:start w:val="1"/>
      <w:numFmt w:val="decimal"/>
      <w:lvlText w:val="%1."/>
      <w:lvlJc w:val="left"/>
      <w:pPr>
        <w:ind w:left="394" w:hanging="360"/>
      </w:pPr>
      <w:rPr>
        <w:rFonts w:eastAsia="Times New Roman" w:cs="Times New Roman" w:hint="default"/>
        <w:sz w:val="24"/>
      </w:rPr>
    </w:lvl>
    <w:lvl w:ilvl="1" w:tplc="04220019" w:tentative="1">
      <w:start w:val="1"/>
      <w:numFmt w:val="lowerLetter"/>
      <w:lvlText w:val="%2."/>
      <w:lvlJc w:val="left"/>
      <w:pPr>
        <w:ind w:left="111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3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5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7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9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71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3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54" w:hanging="180"/>
      </w:pPr>
      <w:rPr>
        <w:rFonts w:cs="Times New Roman"/>
      </w:rPr>
    </w:lvl>
  </w:abstractNum>
  <w:abstractNum w:abstractNumId="10">
    <w:nsid w:val="68886E3E"/>
    <w:multiLevelType w:val="hybridMultilevel"/>
    <w:tmpl w:val="B2B2D88C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68DF1340"/>
    <w:multiLevelType w:val="hybridMultilevel"/>
    <w:tmpl w:val="F71215AA"/>
    <w:lvl w:ilvl="0" w:tplc="DD0A41E2">
      <w:start w:val="1"/>
      <w:numFmt w:val="decimal"/>
      <w:lvlText w:val="%1."/>
      <w:lvlJc w:val="left"/>
      <w:pPr>
        <w:ind w:left="39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11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3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5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7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9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71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3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54" w:hanging="180"/>
      </w:pPr>
      <w:rPr>
        <w:rFonts w:cs="Times New Roman"/>
      </w:rPr>
    </w:lvl>
  </w:abstractNum>
  <w:abstractNum w:abstractNumId="12">
    <w:nsid w:val="72921BBB"/>
    <w:multiLevelType w:val="hybridMultilevel"/>
    <w:tmpl w:val="A926ADDE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73816B00"/>
    <w:multiLevelType w:val="hybridMultilevel"/>
    <w:tmpl w:val="A926ADDE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774274BF"/>
    <w:multiLevelType w:val="hybridMultilevel"/>
    <w:tmpl w:val="26D4FC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10"/>
  </w:num>
  <w:num w:numId="5">
    <w:abstractNumId w:val="5"/>
  </w:num>
  <w:num w:numId="6">
    <w:abstractNumId w:val="4"/>
  </w:num>
  <w:num w:numId="7">
    <w:abstractNumId w:val="3"/>
  </w:num>
  <w:num w:numId="8">
    <w:abstractNumId w:val="6"/>
  </w:num>
  <w:num w:numId="9">
    <w:abstractNumId w:val="14"/>
  </w:num>
  <w:num w:numId="10">
    <w:abstractNumId w:val="9"/>
  </w:num>
  <w:num w:numId="11">
    <w:abstractNumId w:val="11"/>
  </w:num>
  <w:num w:numId="12">
    <w:abstractNumId w:val="8"/>
  </w:num>
  <w:num w:numId="13">
    <w:abstractNumId w:val="13"/>
  </w:num>
  <w:num w:numId="14">
    <w:abstractNumId w:val="12"/>
  </w:num>
  <w:num w:numId="1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64752"/>
    <w:rsid w:val="00020A01"/>
    <w:rsid w:val="00036DCF"/>
    <w:rsid w:val="00045EFC"/>
    <w:rsid w:val="00050DEC"/>
    <w:rsid w:val="000533CA"/>
    <w:rsid w:val="000600FB"/>
    <w:rsid w:val="00066CD4"/>
    <w:rsid w:val="000C7E54"/>
    <w:rsid w:val="000D6BA6"/>
    <w:rsid w:val="00111766"/>
    <w:rsid w:val="001123DF"/>
    <w:rsid w:val="001544A0"/>
    <w:rsid w:val="00164960"/>
    <w:rsid w:val="00176ED7"/>
    <w:rsid w:val="001D72F0"/>
    <w:rsid w:val="00250FB6"/>
    <w:rsid w:val="00254CA8"/>
    <w:rsid w:val="00292CB2"/>
    <w:rsid w:val="002B3A7C"/>
    <w:rsid w:val="002C3A23"/>
    <w:rsid w:val="002C6729"/>
    <w:rsid w:val="00311C89"/>
    <w:rsid w:val="00396D26"/>
    <w:rsid w:val="00402E4B"/>
    <w:rsid w:val="00421A63"/>
    <w:rsid w:val="00446EF3"/>
    <w:rsid w:val="00457B5C"/>
    <w:rsid w:val="004B6A8D"/>
    <w:rsid w:val="004E51EA"/>
    <w:rsid w:val="00507FB8"/>
    <w:rsid w:val="00516343"/>
    <w:rsid w:val="00524557"/>
    <w:rsid w:val="00570E91"/>
    <w:rsid w:val="005742B4"/>
    <w:rsid w:val="005A328A"/>
    <w:rsid w:val="005B49EF"/>
    <w:rsid w:val="005B4A1B"/>
    <w:rsid w:val="006168D6"/>
    <w:rsid w:val="00632FE5"/>
    <w:rsid w:val="00643271"/>
    <w:rsid w:val="00685AF9"/>
    <w:rsid w:val="00694589"/>
    <w:rsid w:val="006B3948"/>
    <w:rsid w:val="006D1930"/>
    <w:rsid w:val="006D6937"/>
    <w:rsid w:val="0071495B"/>
    <w:rsid w:val="0073198E"/>
    <w:rsid w:val="00733472"/>
    <w:rsid w:val="00733B9F"/>
    <w:rsid w:val="007D3C80"/>
    <w:rsid w:val="008014FC"/>
    <w:rsid w:val="00807551"/>
    <w:rsid w:val="008418A1"/>
    <w:rsid w:val="00850EC4"/>
    <w:rsid w:val="008936E3"/>
    <w:rsid w:val="008A2A53"/>
    <w:rsid w:val="008A32B9"/>
    <w:rsid w:val="008A4288"/>
    <w:rsid w:val="008C760B"/>
    <w:rsid w:val="0090077B"/>
    <w:rsid w:val="00916773"/>
    <w:rsid w:val="00951C3F"/>
    <w:rsid w:val="00960BC9"/>
    <w:rsid w:val="009657F0"/>
    <w:rsid w:val="009940E3"/>
    <w:rsid w:val="009B7F7D"/>
    <w:rsid w:val="009D12BB"/>
    <w:rsid w:val="009F05E3"/>
    <w:rsid w:val="009F39D2"/>
    <w:rsid w:val="00A229CF"/>
    <w:rsid w:val="00A25C17"/>
    <w:rsid w:val="00A63F07"/>
    <w:rsid w:val="00AB4F54"/>
    <w:rsid w:val="00AF66D8"/>
    <w:rsid w:val="00B355DD"/>
    <w:rsid w:val="00B400E9"/>
    <w:rsid w:val="00B649A5"/>
    <w:rsid w:val="00B7423D"/>
    <w:rsid w:val="00BA1DE1"/>
    <w:rsid w:val="00BA450F"/>
    <w:rsid w:val="00BF4ABE"/>
    <w:rsid w:val="00C024CA"/>
    <w:rsid w:val="00C2357B"/>
    <w:rsid w:val="00C23610"/>
    <w:rsid w:val="00C64752"/>
    <w:rsid w:val="00C8788D"/>
    <w:rsid w:val="00C959C2"/>
    <w:rsid w:val="00D00D55"/>
    <w:rsid w:val="00D50233"/>
    <w:rsid w:val="00D53AD3"/>
    <w:rsid w:val="00DB30EF"/>
    <w:rsid w:val="00DE7B2C"/>
    <w:rsid w:val="00E10DED"/>
    <w:rsid w:val="00E20357"/>
    <w:rsid w:val="00E36F4F"/>
    <w:rsid w:val="00E57ED0"/>
    <w:rsid w:val="00E62000"/>
    <w:rsid w:val="00E65107"/>
    <w:rsid w:val="00E70C25"/>
    <w:rsid w:val="00E76810"/>
    <w:rsid w:val="00EC06DB"/>
    <w:rsid w:val="00ED26A2"/>
    <w:rsid w:val="00ED71E9"/>
    <w:rsid w:val="00F66078"/>
    <w:rsid w:val="00F92609"/>
    <w:rsid w:val="00FA0377"/>
    <w:rsid w:val="00FA4FEC"/>
    <w:rsid w:val="00FB2F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4752"/>
    <w:pPr>
      <w:spacing w:after="160" w:line="259" w:lineRule="auto"/>
    </w:pPr>
    <w:rPr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C6475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64752"/>
    <w:rPr>
      <w:rFonts w:cs="Times New Roman"/>
    </w:rPr>
  </w:style>
  <w:style w:type="character" w:styleId="PageNumber">
    <w:name w:val="page number"/>
    <w:basedOn w:val="DefaultParagraphFont"/>
    <w:uiPriority w:val="99"/>
    <w:rsid w:val="00C64752"/>
    <w:rPr>
      <w:rFonts w:cs="Times New Roman"/>
    </w:rPr>
  </w:style>
  <w:style w:type="paragraph" w:customStyle="1" w:styleId="2">
    <w:name w:val="Основной текст (2)"/>
    <w:uiPriority w:val="99"/>
    <w:rsid w:val="00C64752"/>
    <w:pPr>
      <w:widowControl w:val="0"/>
      <w:shd w:val="clear" w:color="auto" w:fill="FFFFFF"/>
      <w:suppressAutoHyphens/>
      <w:autoSpaceDN w:val="0"/>
      <w:spacing w:before="180" w:after="180" w:line="240" w:lineRule="atLeast"/>
      <w:jc w:val="center"/>
      <w:textAlignment w:val="baseline"/>
    </w:pPr>
    <w:rPr>
      <w:rFonts w:ascii="Times New Roman" w:eastAsia="Times New Roman" w:hAnsi="Times New Roman"/>
      <w:kern w:val="3"/>
      <w:sz w:val="19"/>
      <w:szCs w:val="19"/>
      <w:lang w:val="uk-UA" w:eastAsia="zh-CN" w:bidi="hi-IN"/>
    </w:rPr>
  </w:style>
  <w:style w:type="character" w:customStyle="1" w:styleId="CharStyle7">
    <w:name w:val="CharStyle7"/>
    <w:basedOn w:val="DefaultParagraphFont"/>
    <w:uiPriority w:val="99"/>
    <w:rsid w:val="00C64752"/>
    <w:rPr>
      <w:rFonts w:ascii="Times New Roman" w:hAnsi="Times New Roman" w:cs="Times New Roman"/>
      <w:color w:val="000000"/>
      <w:spacing w:val="0"/>
      <w:w w:val="100"/>
      <w:position w:val="0"/>
      <w:sz w:val="19"/>
      <w:szCs w:val="19"/>
      <w:u w:val="none"/>
      <w:vertAlign w:val="baseline"/>
      <w:lang w:val="uk-UA"/>
    </w:rPr>
  </w:style>
  <w:style w:type="paragraph" w:customStyle="1" w:styleId="Textbody">
    <w:name w:val="Text body"/>
    <w:basedOn w:val="Normal"/>
    <w:uiPriority w:val="99"/>
    <w:rsid w:val="00C64752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hAnsi="Times New Roman" w:cs="Mangal"/>
      <w:kern w:val="3"/>
      <w:sz w:val="24"/>
      <w:szCs w:val="24"/>
      <w:lang w:eastAsia="zh-CN" w:bidi="hi-IN"/>
    </w:rPr>
  </w:style>
  <w:style w:type="character" w:customStyle="1" w:styleId="CharStyle10">
    <w:name w:val="CharStyle10"/>
    <w:basedOn w:val="DefaultParagraphFont"/>
    <w:uiPriority w:val="99"/>
    <w:rsid w:val="00C64752"/>
    <w:rPr>
      <w:rFonts w:ascii="Times New Roman" w:hAnsi="Times New Roman" w:cs="Times New Roman"/>
      <w:b/>
      <w:bCs/>
      <w:color w:val="000000"/>
      <w:spacing w:val="0"/>
      <w:w w:val="100"/>
      <w:position w:val="0"/>
      <w:sz w:val="17"/>
      <w:szCs w:val="17"/>
      <w:u w:val="none"/>
      <w:vertAlign w:val="baseline"/>
      <w:lang w:val="uk-UA"/>
    </w:rPr>
  </w:style>
  <w:style w:type="character" w:customStyle="1" w:styleId="CharStyle12">
    <w:name w:val="CharStyle12"/>
    <w:basedOn w:val="DefaultParagraphFont"/>
    <w:uiPriority w:val="99"/>
    <w:rsid w:val="00C64752"/>
    <w:rPr>
      <w:rFonts w:ascii="Times New Roman" w:hAnsi="Times New Roman" w:cs="Times New Roman"/>
      <w:i/>
      <w:iCs/>
      <w:color w:val="000000"/>
      <w:spacing w:val="-20"/>
      <w:w w:val="100"/>
      <w:position w:val="0"/>
      <w:sz w:val="19"/>
      <w:szCs w:val="19"/>
      <w:u w:val="none"/>
      <w:vertAlign w:val="baseline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050D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50DEC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rsid w:val="00036DCF"/>
    <w:rPr>
      <w:rFonts w:cs="Times New Roman"/>
      <w:color w:val="0563C1"/>
      <w:u w:val="single"/>
    </w:rPr>
  </w:style>
  <w:style w:type="paragraph" w:styleId="NormalWeb">
    <w:name w:val="Normal (Web)"/>
    <w:basedOn w:val="Normal"/>
    <w:uiPriority w:val="99"/>
    <w:rsid w:val="00DB30E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Standard">
    <w:name w:val="Standard"/>
    <w:uiPriority w:val="99"/>
    <w:rsid w:val="00DB30EF"/>
    <w:pPr>
      <w:widowControl w:val="0"/>
      <w:suppressAutoHyphens/>
      <w:autoSpaceDN w:val="0"/>
      <w:textAlignment w:val="baseline"/>
    </w:pPr>
    <w:rPr>
      <w:rFonts w:ascii="Times New Roman" w:hAnsi="Times New Roman" w:cs="Mangal"/>
      <w:kern w:val="3"/>
      <w:sz w:val="24"/>
      <w:szCs w:val="24"/>
      <w:lang w:val="uk-UA" w:eastAsia="zh-CN" w:bidi="hi-IN"/>
    </w:rPr>
  </w:style>
  <w:style w:type="paragraph" w:styleId="BodyText">
    <w:name w:val="Body Text"/>
    <w:basedOn w:val="Normal"/>
    <w:link w:val="BodyTextChar"/>
    <w:uiPriority w:val="99"/>
    <w:rsid w:val="00C2357B"/>
    <w:pPr>
      <w:widowControl w:val="0"/>
      <w:suppressAutoHyphens/>
      <w:spacing w:after="120" w:line="240" w:lineRule="auto"/>
    </w:pPr>
    <w:rPr>
      <w:rFonts w:ascii="Times New Roman" w:hAnsi="Times New Roman" w:cs="Mangal"/>
      <w:kern w:val="1"/>
      <w:sz w:val="24"/>
      <w:szCs w:val="24"/>
      <w:lang w:eastAsia="zh-CN" w:bidi="hi-I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C2357B"/>
    <w:rPr>
      <w:rFonts w:ascii="Times New Roman" w:eastAsia="Times New Roman" w:hAnsi="Times New Roman" w:cs="Mangal"/>
      <w:kern w:val="1"/>
      <w:sz w:val="24"/>
      <w:szCs w:val="24"/>
      <w:lang w:eastAsia="zh-CN" w:bidi="hi-IN"/>
    </w:rPr>
  </w:style>
  <w:style w:type="character" w:customStyle="1" w:styleId="20">
    <w:name w:val="Основний текст (2)_"/>
    <w:basedOn w:val="DefaultParagraphFont"/>
    <w:link w:val="21"/>
    <w:uiPriority w:val="99"/>
    <w:locked/>
    <w:rsid w:val="00F92609"/>
    <w:rPr>
      <w:rFonts w:ascii="Times New Roman" w:hAnsi="Times New Roman" w:cs="Times New Roman"/>
      <w:sz w:val="26"/>
      <w:szCs w:val="26"/>
    </w:rPr>
  </w:style>
  <w:style w:type="paragraph" w:customStyle="1" w:styleId="21">
    <w:name w:val="Основний текст (2)"/>
    <w:basedOn w:val="Normal"/>
    <w:link w:val="20"/>
    <w:uiPriority w:val="99"/>
    <w:rsid w:val="00F92609"/>
    <w:pPr>
      <w:widowControl w:val="0"/>
      <w:spacing w:after="0" w:line="247" w:lineRule="auto"/>
    </w:pPr>
    <w:rPr>
      <w:rFonts w:ascii="Times New Roman" w:eastAsia="Times New Roman" w:hAnsi="Times New Roman"/>
      <w:sz w:val="26"/>
      <w:szCs w:val="26"/>
    </w:rPr>
  </w:style>
  <w:style w:type="character" w:customStyle="1" w:styleId="a">
    <w:name w:val="Інше_"/>
    <w:basedOn w:val="DefaultParagraphFont"/>
    <w:link w:val="a0"/>
    <w:uiPriority w:val="99"/>
    <w:locked/>
    <w:rsid w:val="00AB4F54"/>
    <w:rPr>
      <w:rFonts w:ascii="Times New Roman" w:hAnsi="Times New Roman" w:cs="Times New Roman"/>
    </w:rPr>
  </w:style>
  <w:style w:type="paragraph" w:customStyle="1" w:styleId="a0">
    <w:name w:val="Інше"/>
    <w:basedOn w:val="Normal"/>
    <w:link w:val="a"/>
    <w:uiPriority w:val="99"/>
    <w:rsid w:val="00AB4F54"/>
    <w:pPr>
      <w:widowControl w:val="0"/>
      <w:spacing w:after="0" w:line="240" w:lineRule="auto"/>
    </w:pPr>
    <w:rPr>
      <w:rFonts w:ascii="Times New Roman" w:eastAsia="Times New Roman" w:hAnsi="Times New Roman"/>
    </w:rPr>
  </w:style>
  <w:style w:type="character" w:customStyle="1" w:styleId="4">
    <w:name w:val="Основний текст (4)_"/>
    <w:basedOn w:val="DefaultParagraphFont"/>
    <w:link w:val="40"/>
    <w:uiPriority w:val="99"/>
    <w:locked/>
    <w:rsid w:val="00B355DD"/>
    <w:rPr>
      <w:rFonts w:ascii="Arial" w:eastAsia="Times New Roman" w:hAnsi="Arial" w:cs="Arial"/>
      <w:sz w:val="11"/>
      <w:szCs w:val="11"/>
    </w:rPr>
  </w:style>
  <w:style w:type="paragraph" w:customStyle="1" w:styleId="40">
    <w:name w:val="Основний текст (4)"/>
    <w:basedOn w:val="Normal"/>
    <w:link w:val="4"/>
    <w:uiPriority w:val="99"/>
    <w:rsid w:val="00B355DD"/>
    <w:pPr>
      <w:widowControl w:val="0"/>
      <w:spacing w:after="280" w:line="319" w:lineRule="auto"/>
      <w:jc w:val="center"/>
    </w:pPr>
    <w:rPr>
      <w:rFonts w:ascii="Arial" w:hAnsi="Arial" w:cs="Arial"/>
      <w:sz w:val="11"/>
      <w:szCs w:val="11"/>
    </w:rPr>
  </w:style>
  <w:style w:type="character" w:customStyle="1" w:styleId="a1">
    <w:name w:val="Підпис до таблиці_"/>
    <w:basedOn w:val="DefaultParagraphFont"/>
    <w:link w:val="a2"/>
    <w:uiPriority w:val="99"/>
    <w:locked/>
    <w:rsid w:val="00643271"/>
    <w:rPr>
      <w:rFonts w:ascii="Times New Roman" w:hAnsi="Times New Roman" w:cs="Times New Roman"/>
      <w:sz w:val="26"/>
      <w:szCs w:val="26"/>
    </w:rPr>
  </w:style>
  <w:style w:type="paragraph" w:customStyle="1" w:styleId="a2">
    <w:name w:val="Підпис до таблиці"/>
    <w:basedOn w:val="Normal"/>
    <w:link w:val="a1"/>
    <w:uiPriority w:val="99"/>
    <w:rsid w:val="00643271"/>
    <w:pPr>
      <w:widowControl w:val="0"/>
      <w:spacing w:after="0" w:line="240" w:lineRule="auto"/>
    </w:pPr>
    <w:rPr>
      <w:rFonts w:ascii="Times New Roman" w:eastAsia="Times New Roman" w:hAnsi="Times New Roman"/>
      <w:sz w:val="26"/>
      <w:szCs w:val="26"/>
    </w:rPr>
  </w:style>
  <w:style w:type="character" w:customStyle="1" w:styleId="3">
    <w:name w:val="Заголовок №3_"/>
    <w:basedOn w:val="DefaultParagraphFont"/>
    <w:link w:val="30"/>
    <w:uiPriority w:val="99"/>
    <w:locked/>
    <w:rsid w:val="00176ED7"/>
    <w:rPr>
      <w:rFonts w:ascii="Times New Roman" w:hAnsi="Times New Roman" w:cs="Times New Roman"/>
      <w:b/>
      <w:bCs/>
      <w:i/>
      <w:iCs/>
      <w:sz w:val="28"/>
      <w:szCs w:val="28"/>
      <w:u w:val="single"/>
    </w:rPr>
  </w:style>
  <w:style w:type="paragraph" w:customStyle="1" w:styleId="30">
    <w:name w:val="Заголовок №3"/>
    <w:basedOn w:val="Normal"/>
    <w:link w:val="3"/>
    <w:uiPriority w:val="99"/>
    <w:rsid w:val="00176ED7"/>
    <w:pPr>
      <w:widowControl w:val="0"/>
      <w:spacing w:after="200" w:line="230" w:lineRule="auto"/>
      <w:jc w:val="center"/>
      <w:outlineLvl w:val="2"/>
    </w:pPr>
    <w:rPr>
      <w:rFonts w:ascii="Times New Roman" w:eastAsia="Times New Roman" w:hAnsi="Times New Roman"/>
      <w:b/>
      <w:bCs/>
      <w:i/>
      <w:iCs/>
      <w:sz w:val="28"/>
      <w:szCs w:val="28"/>
      <w:u w:val="single"/>
    </w:rPr>
  </w:style>
  <w:style w:type="character" w:customStyle="1" w:styleId="9">
    <w:name w:val="Основний текст (9)_"/>
    <w:basedOn w:val="DefaultParagraphFont"/>
    <w:link w:val="90"/>
    <w:uiPriority w:val="99"/>
    <w:locked/>
    <w:rsid w:val="00507FB8"/>
    <w:rPr>
      <w:rFonts w:ascii="Arial" w:eastAsia="Times New Roman" w:hAnsi="Arial" w:cs="Arial"/>
      <w:b/>
      <w:bCs/>
      <w:color w:val="EBEBEB"/>
    </w:rPr>
  </w:style>
  <w:style w:type="paragraph" w:customStyle="1" w:styleId="90">
    <w:name w:val="Основний текст (9)"/>
    <w:basedOn w:val="Normal"/>
    <w:link w:val="9"/>
    <w:uiPriority w:val="99"/>
    <w:rsid w:val="00507FB8"/>
    <w:pPr>
      <w:widowControl w:val="0"/>
      <w:spacing w:after="0" w:line="240" w:lineRule="auto"/>
    </w:pPr>
    <w:rPr>
      <w:rFonts w:ascii="Arial" w:hAnsi="Arial" w:cs="Arial"/>
      <w:b/>
      <w:bCs/>
      <w:color w:val="EBEBEB"/>
    </w:rPr>
  </w:style>
  <w:style w:type="paragraph" w:customStyle="1" w:styleId="Default">
    <w:name w:val="Default"/>
    <w:uiPriority w:val="99"/>
    <w:rsid w:val="00733B9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8998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98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98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98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98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98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98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98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98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98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98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98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98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98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98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98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nap.kolrada.gov.ua" TargetMode="External"/><Relationship Id="rId13" Type="http://schemas.openxmlformats.org/officeDocument/2006/relationships/hyperlink" Target="mailto:cnap_kol@ukr.net" TargetMode="External"/><Relationship Id="rId18" Type="http://schemas.openxmlformats.org/officeDocument/2006/relationships/hyperlink" Target="http://www.cnap.kolrada.gov.ua" TargetMode="External"/><Relationship Id="rId26" Type="http://schemas.openxmlformats.org/officeDocument/2006/relationships/hyperlink" Target="http://www.cnap.kolrada.gov.ua" TargetMode="External"/><Relationship Id="rId39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mailto:cnap_kol@ukr.net" TargetMode="External"/><Relationship Id="rId34" Type="http://schemas.openxmlformats.org/officeDocument/2006/relationships/hyperlink" Target="http://www.cnap.kolrada.gov.ua" TargetMode="External"/><Relationship Id="rId7" Type="http://schemas.openxmlformats.org/officeDocument/2006/relationships/hyperlink" Target="mailto:cnap_kol@ukr.net" TargetMode="External"/><Relationship Id="rId12" Type="http://schemas.openxmlformats.org/officeDocument/2006/relationships/hyperlink" Target="http://www.cnap.kolrada.gov.ua" TargetMode="External"/><Relationship Id="rId17" Type="http://schemas.openxmlformats.org/officeDocument/2006/relationships/hyperlink" Target="mailto:cnap_kol@ukr.net" TargetMode="External"/><Relationship Id="rId25" Type="http://schemas.openxmlformats.org/officeDocument/2006/relationships/hyperlink" Target="mailto:cnap_kol@ukr.net" TargetMode="External"/><Relationship Id="rId33" Type="http://schemas.openxmlformats.org/officeDocument/2006/relationships/hyperlink" Target="mailto:cnap_kol@ukr.net" TargetMode="External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cnap.kolrada.gov.ua" TargetMode="External"/><Relationship Id="rId20" Type="http://schemas.openxmlformats.org/officeDocument/2006/relationships/hyperlink" Target="http://www.cnap.kolrada.gov.ua" TargetMode="External"/><Relationship Id="rId29" Type="http://schemas.openxmlformats.org/officeDocument/2006/relationships/hyperlink" Target="mailto:cnap_kol@ukr.net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cnap_kol@ukr.net" TargetMode="External"/><Relationship Id="rId24" Type="http://schemas.openxmlformats.org/officeDocument/2006/relationships/hyperlink" Target="http://www.cnap.kolrada.gov.ua" TargetMode="External"/><Relationship Id="rId32" Type="http://schemas.openxmlformats.org/officeDocument/2006/relationships/hyperlink" Target="http://www.cnap.kolrada.gov.ua" TargetMode="External"/><Relationship Id="rId37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yperlink" Target="mailto:cnap_kol@ukr.net" TargetMode="External"/><Relationship Id="rId23" Type="http://schemas.openxmlformats.org/officeDocument/2006/relationships/hyperlink" Target="mailto:cnap_kol@ukr.net" TargetMode="External"/><Relationship Id="rId28" Type="http://schemas.openxmlformats.org/officeDocument/2006/relationships/hyperlink" Target="http://www.cnap.kolrada.gov.ua" TargetMode="External"/><Relationship Id="rId36" Type="http://schemas.openxmlformats.org/officeDocument/2006/relationships/hyperlink" Target="http://www.cnap.kolrada.gov.ua" TargetMode="External"/><Relationship Id="rId10" Type="http://schemas.openxmlformats.org/officeDocument/2006/relationships/hyperlink" Target="http://www.cnap.kolrada.gov.ua" TargetMode="External"/><Relationship Id="rId19" Type="http://schemas.openxmlformats.org/officeDocument/2006/relationships/hyperlink" Target="mailto:cnap_kol@ukr.net" TargetMode="External"/><Relationship Id="rId31" Type="http://schemas.openxmlformats.org/officeDocument/2006/relationships/hyperlink" Target="mailto:cnap_kol@ukr.ne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nap_kol@ukr.net" TargetMode="External"/><Relationship Id="rId14" Type="http://schemas.openxmlformats.org/officeDocument/2006/relationships/hyperlink" Target="http://www.cnap.kolrada.gov.ua" TargetMode="External"/><Relationship Id="rId22" Type="http://schemas.openxmlformats.org/officeDocument/2006/relationships/hyperlink" Target="http://www.cnap.kolrada.gov.ua" TargetMode="External"/><Relationship Id="rId27" Type="http://schemas.openxmlformats.org/officeDocument/2006/relationships/hyperlink" Target="mailto:cnap_kol@ukr.net" TargetMode="External"/><Relationship Id="rId30" Type="http://schemas.openxmlformats.org/officeDocument/2006/relationships/hyperlink" Target="http://www.cnap.kolrada.gov.ua" TargetMode="External"/><Relationship Id="rId35" Type="http://schemas.openxmlformats.org/officeDocument/2006/relationships/hyperlink" Target="mailto:cnap_kol@ukr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39</TotalTime>
  <Pages>39</Pages>
  <Words>10535</Words>
  <Characters>-32766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Бурденюк Любов Василівна</dc:creator>
  <cp:keywords/>
  <dc:description/>
  <cp:lastModifiedBy>Drukarky</cp:lastModifiedBy>
  <cp:revision>8</cp:revision>
  <cp:lastPrinted>2020-02-14T09:09:00Z</cp:lastPrinted>
  <dcterms:created xsi:type="dcterms:W3CDTF">2020-11-30T13:32:00Z</dcterms:created>
  <dcterms:modified xsi:type="dcterms:W3CDTF">2021-01-04T13:09:00Z</dcterms:modified>
</cp:coreProperties>
</file>