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FD1F85" w:rsidRPr="006E678E" w:rsidTr="00761D8C">
        <w:tc>
          <w:tcPr>
            <w:tcW w:w="5068" w:type="dxa"/>
          </w:tcPr>
          <w:p w:rsidR="00FD1F85" w:rsidRDefault="00FD1F85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FD1F85" w:rsidRDefault="00FD1F8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FD1F85" w:rsidRDefault="00FD1F8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FD1F85" w:rsidRDefault="00FD1F85" w:rsidP="00C75560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FD1F85" w:rsidRDefault="00FD1F85" w:rsidP="00761D8C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FD1F85" w:rsidRPr="00F33F99" w:rsidRDefault="00FD1F85" w:rsidP="00C959C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F33F99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FD1F85" w:rsidRPr="00F33F99" w:rsidRDefault="00FD1F85" w:rsidP="00C959C2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</w:p>
    <w:p w:rsidR="00FD1F85" w:rsidRPr="00F33F99" w:rsidRDefault="00FD1F85" w:rsidP="00B723D7">
      <w:pPr>
        <w:pStyle w:val="2"/>
        <w:shd w:val="clear" w:color="auto" w:fill="auto"/>
        <w:spacing w:before="0" w:after="0" w:line="200" w:lineRule="atLeast"/>
        <w:ind w:left="180"/>
        <w:rPr>
          <w:rStyle w:val="CharStyle7"/>
          <w:b/>
          <w:sz w:val="28"/>
          <w:szCs w:val="28"/>
          <w:lang w:eastAsia="zh-CN"/>
        </w:rPr>
      </w:pPr>
      <w:r w:rsidRPr="00F33F99">
        <w:rPr>
          <w:rStyle w:val="CharStyle7"/>
          <w:b/>
          <w:sz w:val="28"/>
          <w:szCs w:val="28"/>
          <w:lang w:eastAsia="zh-CN"/>
        </w:rPr>
        <w:t>Видача дозволу на порушення об’єктів благоустрою</w:t>
      </w:r>
    </w:p>
    <w:p w:rsidR="00FD1F85" w:rsidRPr="00F33F99" w:rsidRDefault="00FD1F85" w:rsidP="00B723D7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FD1F85" w:rsidRPr="00F33F99" w:rsidRDefault="00FD1F85" w:rsidP="00C9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thick"/>
          <w:lang w:eastAsia="uk-UA"/>
        </w:rPr>
      </w:pPr>
      <w:r w:rsidRPr="00F33F99">
        <w:rPr>
          <w:rFonts w:ascii="Times New Roman" w:hAnsi="Times New Roman"/>
          <w:b/>
          <w:sz w:val="28"/>
          <w:szCs w:val="28"/>
          <w:u w:val="thick"/>
          <w:lang w:eastAsia="uk-UA"/>
        </w:rPr>
        <w:t>Управління комунального господарства Коломийської міської ради</w:t>
      </w:r>
    </w:p>
    <w:p w:rsidR="00FD1F85" w:rsidRPr="00F33F99" w:rsidRDefault="00FD1F85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F33F99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FD1F85" w:rsidRPr="00F33F99" w:rsidRDefault="00FD1F85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128"/>
        <w:gridCol w:w="415"/>
        <w:gridCol w:w="6226"/>
      </w:tblGrid>
      <w:tr w:rsidR="00FD1F85" w:rsidRPr="006E678E" w:rsidTr="00C1598E">
        <w:trPr>
          <w:trHeight w:val="397"/>
        </w:trPr>
        <w:tc>
          <w:tcPr>
            <w:tcW w:w="9854" w:type="dxa"/>
            <w:gridSpan w:val="5"/>
            <w:vAlign w:val="center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FD1F85" w:rsidRPr="006E678E" w:rsidTr="00C1598E">
        <w:tc>
          <w:tcPr>
            <w:tcW w:w="548" w:type="dxa"/>
            <w:vMerge w:val="restart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FD1F85" w:rsidRPr="006E678E" w:rsidTr="00C1598E">
        <w:tc>
          <w:tcPr>
            <w:tcW w:w="548" w:type="dxa"/>
            <w:vMerge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FD1F85" w:rsidRPr="006E678E" w:rsidTr="00C1598E">
        <w:tc>
          <w:tcPr>
            <w:tcW w:w="548" w:type="dxa"/>
            <w:vMerge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FD1F85" w:rsidRPr="006E678E" w:rsidTr="00C1598E">
        <w:tc>
          <w:tcPr>
            <w:tcW w:w="548" w:type="dxa"/>
            <w:vMerge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FD1F85" w:rsidRPr="006E678E" w:rsidTr="00C1598E">
        <w:tc>
          <w:tcPr>
            <w:tcW w:w="548" w:type="dxa"/>
            <w:vMerge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FD1F85" w:rsidRPr="006E678E" w:rsidTr="00C1598E">
        <w:tc>
          <w:tcPr>
            <w:tcW w:w="548" w:type="dxa"/>
            <w:vMerge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FD1F85" w:rsidRPr="006E678E" w:rsidTr="00C1598E">
        <w:tc>
          <w:tcPr>
            <w:tcW w:w="548" w:type="dxa"/>
            <w:vMerge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FD1F85" w:rsidRPr="006E678E" w:rsidTr="00C1598E">
        <w:tc>
          <w:tcPr>
            <w:tcW w:w="548" w:type="dxa"/>
            <w:vMerge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FD1F85" w:rsidRPr="006E678E" w:rsidTr="00C1598E">
        <w:trPr>
          <w:trHeight w:val="1373"/>
        </w:trPr>
        <w:tc>
          <w:tcPr>
            <w:tcW w:w="548" w:type="dxa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FD1F85" w:rsidRPr="00F33F99" w:rsidRDefault="00FD1F85" w:rsidP="00F33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FD1F85" w:rsidRPr="00F33F99" w:rsidRDefault="00FD1F85" w:rsidP="00F33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6E678E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FD1F85" w:rsidRPr="006E678E" w:rsidRDefault="00FD1F85" w:rsidP="00F33F99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8" w:history="1">
              <w:r w:rsidRPr="006E678E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FD1F85" w:rsidRPr="00F33F99" w:rsidRDefault="00FD1F85" w:rsidP="00F33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FD1F85" w:rsidRPr="00F33F99" w:rsidRDefault="00FD1F85" w:rsidP="00F33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FD1F85" w:rsidRPr="00F33F99" w:rsidRDefault="00FD1F85" w:rsidP="00F33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FD1F85" w:rsidRPr="00F33F99" w:rsidRDefault="00FD1F85" w:rsidP="00F33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FD1F85" w:rsidRPr="00F33F99" w:rsidRDefault="00FD1F85" w:rsidP="00F33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FD1F85" w:rsidRPr="00F33F99" w:rsidRDefault="00FD1F85" w:rsidP="00F33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FD1F85" w:rsidRPr="00F33F99" w:rsidRDefault="00FD1F85" w:rsidP="00F33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FD1F85" w:rsidRPr="00F33F99" w:rsidRDefault="00FD1F85" w:rsidP="00F33F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FD1F85" w:rsidRPr="006E678E" w:rsidTr="00C1598E">
        <w:trPr>
          <w:trHeight w:val="397"/>
        </w:trPr>
        <w:tc>
          <w:tcPr>
            <w:tcW w:w="9854" w:type="dxa"/>
            <w:gridSpan w:val="5"/>
            <w:vAlign w:val="center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665" w:type="dxa"/>
            <w:gridSpan w:val="2"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641" w:type="dxa"/>
            <w:gridSpan w:val="2"/>
          </w:tcPr>
          <w:p w:rsidR="00FD1F85" w:rsidRPr="00F33F99" w:rsidRDefault="00FD1F85" w:rsidP="00F33F99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F33F99">
              <w:rPr>
                <w:rFonts w:cs="Times New Roman"/>
                <w:lang w:eastAsia="uk-UA"/>
              </w:rPr>
              <w:t>ЗУ «Про благоустрій населених пунктів» п.14 ст. 10, ст. 26-1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665" w:type="dxa"/>
            <w:gridSpan w:val="2"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641" w:type="dxa"/>
            <w:gridSpan w:val="2"/>
          </w:tcPr>
          <w:p w:rsidR="00FD1F85" w:rsidRPr="00F33F99" w:rsidRDefault="00FD1F85" w:rsidP="00F33F9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665" w:type="dxa"/>
            <w:gridSpan w:val="2"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641" w:type="dxa"/>
            <w:gridSpan w:val="2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665" w:type="dxa"/>
            <w:gridSpan w:val="2"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641" w:type="dxa"/>
            <w:gridSpan w:val="2"/>
          </w:tcPr>
          <w:p w:rsidR="00FD1F85" w:rsidRPr="00F33F99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Рішення Коломийської міської ради Про </w:t>
            </w:r>
            <w:r w:rsidRPr="00F33F99">
              <w:rPr>
                <w:rFonts w:ascii="Times New Roman" w:hAnsi="Times New Roman"/>
                <w:sz w:val="24"/>
                <w:szCs w:val="24"/>
                <w:lang w:val="ru-RU" w:eastAsia="uk-UA"/>
              </w:rPr>
              <w:t>“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Правила благоустрою і утримання території м. Коломиї</w:t>
            </w:r>
            <w:r w:rsidRPr="00F33F99">
              <w:rPr>
                <w:rFonts w:ascii="Times New Roman" w:hAnsi="Times New Roman"/>
                <w:sz w:val="24"/>
                <w:szCs w:val="24"/>
                <w:lang w:val="ru-RU" w:eastAsia="uk-UA"/>
              </w:rPr>
              <w:t>”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від 04.10.2007 № 714-21/2007</w:t>
            </w:r>
          </w:p>
        </w:tc>
      </w:tr>
      <w:tr w:rsidR="00FD1F85" w:rsidRPr="006E678E" w:rsidTr="00C1598E">
        <w:trPr>
          <w:trHeight w:val="397"/>
        </w:trPr>
        <w:tc>
          <w:tcPr>
            <w:tcW w:w="9854" w:type="dxa"/>
            <w:gridSpan w:val="5"/>
            <w:vAlign w:val="center"/>
          </w:tcPr>
          <w:p w:rsidR="00FD1F85" w:rsidRPr="00F33F99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FD1F85" w:rsidRPr="006E678E" w:rsidTr="00C1598E">
        <w:trPr>
          <w:trHeight w:val="160"/>
        </w:trPr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26" w:type="dxa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Заява юридичної чи фізичної особи</w:t>
            </w:r>
          </w:p>
        </w:tc>
      </w:tr>
      <w:tr w:rsidR="00FD1F85" w:rsidRPr="006E678E" w:rsidTr="00C1598E">
        <w:trPr>
          <w:trHeight w:val="70"/>
        </w:trPr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D1F85" w:rsidRPr="00F33F99" w:rsidRDefault="00FD1F85" w:rsidP="00F33F99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F33F99">
              <w:rPr>
                <w:lang w:val="uk-UA" w:eastAsia="uk-UA"/>
              </w:rPr>
              <w:t>1) проект, узгоджений  із усіма зацікавленими організаціями (при необхідності, якщо в  технічних умовах зазначено що для проектної документації);</w:t>
            </w:r>
          </w:p>
          <w:p w:rsidR="00FD1F85" w:rsidRPr="00F33F99" w:rsidRDefault="00FD1F85" w:rsidP="00F33F99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F33F99">
              <w:rPr>
                <w:lang w:val="uk-UA" w:eastAsia="uk-UA"/>
              </w:rPr>
              <w:t xml:space="preserve">2) заяву </w:t>
            </w:r>
            <w:bookmarkStart w:id="0" w:name="YANDEX_34"/>
            <w:bookmarkEnd w:id="0"/>
            <w:r w:rsidRPr="00F33F99">
              <w:rPr>
                <w:lang w:val="uk-UA" w:eastAsia="uk-UA"/>
              </w:rPr>
              <w:t xml:space="preserve"> на  одержання </w:t>
            </w:r>
            <w:bookmarkStart w:id="1" w:name="YANDEX_35"/>
            <w:bookmarkEnd w:id="1"/>
            <w:r w:rsidRPr="00F33F99">
              <w:rPr>
                <w:lang w:val="uk-UA" w:eastAsia="uk-UA"/>
              </w:rPr>
              <w:t xml:space="preserve"> дозволу  </w:t>
            </w:r>
            <w:bookmarkStart w:id="2" w:name="YANDEX_36"/>
            <w:bookmarkEnd w:id="2"/>
            <w:r w:rsidRPr="00F33F99">
              <w:rPr>
                <w:lang w:val="uk-UA" w:eastAsia="uk-UA"/>
              </w:rPr>
              <w:t> на  порушення об’єктів благоустрою (бланк можна отримати у ЦНАП);</w:t>
            </w:r>
          </w:p>
          <w:p w:rsidR="00FD1F85" w:rsidRPr="00F33F99" w:rsidRDefault="00FD1F85" w:rsidP="00F33F99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F33F99">
              <w:rPr>
                <w:lang w:val="uk-UA" w:eastAsia="uk-UA"/>
              </w:rPr>
              <w:t xml:space="preserve">3) проект організації </w:t>
            </w:r>
            <w:bookmarkStart w:id="3" w:name="YANDEX_39"/>
            <w:bookmarkEnd w:id="3"/>
            <w:r w:rsidRPr="00F33F99">
              <w:rPr>
                <w:lang w:val="uk-UA" w:eastAsia="uk-UA"/>
              </w:rPr>
              <w:t xml:space="preserve"> робіт  з передбаченням розділу </w:t>
            </w:r>
            <w:bookmarkStart w:id="4" w:name="YANDEX_40"/>
            <w:bookmarkEnd w:id="4"/>
            <w:r w:rsidRPr="00F33F99">
              <w:rPr>
                <w:lang w:val="uk-UA" w:eastAsia="uk-UA"/>
              </w:rPr>
              <w:t> щодо  забезпечення безпеки дорожнього руху або схемою організації руху, узгоджену з ДАІ (при необхідності);</w:t>
            </w:r>
          </w:p>
          <w:p w:rsidR="00FD1F85" w:rsidRPr="00F33F99" w:rsidRDefault="00FD1F85" w:rsidP="00F33F99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F33F99">
              <w:rPr>
                <w:lang w:val="uk-UA" w:eastAsia="uk-UA"/>
              </w:rPr>
              <w:t xml:space="preserve">4) календарний графік виконання </w:t>
            </w:r>
            <w:bookmarkStart w:id="5" w:name="YANDEX_41"/>
            <w:bookmarkEnd w:id="5"/>
            <w:r w:rsidRPr="00F33F99">
              <w:rPr>
                <w:lang w:val="uk-UA" w:eastAsia="uk-UA"/>
              </w:rPr>
              <w:t> робіт (при необхідності);</w:t>
            </w:r>
          </w:p>
          <w:p w:rsidR="00FD1F85" w:rsidRPr="00F33F99" w:rsidRDefault="00FD1F85" w:rsidP="00F33F99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F33F99">
              <w:rPr>
                <w:lang w:val="uk-UA" w:eastAsia="uk-UA"/>
              </w:rPr>
              <w:t xml:space="preserve">5) договір про відновлення здійснюваних об'єктів благоустрою з дорожньо-будівельною організацією і документ, що підтверджує оплату за виконані </w:t>
            </w:r>
            <w:bookmarkStart w:id="6" w:name="YANDEX_42"/>
            <w:bookmarkEnd w:id="6"/>
            <w:r w:rsidRPr="00F33F99">
              <w:rPr>
                <w:lang w:val="uk-UA" w:eastAsia="uk-UA"/>
              </w:rPr>
              <w:t> роботи;</w:t>
            </w:r>
          </w:p>
          <w:p w:rsidR="00FD1F85" w:rsidRPr="00F33F99" w:rsidRDefault="00FD1F85" w:rsidP="00F33F99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F33F99">
              <w:rPr>
                <w:lang w:val="uk-UA" w:eastAsia="uk-UA"/>
              </w:rPr>
              <w:t>6) Договір тимчасового надання підприємствам, організаціям, установам, приватним особам міської території на порушення об’єктів благоустрою (бланк можна отримати у ЦНАП);</w:t>
            </w:r>
          </w:p>
          <w:p w:rsidR="00FD1F85" w:rsidRPr="00F33F99" w:rsidRDefault="00FD1F85" w:rsidP="00F33F99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F33F99">
              <w:rPr>
                <w:lang w:val="uk-UA" w:eastAsia="uk-UA"/>
              </w:rPr>
              <w:t>7) Бланк  дозволу на тимчасове порушення об’єктів благоустрою узгоджений з усіма зацікавленими організаціями передбаченими у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D1F85" w:rsidRPr="00F33F99" w:rsidRDefault="00FD1F85" w:rsidP="00F33F9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F33F99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F33F9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F33F99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 особисто чи по дорученню.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26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26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26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26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26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10 робочих днів.</w:t>
            </w:r>
          </w:p>
        </w:tc>
      </w:tr>
      <w:tr w:rsidR="00FD1F85" w:rsidRPr="006E678E" w:rsidTr="00C1598E"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D1F85" w:rsidRPr="00F33F99" w:rsidRDefault="00FD1F85" w:rsidP="00F33F99">
            <w:pPr>
              <w:pStyle w:val="Standard"/>
              <w:jc w:val="both"/>
              <w:rPr>
                <w:i/>
                <w:iCs/>
              </w:rPr>
            </w:pPr>
            <w:r w:rsidRPr="00F33F99">
              <w:rPr>
                <w:iCs/>
              </w:rPr>
              <w:t>1.</w:t>
            </w:r>
            <w:r w:rsidRPr="00F33F99">
              <w:t xml:space="preserve"> Подання суб’єктом господарювання неповного пакета документів, необхідних для одержання дозволу згідно із встановленим переліком;</w:t>
            </w:r>
          </w:p>
          <w:p w:rsidR="00FD1F85" w:rsidRPr="00F33F99" w:rsidRDefault="00FD1F85" w:rsidP="00F33F99">
            <w:pPr>
              <w:pStyle w:val="Standard"/>
              <w:jc w:val="both"/>
            </w:pPr>
            <w:r w:rsidRPr="00F33F99">
              <w:rPr>
                <w:iCs/>
              </w:rPr>
              <w:t>2.</w:t>
            </w:r>
            <w:r w:rsidRPr="00F33F99">
              <w:t xml:space="preserve"> Невідповідність поданих документів вимогам законодавства;</w:t>
            </w:r>
          </w:p>
        </w:tc>
      </w:tr>
      <w:tr w:rsidR="00FD1F85" w:rsidRPr="006E678E" w:rsidTr="00C1598E">
        <w:trPr>
          <w:trHeight w:val="70"/>
        </w:trPr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26" w:type="dxa"/>
          </w:tcPr>
          <w:p w:rsidR="00FD1F85" w:rsidRPr="006E678E" w:rsidRDefault="00FD1F85" w:rsidP="00F33F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678E">
              <w:rPr>
                <w:rFonts w:ascii="Times New Roman" w:hAnsi="Times New Roman"/>
                <w:sz w:val="24"/>
                <w:szCs w:val="24"/>
              </w:rPr>
              <w:t>Видається дозвіл на порушення об’єктів благоустрою.</w:t>
            </w:r>
          </w:p>
        </w:tc>
      </w:tr>
      <w:tr w:rsidR="00FD1F85" w:rsidRPr="006E678E" w:rsidTr="00C1598E">
        <w:trPr>
          <w:trHeight w:val="699"/>
        </w:trPr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26" w:type="dxa"/>
          </w:tcPr>
          <w:p w:rsidR="00FD1F85" w:rsidRPr="006E678E" w:rsidRDefault="00FD1F85" w:rsidP="00F33F9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3F9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FD1F85" w:rsidRPr="006E678E" w:rsidTr="00C1598E">
        <w:trPr>
          <w:trHeight w:val="2545"/>
        </w:trPr>
        <w:tc>
          <w:tcPr>
            <w:tcW w:w="548" w:type="dxa"/>
          </w:tcPr>
          <w:p w:rsidR="00FD1F85" w:rsidRPr="006E678E" w:rsidRDefault="00FD1F85" w:rsidP="00F33F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80" w:type="dxa"/>
            <w:gridSpan w:val="3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26" w:type="dxa"/>
          </w:tcPr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Дозвіл на порушення об’єктів благоустрою не вимагається, якщо земляні та ремонтні роботи здійснюються:</w:t>
            </w:r>
          </w:p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1. Особами, які мають документ, що посвідчує право власності або право користування земельною ділянкою, у тому числі право земельного сервітуту;</w:t>
            </w:r>
          </w:p>
          <w:p w:rsidR="00FD1F85" w:rsidRPr="006E678E" w:rsidRDefault="00FD1F85" w:rsidP="00F33F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2. У складі підготовчих або будівельних робіт, право на виконання яких оформлене у встановленому законодавством порядку.</w:t>
            </w:r>
          </w:p>
        </w:tc>
      </w:tr>
    </w:tbl>
    <w:p w:rsidR="00FD1F85" w:rsidRPr="00030F97" w:rsidRDefault="00FD1F85" w:rsidP="00C959C2">
      <w:pPr>
        <w:spacing w:after="0" w:line="240" w:lineRule="auto"/>
      </w:pPr>
    </w:p>
    <w:p w:rsidR="00FD1F85" w:rsidRPr="00030F97" w:rsidRDefault="00FD1F85">
      <w:r w:rsidRPr="00030F97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FD1F85" w:rsidRPr="006E678E" w:rsidTr="00761D8C">
        <w:tc>
          <w:tcPr>
            <w:tcW w:w="5068" w:type="dxa"/>
          </w:tcPr>
          <w:p w:rsidR="00FD1F85" w:rsidRDefault="00FD1F85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FD1F85" w:rsidRDefault="00FD1F8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FD1F85" w:rsidRDefault="00FD1F8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FD1F85" w:rsidRDefault="00FD1F85" w:rsidP="00C75560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FD1F85" w:rsidRDefault="00FD1F85" w:rsidP="00761D8C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FD1F85" w:rsidRPr="00030F97" w:rsidRDefault="00FD1F85" w:rsidP="00F33F9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  <w:bookmarkStart w:id="7" w:name="_GoBack"/>
      <w:bookmarkEnd w:id="7"/>
      <w:r w:rsidRPr="00030F97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FD1F85" w:rsidRPr="00C1598E" w:rsidRDefault="00FD1F85" w:rsidP="00F33F99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Cs w:val="28"/>
          <w:lang w:eastAsia="uk-UA"/>
        </w:rPr>
      </w:pPr>
    </w:p>
    <w:p w:rsidR="00FD1F85" w:rsidRPr="003647B1" w:rsidRDefault="00FD1F85" w:rsidP="00F33F99">
      <w:pPr>
        <w:pStyle w:val="2"/>
        <w:shd w:val="clear" w:color="auto" w:fill="auto"/>
        <w:spacing w:before="0" w:after="0" w:line="240" w:lineRule="auto"/>
        <w:ind w:left="180"/>
        <w:rPr>
          <w:rStyle w:val="CharStyle7"/>
          <w:b/>
          <w:sz w:val="24"/>
          <w:szCs w:val="24"/>
          <w:lang w:eastAsia="zh-CN"/>
        </w:rPr>
      </w:pPr>
      <w:r>
        <w:rPr>
          <w:rStyle w:val="CharStyle7"/>
          <w:b/>
          <w:sz w:val="28"/>
          <w:szCs w:val="28"/>
          <w:lang w:eastAsia="zh-CN"/>
        </w:rPr>
        <w:t>Видача дозволу</w:t>
      </w:r>
      <w:r w:rsidRPr="003647B1">
        <w:rPr>
          <w:rStyle w:val="CharStyle7"/>
          <w:b/>
          <w:sz w:val="28"/>
          <w:szCs w:val="28"/>
          <w:lang w:val="ru-RU" w:eastAsia="zh-CN"/>
        </w:rPr>
        <w:t xml:space="preserve"> (</w:t>
      </w:r>
      <w:r>
        <w:rPr>
          <w:rStyle w:val="CharStyle7"/>
          <w:b/>
          <w:sz w:val="28"/>
          <w:szCs w:val="28"/>
          <w:lang w:eastAsia="zh-CN"/>
        </w:rPr>
        <w:t>ордеру) на видалення зелених насаджень</w:t>
      </w:r>
    </w:p>
    <w:p w:rsidR="00FD1F85" w:rsidRPr="00030F97" w:rsidRDefault="00FD1F85" w:rsidP="00F33F99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FD1F85" w:rsidRPr="00030F97" w:rsidRDefault="00FD1F85" w:rsidP="00F33F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thick"/>
          <w:lang w:eastAsia="uk-UA"/>
        </w:rPr>
      </w:pPr>
      <w:r w:rsidRPr="00030F97">
        <w:rPr>
          <w:rFonts w:ascii="Times New Roman" w:hAnsi="Times New Roman"/>
          <w:b/>
          <w:sz w:val="28"/>
          <w:szCs w:val="28"/>
          <w:u w:val="thick"/>
          <w:lang w:eastAsia="uk-UA"/>
        </w:rPr>
        <w:t>Управління комунального господарства Коломийської міської ради</w:t>
      </w:r>
    </w:p>
    <w:p w:rsidR="00FD1F85" w:rsidRPr="00030F97" w:rsidRDefault="00FD1F85" w:rsidP="00F33F9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30F97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FD1F85" w:rsidRPr="00C1598E" w:rsidRDefault="00FD1F85" w:rsidP="00F33F99">
      <w:pPr>
        <w:spacing w:after="0" w:line="240" w:lineRule="auto"/>
        <w:jc w:val="center"/>
        <w:rPr>
          <w:rFonts w:ascii="Times New Roman" w:hAnsi="Times New Roman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2536"/>
        <w:gridCol w:w="554"/>
        <w:gridCol w:w="6215"/>
      </w:tblGrid>
      <w:tr w:rsidR="00FD1F85" w:rsidRPr="006E678E" w:rsidTr="00C1598E">
        <w:trPr>
          <w:trHeight w:val="397"/>
        </w:trPr>
        <w:tc>
          <w:tcPr>
            <w:tcW w:w="9854" w:type="dxa"/>
            <w:gridSpan w:val="4"/>
            <w:vAlign w:val="center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FD1F85" w:rsidRPr="006E678E" w:rsidTr="00C1598E">
        <w:tc>
          <w:tcPr>
            <w:tcW w:w="549" w:type="dxa"/>
            <w:vMerge w:val="restart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6" w:type="dxa"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2"/>
            <w:vAlign w:val="center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FD1F85" w:rsidRPr="006E678E" w:rsidTr="00C1598E">
        <w:tc>
          <w:tcPr>
            <w:tcW w:w="549" w:type="dxa"/>
            <w:vMerge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 w:val="restart"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2"/>
            <w:vAlign w:val="center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FD1F85" w:rsidRPr="006E678E" w:rsidTr="00C1598E">
        <w:tc>
          <w:tcPr>
            <w:tcW w:w="549" w:type="dxa"/>
            <w:vMerge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FD1F85" w:rsidRPr="006E678E" w:rsidTr="00C1598E">
        <w:tc>
          <w:tcPr>
            <w:tcW w:w="549" w:type="dxa"/>
            <w:vMerge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FD1F85" w:rsidRPr="006E678E" w:rsidTr="00C1598E">
        <w:tc>
          <w:tcPr>
            <w:tcW w:w="549" w:type="dxa"/>
            <w:vMerge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FD1F85" w:rsidRPr="006E678E" w:rsidTr="00C1598E">
        <w:tc>
          <w:tcPr>
            <w:tcW w:w="549" w:type="dxa"/>
            <w:vMerge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FD1F85" w:rsidRPr="006E678E" w:rsidTr="00C1598E">
        <w:tc>
          <w:tcPr>
            <w:tcW w:w="549" w:type="dxa"/>
            <w:vMerge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FD1F85" w:rsidRPr="006E678E" w:rsidTr="00C1598E">
        <w:tc>
          <w:tcPr>
            <w:tcW w:w="549" w:type="dxa"/>
            <w:vMerge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2"/>
            <w:vAlign w:val="center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FD1F85" w:rsidRPr="006E678E" w:rsidTr="00C1598E">
        <w:tc>
          <w:tcPr>
            <w:tcW w:w="549" w:type="dxa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6" w:type="dxa"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2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FD1F85" w:rsidRPr="006E678E" w:rsidTr="00C1598E">
        <w:tc>
          <w:tcPr>
            <w:tcW w:w="549" w:type="dxa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6" w:type="dxa"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2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F33F99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FD1F85" w:rsidRPr="006E678E" w:rsidTr="00C1598E">
        <w:trPr>
          <w:trHeight w:val="1373"/>
        </w:trPr>
        <w:tc>
          <w:tcPr>
            <w:tcW w:w="549" w:type="dxa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6" w:type="dxa"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2"/>
          </w:tcPr>
          <w:p w:rsidR="00FD1F85" w:rsidRPr="00F33F99" w:rsidRDefault="00FD1F85" w:rsidP="005C07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FD1F85" w:rsidRPr="00F33F99" w:rsidRDefault="00FD1F85" w:rsidP="005C07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9" w:history="1">
              <w:r w:rsidRPr="006E678E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FD1F85" w:rsidRPr="006E678E" w:rsidRDefault="00FD1F85" w:rsidP="005C0713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0" w:history="1">
              <w:r w:rsidRPr="006E678E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FD1F85" w:rsidRPr="00F33F99" w:rsidRDefault="00FD1F85" w:rsidP="005C07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FD1F85" w:rsidRPr="00F33F99" w:rsidRDefault="00FD1F85" w:rsidP="005C07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FD1F85" w:rsidRPr="00F33F99" w:rsidRDefault="00FD1F85" w:rsidP="005C07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FD1F85" w:rsidRPr="00F33F99" w:rsidRDefault="00FD1F85" w:rsidP="005C07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FD1F85" w:rsidRPr="00F33F99" w:rsidRDefault="00FD1F85" w:rsidP="005C07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FD1F85" w:rsidRPr="00F33F99" w:rsidRDefault="00FD1F85" w:rsidP="005C07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FD1F85" w:rsidRPr="00F33F99" w:rsidRDefault="00FD1F85" w:rsidP="005C07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FD1F85" w:rsidRPr="00F33F99" w:rsidRDefault="00FD1F85" w:rsidP="005C07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FD1F85" w:rsidRPr="006E678E" w:rsidTr="00C1598E">
        <w:trPr>
          <w:trHeight w:val="397"/>
        </w:trPr>
        <w:tc>
          <w:tcPr>
            <w:tcW w:w="9854" w:type="dxa"/>
            <w:gridSpan w:val="4"/>
            <w:vAlign w:val="center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FD1F85" w:rsidRPr="006E678E" w:rsidTr="00C1598E">
        <w:tc>
          <w:tcPr>
            <w:tcW w:w="549" w:type="dxa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3090" w:type="dxa"/>
            <w:gridSpan w:val="2"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215" w:type="dxa"/>
          </w:tcPr>
          <w:p w:rsidR="00FD1F85" w:rsidRPr="00F33F99" w:rsidRDefault="00FD1F85" w:rsidP="00F33F99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F33F99">
              <w:rPr>
                <w:rFonts w:cs="Times New Roman"/>
                <w:lang w:eastAsia="uk-UA"/>
              </w:rPr>
              <w:t>ЗУ «Про благоустрій населених пунктів» п.14 ст. 10, ст. 26-1</w:t>
            </w:r>
          </w:p>
        </w:tc>
      </w:tr>
      <w:tr w:rsidR="00FD1F85" w:rsidRPr="006E678E" w:rsidTr="00C1598E">
        <w:tc>
          <w:tcPr>
            <w:tcW w:w="549" w:type="dxa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3090" w:type="dxa"/>
            <w:gridSpan w:val="2"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215" w:type="dxa"/>
          </w:tcPr>
          <w:p w:rsidR="00FD1F85" w:rsidRPr="00F33F99" w:rsidRDefault="00FD1F85" w:rsidP="003647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Постанова КМУ № 1045 від 01.08.2006 року «Про затвердження порядку видалення дерев, кущів, газонів і квітників у населених пунктах»</w:t>
            </w:r>
          </w:p>
        </w:tc>
      </w:tr>
      <w:tr w:rsidR="00FD1F85" w:rsidRPr="006E678E" w:rsidTr="00C1598E">
        <w:tc>
          <w:tcPr>
            <w:tcW w:w="549" w:type="dxa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3090" w:type="dxa"/>
            <w:gridSpan w:val="2"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215" w:type="dxa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FD1F85" w:rsidRPr="006E678E" w:rsidTr="00C1598E">
        <w:tc>
          <w:tcPr>
            <w:tcW w:w="549" w:type="dxa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3090" w:type="dxa"/>
            <w:gridSpan w:val="2"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215" w:type="dxa"/>
          </w:tcPr>
          <w:p w:rsidR="00FD1F85" w:rsidRPr="00F33F99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Рішення Коломийської міської ради про </w:t>
            </w:r>
            <w:r w:rsidRPr="00F33F99">
              <w:rPr>
                <w:rFonts w:ascii="Times New Roman" w:hAnsi="Times New Roman"/>
                <w:sz w:val="24"/>
                <w:szCs w:val="24"/>
                <w:lang w:val="ru-RU" w:eastAsia="uk-UA"/>
              </w:rPr>
              <w:t>“</w:t>
            </w:r>
            <w:r w:rsidRPr="00F33F99">
              <w:rPr>
                <w:rFonts w:ascii="Times New Roman" w:hAnsi="Times New Roman"/>
                <w:sz w:val="24"/>
                <w:szCs w:val="24"/>
                <w:lang w:eastAsia="uk-UA"/>
              </w:rPr>
              <w:t>Правила благоустрою і утримання території м. Коломиї</w:t>
            </w:r>
            <w:r w:rsidRPr="00F33F99">
              <w:rPr>
                <w:rFonts w:ascii="Times New Roman" w:hAnsi="Times New Roman"/>
                <w:sz w:val="24"/>
                <w:szCs w:val="24"/>
                <w:lang w:val="ru-RU" w:eastAsia="uk-UA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від 04.10.2007 № 714-21/2007</w:t>
            </w:r>
          </w:p>
        </w:tc>
      </w:tr>
      <w:tr w:rsidR="00FD1F85" w:rsidRPr="006E678E" w:rsidTr="00C1598E">
        <w:trPr>
          <w:trHeight w:val="397"/>
        </w:trPr>
        <w:tc>
          <w:tcPr>
            <w:tcW w:w="9854" w:type="dxa"/>
            <w:gridSpan w:val="4"/>
            <w:vAlign w:val="center"/>
          </w:tcPr>
          <w:p w:rsidR="00FD1F85" w:rsidRPr="00F33F99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F33F99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FD1F85" w:rsidRPr="006E678E" w:rsidTr="00C1598E">
        <w:trPr>
          <w:trHeight w:val="160"/>
        </w:trPr>
        <w:tc>
          <w:tcPr>
            <w:tcW w:w="549" w:type="dxa"/>
          </w:tcPr>
          <w:p w:rsidR="00FD1F85" w:rsidRPr="006E678E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0" w:type="dxa"/>
            <w:gridSpan w:val="2"/>
          </w:tcPr>
          <w:p w:rsidR="00FD1F85" w:rsidRPr="006E678E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FD1F85" w:rsidRPr="006E678E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Заява юридичної чи фізичної особи</w:t>
            </w:r>
          </w:p>
        </w:tc>
      </w:tr>
      <w:tr w:rsidR="00FD1F85" w:rsidRPr="006E678E" w:rsidTr="00C1598E">
        <w:trPr>
          <w:trHeight w:val="70"/>
        </w:trPr>
        <w:tc>
          <w:tcPr>
            <w:tcW w:w="549" w:type="dxa"/>
          </w:tcPr>
          <w:p w:rsidR="00FD1F85" w:rsidRPr="006E678E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0" w:type="dxa"/>
            <w:gridSpan w:val="2"/>
          </w:tcPr>
          <w:p w:rsidR="00FD1F85" w:rsidRPr="006E678E" w:rsidRDefault="00FD1F85" w:rsidP="005C0713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6E678E">
              <w:rPr>
                <w:rFonts w:ascii="Times New Roman" w:hAnsi="Times New Roman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D1F85" w:rsidRPr="00F33F99" w:rsidRDefault="00FD1F85" w:rsidP="005C0713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F33F99">
              <w:rPr>
                <w:lang w:val="uk-UA" w:eastAsia="uk-UA"/>
              </w:rPr>
              <w:t>Заява юридичної чи фізичної особи</w:t>
            </w:r>
          </w:p>
        </w:tc>
      </w:tr>
      <w:tr w:rsidR="00FD1F85" w:rsidRPr="006E678E" w:rsidTr="00C1598E">
        <w:tc>
          <w:tcPr>
            <w:tcW w:w="549" w:type="dxa"/>
          </w:tcPr>
          <w:p w:rsidR="00FD1F85" w:rsidRPr="006E678E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0" w:type="dxa"/>
            <w:gridSpan w:val="2"/>
          </w:tcPr>
          <w:p w:rsidR="00FD1F85" w:rsidRPr="006E678E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D1F85" w:rsidRPr="00F33F99" w:rsidRDefault="00FD1F85" w:rsidP="005C071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F33F99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F33F9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F33F99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 особисто чи по дорученню</w:t>
            </w:r>
          </w:p>
        </w:tc>
      </w:tr>
      <w:tr w:rsidR="00FD1F85" w:rsidRPr="006E678E" w:rsidTr="00C1598E">
        <w:tc>
          <w:tcPr>
            <w:tcW w:w="549" w:type="dxa"/>
          </w:tcPr>
          <w:p w:rsidR="00FD1F85" w:rsidRPr="006E678E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0" w:type="dxa"/>
            <w:gridSpan w:val="2"/>
          </w:tcPr>
          <w:p w:rsidR="00FD1F85" w:rsidRPr="006E678E" w:rsidRDefault="00FD1F85" w:rsidP="005C0713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6E678E">
              <w:rPr>
                <w:rFonts w:ascii="Times New Roman" w:hAnsi="Times New Roman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FD1F85" w:rsidRPr="006E678E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</w:t>
            </w:r>
          </w:p>
        </w:tc>
      </w:tr>
      <w:tr w:rsidR="00FD1F85" w:rsidRPr="006E678E" w:rsidTr="00C1598E">
        <w:tc>
          <w:tcPr>
            <w:tcW w:w="549" w:type="dxa"/>
          </w:tcPr>
          <w:p w:rsidR="00FD1F85" w:rsidRPr="006E678E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0" w:type="dxa"/>
            <w:gridSpan w:val="2"/>
          </w:tcPr>
          <w:p w:rsidR="00FD1F85" w:rsidRPr="006E678E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FD1F85" w:rsidRPr="006E678E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30 робочих днів</w:t>
            </w:r>
          </w:p>
        </w:tc>
      </w:tr>
      <w:tr w:rsidR="00FD1F85" w:rsidRPr="006E678E" w:rsidTr="00C1598E">
        <w:tc>
          <w:tcPr>
            <w:tcW w:w="549" w:type="dxa"/>
          </w:tcPr>
          <w:p w:rsidR="00FD1F85" w:rsidRPr="006E678E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0" w:type="dxa"/>
            <w:gridSpan w:val="2"/>
          </w:tcPr>
          <w:p w:rsidR="00FD1F85" w:rsidRPr="006E678E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D1F85" w:rsidRPr="00F33F99" w:rsidRDefault="00FD1F85" w:rsidP="005C0713">
            <w:pPr>
              <w:pStyle w:val="Standard"/>
              <w:jc w:val="both"/>
              <w:rPr>
                <w:i/>
                <w:iCs/>
              </w:rPr>
            </w:pPr>
            <w:r w:rsidRPr="00F33F99">
              <w:rPr>
                <w:iCs/>
              </w:rPr>
              <w:t>1.</w:t>
            </w:r>
            <w:r w:rsidRPr="00F33F99">
              <w:t xml:space="preserve"> У разі, якщо комісія визначила стан зелених насаджень такими, які не підлягають видаленню;</w:t>
            </w:r>
          </w:p>
          <w:p w:rsidR="00FD1F85" w:rsidRPr="00F33F99" w:rsidRDefault="00FD1F85" w:rsidP="00F33F99">
            <w:pPr>
              <w:pStyle w:val="Standard"/>
              <w:jc w:val="both"/>
            </w:pPr>
            <w:r w:rsidRPr="00F33F99">
              <w:rPr>
                <w:iCs/>
              </w:rPr>
              <w:t>2.</w:t>
            </w:r>
            <w:r w:rsidRPr="00F33F99">
              <w:t xml:space="preserve"> Несплата відновної вартості зелених насаджень у випадках визначених законом;</w:t>
            </w:r>
          </w:p>
        </w:tc>
      </w:tr>
      <w:tr w:rsidR="00FD1F85" w:rsidRPr="006E678E" w:rsidTr="00C1598E">
        <w:trPr>
          <w:trHeight w:val="70"/>
        </w:trPr>
        <w:tc>
          <w:tcPr>
            <w:tcW w:w="549" w:type="dxa"/>
          </w:tcPr>
          <w:p w:rsidR="00FD1F85" w:rsidRPr="006E678E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0" w:type="dxa"/>
            <w:gridSpan w:val="2"/>
          </w:tcPr>
          <w:p w:rsidR="00FD1F85" w:rsidRPr="006E678E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FD1F85" w:rsidRPr="006E678E" w:rsidRDefault="00FD1F85" w:rsidP="005C07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678E">
              <w:rPr>
                <w:rFonts w:ascii="Times New Roman" w:hAnsi="Times New Roman"/>
                <w:sz w:val="24"/>
                <w:szCs w:val="24"/>
              </w:rPr>
              <w:t>Видача дозволу заявнику особисто чи по дорученню</w:t>
            </w:r>
          </w:p>
        </w:tc>
      </w:tr>
      <w:tr w:rsidR="00FD1F85" w:rsidRPr="006E678E" w:rsidTr="00C1598E">
        <w:trPr>
          <w:trHeight w:val="789"/>
        </w:trPr>
        <w:tc>
          <w:tcPr>
            <w:tcW w:w="549" w:type="dxa"/>
          </w:tcPr>
          <w:p w:rsidR="00FD1F85" w:rsidRPr="006E678E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0" w:type="dxa"/>
            <w:gridSpan w:val="2"/>
          </w:tcPr>
          <w:p w:rsidR="00FD1F85" w:rsidRPr="006E678E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FD1F85" w:rsidRPr="006E678E" w:rsidRDefault="00FD1F85" w:rsidP="005C071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3F99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FD1F85" w:rsidRPr="006E678E" w:rsidTr="00C1598E">
        <w:tc>
          <w:tcPr>
            <w:tcW w:w="549" w:type="dxa"/>
          </w:tcPr>
          <w:p w:rsidR="00FD1F85" w:rsidRPr="006E678E" w:rsidRDefault="00FD1F85" w:rsidP="005C07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0" w:type="dxa"/>
            <w:gridSpan w:val="2"/>
          </w:tcPr>
          <w:p w:rsidR="00FD1F85" w:rsidRPr="006E678E" w:rsidRDefault="00FD1F85" w:rsidP="005C07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E678E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FD1F85" w:rsidRPr="006E678E" w:rsidRDefault="00FD1F85" w:rsidP="005648F1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6E678E">
              <w:rPr>
                <w:rFonts w:ascii="Times New Roman" w:hAnsi="Times New Roman"/>
                <w:lang w:eastAsia="uk-UA"/>
              </w:rPr>
              <w:t>Відновна вартість зелених насаджень не сплачується у випадку:</w:t>
            </w:r>
          </w:p>
          <w:p w:rsidR="00FD1F85" w:rsidRPr="006E678E" w:rsidRDefault="00FD1F85" w:rsidP="005648F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6E678E">
              <w:rPr>
                <w:rFonts w:ascii="Times New Roman" w:hAnsi="Times New Roman"/>
                <w:lang w:eastAsia="uk-UA"/>
              </w:rPr>
              <w:t>будівництва (нового будівництва, реконструкції, реставрації, капітального ремонту) житлових будинків, об’єктів інженерно-транспортної та соціальної інфраструктури, благоустрою та інших об’єктів будівництва, що споруджуються за рахунок коштів державного чи місцевого бюджету;</w:t>
            </w:r>
          </w:p>
          <w:p w:rsidR="00FD1F85" w:rsidRPr="006E678E" w:rsidRDefault="00FD1F85" w:rsidP="005648F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6E678E">
              <w:rPr>
                <w:rFonts w:ascii="Times New Roman" w:hAnsi="Times New Roman"/>
                <w:lang w:eastAsia="uk-UA"/>
              </w:rPr>
              <w:t>знесення аварійних, сухостійних і фаутних дерев, а також самостійних і порослевих дерев з діаметром кореневої шийки не більше як 5 сантиметрів;</w:t>
            </w:r>
          </w:p>
          <w:p w:rsidR="00FD1F85" w:rsidRPr="006E678E" w:rsidRDefault="00FD1F85" w:rsidP="005648F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6E678E">
              <w:rPr>
                <w:rFonts w:ascii="Times New Roman" w:hAnsi="Times New Roman"/>
                <w:lang w:eastAsia="uk-UA"/>
              </w:rPr>
              <w:t>ліквідація аварійної ситуації на інженерних мережах населеного пункту;</w:t>
            </w:r>
          </w:p>
          <w:p w:rsidR="00FD1F85" w:rsidRPr="006E678E" w:rsidRDefault="00FD1F85" w:rsidP="005648F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6E678E">
              <w:rPr>
                <w:rFonts w:ascii="Times New Roman" w:hAnsi="Times New Roman"/>
                <w:lang w:eastAsia="uk-UA"/>
              </w:rPr>
              <w:t>відновлення світлового режиму в житловому приміщенні, що затіняється деревами;</w:t>
            </w:r>
          </w:p>
          <w:p w:rsidR="00FD1F85" w:rsidRPr="006E678E" w:rsidRDefault="00FD1F85" w:rsidP="005648F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6E678E">
              <w:rPr>
                <w:rFonts w:ascii="Times New Roman" w:hAnsi="Times New Roman"/>
                <w:lang w:eastAsia="uk-UA"/>
              </w:rPr>
              <w:t>проведення ремонтних та експлуатаційних робіт в охоронній зоні повітряних ліній електропередачі, на трансформаторній підстанції і розподільному пункті системи енергопостачання, мережі водо-теплопостачання та водовідведення, телекомунікаційній і кабельній електромережі;</w:t>
            </w:r>
          </w:p>
          <w:p w:rsidR="00FD1F85" w:rsidRPr="006E678E" w:rsidRDefault="00FD1F85" w:rsidP="0094426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6E678E">
              <w:rPr>
                <w:rFonts w:ascii="Times New Roman" w:hAnsi="Times New Roman"/>
                <w:lang w:eastAsia="uk-UA"/>
              </w:rPr>
              <w:t>досягнення деревом вікової межі; провадження господарської діяльності на території розсадників з вирощування декоративних дерев та кущів;</w:t>
            </w:r>
          </w:p>
          <w:p w:rsidR="00FD1F85" w:rsidRPr="006E678E" w:rsidRDefault="00FD1F85" w:rsidP="005648F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lang w:eastAsia="uk-UA"/>
              </w:rPr>
            </w:pPr>
            <w:r w:rsidRPr="006E678E">
              <w:rPr>
                <w:rFonts w:ascii="Times New Roman" w:hAnsi="Times New Roman"/>
                <w:lang w:eastAsia="uk-UA"/>
              </w:rPr>
              <w:t>ліквідація наслідків стихійного лиха, аварійної та надзвичайної ситуації.</w:t>
            </w:r>
          </w:p>
        </w:tc>
      </w:tr>
    </w:tbl>
    <w:p w:rsidR="00FD1F85" w:rsidRPr="00C1598E" w:rsidRDefault="00FD1F85" w:rsidP="00C959C2">
      <w:pPr>
        <w:spacing w:after="0" w:line="240" w:lineRule="auto"/>
        <w:rPr>
          <w:sz w:val="16"/>
        </w:rPr>
      </w:pPr>
    </w:p>
    <w:sectPr w:rsidR="00FD1F85" w:rsidRPr="00C1598E" w:rsidSect="00C1598E">
      <w:headerReference w:type="even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F85" w:rsidRDefault="00FD1F85">
      <w:pPr>
        <w:spacing w:after="0" w:line="240" w:lineRule="auto"/>
      </w:pPr>
      <w:r>
        <w:separator/>
      </w:r>
    </w:p>
  </w:endnote>
  <w:endnote w:type="continuationSeparator" w:id="0">
    <w:p w:rsidR="00FD1F85" w:rsidRDefault="00FD1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F85" w:rsidRDefault="00FD1F85">
      <w:pPr>
        <w:spacing w:after="0" w:line="240" w:lineRule="auto"/>
      </w:pPr>
      <w:r>
        <w:separator/>
      </w:r>
    </w:p>
  </w:footnote>
  <w:footnote w:type="continuationSeparator" w:id="0">
    <w:p w:rsidR="00FD1F85" w:rsidRDefault="00FD1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85" w:rsidRDefault="00FD1F85" w:rsidP="00154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D1F85" w:rsidRDefault="00FD1F8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06920"/>
    <w:multiLevelType w:val="hybridMultilevel"/>
    <w:tmpl w:val="54026098"/>
    <w:lvl w:ilvl="0" w:tplc="0302B01A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52"/>
    <w:rsid w:val="000029DF"/>
    <w:rsid w:val="00020A01"/>
    <w:rsid w:val="00030F97"/>
    <w:rsid w:val="00036DCF"/>
    <w:rsid w:val="00050DEC"/>
    <w:rsid w:val="000533CA"/>
    <w:rsid w:val="000600FB"/>
    <w:rsid w:val="00066CD4"/>
    <w:rsid w:val="000D6BA6"/>
    <w:rsid w:val="00111766"/>
    <w:rsid w:val="001544A0"/>
    <w:rsid w:val="00164960"/>
    <w:rsid w:val="00250FB6"/>
    <w:rsid w:val="00292CB2"/>
    <w:rsid w:val="002B3A7C"/>
    <w:rsid w:val="002C3A23"/>
    <w:rsid w:val="00311C89"/>
    <w:rsid w:val="003647B1"/>
    <w:rsid w:val="00396D26"/>
    <w:rsid w:val="00446EF3"/>
    <w:rsid w:val="00457B5C"/>
    <w:rsid w:val="004625ED"/>
    <w:rsid w:val="004E51EA"/>
    <w:rsid w:val="005648F1"/>
    <w:rsid w:val="005B4A1B"/>
    <w:rsid w:val="005C0713"/>
    <w:rsid w:val="00600928"/>
    <w:rsid w:val="00632FE5"/>
    <w:rsid w:val="006365A9"/>
    <w:rsid w:val="006D6937"/>
    <w:rsid w:val="006E678E"/>
    <w:rsid w:val="0073198E"/>
    <w:rsid w:val="00733472"/>
    <w:rsid w:val="00761D8C"/>
    <w:rsid w:val="007A0B98"/>
    <w:rsid w:val="007C688F"/>
    <w:rsid w:val="007F3E4C"/>
    <w:rsid w:val="008A3E93"/>
    <w:rsid w:val="008A4288"/>
    <w:rsid w:val="008C1E93"/>
    <w:rsid w:val="008E1DC6"/>
    <w:rsid w:val="00944261"/>
    <w:rsid w:val="009940E3"/>
    <w:rsid w:val="009B4683"/>
    <w:rsid w:val="009F05E3"/>
    <w:rsid w:val="00A229CF"/>
    <w:rsid w:val="00A25C17"/>
    <w:rsid w:val="00A40809"/>
    <w:rsid w:val="00A842DB"/>
    <w:rsid w:val="00AF66D8"/>
    <w:rsid w:val="00B400E9"/>
    <w:rsid w:val="00B649A5"/>
    <w:rsid w:val="00B723D7"/>
    <w:rsid w:val="00BA450F"/>
    <w:rsid w:val="00BC5A2E"/>
    <w:rsid w:val="00BF4ABE"/>
    <w:rsid w:val="00C1598E"/>
    <w:rsid w:val="00C2357B"/>
    <w:rsid w:val="00C64752"/>
    <w:rsid w:val="00C75560"/>
    <w:rsid w:val="00C959C2"/>
    <w:rsid w:val="00D42343"/>
    <w:rsid w:val="00DB30EF"/>
    <w:rsid w:val="00DE7B2C"/>
    <w:rsid w:val="00E35430"/>
    <w:rsid w:val="00E36F4F"/>
    <w:rsid w:val="00E57ED0"/>
    <w:rsid w:val="00E65107"/>
    <w:rsid w:val="00ED26A2"/>
    <w:rsid w:val="00ED6BEC"/>
    <w:rsid w:val="00F33F99"/>
    <w:rsid w:val="00F66078"/>
    <w:rsid w:val="00FB2F41"/>
    <w:rsid w:val="00FD1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5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47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4752"/>
    <w:rPr>
      <w:rFonts w:cs="Times New Roman"/>
    </w:rPr>
  </w:style>
  <w:style w:type="character" w:styleId="PageNumber">
    <w:name w:val="page number"/>
    <w:basedOn w:val="DefaultParagraphFont"/>
    <w:uiPriority w:val="99"/>
    <w:rsid w:val="00C64752"/>
    <w:rPr>
      <w:rFonts w:cs="Times New Roman"/>
    </w:rPr>
  </w:style>
  <w:style w:type="paragraph" w:customStyle="1" w:styleId="2">
    <w:name w:val="Основной текст (2)"/>
    <w:uiPriority w:val="99"/>
    <w:rsid w:val="00C64752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  <w:style w:type="character" w:customStyle="1" w:styleId="CharStyle7">
    <w:name w:val="CharStyle7"/>
    <w:basedOn w:val="DefaultParagraphFont"/>
    <w:uiPriority w:val="99"/>
    <w:rsid w:val="00C6475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Textbody">
    <w:name w:val="Text body"/>
    <w:basedOn w:val="Normal"/>
    <w:uiPriority w:val="99"/>
    <w:rsid w:val="00C647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0">
    <w:name w:val="CharStyle10"/>
    <w:basedOn w:val="DefaultParagraphFont"/>
    <w:uiPriority w:val="99"/>
    <w:rsid w:val="00C64752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vertAlign w:val="baseline"/>
      <w:lang w:val="uk-UA"/>
    </w:rPr>
  </w:style>
  <w:style w:type="character" w:customStyle="1" w:styleId="CharStyle12">
    <w:name w:val="CharStyle12"/>
    <w:basedOn w:val="DefaultParagraphFont"/>
    <w:uiPriority w:val="99"/>
    <w:rsid w:val="00C6475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050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0D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36DC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DB30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DB30EF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paragraph" w:styleId="BodyText">
    <w:name w:val="Body Text"/>
    <w:basedOn w:val="Normal"/>
    <w:link w:val="BodyTextChar"/>
    <w:uiPriority w:val="99"/>
    <w:rsid w:val="00C2357B"/>
    <w:pPr>
      <w:widowControl w:val="0"/>
      <w:suppressAutoHyphens/>
      <w:spacing w:after="120" w:line="240" w:lineRule="auto"/>
    </w:pPr>
    <w:rPr>
      <w:rFonts w:ascii="Times New Roman" w:hAnsi="Times New Roman" w:cs="Mangal"/>
      <w:kern w:val="1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57B"/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99"/>
    <w:qFormat/>
    <w:rsid w:val="005648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33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ap.kolrada.gov.u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nap_kol@ukr.ne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cnap.kolrada.gov.u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nap_kol@ukr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6</Pages>
  <Words>1459</Words>
  <Characters>8319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Бурденюк Любов Василівна</dc:creator>
  <cp:keywords/>
  <dc:description/>
  <cp:lastModifiedBy>Drukarky</cp:lastModifiedBy>
  <cp:revision>8</cp:revision>
  <cp:lastPrinted>2020-02-14T09:09:00Z</cp:lastPrinted>
  <dcterms:created xsi:type="dcterms:W3CDTF">2020-11-28T09:17:00Z</dcterms:created>
  <dcterms:modified xsi:type="dcterms:W3CDTF">2021-01-04T12:51:00Z</dcterms:modified>
</cp:coreProperties>
</file>