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4886"/>
        <w:gridCol w:w="4968"/>
      </w:tblGrid>
      <w:tr w:rsidR="000E2EA2" w:rsidRPr="00DA5046" w:rsidTr="001544A0">
        <w:tc>
          <w:tcPr>
            <w:tcW w:w="506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 xml:space="preserve"> </w:t>
            </w:r>
          </w:p>
        </w:tc>
        <w:tc>
          <w:tcPr>
            <w:tcW w:w="5069" w:type="dxa"/>
          </w:tcPr>
          <w:p w:rsidR="000E2EA2" w:rsidRPr="000600FB" w:rsidRDefault="000E2EA2" w:rsidP="00993B9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ВЕРДЖЕНО</w:t>
            </w:r>
          </w:p>
          <w:p w:rsidR="000E2EA2" w:rsidRPr="000600FB" w:rsidRDefault="000E2EA2" w:rsidP="00993B9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м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міського голови</w:t>
            </w:r>
          </w:p>
          <w:p w:rsidR="000E2EA2" w:rsidRPr="000600FB" w:rsidRDefault="000E2EA2" w:rsidP="009D46E6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2020 р. № 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379-р</w:t>
            </w:r>
          </w:p>
        </w:tc>
      </w:tr>
    </w:tbl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0600FB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0E2EA2" w:rsidRPr="000600FB" w:rsidRDefault="000E2EA2" w:rsidP="00C959C2">
      <w:pPr>
        <w:widowControl w:val="0"/>
        <w:suppressAutoHyphens/>
        <w:autoSpaceDN w:val="0"/>
        <w:spacing w:after="0" w:line="240" w:lineRule="auto"/>
        <w:ind w:left="180"/>
        <w:jc w:val="center"/>
        <w:textAlignment w:val="baseline"/>
        <w:rPr>
          <w:rFonts w:ascii="Times New Roman" w:hAnsi="Times New Roman"/>
          <w:kern w:val="3"/>
          <w:sz w:val="28"/>
          <w:szCs w:val="28"/>
          <w:lang w:eastAsia="zh-CN" w:bidi="hi-IN"/>
        </w:rPr>
      </w:pPr>
      <w:r w:rsidRPr="000600FB">
        <w:rPr>
          <w:rStyle w:val="CharStyle7"/>
          <w:b/>
          <w:sz w:val="28"/>
          <w:szCs w:val="28"/>
          <w:lang w:eastAsia="en-US"/>
        </w:rPr>
        <w:t>Довідка про належність до членів особистого селянського господарства</w:t>
      </w: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0600FB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0600FB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3"/>
        <w:gridCol w:w="141"/>
        <w:gridCol w:w="6215"/>
      </w:tblGrid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0E2EA2" w:rsidRPr="00DA5046" w:rsidTr="007F17A2">
        <w:tc>
          <w:tcPr>
            <w:tcW w:w="548" w:type="dxa"/>
            <w:vMerge w:val="restart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0E2EA2" w:rsidRPr="00DA5046" w:rsidTr="007F17A2">
        <w:trPr>
          <w:trHeight w:val="1373"/>
        </w:trPr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6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0E2EA2" w:rsidRPr="00DA5046" w:rsidRDefault="000E2EA2" w:rsidP="00C959C2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7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C959C2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ст. 4  Закону України  “Про зайнятість населення”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C959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0E2EA2" w:rsidRPr="00DA5046" w:rsidTr="007F17A2">
        <w:trPr>
          <w:trHeight w:val="160"/>
        </w:trPr>
        <w:tc>
          <w:tcPr>
            <w:tcW w:w="548" w:type="dxa"/>
          </w:tcPr>
          <w:p w:rsidR="000E2EA2" w:rsidRPr="00DA5046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1" w:type="dxa"/>
            <w:gridSpan w:val="3"/>
          </w:tcPr>
          <w:p w:rsidR="000E2EA2" w:rsidRPr="00DA5046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5" w:type="dxa"/>
          </w:tcPr>
          <w:p w:rsidR="000E2EA2" w:rsidRPr="00DA5046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0E2EA2" w:rsidRPr="00DA5046" w:rsidTr="007F17A2">
        <w:trPr>
          <w:trHeight w:val="70"/>
        </w:trPr>
        <w:tc>
          <w:tcPr>
            <w:tcW w:w="548" w:type="dxa"/>
          </w:tcPr>
          <w:p w:rsidR="000E2EA2" w:rsidRPr="00DA5046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1" w:type="dxa"/>
            <w:gridSpan w:val="3"/>
          </w:tcPr>
          <w:p w:rsidR="000E2EA2" w:rsidRPr="00DA5046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600FB" w:rsidRDefault="000E2EA2" w:rsidP="00C959C2">
            <w:pPr>
              <w:pStyle w:val="Textbody"/>
              <w:spacing w:after="0"/>
              <w:rPr>
                <w:i/>
              </w:rPr>
            </w:pPr>
            <w:r w:rsidRPr="000600FB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1. Заява</w:t>
            </w:r>
          </w:p>
          <w:p w:rsidR="000E2EA2" w:rsidRPr="000600FB" w:rsidRDefault="000E2EA2" w:rsidP="00C959C2">
            <w:pPr>
              <w:pStyle w:val="Textbody"/>
              <w:spacing w:after="0"/>
              <w:rPr>
                <w:i/>
              </w:rPr>
            </w:pPr>
            <w:r w:rsidRPr="000600FB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2. Копії паспорта</w:t>
            </w:r>
          </w:p>
          <w:p w:rsidR="000E2EA2" w:rsidRPr="000600FB" w:rsidRDefault="000E2EA2" w:rsidP="00C959C2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  <w:r w:rsidRPr="000600FB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>3. Копія  ідентифікаційного номера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DA5046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1" w:type="dxa"/>
            <w:gridSpan w:val="3"/>
          </w:tcPr>
          <w:p w:rsidR="000E2EA2" w:rsidRPr="00DA5046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E36F4F" w:rsidRDefault="000E2EA2" w:rsidP="003F7A2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36F4F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управління</w:t>
            </w: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 “Центр надання адміністративних послуг” Коломийської міської ради </w:t>
            </w:r>
            <w:r w:rsidRPr="00E36F4F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DA5046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1" w:type="dxa"/>
            <w:gridSpan w:val="3"/>
          </w:tcPr>
          <w:p w:rsidR="000E2EA2" w:rsidRPr="00DA5046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5" w:type="dxa"/>
          </w:tcPr>
          <w:p w:rsidR="000E2EA2" w:rsidRPr="00DA5046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DA5046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1" w:type="dxa"/>
            <w:gridSpan w:val="3"/>
          </w:tcPr>
          <w:p w:rsidR="000E2EA2" w:rsidRPr="00DA5046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5" w:type="dxa"/>
          </w:tcPr>
          <w:p w:rsidR="000E2EA2" w:rsidRPr="00DA5046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DA5046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1" w:type="dxa"/>
            <w:gridSpan w:val="3"/>
          </w:tcPr>
          <w:p w:rsidR="000E2EA2" w:rsidRPr="00DA5046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5" w:type="dxa"/>
          </w:tcPr>
          <w:p w:rsidR="000E2EA2" w:rsidRPr="00DA5046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DA5046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1" w:type="dxa"/>
            <w:gridSpan w:val="3"/>
          </w:tcPr>
          <w:p w:rsidR="000E2EA2" w:rsidRPr="00DA5046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5" w:type="dxa"/>
          </w:tcPr>
          <w:p w:rsidR="000E2EA2" w:rsidRPr="00DA5046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DA5046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1" w:type="dxa"/>
            <w:gridSpan w:val="3"/>
          </w:tcPr>
          <w:p w:rsidR="000E2EA2" w:rsidRPr="00DA5046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5" w:type="dxa"/>
          </w:tcPr>
          <w:p w:rsidR="000E2EA2" w:rsidRPr="00DA5046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5 днів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DA5046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1" w:type="dxa"/>
            <w:gridSpan w:val="3"/>
          </w:tcPr>
          <w:p w:rsidR="000E2EA2" w:rsidRPr="00DA5046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600FB" w:rsidRDefault="000E2EA2" w:rsidP="00C959C2">
            <w:pPr>
              <w:pStyle w:val="Standard"/>
              <w:jc w:val="both"/>
            </w:pPr>
            <w:r w:rsidRPr="000600FB">
              <w:t>1.Подання документів не в повному обсязі.</w:t>
            </w:r>
          </w:p>
          <w:p w:rsidR="000E2EA2" w:rsidRPr="000600FB" w:rsidRDefault="000E2EA2" w:rsidP="00C959C2">
            <w:pPr>
              <w:pStyle w:val="Standard"/>
              <w:jc w:val="both"/>
            </w:pPr>
            <w:r w:rsidRPr="000600FB">
              <w:t>2.Виявлення в поданих документах недостовірних відомостей.</w:t>
            </w:r>
          </w:p>
          <w:p w:rsidR="000E2EA2" w:rsidRPr="000600FB" w:rsidRDefault="000E2EA2" w:rsidP="00C959C2">
            <w:pPr>
              <w:pStyle w:val="Standard"/>
              <w:jc w:val="both"/>
            </w:pPr>
            <w:r w:rsidRPr="000600FB">
              <w:t>3.Невідповідність вимогам законів та прийнятих відповідно до них нормативно-правових актів.</w:t>
            </w:r>
          </w:p>
        </w:tc>
      </w:tr>
      <w:tr w:rsidR="000E2EA2" w:rsidRPr="00DA5046" w:rsidTr="007F17A2">
        <w:trPr>
          <w:trHeight w:val="70"/>
        </w:trPr>
        <w:tc>
          <w:tcPr>
            <w:tcW w:w="548" w:type="dxa"/>
          </w:tcPr>
          <w:p w:rsidR="000E2EA2" w:rsidRPr="00DA5046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1" w:type="dxa"/>
            <w:gridSpan w:val="3"/>
          </w:tcPr>
          <w:p w:rsidR="000E2EA2" w:rsidRPr="00DA5046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5" w:type="dxa"/>
          </w:tcPr>
          <w:p w:rsidR="000E2EA2" w:rsidRPr="00DA5046" w:rsidRDefault="000E2EA2" w:rsidP="00C959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5046">
              <w:rPr>
                <w:rFonts w:ascii="Times New Roman" w:hAnsi="Times New Roman"/>
                <w:sz w:val="24"/>
                <w:szCs w:val="24"/>
              </w:rPr>
              <w:t>Довідка  про належність до членів особистого  селянського господарства</w:t>
            </w:r>
          </w:p>
        </w:tc>
      </w:tr>
      <w:tr w:rsidR="000E2EA2" w:rsidRPr="00DA5046" w:rsidTr="007F17A2">
        <w:trPr>
          <w:trHeight w:val="1330"/>
        </w:trPr>
        <w:tc>
          <w:tcPr>
            <w:tcW w:w="548" w:type="dxa"/>
          </w:tcPr>
          <w:p w:rsidR="000E2EA2" w:rsidRPr="00DA5046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1" w:type="dxa"/>
            <w:gridSpan w:val="3"/>
          </w:tcPr>
          <w:p w:rsidR="000E2EA2" w:rsidRPr="00DA5046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5" w:type="dxa"/>
          </w:tcPr>
          <w:p w:rsidR="000E2EA2" w:rsidRPr="00DA5046" w:rsidRDefault="000E2EA2" w:rsidP="00C959C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DA5046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1" w:type="dxa"/>
            <w:gridSpan w:val="3"/>
          </w:tcPr>
          <w:p w:rsidR="000E2EA2" w:rsidRPr="00DA5046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5" w:type="dxa"/>
          </w:tcPr>
          <w:p w:rsidR="000E2EA2" w:rsidRPr="00DA5046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A5046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0E2EA2" w:rsidRPr="000600FB" w:rsidRDefault="000E2EA2" w:rsidP="00C959C2">
      <w:pPr>
        <w:spacing w:after="0" w:line="240" w:lineRule="auto"/>
      </w:pPr>
      <w:r w:rsidRPr="000600FB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0E2EA2" w:rsidRPr="00DA5046" w:rsidTr="00744CF0">
        <w:tc>
          <w:tcPr>
            <w:tcW w:w="5068" w:type="dxa"/>
          </w:tcPr>
          <w:p w:rsidR="000E2EA2" w:rsidRPr="000600FB" w:rsidRDefault="000E2EA2" w:rsidP="00744CF0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м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міського голови</w:t>
            </w:r>
          </w:p>
          <w:p w:rsidR="000E2EA2" w:rsidRPr="000600FB" w:rsidRDefault="000E2EA2" w:rsidP="009D46E6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2020 р. № 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379-р</w:t>
            </w:r>
          </w:p>
        </w:tc>
      </w:tr>
    </w:tbl>
    <w:p w:rsidR="000E2EA2" w:rsidRPr="000600FB" w:rsidRDefault="000E2EA2" w:rsidP="007F17A2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0600FB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0E2EA2" w:rsidRPr="000600FB" w:rsidRDefault="000E2EA2" w:rsidP="00C959C2">
      <w:pPr>
        <w:pStyle w:val="2"/>
        <w:shd w:val="clear" w:color="auto" w:fill="auto"/>
        <w:spacing w:before="0" w:after="0" w:line="240" w:lineRule="auto"/>
        <w:ind w:left="180"/>
        <w:rPr>
          <w:sz w:val="28"/>
          <w:szCs w:val="28"/>
        </w:rPr>
      </w:pPr>
      <w:r w:rsidRPr="000600FB">
        <w:rPr>
          <w:rStyle w:val="CharStyle7"/>
          <w:b/>
          <w:sz w:val="28"/>
          <w:szCs w:val="28"/>
          <w:lang w:eastAsia="zh-CN"/>
        </w:rPr>
        <w:t>Рішення міської ради про  поновлення договору  земельної ділянки</w:t>
      </w: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0600FB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0600FB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3"/>
        <w:gridCol w:w="141"/>
        <w:gridCol w:w="6215"/>
      </w:tblGrid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0E2EA2" w:rsidRPr="00DA5046" w:rsidTr="007F17A2">
        <w:tc>
          <w:tcPr>
            <w:tcW w:w="548" w:type="dxa"/>
            <w:vMerge w:val="restart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0E2EA2" w:rsidRPr="00DA5046" w:rsidTr="007F17A2">
        <w:trPr>
          <w:trHeight w:val="1373"/>
        </w:trPr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8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0E2EA2" w:rsidRPr="00DA5046" w:rsidRDefault="000E2EA2" w:rsidP="00C959C2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9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C959C2">
            <w:pPr>
              <w:pStyle w:val="Textbody"/>
              <w:spacing w:after="0"/>
              <w:rPr>
                <w:rStyle w:val="CharStyle10"/>
                <w:b w:val="0"/>
                <w:color w:val="auto"/>
                <w:sz w:val="24"/>
                <w:szCs w:val="24"/>
                <w:lang w:eastAsia="zh-CN"/>
              </w:rPr>
            </w:pP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Земельний  кодекс України</w:t>
            </w:r>
            <w:r w:rsidRPr="000600FB">
              <w:rPr>
                <w:rStyle w:val="CharStyle10"/>
                <w:b w:val="0"/>
                <w:color w:val="auto"/>
                <w:sz w:val="24"/>
                <w:szCs w:val="24"/>
                <w:lang w:eastAsia="zh-CN"/>
              </w:rPr>
              <w:t>, ЗУ “Про державний земельний кадастр”,  ЗУ “Про оренду землі”, ЗУ “Про землеустрій”</w:t>
            </w:r>
          </w:p>
          <w:p w:rsidR="000E2EA2" w:rsidRPr="000600FB" w:rsidRDefault="000E2EA2" w:rsidP="00C959C2">
            <w:pPr>
              <w:pStyle w:val="Textbody"/>
              <w:spacing w:after="0"/>
              <w:rPr>
                <w:rFonts w:cs="Times New Roman"/>
                <w:lang w:eastAsia="uk-UA"/>
              </w:rPr>
            </w:pP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C959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0E2EA2" w:rsidRPr="00DA5046" w:rsidTr="007F17A2">
        <w:trPr>
          <w:trHeight w:val="599"/>
        </w:trPr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0E2EA2" w:rsidRPr="00DA5046" w:rsidTr="007F17A2">
        <w:trPr>
          <w:trHeight w:val="1797"/>
        </w:trPr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600FB" w:rsidRDefault="000E2EA2" w:rsidP="00C959C2">
            <w:pPr>
              <w:pStyle w:val="Textbody"/>
              <w:spacing w:after="0"/>
              <w:rPr>
                <w:i/>
              </w:rPr>
            </w:pPr>
            <w:r w:rsidRPr="000600FB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1. Заява орендаря</w:t>
            </w:r>
          </w:p>
          <w:p w:rsidR="000E2EA2" w:rsidRPr="000600FB" w:rsidRDefault="000E2EA2" w:rsidP="00C959C2">
            <w:pPr>
              <w:pStyle w:val="Textbody"/>
              <w:spacing w:after="0"/>
              <w:rPr>
                <w:i/>
              </w:rPr>
            </w:pPr>
            <w:r w:rsidRPr="000600FB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2.Копія паспорта та ідентифікаційного номеру або установчих документів для  юридичної особи.</w:t>
            </w:r>
          </w:p>
          <w:p w:rsidR="000E2EA2" w:rsidRPr="000600FB" w:rsidRDefault="000E2EA2" w:rsidP="00C959C2">
            <w:pPr>
              <w:pStyle w:val="Textbody"/>
              <w:spacing w:after="0"/>
              <w:rPr>
                <w:i/>
              </w:rPr>
            </w:pPr>
            <w:r w:rsidRPr="000600FB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3. Копія договору оренди земельної ділянки який поновлюється.</w:t>
            </w:r>
          </w:p>
          <w:p w:rsidR="000E2EA2" w:rsidRPr="000600FB" w:rsidRDefault="000E2EA2" w:rsidP="00C959C2">
            <w:pPr>
              <w:pStyle w:val="Textbody"/>
              <w:spacing w:after="0"/>
              <w:rPr>
                <w:i/>
              </w:rPr>
            </w:pPr>
            <w:r w:rsidRPr="000600FB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4, Витяг з Державного земельного кадастру.</w:t>
            </w:r>
          </w:p>
          <w:p w:rsidR="000E2EA2" w:rsidRPr="000600FB" w:rsidRDefault="000E2EA2" w:rsidP="00C959C2">
            <w:pPr>
              <w:pStyle w:val="Textbody"/>
              <w:spacing w:after="0"/>
              <w:rPr>
                <w:i/>
              </w:rPr>
            </w:pPr>
            <w:r w:rsidRPr="000600FB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5. Проект додаткової угоди.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E36F4F" w:rsidRDefault="000E2EA2" w:rsidP="003F7A2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36F4F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управління</w:t>
            </w: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 “Центр надання адміністративних послуг” Коломийської міської ради </w:t>
            </w:r>
            <w:r w:rsidRPr="00E36F4F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5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5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5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30 днів.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600FB" w:rsidRDefault="000E2EA2" w:rsidP="00C959C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1.Подання документів не в повному обсязі.</w:t>
            </w:r>
          </w:p>
          <w:p w:rsidR="000E2EA2" w:rsidRPr="000600FB" w:rsidRDefault="000E2EA2" w:rsidP="00C959C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2.Виявлення в поданих документах недостовірних відомостей.</w:t>
            </w:r>
          </w:p>
          <w:p w:rsidR="000E2EA2" w:rsidRPr="000600FB" w:rsidRDefault="000E2EA2" w:rsidP="00C959C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3.Невідповідність вимогам законів та прийнятих відповідно до них нормативно-правових актів.</w:t>
            </w:r>
          </w:p>
        </w:tc>
      </w:tr>
      <w:tr w:rsidR="000E2EA2" w:rsidRPr="00DA5046" w:rsidTr="007F17A2">
        <w:trPr>
          <w:trHeight w:val="807"/>
        </w:trPr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C959C2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0600FB">
              <w:rPr>
                <w:rStyle w:val="CharStyle7"/>
                <w:color w:val="auto"/>
                <w:sz w:val="24"/>
                <w:szCs w:val="24"/>
                <w:lang w:eastAsia="zh-CN"/>
              </w:rPr>
              <w:t>Витяг з рішення міської ради про  поновлення договору  земельної ділянки</w:t>
            </w:r>
          </w:p>
        </w:tc>
      </w:tr>
      <w:tr w:rsidR="000E2EA2" w:rsidRPr="00DA5046" w:rsidTr="007F17A2">
        <w:trPr>
          <w:trHeight w:val="70"/>
        </w:trPr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5" w:type="dxa"/>
          </w:tcPr>
          <w:p w:rsidR="000E2EA2" w:rsidRPr="00DA5046" w:rsidRDefault="000E2EA2" w:rsidP="003F7A2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5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0E2EA2" w:rsidRPr="000600FB" w:rsidRDefault="000E2EA2" w:rsidP="00C959C2">
      <w:pPr>
        <w:spacing w:after="0" w:line="240" w:lineRule="auto"/>
      </w:pPr>
      <w:r w:rsidRPr="000600FB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0E2EA2" w:rsidRPr="00DA5046" w:rsidTr="00744CF0">
        <w:tc>
          <w:tcPr>
            <w:tcW w:w="5068" w:type="dxa"/>
          </w:tcPr>
          <w:p w:rsidR="000E2EA2" w:rsidRPr="000600FB" w:rsidRDefault="000E2EA2" w:rsidP="00744CF0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м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міського голови</w:t>
            </w:r>
          </w:p>
          <w:p w:rsidR="000E2EA2" w:rsidRPr="000600FB" w:rsidRDefault="000E2EA2" w:rsidP="009D46E6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від 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18.12.2020 р. № 379-р</w:t>
            </w:r>
          </w:p>
        </w:tc>
      </w:tr>
    </w:tbl>
    <w:p w:rsidR="000E2EA2" w:rsidRPr="007F17A2" w:rsidRDefault="000E2EA2" w:rsidP="007F17A2">
      <w:pPr>
        <w:spacing w:after="0" w:line="240" w:lineRule="auto"/>
        <w:jc w:val="center"/>
        <w:rPr>
          <w:rFonts w:ascii="Times New Roman" w:hAnsi="Times New Roman"/>
          <w:b/>
          <w:caps/>
          <w:sz w:val="20"/>
          <w:szCs w:val="28"/>
          <w:lang w:eastAsia="uk-UA"/>
        </w:rPr>
      </w:pP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0600FB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0E2EA2" w:rsidRPr="007F17A2" w:rsidRDefault="000E2EA2" w:rsidP="00C959C2">
      <w:pPr>
        <w:spacing w:after="0" w:line="240" w:lineRule="auto"/>
        <w:jc w:val="center"/>
        <w:rPr>
          <w:rFonts w:ascii="Times New Roman" w:hAnsi="Times New Roman"/>
          <w:caps/>
          <w:sz w:val="20"/>
          <w:szCs w:val="28"/>
          <w:u w:val="single"/>
          <w:lang w:eastAsia="uk-UA"/>
        </w:rPr>
      </w:pPr>
    </w:p>
    <w:p w:rsidR="000E2EA2" w:rsidRPr="000600FB" w:rsidRDefault="000E2EA2" w:rsidP="00C959C2">
      <w:pPr>
        <w:widowControl w:val="0"/>
        <w:suppressAutoHyphens/>
        <w:autoSpaceDN w:val="0"/>
        <w:spacing w:after="0" w:line="240" w:lineRule="auto"/>
        <w:ind w:left="180"/>
        <w:jc w:val="center"/>
        <w:textAlignment w:val="baseline"/>
        <w:rPr>
          <w:rFonts w:ascii="Times New Roman" w:hAnsi="Times New Roman"/>
          <w:kern w:val="3"/>
          <w:sz w:val="19"/>
          <w:szCs w:val="19"/>
          <w:lang w:eastAsia="zh-CN" w:bidi="hi-IN"/>
        </w:rPr>
      </w:pPr>
      <w:r w:rsidRPr="000600FB">
        <w:rPr>
          <w:rFonts w:ascii="Times New Roman" w:hAnsi="Times New Roman"/>
          <w:b/>
          <w:kern w:val="3"/>
          <w:sz w:val="28"/>
          <w:szCs w:val="28"/>
          <w:lang w:eastAsia="zh-CN"/>
        </w:rPr>
        <w:t>Рішення міської ради про  переоформлення договору оренди земельної ділянки</w:t>
      </w:r>
    </w:p>
    <w:p w:rsidR="000E2EA2" w:rsidRPr="007F17A2" w:rsidRDefault="000E2EA2" w:rsidP="00C959C2">
      <w:pPr>
        <w:spacing w:after="0" w:line="240" w:lineRule="auto"/>
        <w:jc w:val="center"/>
        <w:rPr>
          <w:rFonts w:ascii="Times New Roman" w:hAnsi="Times New Roman"/>
          <w:sz w:val="18"/>
          <w:szCs w:val="28"/>
          <w:lang w:eastAsia="uk-UA"/>
        </w:rPr>
      </w:pP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0600FB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0600FB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0E2EA2" w:rsidRPr="007F17A2" w:rsidRDefault="000E2EA2" w:rsidP="00C959C2">
      <w:pPr>
        <w:spacing w:after="0" w:line="240" w:lineRule="auto"/>
        <w:jc w:val="center"/>
        <w:rPr>
          <w:rFonts w:ascii="Times New Roman" w:hAnsi="Times New Roman"/>
          <w:sz w:val="1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3"/>
        <w:gridCol w:w="141"/>
        <w:gridCol w:w="6215"/>
      </w:tblGrid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0E2EA2" w:rsidRPr="00DA5046" w:rsidTr="007F17A2">
        <w:tc>
          <w:tcPr>
            <w:tcW w:w="548" w:type="dxa"/>
            <w:vMerge w:val="restart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0E2EA2" w:rsidRPr="00DA5046" w:rsidTr="007F17A2">
        <w:trPr>
          <w:trHeight w:val="1373"/>
        </w:trPr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10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0E2EA2" w:rsidRPr="00DA5046" w:rsidRDefault="000E2EA2" w:rsidP="00C959C2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11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C959C2">
            <w:pPr>
              <w:pStyle w:val="Textbody"/>
              <w:spacing w:after="0"/>
              <w:rPr>
                <w:rFonts w:cs="Times New Roman"/>
                <w:lang w:eastAsia="uk-UA"/>
              </w:rPr>
            </w:pP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Земельний  кодекс України</w:t>
            </w:r>
            <w:r w:rsidRPr="000600FB">
              <w:rPr>
                <w:rStyle w:val="CharStyle10"/>
                <w:b w:val="0"/>
                <w:color w:val="auto"/>
                <w:sz w:val="24"/>
                <w:szCs w:val="24"/>
                <w:lang w:eastAsia="zh-CN"/>
              </w:rPr>
              <w:t>, ЗУ “Про державний земельний кадастр”,  ЗУ “Про оренду землі”, ЗУ “Про землеустрій”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C959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0E2EA2" w:rsidRPr="00DA5046" w:rsidTr="007F17A2">
        <w:trPr>
          <w:trHeight w:val="599"/>
        </w:trPr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0E2EA2" w:rsidRPr="00DA5046" w:rsidTr="007F17A2">
        <w:trPr>
          <w:trHeight w:val="2222"/>
        </w:trPr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600FB" w:rsidRDefault="000E2EA2" w:rsidP="00C959C2">
            <w:pPr>
              <w:pStyle w:val="Textbody"/>
              <w:spacing w:after="0"/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</w:pP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1.Заяви землекористувачів.</w:t>
            </w:r>
          </w:p>
          <w:p w:rsidR="000E2EA2" w:rsidRPr="000600FB" w:rsidRDefault="000E2EA2" w:rsidP="00C959C2">
            <w:pPr>
              <w:pStyle w:val="Textbody"/>
              <w:spacing w:after="0"/>
              <w:rPr>
                <w:rFonts w:cs="Times New Roman"/>
                <w:i/>
                <w:iCs/>
              </w:rPr>
            </w:pP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2.Фотокопія документу що посвідчує перехід права власності на нерухоме майно, та документу, що посвідчує реєстрацію речового права на нерухомість, розташовану на орендованій земельній ділянці.</w:t>
            </w:r>
          </w:p>
          <w:p w:rsidR="000E2EA2" w:rsidRPr="000600FB" w:rsidRDefault="000E2EA2" w:rsidP="00C959C2">
            <w:pPr>
              <w:pStyle w:val="Textbody"/>
              <w:spacing w:after="0"/>
              <w:rPr>
                <w:i/>
              </w:rPr>
            </w:pP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3.Копії паспорта та ідентифікаційного номеру або установчих документів для  юридичної особи</w:t>
            </w:r>
          </w:p>
          <w:p w:rsidR="000E2EA2" w:rsidRPr="000600FB" w:rsidRDefault="000E2EA2" w:rsidP="00C959C2">
            <w:pPr>
              <w:pStyle w:val="Textbody"/>
              <w:spacing w:after="0"/>
              <w:rPr>
                <w:i/>
              </w:rPr>
            </w:pP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4. Копія договору оренди земельної ділянки, яка підлягає переоформленню.</w:t>
            </w:r>
          </w:p>
          <w:p w:rsidR="000E2EA2" w:rsidRPr="000600FB" w:rsidRDefault="000E2EA2" w:rsidP="00C959C2">
            <w:pPr>
              <w:pStyle w:val="Textbody"/>
              <w:spacing w:after="0"/>
            </w:pP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5.Витяг з Державного земельного кадастру.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E36F4F" w:rsidRDefault="000E2EA2" w:rsidP="003F7A2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36F4F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управління</w:t>
            </w: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 “Центр надання адміністративних послуг” Коломийської міської ради </w:t>
            </w:r>
            <w:r w:rsidRPr="00E36F4F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5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5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5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30 днів.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600FB" w:rsidRDefault="000E2EA2" w:rsidP="00C959C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1.Подання документів не в повному обсязі.</w:t>
            </w:r>
          </w:p>
          <w:p w:rsidR="000E2EA2" w:rsidRPr="000600FB" w:rsidRDefault="000E2EA2" w:rsidP="00C959C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2.Виявлення в поданих документах недостовірних відомостей.</w:t>
            </w:r>
          </w:p>
          <w:p w:rsidR="000E2EA2" w:rsidRPr="000600FB" w:rsidRDefault="000E2EA2" w:rsidP="00C959C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3.Невідповідність вимогам законів та прийнятих відповідно до них нормативно-правових актів.</w:t>
            </w:r>
          </w:p>
        </w:tc>
      </w:tr>
      <w:tr w:rsidR="000E2EA2" w:rsidRPr="00DA5046" w:rsidTr="007F17A2">
        <w:trPr>
          <w:trHeight w:val="293"/>
        </w:trPr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C959C2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0600FB">
              <w:rPr>
                <w:rStyle w:val="CharStyle7"/>
                <w:color w:val="auto"/>
                <w:sz w:val="24"/>
                <w:szCs w:val="24"/>
                <w:lang w:eastAsia="zh-CN"/>
              </w:rPr>
              <w:t>Витяг з рішення міської ради про  переоформлення договору  земельної ділянки</w:t>
            </w:r>
          </w:p>
        </w:tc>
      </w:tr>
      <w:tr w:rsidR="000E2EA2" w:rsidRPr="00DA5046" w:rsidTr="007F17A2">
        <w:trPr>
          <w:trHeight w:val="70"/>
        </w:trPr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5" w:type="dxa"/>
          </w:tcPr>
          <w:p w:rsidR="000E2EA2" w:rsidRPr="00DA5046" w:rsidRDefault="000E2EA2" w:rsidP="00C959C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5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0E2EA2" w:rsidRPr="000600FB" w:rsidRDefault="000E2EA2" w:rsidP="00C959C2">
      <w:pPr>
        <w:spacing w:after="0" w:line="240" w:lineRule="auto"/>
      </w:pPr>
      <w:r w:rsidRPr="000600FB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0E2EA2" w:rsidRPr="00DA5046" w:rsidTr="00744CF0">
        <w:tc>
          <w:tcPr>
            <w:tcW w:w="5068" w:type="dxa"/>
          </w:tcPr>
          <w:p w:rsidR="000E2EA2" w:rsidRPr="000600FB" w:rsidRDefault="000E2EA2" w:rsidP="00744CF0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м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міського голови</w:t>
            </w:r>
          </w:p>
          <w:p w:rsidR="000E2EA2" w:rsidRPr="000600FB" w:rsidRDefault="000E2EA2" w:rsidP="009D46E6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2020 р. № 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379-р</w:t>
            </w:r>
          </w:p>
        </w:tc>
      </w:tr>
    </w:tbl>
    <w:p w:rsidR="000E2EA2" w:rsidRPr="000600FB" w:rsidRDefault="000E2EA2" w:rsidP="007F17A2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0600FB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0E2EA2" w:rsidRPr="000600FB" w:rsidRDefault="000E2EA2" w:rsidP="00C959C2">
      <w:pPr>
        <w:widowControl w:val="0"/>
        <w:suppressAutoHyphens/>
        <w:autoSpaceDN w:val="0"/>
        <w:spacing w:after="0" w:line="240" w:lineRule="auto"/>
        <w:ind w:left="180"/>
        <w:jc w:val="center"/>
        <w:textAlignment w:val="baseline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0600FB">
        <w:rPr>
          <w:rFonts w:ascii="Times New Roman" w:hAnsi="Times New Roman"/>
          <w:b/>
          <w:kern w:val="3"/>
          <w:sz w:val="28"/>
          <w:szCs w:val="28"/>
          <w:lang w:eastAsia="zh-CN"/>
        </w:rPr>
        <w:t>Рішення міської ради про  надання дозволу на встановлення земельного сервітуту</w:t>
      </w: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0600FB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0600FB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3"/>
        <w:gridCol w:w="141"/>
        <w:gridCol w:w="6215"/>
      </w:tblGrid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0E2EA2" w:rsidRPr="00DA5046" w:rsidTr="007F17A2">
        <w:tc>
          <w:tcPr>
            <w:tcW w:w="548" w:type="dxa"/>
            <w:vMerge w:val="restart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0E2EA2" w:rsidRPr="00DA5046" w:rsidTr="007F17A2">
        <w:trPr>
          <w:trHeight w:val="1373"/>
        </w:trPr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12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0E2EA2" w:rsidRPr="00DA5046" w:rsidRDefault="000E2EA2" w:rsidP="00C959C2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13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C959C2">
            <w:pPr>
              <w:pStyle w:val="Textbody"/>
              <w:spacing w:after="0"/>
              <w:rPr>
                <w:rFonts w:cs="Times New Roman"/>
                <w:bCs/>
              </w:rPr>
            </w:pP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Земельний  кодекс України</w:t>
            </w:r>
            <w:r w:rsidRPr="000600FB">
              <w:rPr>
                <w:rStyle w:val="CharStyle10"/>
                <w:b w:val="0"/>
                <w:color w:val="auto"/>
                <w:sz w:val="24"/>
                <w:szCs w:val="24"/>
                <w:lang w:eastAsia="zh-CN"/>
              </w:rPr>
              <w:t>, ЗУ “Про державний земельний кадастр”,  ЗУ “Про оренду землі”, ЗУ “Про землеустрій”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C959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0E2EA2" w:rsidRPr="00DA5046" w:rsidTr="007F17A2">
        <w:trPr>
          <w:trHeight w:val="599"/>
        </w:trPr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0E2EA2" w:rsidRPr="00DA5046" w:rsidTr="007F17A2">
        <w:trPr>
          <w:trHeight w:val="2080"/>
        </w:trPr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600FB" w:rsidRDefault="000E2EA2" w:rsidP="00C959C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/>
              </w:rPr>
              <w:t>1. Клопотання основного землекористувача  про те, що він не заперечує проти встановлення на його орендованій ділянці сервітуту.</w:t>
            </w:r>
          </w:p>
          <w:p w:rsidR="000E2EA2" w:rsidRPr="000600FB" w:rsidRDefault="000E2EA2" w:rsidP="00C959C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/>
              </w:rPr>
              <w:t>2.Схема земельної ділянки з нанесення сервітуту.</w:t>
            </w:r>
          </w:p>
          <w:p w:rsidR="000E2EA2" w:rsidRPr="000600FB" w:rsidRDefault="000E2EA2" w:rsidP="00C959C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/>
              </w:rPr>
              <w:t>3. Копія Договору оренди земельної ділянки  на якій встановлюється сервітут.</w:t>
            </w:r>
          </w:p>
          <w:p w:rsidR="000E2EA2" w:rsidRPr="000600FB" w:rsidRDefault="000E2EA2" w:rsidP="00C959C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/>
                <w:color w:val="000000"/>
                <w:kern w:val="3"/>
                <w:sz w:val="24"/>
                <w:szCs w:val="24"/>
                <w:lang w:eastAsia="zh-CN"/>
              </w:rPr>
              <w:t>4. Копії паспортних даних та ідентифікаційного номеру.</w:t>
            </w:r>
          </w:p>
          <w:p w:rsidR="000E2EA2" w:rsidRPr="000600FB" w:rsidRDefault="000E2EA2" w:rsidP="00C959C2">
            <w:pPr>
              <w:pStyle w:val="Textbody"/>
              <w:spacing w:after="0"/>
              <w:rPr>
                <w:color w:val="FF0000"/>
              </w:rPr>
            </w:pPr>
            <w:r w:rsidRPr="000600FB">
              <w:rPr>
                <w:rFonts w:cs="Times New Roman"/>
                <w:color w:val="000000"/>
              </w:rPr>
              <w:t>5. Копія витягу з Державного земельного кадастру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E36F4F" w:rsidRDefault="000E2EA2" w:rsidP="003F7A2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36F4F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управління</w:t>
            </w: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 “Центр надання адміністративних послуг” Коломийської міської ради </w:t>
            </w:r>
            <w:r w:rsidRPr="00E36F4F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5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5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5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30 днів.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600FB" w:rsidRDefault="000E2EA2" w:rsidP="00C959C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1.Подання документів не в повному обсязі.</w:t>
            </w:r>
          </w:p>
          <w:p w:rsidR="000E2EA2" w:rsidRPr="000600FB" w:rsidRDefault="000E2EA2" w:rsidP="00C959C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2.Виявлення в поданих документах недостовірних відомостей.</w:t>
            </w:r>
          </w:p>
          <w:p w:rsidR="000E2EA2" w:rsidRPr="000600FB" w:rsidRDefault="000E2EA2" w:rsidP="00C959C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3.Невідповідність вимогам законів та прийнятих відповідно до них нормативно-правових актів.</w:t>
            </w:r>
          </w:p>
        </w:tc>
      </w:tr>
      <w:tr w:rsidR="000E2EA2" w:rsidRPr="00DA5046" w:rsidTr="007F17A2">
        <w:trPr>
          <w:trHeight w:val="310"/>
        </w:trPr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C959C2">
            <w:pPr>
              <w:widowControl w:val="0"/>
              <w:suppressAutoHyphens/>
              <w:autoSpaceDN w:val="0"/>
              <w:spacing w:after="0" w:line="240" w:lineRule="auto"/>
              <w:ind w:left="180" w:hanging="180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Рішення міської ради про  надання дозволу на</w:t>
            </w:r>
          </w:p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0F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вставлення земельного сервітуту</w:t>
            </w:r>
          </w:p>
        </w:tc>
      </w:tr>
      <w:tr w:rsidR="000E2EA2" w:rsidRPr="00DA5046" w:rsidTr="007F17A2">
        <w:trPr>
          <w:trHeight w:val="70"/>
        </w:trPr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5" w:type="dxa"/>
          </w:tcPr>
          <w:p w:rsidR="000E2EA2" w:rsidRPr="00DA5046" w:rsidRDefault="000E2EA2" w:rsidP="00C959C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5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0E2EA2" w:rsidRPr="000600FB" w:rsidRDefault="000E2EA2" w:rsidP="00C959C2">
      <w:pPr>
        <w:spacing w:after="0" w:line="240" w:lineRule="auto"/>
      </w:pPr>
      <w:r w:rsidRPr="000600FB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0E2EA2" w:rsidRPr="00DA5046" w:rsidTr="00744CF0">
        <w:tc>
          <w:tcPr>
            <w:tcW w:w="5068" w:type="dxa"/>
          </w:tcPr>
          <w:p w:rsidR="000E2EA2" w:rsidRPr="000600FB" w:rsidRDefault="000E2EA2" w:rsidP="00744CF0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м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міського голови</w:t>
            </w:r>
          </w:p>
          <w:p w:rsidR="000E2EA2" w:rsidRPr="000600FB" w:rsidRDefault="000E2EA2" w:rsidP="009D46E6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від 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18.12.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2020 р. № 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379-р</w:t>
            </w:r>
          </w:p>
        </w:tc>
      </w:tr>
    </w:tbl>
    <w:p w:rsidR="000E2EA2" w:rsidRPr="000600FB" w:rsidRDefault="000E2EA2" w:rsidP="007F17A2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0600FB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0E2EA2" w:rsidRPr="000600FB" w:rsidRDefault="000E2EA2" w:rsidP="00C959C2">
      <w:pPr>
        <w:pStyle w:val="2"/>
        <w:shd w:val="clear" w:color="auto" w:fill="auto"/>
        <w:spacing w:before="0" w:after="0" w:line="240" w:lineRule="auto"/>
        <w:ind w:left="180"/>
      </w:pPr>
      <w:r w:rsidRPr="000600FB">
        <w:rPr>
          <w:rStyle w:val="CharStyle7"/>
          <w:b/>
          <w:color w:val="auto"/>
          <w:sz w:val="28"/>
          <w:szCs w:val="28"/>
          <w:lang w:eastAsia="zh-CN"/>
        </w:rPr>
        <w:t>Рішення міської ради про внесення змін в рішення</w:t>
      </w: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0600FB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0600FB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4"/>
        <w:gridCol w:w="141"/>
        <w:gridCol w:w="6214"/>
      </w:tblGrid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0E2EA2" w:rsidRPr="00DA5046" w:rsidTr="007F17A2">
        <w:tc>
          <w:tcPr>
            <w:tcW w:w="548" w:type="dxa"/>
            <w:vMerge w:val="restart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0E2EA2" w:rsidRPr="00DA5046" w:rsidTr="007F17A2">
        <w:trPr>
          <w:trHeight w:val="1373"/>
        </w:trPr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14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0E2EA2" w:rsidRPr="00DA5046" w:rsidRDefault="000E2EA2" w:rsidP="00C959C2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15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0E2EA2" w:rsidRPr="000600FB" w:rsidRDefault="000E2EA2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1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5" w:type="dxa"/>
            <w:gridSpan w:val="2"/>
          </w:tcPr>
          <w:p w:rsidR="000E2EA2" w:rsidRPr="000600FB" w:rsidRDefault="000E2EA2" w:rsidP="00C959C2">
            <w:pPr>
              <w:pStyle w:val="Textbody"/>
              <w:spacing w:after="0"/>
              <w:rPr>
                <w:rStyle w:val="CharStyle10"/>
                <w:b w:val="0"/>
                <w:color w:val="auto"/>
                <w:sz w:val="24"/>
                <w:szCs w:val="24"/>
                <w:lang w:eastAsia="zh-CN"/>
              </w:rPr>
            </w:pP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Земельний  кодекс України</w:t>
            </w:r>
            <w:r w:rsidRPr="000600FB">
              <w:rPr>
                <w:rStyle w:val="CharStyle10"/>
                <w:b w:val="0"/>
                <w:color w:val="auto"/>
                <w:sz w:val="24"/>
                <w:szCs w:val="24"/>
                <w:lang w:eastAsia="zh-CN"/>
              </w:rPr>
              <w:t>, ЗУ “Про державний земельний кадастр”,  ЗУ “Про оренду землі”, ЗУ “Про землеустрій”</w:t>
            </w:r>
          </w:p>
          <w:p w:rsidR="000E2EA2" w:rsidRPr="000600FB" w:rsidRDefault="000E2EA2" w:rsidP="00C959C2">
            <w:pPr>
              <w:pStyle w:val="Textbody"/>
              <w:spacing w:after="0"/>
              <w:rPr>
                <w:rFonts w:cs="Times New Roman"/>
                <w:bCs/>
              </w:rPr>
            </w:pP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1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5" w:type="dxa"/>
            <w:gridSpan w:val="2"/>
          </w:tcPr>
          <w:p w:rsidR="000E2EA2" w:rsidRPr="000600FB" w:rsidRDefault="000E2EA2" w:rsidP="00C959C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1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5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1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5" w:type="dxa"/>
            <w:gridSpan w:val="2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0E2EA2" w:rsidRPr="00DA5046" w:rsidTr="007F17A2">
        <w:trPr>
          <w:trHeight w:val="599"/>
        </w:trPr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4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0E2EA2" w:rsidRPr="00DA5046" w:rsidTr="007F17A2">
        <w:trPr>
          <w:trHeight w:val="1088"/>
        </w:trPr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600FB" w:rsidRDefault="000E2EA2" w:rsidP="00C959C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1. Заява, в якій вказано номер і дату рішення міської ради та опис необхідних змін.</w:t>
            </w:r>
          </w:p>
          <w:p w:rsidR="000E2EA2" w:rsidRPr="000600FB" w:rsidRDefault="000E2EA2" w:rsidP="00C959C2">
            <w:pPr>
              <w:pStyle w:val="Textbody"/>
              <w:spacing w:after="0"/>
            </w:pPr>
            <w:r w:rsidRPr="000600FB">
              <w:t>2. Документи, які містять дані, що потребують змін у  рішення міської ради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E36F4F" w:rsidRDefault="000E2EA2" w:rsidP="003F7A2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36F4F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управління</w:t>
            </w: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 “Центр надання адміністративних послуг” Коломийської міської ради </w:t>
            </w:r>
            <w:r w:rsidRPr="00E36F4F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4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4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4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4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4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30 днів.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600FB" w:rsidRDefault="000E2EA2" w:rsidP="00C959C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1.Подання документів не в повному обсязі.</w:t>
            </w:r>
          </w:p>
          <w:p w:rsidR="000E2EA2" w:rsidRPr="000600FB" w:rsidRDefault="000E2EA2" w:rsidP="00C959C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2.Виявлення в поданих документах недостовірних відомостей.</w:t>
            </w:r>
          </w:p>
          <w:p w:rsidR="000E2EA2" w:rsidRPr="000600FB" w:rsidRDefault="000E2EA2" w:rsidP="00C959C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3.Невідповідність вимогам законів та прийнятих відповідно до них нормативно-правових актів.</w:t>
            </w:r>
          </w:p>
        </w:tc>
      </w:tr>
      <w:tr w:rsidR="000E2EA2" w:rsidRPr="00DA5046" w:rsidTr="007F17A2">
        <w:trPr>
          <w:trHeight w:val="459"/>
        </w:trPr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4" w:type="dxa"/>
          </w:tcPr>
          <w:p w:rsidR="000E2EA2" w:rsidRPr="000600FB" w:rsidRDefault="000E2EA2" w:rsidP="00C2357B">
            <w:pPr>
              <w:pStyle w:val="2"/>
              <w:shd w:val="clear" w:color="auto" w:fill="auto"/>
              <w:spacing w:before="0" w:after="0" w:line="240" w:lineRule="auto"/>
              <w:ind w:left="180" w:hanging="212"/>
              <w:jc w:val="left"/>
              <w:rPr>
                <w:sz w:val="24"/>
                <w:szCs w:val="24"/>
              </w:rPr>
            </w:pPr>
            <w:r w:rsidRPr="000600FB">
              <w:rPr>
                <w:rStyle w:val="CharStyle7"/>
                <w:color w:val="auto"/>
                <w:sz w:val="24"/>
                <w:szCs w:val="24"/>
                <w:lang w:eastAsia="zh-CN"/>
              </w:rPr>
              <w:t>Рішення міської ради про внесення змін в рішення</w:t>
            </w:r>
          </w:p>
        </w:tc>
      </w:tr>
      <w:tr w:rsidR="000E2EA2" w:rsidRPr="00DA5046" w:rsidTr="007F17A2">
        <w:trPr>
          <w:trHeight w:val="70"/>
        </w:trPr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4" w:type="dxa"/>
          </w:tcPr>
          <w:p w:rsidR="000E2EA2" w:rsidRPr="00DA5046" w:rsidRDefault="000E2EA2" w:rsidP="00C959C2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4" w:type="dxa"/>
          </w:tcPr>
          <w:p w:rsidR="000E2EA2" w:rsidRPr="000600FB" w:rsidRDefault="000E2EA2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0E2EA2" w:rsidRPr="000600FB" w:rsidRDefault="000E2EA2" w:rsidP="00C959C2">
      <w:pPr>
        <w:spacing w:after="0" w:line="240" w:lineRule="auto"/>
      </w:pPr>
      <w:r w:rsidRPr="000600FB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0E2EA2" w:rsidRPr="00DA5046" w:rsidTr="00744CF0">
        <w:tc>
          <w:tcPr>
            <w:tcW w:w="5068" w:type="dxa"/>
          </w:tcPr>
          <w:p w:rsidR="000E2EA2" w:rsidRPr="000600FB" w:rsidRDefault="000E2EA2" w:rsidP="00744CF0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м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міського голови</w:t>
            </w:r>
          </w:p>
          <w:p w:rsidR="000E2EA2" w:rsidRPr="000600FB" w:rsidRDefault="000E2EA2" w:rsidP="009D46E6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2020 р. № 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379-р</w:t>
            </w:r>
          </w:p>
        </w:tc>
      </w:tr>
    </w:tbl>
    <w:p w:rsidR="000E2EA2" w:rsidRPr="000600FB" w:rsidRDefault="000E2EA2" w:rsidP="007F17A2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0600FB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0E2EA2" w:rsidRPr="000600FB" w:rsidRDefault="000E2EA2" w:rsidP="00020A01">
      <w:pPr>
        <w:widowControl w:val="0"/>
        <w:suppressAutoHyphens/>
        <w:autoSpaceDN w:val="0"/>
        <w:spacing w:after="0" w:line="200" w:lineRule="atLeast"/>
        <w:ind w:left="180"/>
        <w:jc w:val="center"/>
        <w:textAlignment w:val="baseline"/>
        <w:rPr>
          <w:rFonts w:ascii="Times New Roman" w:hAnsi="Times New Roman"/>
          <w:kern w:val="3"/>
          <w:sz w:val="19"/>
          <w:szCs w:val="19"/>
          <w:lang w:eastAsia="zh-CN" w:bidi="hi-IN"/>
        </w:rPr>
      </w:pPr>
      <w:r w:rsidRPr="000600FB">
        <w:rPr>
          <w:rFonts w:ascii="Times New Roman" w:hAnsi="Times New Roman"/>
          <w:b/>
          <w:kern w:val="3"/>
          <w:sz w:val="28"/>
          <w:szCs w:val="28"/>
          <w:lang w:eastAsia="zh-CN"/>
        </w:rPr>
        <w:t>Рішення міської ради про затвердження проекту землеустрою щодо відведення земельної ділянки</w:t>
      </w: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0600FB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0600FB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0E2EA2" w:rsidRPr="000600FB" w:rsidRDefault="000E2EA2" w:rsidP="00C959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4"/>
        <w:gridCol w:w="141"/>
        <w:gridCol w:w="6214"/>
      </w:tblGrid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0E2EA2" w:rsidRPr="00DA5046" w:rsidTr="007F17A2">
        <w:tc>
          <w:tcPr>
            <w:tcW w:w="548" w:type="dxa"/>
            <w:vMerge w:val="restart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0E2EA2" w:rsidRPr="000600FB" w:rsidRDefault="000E2EA2" w:rsidP="00020A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  <w:p w:rsidR="000E2EA2" w:rsidRPr="000600FB" w:rsidRDefault="000E2EA2" w:rsidP="00020A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0E2EA2" w:rsidRPr="00DA5046" w:rsidTr="007F17A2">
        <w:trPr>
          <w:trHeight w:val="1373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16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0E2EA2" w:rsidRPr="00DA5046" w:rsidRDefault="000E2EA2" w:rsidP="000533CA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17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1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5" w:type="dxa"/>
            <w:gridSpan w:val="2"/>
          </w:tcPr>
          <w:p w:rsidR="000E2EA2" w:rsidRPr="000600FB" w:rsidRDefault="000E2EA2" w:rsidP="00020A01">
            <w:pPr>
              <w:pStyle w:val="Textbody"/>
              <w:spacing w:after="0"/>
              <w:rPr>
                <w:rFonts w:cs="Times New Roman"/>
                <w:bCs/>
              </w:rPr>
            </w:pP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Земельний  кодекс України</w:t>
            </w:r>
            <w:r w:rsidRPr="000600FB">
              <w:rPr>
                <w:rStyle w:val="CharStyle10"/>
                <w:b w:val="0"/>
                <w:color w:val="auto"/>
                <w:sz w:val="24"/>
                <w:szCs w:val="24"/>
                <w:lang w:eastAsia="zh-CN"/>
              </w:rPr>
              <w:t>, ЗУ “Про державний земельний кадастр”,  ЗУ “Про оренду землі”, ЗУ “Про землеустрій”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1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5" w:type="dxa"/>
            <w:gridSpan w:val="2"/>
          </w:tcPr>
          <w:p w:rsidR="000E2EA2" w:rsidRPr="000600FB" w:rsidRDefault="000E2EA2" w:rsidP="000533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1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5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1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5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0E2EA2" w:rsidRPr="00DA5046" w:rsidTr="007F17A2">
        <w:trPr>
          <w:trHeight w:val="599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23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4" w:type="dxa"/>
          </w:tcPr>
          <w:p w:rsidR="000E2EA2" w:rsidRPr="000600FB" w:rsidRDefault="000E2EA2" w:rsidP="00C235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0E2EA2" w:rsidRPr="00DA5046" w:rsidTr="007F17A2">
        <w:trPr>
          <w:trHeight w:val="1230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23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600FB" w:rsidRDefault="000E2EA2" w:rsidP="00C2357B">
            <w:pPr>
              <w:pStyle w:val="Textbody"/>
              <w:spacing w:after="0"/>
            </w:pPr>
            <w:r w:rsidRPr="000600FB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1. Заява.</w:t>
            </w:r>
          </w:p>
          <w:p w:rsidR="000E2EA2" w:rsidRPr="000600FB" w:rsidRDefault="000E2EA2" w:rsidP="00C2357B">
            <w:pPr>
              <w:pStyle w:val="Textbody"/>
              <w:spacing w:after="0"/>
            </w:pPr>
            <w:r w:rsidRPr="000600FB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2. Погоджений в установленому порядку проект землеустрою щодо відведення земельної ділянки.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23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E36F4F" w:rsidRDefault="000E2EA2" w:rsidP="003F7A2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36F4F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управління</w:t>
            </w: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 “Центр надання адміністративних послуг” Коломийської міської ради </w:t>
            </w:r>
            <w:r w:rsidRPr="00E36F4F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23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4" w:type="dxa"/>
          </w:tcPr>
          <w:p w:rsidR="000E2EA2" w:rsidRPr="000600FB" w:rsidRDefault="000E2EA2" w:rsidP="00C235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23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4" w:type="dxa"/>
          </w:tcPr>
          <w:p w:rsidR="000E2EA2" w:rsidRPr="000600FB" w:rsidRDefault="000E2EA2" w:rsidP="00C235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23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4" w:type="dxa"/>
          </w:tcPr>
          <w:p w:rsidR="000E2EA2" w:rsidRPr="000600FB" w:rsidRDefault="000E2EA2" w:rsidP="00C235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23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4" w:type="dxa"/>
          </w:tcPr>
          <w:p w:rsidR="000E2EA2" w:rsidRPr="000600FB" w:rsidRDefault="000E2EA2" w:rsidP="00C235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23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4" w:type="dxa"/>
          </w:tcPr>
          <w:p w:rsidR="000E2EA2" w:rsidRPr="000600FB" w:rsidRDefault="000E2EA2" w:rsidP="00C235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30 днів.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23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600FB" w:rsidRDefault="000E2EA2" w:rsidP="00C2357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1.Подання документів не в повному обсязі.</w:t>
            </w:r>
          </w:p>
          <w:p w:rsidR="000E2EA2" w:rsidRPr="000600FB" w:rsidRDefault="000E2EA2" w:rsidP="00C2357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2.Виявлення в поданих документах недостовірних відомостей.</w:t>
            </w:r>
          </w:p>
          <w:p w:rsidR="000E2EA2" w:rsidRPr="000600FB" w:rsidRDefault="000E2EA2" w:rsidP="00C2357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3.Невідповідність вимогам законів та прийнятих відповідно до них нормативно-правових актів.</w:t>
            </w:r>
          </w:p>
        </w:tc>
      </w:tr>
      <w:tr w:rsidR="000E2EA2" w:rsidRPr="00DA5046" w:rsidTr="007F17A2">
        <w:trPr>
          <w:trHeight w:val="406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23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4" w:type="dxa"/>
          </w:tcPr>
          <w:p w:rsidR="000E2EA2" w:rsidRPr="000600FB" w:rsidRDefault="000E2EA2" w:rsidP="00C235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FB">
              <w:rPr>
                <w:rStyle w:val="CharStyle7"/>
                <w:color w:val="auto"/>
                <w:sz w:val="24"/>
                <w:szCs w:val="24"/>
                <w:lang w:eastAsia="en-US"/>
              </w:rPr>
              <w:t xml:space="preserve">Рішення міської ради </w:t>
            </w:r>
            <w:r w:rsidRPr="000600F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про затвердження проекту землеустрою щодо відведення земельної ділянки</w:t>
            </w:r>
            <w:r w:rsidRPr="000600F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E2EA2" w:rsidRPr="00DA5046" w:rsidTr="007F17A2">
        <w:trPr>
          <w:trHeight w:val="70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4" w:type="dxa"/>
          </w:tcPr>
          <w:p w:rsidR="000E2EA2" w:rsidRPr="00DA5046" w:rsidRDefault="000E2EA2" w:rsidP="000533C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4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0E2EA2" w:rsidRPr="000600FB" w:rsidRDefault="000E2EA2" w:rsidP="00C959C2">
      <w:pPr>
        <w:spacing w:after="0" w:line="240" w:lineRule="auto"/>
      </w:pPr>
      <w:r w:rsidRPr="000600FB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0E2EA2" w:rsidRPr="00DA5046" w:rsidTr="00744CF0">
        <w:tc>
          <w:tcPr>
            <w:tcW w:w="5068" w:type="dxa"/>
          </w:tcPr>
          <w:p w:rsidR="000E2EA2" w:rsidRPr="000600FB" w:rsidRDefault="000E2EA2" w:rsidP="00744CF0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м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міського голови</w:t>
            </w:r>
          </w:p>
          <w:p w:rsidR="000E2EA2" w:rsidRPr="000600FB" w:rsidRDefault="000E2EA2" w:rsidP="009D46E6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2020 р. № 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379-р</w:t>
            </w:r>
          </w:p>
        </w:tc>
      </w:tr>
    </w:tbl>
    <w:p w:rsidR="000E2EA2" w:rsidRPr="000600FB" w:rsidRDefault="000E2EA2" w:rsidP="007F17A2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0E2EA2" w:rsidRPr="000600FB" w:rsidRDefault="000E2EA2" w:rsidP="00C2357B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0600FB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0E2EA2" w:rsidRPr="000600FB" w:rsidRDefault="000E2EA2" w:rsidP="00C2357B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0E2EA2" w:rsidRPr="000600FB" w:rsidRDefault="000E2EA2" w:rsidP="00C2357B">
      <w:pPr>
        <w:widowControl w:val="0"/>
        <w:suppressAutoHyphens/>
        <w:autoSpaceDN w:val="0"/>
        <w:spacing w:after="0" w:line="200" w:lineRule="atLeast"/>
        <w:ind w:left="180"/>
        <w:jc w:val="center"/>
        <w:textAlignment w:val="baseline"/>
        <w:rPr>
          <w:rFonts w:ascii="Times New Roman" w:hAnsi="Times New Roman"/>
          <w:kern w:val="3"/>
          <w:sz w:val="19"/>
          <w:szCs w:val="19"/>
          <w:lang w:eastAsia="zh-CN" w:bidi="hi-IN"/>
        </w:rPr>
      </w:pPr>
      <w:r w:rsidRPr="000600FB">
        <w:rPr>
          <w:rFonts w:ascii="Times New Roman" w:hAnsi="Times New Roman"/>
          <w:b/>
          <w:kern w:val="3"/>
          <w:sz w:val="28"/>
          <w:szCs w:val="28"/>
          <w:lang w:eastAsia="zh-CN"/>
        </w:rPr>
        <w:t>Рішення міської ради про затвердження проекту землеустрою щодо зміни цільового призначення земельної ділянки</w:t>
      </w:r>
    </w:p>
    <w:p w:rsidR="000E2EA2" w:rsidRPr="000600FB" w:rsidRDefault="000E2EA2" w:rsidP="00C2357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0E2EA2" w:rsidRPr="000600FB" w:rsidRDefault="000E2EA2" w:rsidP="00C2357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0600FB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0E2EA2" w:rsidRPr="000600FB" w:rsidRDefault="000E2EA2" w:rsidP="00C2357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0600FB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0E2EA2" w:rsidRPr="000600FB" w:rsidRDefault="000E2EA2" w:rsidP="00C2357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4"/>
        <w:gridCol w:w="141"/>
        <w:gridCol w:w="6214"/>
      </w:tblGrid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0E2EA2" w:rsidRPr="00DA5046" w:rsidTr="007F17A2">
        <w:tc>
          <w:tcPr>
            <w:tcW w:w="548" w:type="dxa"/>
            <w:vMerge w:val="restart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0E2EA2" w:rsidRPr="000600FB" w:rsidRDefault="000E2EA2" w:rsidP="007F17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0E2EA2" w:rsidRPr="00DA5046" w:rsidTr="007F17A2">
        <w:trPr>
          <w:trHeight w:val="1373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18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0E2EA2" w:rsidRPr="00DA5046" w:rsidRDefault="000E2EA2" w:rsidP="000533CA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19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1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5" w:type="dxa"/>
            <w:gridSpan w:val="2"/>
          </w:tcPr>
          <w:p w:rsidR="000E2EA2" w:rsidRPr="000600FB" w:rsidRDefault="000E2EA2" w:rsidP="000533CA">
            <w:pPr>
              <w:pStyle w:val="Textbody"/>
              <w:spacing w:after="0"/>
              <w:rPr>
                <w:rFonts w:cs="Times New Roman"/>
                <w:bCs/>
              </w:rPr>
            </w:pP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Земельний  кодекс України</w:t>
            </w:r>
            <w:r w:rsidRPr="000600FB">
              <w:rPr>
                <w:rStyle w:val="CharStyle10"/>
                <w:b w:val="0"/>
                <w:color w:val="auto"/>
                <w:sz w:val="24"/>
                <w:szCs w:val="24"/>
                <w:lang w:eastAsia="zh-CN"/>
              </w:rPr>
              <w:t>, ЗУ “Про державний земельний кадастр”,  ЗУ “Про оренду землі”, ЗУ “Про землеустрій”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1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5" w:type="dxa"/>
            <w:gridSpan w:val="2"/>
          </w:tcPr>
          <w:p w:rsidR="000E2EA2" w:rsidRPr="000600FB" w:rsidRDefault="000E2EA2" w:rsidP="000533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1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5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1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5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0E2EA2" w:rsidRPr="00DA5046" w:rsidTr="007F17A2">
        <w:trPr>
          <w:trHeight w:val="599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23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4" w:type="dxa"/>
          </w:tcPr>
          <w:p w:rsidR="000E2EA2" w:rsidRPr="000600FB" w:rsidRDefault="000E2EA2" w:rsidP="00C235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0E2EA2" w:rsidRPr="00DA5046" w:rsidTr="007F17A2">
        <w:trPr>
          <w:trHeight w:val="1371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23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600FB" w:rsidRDefault="000E2EA2" w:rsidP="00C2357B">
            <w:pPr>
              <w:pStyle w:val="Textbody"/>
              <w:spacing w:after="0"/>
            </w:pPr>
            <w:r w:rsidRPr="000600FB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1. Заява.</w:t>
            </w:r>
          </w:p>
          <w:p w:rsidR="000E2EA2" w:rsidRPr="000600FB" w:rsidRDefault="000E2EA2" w:rsidP="00C2357B">
            <w:pPr>
              <w:pStyle w:val="Textbody"/>
              <w:spacing w:after="0"/>
            </w:pPr>
            <w:r w:rsidRPr="000600FB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2. Погоджений в установленому порядку проект землеустрою щодо зміни цільового  призначення земельної ділянки.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23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E36F4F" w:rsidRDefault="000E2EA2" w:rsidP="003F7A2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36F4F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управління</w:t>
            </w: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 “Центр надання адміністративних послуг” Коломийської міської ради </w:t>
            </w:r>
            <w:r w:rsidRPr="00E36F4F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23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4" w:type="dxa"/>
          </w:tcPr>
          <w:p w:rsidR="000E2EA2" w:rsidRPr="000600FB" w:rsidRDefault="000E2EA2" w:rsidP="00C235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23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4" w:type="dxa"/>
          </w:tcPr>
          <w:p w:rsidR="000E2EA2" w:rsidRPr="000600FB" w:rsidRDefault="000E2EA2" w:rsidP="00C235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23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4" w:type="dxa"/>
          </w:tcPr>
          <w:p w:rsidR="000E2EA2" w:rsidRPr="000600FB" w:rsidRDefault="000E2EA2" w:rsidP="00C235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23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4" w:type="dxa"/>
          </w:tcPr>
          <w:p w:rsidR="000E2EA2" w:rsidRPr="000600FB" w:rsidRDefault="000E2EA2" w:rsidP="00C235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23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4" w:type="dxa"/>
          </w:tcPr>
          <w:p w:rsidR="000E2EA2" w:rsidRPr="000600FB" w:rsidRDefault="000E2EA2" w:rsidP="00C235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30 днів.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23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600FB" w:rsidRDefault="000E2EA2" w:rsidP="00C2357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1.Подання документів не в повному обсязі.</w:t>
            </w:r>
          </w:p>
          <w:p w:rsidR="000E2EA2" w:rsidRPr="000600FB" w:rsidRDefault="000E2EA2" w:rsidP="00C2357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2.Виявлення в поданих документах недостовірних відомостей.</w:t>
            </w:r>
          </w:p>
          <w:p w:rsidR="000E2EA2" w:rsidRPr="000600FB" w:rsidRDefault="000E2EA2" w:rsidP="00C2357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3.Невідповідність вимогам законів та прийнятих відповідно до них нормативно-правових актів.</w:t>
            </w:r>
          </w:p>
        </w:tc>
      </w:tr>
      <w:tr w:rsidR="000E2EA2" w:rsidRPr="00DA5046" w:rsidTr="007F17A2">
        <w:trPr>
          <w:trHeight w:val="807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C23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4" w:type="dxa"/>
          </w:tcPr>
          <w:p w:rsidR="000E2EA2" w:rsidRPr="000600FB" w:rsidRDefault="000E2EA2" w:rsidP="00C2357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FB">
              <w:rPr>
                <w:rStyle w:val="CharStyle7"/>
                <w:color w:val="auto"/>
                <w:sz w:val="24"/>
                <w:szCs w:val="24"/>
                <w:lang w:eastAsia="en-US"/>
              </w:rPr>
              <w:t xml:space="preserve">Рішення міської ради </w:t>
            </w:r>
            <w:r w:rsidRPr="000600F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про затвердження проекту землеустрою щодо зміни цільового призначення земельної ділянки</w:t>
            </w:r>
            <w:r w:rsidRPr="000600F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E2EA2" w:rsidRPr="00DA5046" w:rsidTr="007F17A2">
        <w:trPr>
          <w:trHeight w:val="70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4" w:type="dxa"/>
          </w:tcPr>
          <w:p w:rsidR="000E2EA2" w:rsidRPr="00DA5046" w:rsidRDefault="000E2EA2" w:rsidP="000533C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4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0E2EA2" w:rsidRPr="000600FB" w:rsidRDefault="000E2EA2" w:rsidP="00C2357B">
      <w:pPr>
        <w:spacing w:after="0" w:line="240" w:lineRule="auto"/>
      </w:pPr>
      <w:r w:rsidRPr="000600FB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0E2EA2" w:rsidRPr="00DA5046" w:rsidTr="00744CF0">
        <w:tc>
          <w:tcPr>
            <w:tcW w:w="5068" w:type="dxa"/>
          </w:tcPr>
          <w:p w:rsidR="000E2EA2" w:rsidRPr="000600FB" w:rsidRDefault="000E2EA2" w:rsidP="00744CF0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м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міського голови</w:t>
            </w:r>
          </w:p>
          <w:p w:rsidR="000E2EA2" w:rsidRPr="000600FB" w:rsidRDefault="000E2EA2" w:rsidP="009D46E6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18.12.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2020 р. № 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379-р</w:t>
            </w:r>
          </w:p>
        </w:tc>
      </w:tr>
    </w:tbl>
    <w:p w:rsidR="000E2EA2" w:rsidRPr="000600FB" w:rsidRDefault="000E2EA2" w:rsidP="007F17A2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0E2EA2" w:rsidRPr="000600FB" w:rsidRDefault="000E2EA2" w:rsidP="00C2357B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0600FB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0E2EA2" w:rsidRPr="000600FB" w:rsidRDefault="000E2EA2" w:rsidP="00C2357B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0E2EA2" w:rsidRPr="000600FB" w:rsidRDefault="000E2EA2" w:rsidP="00C2357B">
      <w:pPr>
        <w:widowControl w:val="0"/>
        <w:suppressAutoHyphens/>
        <w:autoSpaceDN w:val="0"/>
        <w:spacing w:after="0" w:line="200" w:lineRule="atLeast"/>
        <w:ind w:left="180"/>
        <w:jc w:val="center"/>
        <w:textAlignment w:val="baseline"/>
        <w:rPr>
          <w:rFonts w:ascii="Times New Roman" w:hAnsi="Times New Roman"/>
          <w:kern w:val="3"/>
          <w:sz w:val="19"/>
          <w:szCs w:val="19"/>
          <w:lang w:eastAsia="zh-CN" w:bidi="hi-IN"/>
        </w:rPr>
      </w:pPr>
      <w:r w:rsidRPr="000600FB">
        <w:rPr>
          <w:rFonts w:ascii="Times New Roman" w:hAnsi="Times New Roman"/>
          <w:b/>
          <w:kern w:val="3"/>
          <w:sz w:val="28"/>
          <w:szCs w:val="28"/>
          <w:lang w:eastAsia="zh-CN"/>
        </w:rPr>
        <w:t>Рішення міської ради про надання дозволу на розроблення проекту землеустрою щодо відведення земельної ділянки</w:t>
      </w:r>
    </w:p>
    <w:p w:rsidR="000E2EA2" w:rsidRPr="000600FB" w:rsidRDefault="000E2EA2" w:rsidP="00C2357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0E2EA2" w:rsidRPr="000600FB" w:rsidRDefault="000E2EA2" w:rsidP="00C2357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0600FB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0E2EA2" w:rsidRPr="000600FB" w:rsidRDefault="000E2EA2" w:rsidP="00C2357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0600FB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0E2EA2" w:rsidRPr="000600FB" w:rsidRDefault="000E2EA2" w:rsidP="00C2357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3"/>
        <w:gridCol w:w="141"/>
        <w:gridCol w:w="6215"/>
      </w:tblGrid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0E2EA2" w:rsidRPr="00DA5046" w:rsidTr="007F17A2">
        <w:tc>
          <w:tcPr>
            <w:tcW w:w="548" w:type="dxa"/>
            <w:vMerge w:val="restart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0E2EA2" w:rsidRPr="000600FB" w:rsidRDefault="000E2EA2" w:rsidP="007F17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0E2EA2" w:rsidRPr="00DA5046" w:rsidTr="007F17A2">
        <w:trPr>
          <w:trHeight w:val="1373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20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0E2EA2" w:rsidRPr="00DA5046" w:rsidRDefault="000E2EA2" w:rsidP="000533CA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21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533CA">
            <w:pPr>
              <w:pStyle w:val="Textbody"/>
              <w:spacing w:after="0"/>
              <w:rPr>
                <w:rFonts w:cs="Times New Roman"/>
                <w:bCs/>
              </w:rPr>
            </w:pP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Земельний  кодекс України</w:t>
            </w:r>
            <w:r w:rsidRPr="000600FB">
              <w:rPr>
                <w:rStyle w:val="CharStyle10"/>
                <w:b w:val="0"/>
                <w:color w:val="auto"/>
                <w:sz w:val="24"/>
                <w:szCs w:val="24"/>
                <w:lang w:eastAsia="zh-CN"/>
              </w:rPr>
              <w:t>, ЗУ “Про державний земельний кадастр”,  ЗУ “Про оренду землі”, ЗУ “Про землеустрій”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533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0E2EA2" w:rsidRPr="00DA5046" w:rsidTr="007F17A2">
        <w:trPr>
          <w:trHeight w:val="599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E57E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E57E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0E2EA2" w:rsidRPr="00DA5046" w:rsidTr="007F17A2">
        <w:trPr>
          <w:trHeight w:val="1371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E57E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600FB" w:rsidRDefault="000E2EA2" w:rsidP="00E57ED0">
            <w:pPr>
              <w:pStyle w:val="BodyText"/>
              <w:spacing w:after="0"/>
              <w:rPr>
                <w:rStyle w:val="CharStyle12"/>
                <w:rFonts w:eastAsia="SimSun"/>
                <w:i w:val="0"/>
                <w:spacing w:val="0"/>
                <w:sz w:val="24"/>
                <w:szCs w:val="24"/>
                <w:lang w:eastAsia="zh-CN"/>
              </w:rPr>
            </w:pPr>
            <w:r w:rsidRPr="000600FB">
              <w:rPr>
                <w:rStyle w:val="CharStyle12"/>
                <w:rFonts w:eastAsia="SimSun"/>
                <w:i w:val="0"/>
                <w:spacing w:val="0"/>
                <w:sz w:val="24"/>
                <w:szCs w:val="24"/>
                <w:lang w:eastAsia="zh-CN"/>
              </w:rPr>
              <w:t>1. Заява.</w:t>
            </w:r>
          </w:p>
          <w:p w:rsidR="000E2EA2" w:rsidRPr="000600FB" w:rsidRDefault="000E2EA2" w:rsidP="00E57ED0">
            <w:pPr>
              <w:pStyle w:val="BodyText"/>
              <w:spacing w:after="0"/>
              <w:rPr>
                <w:rStyle w:val="CharStyle12"/>
                <w:rFonts w:eastAsia="SimSun"/>
                <w:i w:val="0"/>
                <w:spacing w:val="0"/>
                <w:sz w:val="24"/>
                <w:szCs w:val="24"/>
                <w:lang w:eastAsia="zh-CN"/>
              </w:rPr>
            </w:pPr>
            <w:r w:rsidRPr="000600FB">
              <w:rPr>
                <w:rStyle w:val="CharStyle12"/>
                <w:rFonts w:eastAsia="SimSun"/>
                <w:i w:val="0"/>
                <w:spacing w:val="0"/>
                <w:sz w:val="24"/>
                <w:szCs w:val="24"/>
                <w:lang w:eastAsia="zh-CN"/>
              </w:rPr>
              <w:t>2. Копія паспорта та ідентифікаційного номера.</w:t>
            </w:r>
          </w:p>
          <w:p w:rsidR="000E2EA2" w:rsidRPr="000600FB" w:rsidRDefault="000E2EA2" w:rsidP="00E57ED0">
            <w:pPr>
              <w:pStyle w:val="BodyText"/>
              <w:spacing w:after="0"/>
              <w:rPr>
                <w:rStyle w:val="CharStyle12"/>
                <w:rFonts w:eastAsia="SimSun"/>
                <w:i w:val="0"/>
                <w:spacing w:val="0"/>
                <w:sz w:val="24"/>
                <w:szCs w:val="24"/>
                <w:lang w:eastAsia="zh-CN"/>
              </w:rPr>
            </w:pPr>
            <w:r w:rsidRPr="000600FB">
              <w:rPr>
                <w:rStyle w:val="CharStyle12"/>
                <w:rFonts w:eastAsia="SimSun"/>
                <w:i w:val="0"/>
                <w:spacing w:val="0"/>
                <w:sz w:val="24"/>
                <w:szCs w:val="24"/>
                <w:lang w:eastAsia="zh-CN"/>
              </w:rPr>
              <w:t>3.Копії документів, що посвідчують право власності на нерухоме майно (завірені нотаріально).</w:t>
            </w:r>
          </w:p>
          <w:p w:rsidR="000E2EA2" w:rsidRPr="000600FB" w:rsidRDefault="000E2EA2" w:rsidP="00E57ED0">
            <w:pPr>
              <w:pStyle w:val="BodyText"/>
              <w:spacing w:after="0"/>
              <w:rPr>
                <w:rStyle w:val="CharStyle12"/>
                <w:rFonts w:eastAsia="SimSun"/>
                <w:i w:val="0"/>
                <w:spacing w:val="0"/>
                <w:sz w:val="24"/>
                <w:szCs w:val="24"/>
                <w:lang w:eastAsia="zh-CN"/>
              </w:rPr>
            </w:pPr>
            <w:r w:rsidRPr="000600FB">
              <w:rPr>
                <w:rStyle w:val="CharStyle12"/>
                <w:rFonts w:eastAsia="SimSun"/>
                <w:i w:val="0"/>
                <w:spacing w:val="0"/>
                <w:sz w:val="24"/>
                <w:szCs w:val="24"/>
                <w:lang w:eastAsia="zh-CN"/>
              </w:rPr>
              <w:t>4. Копії документів, що підтверджують  попереднє користування земельною ділянкою (при   необхідності).</w:t>
            </w:r>
          </w:p>
          <w:p w:rsidR="000E2EA2" w:rsidRPr="000600FB" w:rsidRDefault="000E2EA2" w:rsidP="00E57ED0">
            <w:pPr>
              <w:pStyle w:val="BodyText"/>
              <w:spacing w:after="0"/>
            </w:pPr>
            <w:r w:rsidRPr="000600FB">
              <w:rPr>
                <w:rStyle w:val="CharStyle12"/>
                <w:rFonts w:eastAsia="SimSun"/>
                <w:i w:val="0"/>
                <w:spacing w:val="0"/>
                <w:sz w:val="24"/>
                <w:szCs w:val="24"/>
                <w:lang w:eastAsia="zh-CN"/>
              </w:rPr>
              <w:t>5. Кадастровий план погоджений територіальним органом Держгеокадастру та Відділом архітектури та містобудування Коломийської міської ради.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E57E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E36F4F" w:rsidRDefault="000E2EA2" w:rsidP="003F7A2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36F4F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управління</w:t>
            </w: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 “Центр надання адміністративних послуг” Коломийської міської ради </w:t>
            </w:r>
            <w:r w:rsidRPr="00E36F4F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E57E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E57E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E57E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5" w:type="dxa"/>
          </w:tcPr>
          <w:p w:rsidR="000E2EA2" w:rsidRPr="000600FB" w:rsidRDefault="000E2EA2" w:rsidP="00E57E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E57E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5" w:type="dxa"/>
          </w:tcPr>
          <w:p w:rsidR="000E2EA2" w:rsidRPr="000600FB" w:rsidRDefault="000E2EA2" w:rsidP="00E57E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E57E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5" w:type="dxa"/>
          </w:tcPr>
          <w:p w:rsidR="000E2EA2" w:rsidRPr="000600FB" w:rsidRDefault="000E2EA2" w:rsidP="00E57E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E57E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E57E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30 днів.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E57E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600FB" w:rsidRDefault="000E2EA2" w:rsidP="00E57ED0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1.Подання документів не в повному обсязі.</w:t>
            </w:r>
          </w:p>
          <w:p w:rsidR="000E2EA2" w:rsidRPr="000600FB" w:rsidRDefault="000E2EA2" w:rsidP="00E57ED0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2.Виявлення в поданих документах недостовірних відомостей.</w:t>
            </w:r>
          </w:p>
          <w:p w:rsidR="000E2EA2" w:rsidRPr="000600FB" w:rsidRDefault="000E2EA2" w:rsidP="00E57ED0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3.Невідповідність вимогам законів та прийнятих відповідно до них нормативно-правових актів.</w:t>
            </w:r>
          </w:p>
        </w:tc>
      </w:tr>
      <w:tr w:rsidR="000E2EA2" w:rsidRPr="00DA5046" w:rsidTr="007F17A2">
        <w:trPr>
          <w:trHeight w:val="266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E57E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E57ED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0600F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Рішення міської ради про надання дозволу на розроблення проекту землеустрою щодо відведення земельної ділянки</w:t>
            </w:r>
          </w:p>
        </w:tc>
      </w:tr>
      <w:tr w:rsidR="000E2EA2" w:rsidRPr="00DA5046" w:rsidTr="007F17A2">
        <w:trPr>
          <w:trHeight w:val="70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5" w:type="dxa"/>
          </w:tcPr>
          <w:p w:rsidR="000E2EA2" w:rsidRPr="00DA5046" w:rsidRDefault="000E2EA2" w:rsidP="000533C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5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0E2EA2" w:rsidRPr="000600FB" w:rsidRDefault="000E2EA2" w:rsidP="00C2357B">
      <w:pPr>
        <w:spacing w:after="0" w:line="240" w:lineRule="auto"/>
      </w:pPr>
      <w:r w:rsidRPr="000600FB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0E2EA2" w:rsidRPr="00DA5046" w:rsidTr="00744CF0">
        <w:tc>
          <w:tcPr>
            <w:tcW w:w="5068" w:type="dxa"/>
          </w:tcPr>
          <w:p w:rsidR="000E2EA2" w:rsidRPr="000600FB" w:rsidRDefault="000E2EA2" w:rsidP="00744CF0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м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міського голови</w:t>
            </w:r>
          </w:p>
          <w:p w:rsidR="000E2EA2" w:rsidRPr="000600FB" w:rsidRDefault="000E2EA2" w:rsidP="009D46E6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від 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18.12.2020 р. № 379-р</w:t>
            </w:r>
          </w:p>
        </w:tc>
      </w:tr>
    </w:tbl>
    <w:p w:rsidR="000E2EA2" w:rsidRPr="000600FB" w:rsidRDefault="000E2EA2" w:rsidP="007F17A2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0E2EA2" w:rsidRPr="000600FB" w:rsidRDefault="000E2EA2" w:rsidP="00E57ED0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0600FB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0E2EA2" w:rsidRPr="000600FB" w:rsidRDefault="000E2EA2" w:rsidP="00E57ED0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0E2EA2" w:rsidRPr="000600FB" w:rsidRDefault="000E2EA2" w:rsidP="00E57ED0">
      <w:pPr>
        <w:widowControl w:val="0"/>
        <w:suppressAutoHyphens/>
        <w:autoSpaceDN w:val="0"/>
        <w:spacing w:after="0" w:line="200" w:lineRule="atLeast"/>
        <w:ind w:left="180"/>
        <w:jc w:val="center"/>
        <w:textAlignment w:val="baseline"/>
        <w:rPr>
          <w:rFonts w:ascii="Times New Roman" w:hAnsi="Times New Roman"/>
          <w:kern w:val="3"/>
          <w:sz w:val="19"/>
          <w:szCs w:val="19"/>
          <w:lang w:eastAsia="zh-CN" w:bidi="hi-IN"/>
        </w:rPr>
      </w:pPr>
      <w:r w:rsidRPr="000600FB">
        <w:rPr>
          <w:rFonts w:ascii="Times New Roman" w:hAnsi="Times New Roman"/>
          <w:b/>
          <w:kern w:val="3"/>
          <w:sz w:val="28"/>
          <w:szCs w:val="28"/>
          <w:lang w:eastAsia="zh-CN"/>
        </w:rPr>
        <w:t>Рішення міської ради про передачу земельної ділянки в суборенду</w:t>
      </w:r>
    </w:p>
    <w:p w:rsidR="000E2EA2" w:rsidRPr="000600FB" w:rsidRDefault="000E2EA2" w:rsidP="00E57ED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0E2EA2" w:rsidRPr="000600FB" w:rsidRDefault="000E2EA2" w:rsidP="00E57E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0600FB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0E2EA2" w:rsidRPr="000600FB" w:rsidRDefault="000E2EA2" w:rsidP="00E57ED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0600FB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0E2EA2" w:rsidRPr="000600FB" w:rsidRDefault="000E2EA2" w:rsidP="00E57ED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4"/>
        <w:gridCol w:w="141"/>
        <w:gridCol w:w="6214"/>
      </w:tblGrid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0E2EA2" w:rsidRPr="00DA5046" w:rsidTr="007F17A2">
        <w:tc>
          <w:tcPr>
            <w:tcW w:w="548" w:type="dxa"/>
            <w:vMerge w:val="restart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0E2EA2" w:rsidRPr="000600FB" w:rsidRDefault="000E2EA2" w:rsidP="007F17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0E2EA2" w:rsidRPr="00DA5046" w:rsidTr="007F17A2">
        <w:trPr>
          <w:trHeight w:val="1373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22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0E2EA2" w:rsidRPr="00DA5046" w:rsidRDefault="000E2EA2" w:rsidP="000533CA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23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1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5" w:type="dxa"/>
            <w:gridSpan w:val="2"/>
          </w:tcPr>
          <w:p w:rsidR="000E2EA2" w:rsidRPr="000600FB" w:rsidRDefault="000E2EA2" w:rsidP="000533CA">
            <w:pPr>
              <w:pStyle w:val="Textbody"/>
              <w:spacing w:after="0"/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</w:pP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Земельний  кодекс України</w:t>
            </w:r>
            <w:r w:rsidRPr="000600FB">
              <w:rPr>
                <w:rStyle w:val="CharStyle10"/>
                <w:b w:val="0"/>
                <w:color w:val="auto"/>
                <w:sz w:val="24"/>
                <w:szCs w:val="24"/>
                <w:lang w:eastAsia="zh-CN"/>
              </w:rPr>
              <w:t>, ЗУ “Про державний земельний кадастр”,  ЗУ “Про оренду землі”, ЗУ “Про землеустрій”</w:t>
            </w:r>
          </w:p>
          <w:p w:rsidR="000E2EA2" w:rsidRPr="000600FB" w:rsidRDefault="000E2EA2" w:rsidP="000533CA">
            <w:pPr>
              <w:pStyle w:val="Textbody"/>
              <w:spacing w:after="0"/>
              <w:rPr>
                <w:rFonts w:cs="Times New Roman"/>
                <w:bCs/>
              </w:rPr>
            </w:pP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1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5" w:type="dxa"/>
            <w:gridSpan w:val="2"/>
          </w:tcPr>
          <w:p w:rsidR="000E2EA2" w:rsidRPr="000600FB" w:rsidRDefault="000E2EA2" w:rsidP="000533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1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5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1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5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0E2EA2" w:rsidRPr="00DA5046" w:rsidTr="007F17A2">
        <w:trPr>
          <w:trHeight w:val="599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632FE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4" w:type="dxa"/>
          </w:tcPr>
          <w:p w:rsidR="000E2EA2" w:rsidRPr="000600FB" w:rsidRDefault="000E2EA2" w:rsidP="00632FE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0E2EA2" w:rsidRPr="00DA5046" w:rsidTr="007F17A2">
        <w:trPr>
          <w:trHeight w:val="1371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632FE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600FB" w:rsidRDefault="000E2EA2" w:rsidP="00632FE5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1. Клопотання основного землекористувача  про те, що він не заперечує  проти  передачі орендованої ним земельної ділянки  в суборенду.</w:t>
            </w:r>
          </w:p>
          <w:p w:rsidR="000E2EA2" w:rsidRPr="000600FB" w:rsidRDefault="000E2EA2" w:rsidP="00632FE5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2. Заява особи, яка бажає взяти в суборенду земельну ділянку.</w:t>
            </w:r>
          </w:p>
          <w:p w:rsidR="000E2EA2" w:rsidRPr="000600FB" w:rsidRDefault="000E2EA2" w:rsidP="00632FE5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3.Копія договору оренди земельної ділянки, яка передається в суборенду.</w:t>
            </w:r>
          </w:p>
          <w:p w:rsidR="000E2EA2" w:rsidRPr="000600FB" w:rsidRDefault="000E2EA2" w:rsidP="00632FE5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4. Копії паспортних даних та ідентифікаційних номерів.</w:t>
            </w:r>
          </w:p>
          <w:p w:rsidR="000E2EA2" w:rsidRPr="000600FB" w:rsidRDefault="000E2EA2" w:rsidP="00632FE5">
            <w:pPr>
              <w:pStyle w:val="Textbody"/>
              <w:spacing w:after="0"/>
              <w:contextualSpacing/>
            </w:pPr>
            <w:r w:rsidRPr="000600FB">
              <w:rPr>
                <w:rFonts w:cs="Times New Roman"/>
              </w:rPr>
              <w:t>5. Копія   витягу з Державного земельного кадастру.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632FE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E36F4F" w:rsidRDefault="000E2EA2" w:rsidP="003F7A2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36F4F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управління</w:t>
            </w: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 “Центр надання адміністративних послуг” Коломийської міської ради </w:t>
            </w:r>
            <w:r w:rsidRPr="00E36F4F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632FE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4" w:type="dxa"/>
          </w:tcPr>
          <w:p w:rsidR="000E2EA2" w:rsidRPr="000600FB" w:rsidRDefault="000E2EA2" w:rsidP="00632FE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632FE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4" w:type="dxa"/>
          </w:tcPr>
          <w:p w:rsidR="000E2EA2" w:rsidRPr="000600FB" w:rsidRDefault="000E2EA2" w:rsidP="00632FE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632FE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4" w:type="dxa"/>
          </w:tcPr>
          <w:p w:rsidR="000E2EA2" w:rsidRPr="000600FB" w:rsidRDefault="000E2EA2" w:rsidP="00632FE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632FE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4" w:type="dxa"/>
          </w:tcPr>
          <w:p w:rsidR="000E2EA2" w:rsidRPr="000600FB" w:rsidRDefault="000E2EA2" w:rsidP="00632FE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632FE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4" w:type="dxa"/>
          </w:tcPr>
          <w:p w:rsidR="000E2EA2" w:rsidRPr="000600FB" w:rsidRDefault="000E2EA2" w:rsidP="00632FE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30 днів.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632FE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600FB" w:rsidRDefault="000E2EA2" w:rsidP="00632FE5">
            <w:pPr>
              <w:widowControl w:val="0"/>
              <w:suppressAutoHyphens/>
              <w:autoSpaceDN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1.Подання документів не в повному обсязі.</w:t>
            </w:r>
          </w:p>
          <w:p w:rsidR="000E2EA2" w:rsidRPr="000600FB" w:rsidRDefault="000E2EA2" w:rsidP="00632FE5">
            <w:pPr>
              <w:widowControl w:val="0"/>
              <w:suppressAutoHyphens/>
              <w:autoSpaceDN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2.Виявлення в поданих документах недостовірних відомостей.</w:t>
            </w:r>
          </w:p>
          <w:p w:rsidR="000E2EA2" w:rsidRPr="000600FB" w:rsidRDefault="000E2EA2" w:rsidP="00632FE5">
            <w:pPr>
              <w:widowControl w:val="0"/>
              <w:suppressAutoHyphens/>
              <w:autoSpaceDN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3.Невідповідність вимогам законів та прийнятих відповідно до них нормативно-правових актів.</w:t>
            </w:r>
          </w:p>
        </w:tc>
      </w:tr>
      <w:tr w:rsidR="000E2EA2" w:rsidRPr="00DA5046" w:rsidTr="007F17A2">
        <w:trPr>
          <w:trHeight w:val="266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632FE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4" w:type="dxa"/>
          </w:tcPr>
          <w:p w:rsidR="000E2EA2" w:rsidRPr="000600FB" w:rsidRDefault="000E2EA2" w:rsidP="00632FE5">
            <w:pPr>
              <w:widowControl w:val="0"/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600F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Рішення міської ради про  передачу земельної ділянки в суборенду</w:t>
            </w:r>
          </w:p>
        </w:tc>
      </w:tr>
      <w:tr w:rsidR="000E2EA2" w:rsidRPr="00DA5046" w:rsidTr="007F17A2">
        <w:trPr>
          <w:trHeight w:val="70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4" w:type="dxa"/>
          </w:tcPr>
          <w:p w:rsidR="000E2EA2" w:rsidRPr="00DA5046" w:rsidRDefault="000E2EA2" w:rsidP="000533C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4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0E2EA2" w:rsidRPr="000600FB" w:rsidRDefault="000E2EA2" w:rsidP="00E57ED0">
      <w:pPr>
        <w:spacing w:after="0" w:line="240" w:lineRule="auto"/>
      </w:pPr>
      <w:r w:rsidRPr="000600FB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0E2EA2" w:rsidRPr="00DA5046" w:rsidTr="00744CF0">
        <w:tc>
          <w:tcPr>
            <w:tcW w:w="5068" w:type="dxa"/>
          </w:tcPr>
          <w:p w:rsidR="000E2EA2" w:rsidRPr="000600FB" w:rsidRDefault="000E2EA2" w:rsidP="00744CF0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м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міського голови</w:t>
            </w:r>
          </w:p>
          <w:p w:rsidR="000E2EA2" w:rsidRPr="000600FB" w:rsidRDefault="000E2EA2" w:rsidP="009D46E6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0E2EA2" w:rsidRPr="000600FB" w:rsidRDefault="000E2EA2" w:rsidP="007F17A2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0E2EA2" w:rsidRPr="000600FB" w:rsidRDefault="000E2EA2" w:rsidP="0073198E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0600FB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0E2EA2" w:rsidRPr="000600FB" w:rsidRDefault="000E2EA2" w:rsidP="0073198E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0E2EA2" w:rsidRPr="000600FB" w:rsidRDefault="000E2EA2" w:rsidP="0073198E">
      <w:pPr>
        <w:widowControl w:val="0"/>
        <w:suppressAutoHyphens/>
        <w:autoSpaceDN w:val="0"/>
        <w:spacing w:after="0" w:line="200" w:lineRule="atLeast"/>
        <w:ind w:left="180"/>
        <w:jc w:val="center"/>
        <w:textAlignment w:val="baseline"/>
        <w:rPr>
          <w:rFonts w:ascii="Times New Roman" w:hAnsi="Times New Roman"/>
          <w:kern w:val="3"/>
          <w:sz w:val="19"/>
          <w:szCs w:val="19"/>
          <w:lang w:eastAsia="zh-CN" w:bidi="hi-IN"/>
        </w:rPr>
      </w:pPr>
      <w:r w:rsidRPr="000600FB">
        <w:rPr>
          <w:rFonts w:ascii="Times New Roman" w:hAnsi="Times New Roman"/>
          <w:b/>
          <w:kern w:val="3"/>
          <w:sz w:val="28"/>
          <w:szCs w:val="28"/>
          <w:lang w:eastAsia="zh-CN"/>
        </w:rPr>
        <w:t>Рішення міської ради про  надання дозволу на викуп земельної ділянки</w:t>
      </w:r>
    </w:p>
    <w:p w:rsidR="000E2EA2" w:rsidRPr="000600FB" w:rsidRDefault="000E2EA2" w:rsidP="0073198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0E2EA2" w:rsidRPr="000600FB" w:rsidRDefault="000E2EA2" w:rsidP="007319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0600FB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0E2EA2" w:rsidRPr="000600FB" w:rsidRDefault="000E2EA2" w:rsidP="0073198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0600FB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0E2EA2" w:rsidRPr="000600FB" w:rsidRDefault="000E2EA2" w:rsidP="0073198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3"/>
        <w:gridCol w:w="141"/>
        <w:gridCol w:w="6215"/>
      </w:tblGrid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0E2EA2" w:rsidRPr="00DA5046" w:rsidTr="007F17A2">
        <w:tc>
          <w:tcPr>
            <w:tcW w:w="548" w:type="dxa"/>
            <w:vMerge w:val="restart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0E2EA2" w:rsidRPr="000600FB" w:rsidRDefault="000E2EA2" w:rsidP="007F17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0E2EA2" w:rsidRPr="00DA5046" w:rsidTr="007F17A2">
        <w:trPr>
          <w:trHeight w:val="1373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24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0E2EA2" w:rsidRPr="00DA5046" w:rsidRDefault="000E2EA2" w:rsidP="000533CA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25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533CA">
            <w:pPr>
              <w:pStyle w:val="Textbody"/>
              <w:spacing w:after="0"/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</w:pP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Земельний  кодекс України</w:t>
            </w:r>
            <w:r w:rsidRPr="000600FB">
              <w:rPr>
                <w:rStyle w:val="CharStyle10"/>
                <w:b w:val="0"/>
                <w:color w:val="auto"/>
                <w:sz w:val="24"/>
                <w:szCs w:val="24"/>
                <w:lang w:eastAsia="zh-CN"/>
              </w:rPr>
              <w:t>, ЗУ “Про державний земельний кадастр”,  ЗУ “Про оренду землі”, ЗУ “Про землеустрій”</w:t>
            </w:r>
          </w:p>
          <w:p w:rsidR="000E2EA2" w:rsidRPr="000600FB" w:rsidRDefault="000E2EA2" w:rsidP="000533CA">
            <w:pPr>
              <w:pStyle w:val="Textbody"/>
              <w:spacing w:after="0"/>
              <w:rPr>
                <w:rFonts w:cs="Times New Roman"/>
                <w:bCs/>
              </w:rPr>
            </w:pP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533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0E2EA2" w:rsidRPr="00DA5046" w:rsidTr="007F17A2">
        <w:trPr>
          <w:trHeight w:val="599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7319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7319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0E2EA2" w:rsidRPr="00DA5046" w:rsidTr="007F17A2">
        <w:trPr>
          <w:trHeight w:val="1371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7319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600FB" w:rsidRDefault="000E2EA2" w:rsidP="0073198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</w:pPr>
            <w:r w:rsidRPr="000600F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1.Заява.</w:t>
            </w:r>
          </w:p>
          <w:p w:rsidR="000E2EA2" w:rsidRPr="000600FB" w:rsidRDefault="000E2EA2" w:rsidP="0073198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2.Копія паспортних даних та ідентифікаційного номера</w:t>
            </w:r>
          </w:p>
          <w:p w:rsidR="000E2EA2" w:rsidRPr="000600FB" w:rsidRDefault="000E2EA2" w:rsidP="0073198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3.Копії документів, що посвідчують право власності на нерухоме майно (завірені нотаріально).</w:t>
            </w:r>
          </w:p>
          <w:p w:rsidR="000E2EA2" w:rsidRPr="000600FB" w:rsidRDefault="000E2EA2" w:rsidP="0073198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4. Копії договору оренди земельної ділянки чи  державного акту на право постійного користування.</w:t>
            </w:r>
          </w:p>
          <w:p w:rsidR="000E2EA2" w:rsidRPr="000600FB" w:rsidRDefault="000E2EA2" w:rsidP="0073198E">
            <w:pPr>
              <w:pStyle w:val="Textbody"/>
              <w:spacing w:after="0"/>
              <w:rPr>
                <w:rFonts w:cs="Times New Roman"/>
              </w:rPr>
            </w:pPr>
            <w:r w:rsidRPr="000600FB">
              <w:rPr>
                <w:rFonts w:cs="Times New Roman"/>
              </w:rPr>
              <w:t>5. Витяг з Державного земельного Кадастру.</w:t>
            </w:r>
          </w:p>
          <w:p w:rsidR="000E2EA2" w:rsidRPr="000600FB" w:rsidRDefault="000E2EA2" w:rsidP="0073198E">
            <w:pPr>
              <w:pStyle w:val="Textbody"/>
              <w:spacing w:after="0"/>
            </w:pPr>
            <w:r w:rsidRPr="000600FB">
              <w:rPr>
                <w:rFonts w:cs="Times New Roman"/>
              </w:rPr>
              <w:t>6. Витяг із технічної документації  про нормативну грошову оцінку земельної ділянки виданий у поточному році.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7319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E36F4F" w:rsidRDefault="000E2EA2" w:rsidP="003F7A2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36F4F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управління</w:t>
            </w: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 “Центр надання адміністративних послуг” Коломийської міської ради </w:t>
            </w:r>
            <w:r w:rsidRPr="00E36F4F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7319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7319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7319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5" w:type="dxa"/>
          </w:tcPr>
          <w:p w:rsidR="000E2EA2" w:rsidRPr="000600FB" w:rsidRDefault="000E2EA2" w:rsidP="007319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7319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5" w:type="dxa"/>
          </w:tcPr>
          <w:p w:rsidR="000E2EA2" w:rsidRPr="000600FB" w:rsidRDefault="000E2EA2" w:rsidP="007319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7319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5" w:type="dxa"/>
          </w:tcPr>
          <w:p w:rsidR="000E2EA2" w:rsidRPr="000600FB" w:rsidRDefault="000E2EA2" w:rsidP="007319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7319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7319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30 днів.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7319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600FB" w:rsidRDefault="000E2EA2" w:rsidP="0073198E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1.Подання документів не в повному обсязі.</w:t>
            </w:r>
          </w:p>
          <w:p w:rsidR="000E2EA2" w:rsidRPr="000600FB" w:rsidRDefault="000E2EA2" w:rsidP="0073198E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2.Виявлення в поданих документах недостовірних відомостей.</w:t>
            </w:r>
          </w:p>
          <w:p w:rsidR="000E2EA2" w:rsidRPr="000600FB" w:rsidRDefault="000E2EA2" w:rsidP="0073198E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3.Невідповідність вимогам законів та прийнятих відповідно до них нормативно-правових актів.</w:t>
            </w:r>
          </w:p>
        </w:tc>
      </w:tr>
      <w:tr w:rsidR="000E2EA2" w:rsidRPr="00DA5046" w:rsidTr="007F17A2">
        <w:trPr>
          <w:trHeight w:val="266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7319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73198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600F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Рішення міської ради про  надання дозволу на викуп земельної ділянки</w:t>
            </w:r>
          </w:p>
        </w:tc>
      </w:tr>
      <w:tr w:rsidR="000E2EA2" w:rsidRPr="00DA5046" w:rsidTr="007F17A2">
        <w:trPr>
          <w:trHeight w:val="70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5" w:type="dxa"/>
          </w:tcPr>
          <w:p w:rsidR="000E2EA2" w:rsidRPr="00DA5046" w:rsidRDefault="000E2EA2" w:rsidP="000533C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5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0E2EA2" w:rsidRPr="000600FB" w:rsidRDefault="000E2EA2" w:rsidP="0073198E">
      <w:pPr>
        <w:spacing w:after="0" w:line="240" w:lineRule="auto"/>
      </w:pPr>
      <w:r w:rsidRPr="000600FB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0E2EA2" w:rsidRPr="00DA5046" w:rsidTr="00744CF0">
        <w:tc>
          <w:tcPr>
            <w:tcW w:w="5068" w:type="dxa"/>
          </w:tcPr>
          <w:p w:rsidR="000E2EA2" w:rsidRPr="000600FB" w:rsidRDefault="000E2EA2" w:rsidP="00744CF0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м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міського голови</w:t>
            </w:r>
          </w:p>
          <w:p w:rsidR="000E2EA2" w:rsidRPr="000600FB" w:rsidRDefault="000E2EA2" w:rsidP="009D46E6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від 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18.12.2020 р. № 379-р</w:t>
            </w:r>
          </w:p>
        </w:tc>
      </w:tr>
    </w:tbl>
    <w:p w:rsidR="000E2EA2" w:rsidRPr="000600FB" w:rsidRDefault="000E2EA2" w:rsidP="007F17A2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0E2EA2" w:rsidRPr="000600FB" w:rsidRDefault="000E2EA2" w:rsidP="00733472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0600FB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0E2EA2" w:rsidRPr="000600FB" w:rsidRDefault="000E2EA2" w:rsidP="00733472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0E2EA2" w:rsidRPr="000600FB" w:rsidRDefault="000E2EA2" w:rsidP="00A25C17">
      <w:pPr>
        <w:pStyle w:val="2"/>
        <w:shd w:val="clear" w:color="auto" w:fill="auto"/>
        <w:spacing w:before="0" w:after="0" w:line="200" w:lineRule="atLeast"/>
        <w:ind w:left="180"/>
        <w:rPr>
          <w:b/>
          <w:bCs/>
          <w:sz w:val="28"/>
          <w:szCs w:val="28"/>
        </w:rPr>
      </w:pPr>
      <w:r w:rsidRPr="000600FB">
        <w:rPr>
          <w:b/>
          <w:bCs/>
          <w:sz w:val="28"/>
          <w:szCs w:val="28"/>
        </w:rPr>
        <w:t xml:space="preserve">Рішення міської ради про надання дозволу на складання  проекту землеустрою щодо  зміни цільового використання земельної ділянки </w:t>
      </w:r>
    </w:p>
    <w:p w:rsidR="000E2EA2" w:rsidRPr="000600FB" w:rsidRDefault="000E2EA2" w:rsidP="0073347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0E2EA2" w:rsidRPr="000600FB" w:rsidRDefault="000E2EA2" w:rsidP="0073347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0600FB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0E2EA2" w:rsidRPr="000600FB" w:rsidRDefault="000E2EA2" w:rsidP="0073347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0600FB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0E2EA2" w:rsidRPr="000600FB" w:rsidRDefault="000E2EA2" w:rsidP="0073347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3"/>
        <w:gridCol w:w="141"/>
        <w:gridCol w:w="6215"/>
      </w:tblGrid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0E2EA2" w:rsidRPr="00DA5046" w:rsidTr="007F17A2">
        <w:tc>
          <w:tcPr>
            <w:tcW w:w="548" w:type="dxa"/>
            <w:vMerge w:val="restart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0E2EA2" w:rsidRPr="000600FB" w:rsidRDefault="000E2EA2" w:rsidP="007F17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0E2EA2" w:rsidRPr="00DA5046" w:rsidTr="007F17A2">
        <w:trPr>
          <w:trHeight w:val="1373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26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0E2EA2" w:rsidRPr="00DA5046" w:rsidRDefault="000E2EA2" w:rsidP="000533CA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27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533CA">
            <w:pPr>
              <w:pStyle w:val="Textbody"/>
              <w:spacing w:after="0"/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</w:pP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Земельний  кодекс України</w:t>
            </w:r>
            <w:r w:rsidRPr="000600FB">
              <w:rPr>
                <w:rStyle w:val="CharStyle10"/>
                <w:b w:val="0"/>
                <w:color w:val="auto"/>
                <w:sz w:val="24"/>
                <w:szCs w:val="24"/>
                <w:lang w:eastAsia="zh-CN"/>
              </w:rPr>
              <w:t>, ЗУ “Про державний земельний кадастр”,  ЗУ “Про оренду землі”, ЗУ “Про землеустрій”</w:t>
            </w:r>
          </w:p>
          <w:p w:rsidR="000E2EA2" w:rsidRPr="000600FB" w:rsidRDefault="000E2EA2" w:rsidP="000533CA">
            <w:pPr>
              <w:pStyle w:val="Textbody"/>
              <w:spacing w:after="0"/>
              <w:rPr>
                <w:rFonts w:cs="Times New Roman"/>
                <w:bCs/>
              </w:rPr>
            </w:pP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533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0E2EA2" w:rsidRPr="00DA5046" w:rsidTr="007F17A2">
        <w:trPr>
          <w:trHeight w:val="599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A25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A25C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0E2EA2" w:rsidRPr="00DA5046" w:rsidTr="007F17A2">
        <w:trPr>
          <w:trHeight w:val="1371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A25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600FB" w:rsidRDefault="000E2EA2" w:rsidP="00A25C1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</w:pPr>
            <w:r w:rsidRPr="000600F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1.Заява.</w:t>
            </w:r>
          </w:p>
          <w:p w:rsidR="000E2EA2" w:rsidRPr="000600FB" w:rsidRDefault="000E2EA2" w:rsidP="00A25C1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2.Копія паспортних даних та ідентифікаційного номера</w:t>
            </w:r>
          </w:p>
          <w:p w:rsidR="000E2EA2" w:rsidRPr="000600FB" w:rsidRDefault="000E2EA2" w:rsidP="00A25C1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/>
                <w:kern w:val="3"/>
                <w:sz w:val="24"/>
                <w:szCs w:val="24"/>
                <w:lang w:eastAsia="zh-CN"/>
              </w:rPr>
              <w:t>3. Копія договору оренди земельної ділянки .</w:t>
            </w:r>
          </w:p>
          <w:p w:rsidR="000E2EA2" w:rsidRPr="000600FB" w:rsidRDefault="000E2EA2" w:rsidP="00A25C17">
            <w:pPr>
              <w:pStyle w:val="Textbody"/>
              <w:spacing w:after="0"/>
              <w:rPr>
                <w:rFonts w:cs="Times New Roman"/>
              </w:rPr>
            </w:pPr>
            <w:r w:rsidRPr="000600FB">
              <w:rPr>
                <w:rFonts w:cs="Times New Roman"/>
              </w:rPr>
              <w:t>4. Витяг з Державного земельного Кадастру.</w:t>
            </w:r>
          </w:p>
          <w:p w:rsidR="000E2EA2" w:rsidRPr="000600FB" w:rsidRDefault="000E2EA2" w:rsidP="00A25C17">
            <w:pPr>
              <w:pStyle w:val="Textbody"/>
              <w:spacing w:after="0"/>
            </w:pP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A25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E36F4F" w:rsidRDefault="000E2EA2" w:rsidP="003F7A2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36F4F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управління</w:t>
            </w: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 “Центр надання адміністративних послуг” Коломийської міської ради </w:t>
            </w:r>
            <w:r w:rsidRPr="00E36F4F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A25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A25C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A25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5" w:type="dxa"/>
          </w:tcPr>
          <w:p w:rsidR="000E2EA2" w:rsidRPr="000600FB" w:rsidRDefault="000E2EA2" w:rsidP="00A25C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A25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5" w:type="dxa"/>
          </w:tcPr>
          <w:p w:rsidR="000E2EA2" w:rsidRPr="000600FB" w:rsidRDefault="000E2EA2" w:rsidP="00A25C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A25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5" w:type="dxa"/>
          </w:tcPr>
          <w:p w:rsidR="000E2EA2" w:rsidRPr="000600FB" w:rsidRDefault="000E2EA2" w:rsidP="00A25C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A25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A25C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30 днів.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A25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600FB" w:rsidRDefault="000E2EA2" w:rsidP="00A25C17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1.Подання документів не в повному обсязі.</w:t>
            </w:r>
          </w:p>
          <w:p w:rsidR="000E2EA2" w:rsidRPr="000600FB" w:rsidRDefault="000E2EA2" w:rsidP="00A25C17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2.Виявлення в поданих документах недостовірних відомостей.</w:t>
            </w:r>
          </w:p>
          <w:p w:rsidR="000E2EA2" w:rsidRPr="000600FB" w:rsidRDefault="000E2EA2" w:rsidP="00A25C17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3.Невідповідність вимогам законів та прийнятих відповідно до них нормативно-правових актів.</w:t>
            </w:r>
          </w:p>
        </w:tc>
      </w:tr>
      <w:tr w:rsidR="000E2EA2" w:rsidRPr="00DA5046" w:rsidTr="007F17A2">
        <w:trPr>
          <w:trHeight w:val="266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A25C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311C89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0600FB">
              <w:rPr>
                <w:bCs/>
                <w:sz w:val="24"/>
                <w:szCs w:val="24"/>
              </w:rPr>
              <w:t xml:space="preserve">Рішення про надання дозволу на складання  проекту землеустрою </w:t>
            </w:r>
            <w:r w:rsidRPr="000600FB">
              <w:rPr>
                <w:rStyle w:val="CharStyle7"/>
                <w:color w:val="auto"/>
                <w:sz w:val="24"/>
                <w:szCs w:val="24"/>
                <w:lang w:eastAsia="zh-CN"/>
              </w:rPr>
              <w:t>щодо  зміни цільового використання земельної ділянки</w:t>
            </w:r>
          </w:p>
        </w:tc>
      </w:tr>
      <w:tr w:rsidR="000E2EA2" w:rsidRPr="00DA5046" w:rsidTr="007F17A2">
        <w:trPr>
          <w:trHeight w:val="70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5" w:type="dxa"/>
          </w:tcPr>
          <w:p w:rsidR="000E2EA2" w:rsidRPr="00DA5046" w:rsidRDefault="000E2EA2" w:rsidP="000533C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5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0E2EA2" w:rsidRPr="000600FB" w:rsidRDefault="000E2EA2" w:rsidP="00733472">
      <w:pPr>
        <w:spacing w:after="0" w:line="240" w:lineRule="auto"/>
      </w:pPr>
      <w:r w:rsidRPr="000600FB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0E2EA2" w:rsidRPr="00DA5046" w:rsidTr="00744CF0">
        <w:tc>
          <w:tcPr>
            <w:tcW w:w="5068" w:type="dxa"/>
          </w:tcPr>
          <w:p w:rsidR="000E2EA2" w:rsidRPr="000600FB" w:rsidRDefault="000E2EA2" w:rsidP="00744CF0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м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міського голови</w:t>
            </w:r>
          </w:p>
          <w:p w:rsidR="000E2EA2" w:rsidRPr="000600FB" w:rsidRDefault="000E2EA2" w:rsidP="009D46E6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2020 р. № 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379-р</w:t>
            </w:r>
          </w:p>
        </w:tc>
      </w:tr>
    </w:tbl>
    <w:p w:rsidR="000E2EA2" w:rsidRPr="000600FB" w:rsidRDefault="000E2EA2" w:rsidP="007F17A2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0E2EA2" w:rsidRPr="000600FB" w:rsidRDefault="000E2EA2" w:rsidP="00311C89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0600FB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0E2EA2" w:rsidRPr="000600FB" w:rsidRDefault="000E2EA2" w:rsidP="00311C89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0E2EA2" w:rsidRPr="000600FB" w:rsidRDefault="000E2EA2" w:rsidP="000600FB">
      <w:pPr>
        <w:widowControl w:val="0"/>
        <w:suppressAutoHyphens/>
        <w:spacing w:after="0" w:line="200" w:lineRule="atLeast"/>
        <w:ind w:left="180"/>
        <w:jc w:val="center"/>
        <w:rPr>
          <w:rFonts w:ascii="Times New Roman" w:hAnsi="Times New Roman"/>
          <w:kern w:val="1"/>
          <w:sz w:val="19"/>
          <w:szCs w:val="19"/>
          <w:lang w:eastAsia="zh-CN" w:bidi="hi-IN"/>
        </w:rPr>
      </w:pPr>
      <w:r w:rsidRPr="000600FB">
        <w:rPr>
          <w:rFonts w:ascii="Times New Roman" w:hAnsi="Times New Roman"/>
          <w:b/>
          <w:kern w:val="1"/>
          <w:sz w:val="28"/>
          <w:szCs w:val="28"/>
          <w:lang w:eastAsia="zh-CN"/>
        </w:rPr>
        <w:t>Рішення міської ради про надання дозволу на виготовлення технічної документації із землеустрою щодо поділу (об'єднання) земельних ділянок</w:t>
      </w:r>
    </w:p>
    <w:p w:rsidR="000E2EA2" w:rsidRPr="000600FB" w:rsidRDefault="000E2EA2" w:rsidP="00311C8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0E2EA2" w:rsidRPr="000600FB" w:rsidRDefault="000E2EA2" w:rsidP="00311C8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0600FB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0E2EA2" w:rsidRPr="000600FB" w:rsidRDefault="000E2EA2" w:rsidP="00311C8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0600FB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0E2EA2" w:rsidRPr="000600FB" w:rsidRDefault="000E2EA2" w:rsidP="00311C8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3"/>
        <w:gridCol w:w="141"/>
        <w:gridCol w:w="6215"/>
      </w:tblGrid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0E2EA2" w:rsidRPr="00DA5046" w:rsidTr="007F17A2">
        <w:tc>
          <w:tcPr>
            <w:tcW w:w="548" w:type="dxa"/>
            <w:vMerge w:val="restart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0E2EA2" w:rsidRPr="000600FB" w:rsidRDefault="000E2EA2" w:rsidP="007F17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0E2EA2" w:rsidRPr="00DA5046" w:rsidTr="007F17A2">
        <w:trPr>
          <w:trHeight w:val="1373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28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0E2EA2" w:rsidRPr="00DA5046" w:rsidRDefault="000E2EA2" w:rsidP="000533CA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29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600FB">
            <w:pPr>
              <w:pStyle w:val="Textbody"/>
              <w:spacing w:after="0"/>
              <w:rPr>
                <w:rFonts w:cs="Times New Roman"/>
                <w:bCs/>
              </w:rPr>
            </w:pP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Земельний  кодекс України</w:t>
            </w:r>
            <w:r w:rsidRPr="000600FB">
              <w:rPr>
                <w:rStyle w:val="CharStyle10"/>
                <w:b w:val="0"/>
                <w:color w:val="auto"/>
                <w:sz w:val="24"/>
                <w:szCs w:val="24"/>
                <w:lang w:eastAsia="zh-CN"/>
              </w:rPr>
              <w:t>, ЗУ “Про державний земельний кадастр”,  ЗУ “Про оренду землі”, ЗУ “Про землеустрій”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533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0E2EA2" w:rsidRPr="00DA5046" w:rsidTr="007F17A2">
        <w:trPr>
          <w:trHeight w:val="599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600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0600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0E2EA2" w:rsidRPr="00DA5046" w:rsidTr="007F17A2">
        <w:trPr>
          <w:trHeight w:val="1371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600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600FB" w:rsidRDefault="000E2EA2" w:rsidP="000600FB">
            <w:pPr>
              <w:pStyle w:val="BodyText"/>
              <w:spacing w:after="0"/>
            </w:pPr>
            <w:r w:rsidRPr="000600FB">
              <w:rPr>
                <w:rStyle w:val="CharStyle12"/>
                <w:rFonts w:eastAsia="SimSun"/>
                <w:i w:val="0"/>
                <w:spacing w:val="0"/>
                <w:sz w:val="24"/>
                <w:szCs w:val="24"/>
                <w:lang w:eastAsia="zh-CN"/>
              </w:rPr>
              <w:t>1. Заява.</w:t>
            </w:r>
          </w:p>
          <w:p w:rsidR="000E2EA2" w:rsidRPr="000600FB" w:rsidRDefault="000E2EA2" w:rsidP="000600FB">
            <w:pPr>
              <w:pStyle w:val="BodyText"/>
              <w:spacing w:after="0"/>
            </w:pPr>
            <w:r w:rsidRPr="000600FB">
              <w:rPr>
                <w:rStyle w:val="CharStyle12"/>
                <w:rFonts w:eastAsia="SimSun"/>
                <w:i w:val="0"/>
                <w:spacing w:val="0"/>
                <w:sz w:val="24"/>
                <w:szCs w:val="24"/>
                <w:lang w:eastAsia="zh-CN"/>
              </w:rPr>
              <w:t>2. Копія документу, що посвідчує право користування земельною ділянкою (договір оренди  земельної ділянки або акт на право постійного користування землею).</w:t>
            </w:r>
          </w:p>
          <w:p w:rsidR="000E2EA2" w:rsidRPr="000600FB" w:rsidRDefault="000E2EA2" w:rsidP="000600FB">
            <w:pPr>
              <w:pStyle w:val="BodyText"/>
              <w:spacing w:after="0"/>
            </w:pPr>
            <w:r w:rsidRPr="000600FB">
              <w:rPr>
                <w:rStyle w:val="CharStyle12"/>
                <w:rFonts w:eastAsia="SimSun"/>
                <w:i w:val="0"/>
                <w:spacing w:val="0"/>
                <w:sz w:val="24"/>
                <w:szCs w:val="24"/>
                <w:lang w:eastAsia="zh-CN"/>
              </w:rPr>
              <w:t>3. Копія  паспорта.</w:t>
            </w:r>
          </w:p>
          <w:p w:rsidR="000E2EA2" w:rsidRPr="000600FB" w:rsidRDefault="000E2EA2" w:rsidP="000600FB">
            <w:pPr>
              <w:pStyle w:val="BodyText"/>
              <w:spacing w:after="0"/>
            </w:pPr>
            <w:r w:rsidRPr="000600FB">
              <w:rPr>
                <w:rStyle w:val="CharStyle12"/>
                <w:rFonts w:eastAsia="SimSun"/>
                <w:i w:val="0"/>
                <w:spacing w:val="0"/>
                <w:sz w:val="24"/>
                <w:szCs w:val="24"/>
                <w:lang w:eastAsia="zh-CN"/>
              </w:rPr>
              <w:t>4. Копія ідентифікаційного  коду.</w:t>
            </w:r>
          </w:p>
          <w:p w:rsidR="000E2EA2" w:rsidRPr="000600FB" w:rsidRDefault="000E2EA2" w:rsidP="000600FB">
            <w:pPr>
              <w:pStyle w:val="BodyText"/>
              <w:spacing w:after="0"/>
            </w:pPr>
            <w:r w:rsidRPr="000600FB">
              <w:rPr>
                <w:rStyle w:val="CharStyle12"/>
                <w:rFonts w:eastAsia="SimSun"/>
                <w:i w:val="0"/>
                <w:spacing w:val="0"/>
                <w:sz w:val="24"/>
                <w:szCs w:val="24"/>
                <w:lang w:eastAsia="zh-CN"/>
              </w:rPr>
              <w:t>5. Копія установчих документів (для юридичних осіб).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600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E36F4F" w:rsidRDefault="000E2EA2" w:rsidP="003F7A2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36F4F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управління</w:t>
            </w: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 “Центр надання адміністративних послуг” Коломийської міської ради </w:t>
            </w:r>
            <w:r w:rsidRPr="00E36F4F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600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0600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600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5" w:type="dxa"/>
          </w:tcPr>
          <w:p w:rsidR="000E2EA2" w:rsidRPr="000600FB" w:rsidRDefault="000E2EA2" w:rsidP="000600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600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5" w:type="dxa"/>
          </w:tcPr>
          <w:p w:rsidR="000E2EA2" w:rsidRPr="000600FB" w:rsidRDefault="000E2EA2" w:rsidP="000600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600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5" w:type="dxa"/>
          </w:tcPr>
          <w:p w:rsidR="000E2EA2" w:rsidRPr="000600FB" w:rsidRDefault="000E2EA2" w:rsidP="000600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600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0600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30 днів.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600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600FB" w:rsidRDefault="000E2EA2" w:rsidP="000600F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1.Подання документів не в повному обсязі.</w:t>
            </w:r>
          </w:p>
          <w:p w:rsidR="000E2EA2" w:rsidRPr="000600FB" w:rsidRDefault="000E2EA2" w:rsidP="000600F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2.Виявлення в поданих документах недостовірних відомостей.</w:t>
            </w:r>
          </w:p>
          <w:p w:rsidR="000E2EA2" w:rsidRPr="000600FB" w:rsidRDefault="000E2EA2" w:rsidP="000600F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3.Невідповідність вимогам законів та прийнятих відповідно до них нормативно-правових актів.</w:t>
            </w:r>
          </w:p>
        </w:tc>
      </w:tr>
      <w:tr w:rsidR="000E2EA2" w:rsidRPr="00DA5046" w:rsidTr="007F17A2">
        <w:trPr>
          <w:trHeight w:val="266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600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0600FB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00FB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>Рішення міської ради про надання дозволу на виготовлення технічної документації із землеустрою щодо поділу (об'єднання) земельних ділянок</w:t>
            </w:r>
          </w:p>
        </w:tc>
      </w:tr>
      <w:tr w:rsidR="000E2EA2" w:rsidRPr="00DA5046" w:rsidTr="007F17A2">
        <w:trPr>
          <w:trHeight w:val="70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5" w:type="dxa"/>
          </w:tcPr>
          <w:p w:rsidR="000E2EA2" w:rsidRPr="00DA5046" w:rsidRDefault="000E2EA2" w:rsidP="000533C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5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0E2EA2" w:rsidRPr="000600FB" w:rsidRDefault="000E2EA2" w:rsidP="00311C89">
      <w:pPr>
        <w:spacing w:after="0" w:line="240" w:lineRule="auto"/>
      </w:pPr>
      <w:r w:rsidRPr="000600FB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0E2EA2" w:rsidRPr="00DA5046" w:rsidTr="00744CF0">
        <w:tc>
          <w:tcPr>
            <w:tcW w:w="5068" w:type="dxa"/>
          </w:tcPr>
          <w:p w:rsidR="000E2EA2" w:rsidRPr="000600FB" w:rsidRDefault="000E2EA2" w:rsidP="00744CF0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м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міського голови</w:t>
            </w:r>
          </w:p>
          <w:p w:rsidR="000E2EA2" w:rsidRPr="000600FB" w:rsidRDefault="000E2EA2" w:rsidP="009D46E6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2020 р. № 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379-р</w:t>
            </w:r>
          </w:p>
        </w:tc>
      </w:tr>
    </w:tbl>
    <w:p w:rsidR="000E2EA2" w:rsidRPr="000600FB" w:rsidRDefault="000E2EA2" w:rsidP="007F17A2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0E2EA2" w:rsidRPr="000600FB" w:rsidRDefault="000E2EA2" w:rsidP="000600FB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0600FB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0E2EA2" w:rsidRPr="000600FB" w:rsidRDefault="000E2EA2" w:rsidP="000600FB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0E2EA2" w:rsidRPr="0065421B" w:rsidRDefault="000E2EA2" w:rsidP="000533CA">
      <w:pPr>
        <w:pStyle w:val="2"/>
        <w:shd w:val="clear" w:color="auto" w:fill="auto"/>
        <w:spacing w:before="0" w:after="0" w:line="200" w:lineRule="atLeast"/>
        <w:ind w:left="180"/>
        <w:rPr>
          <w:b/>
        </w:rPr>
      </w:pPr>
      <w:r w:rsidRPr="0065421B">
        <w:rPr>
          <w:rStyle w:val="CharStyle7"/>
          <w:b/>
          <w:sz w:val="28"/>
          <w:szCs w:val="28"/>
          <w:lang w:eastAsia="zh-CN"/>
        </w:rPr>
        <w:t>Рішення міської ради про погодження технічної документації із землеустрою щодо поділу (об'єднання) земельних ділянок</w:t>
      </w:r>
    </w:p>
    <w:p w:rsidR="000E2EA2" w:rsidRPr="000600FB" w:rsidRDefault="000E2EA2" w:rsidP="000600F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0E2EA2" w:rsidRPr="000600FB" w:rsidRDefault="000E2EA2" w:rsidP="000600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0600FB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0E2EA2" w:rsidRPr="000600FB" w:rsidRDefault="000E2EA2" w:rsidP="000600F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0600FB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0E2EA2" w:rsidRPr="000600FB" w:rsidRDefault="000E2EA2" w:rsidP="000600F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3"/>
        <w:gridCol w:w="141"/>
        <w:gridCol w:w="6215"/>
      </w:tblGrid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0E2EA2" w:rsidRPr="00DA5046" w:rsidTr="007F17A2">
        <w:tc>
          <w:tcPr>
            <w:tcW w:w="548" w:type="dxa"/>
            <w:vMerge w:val="restart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0E2EA2" w:rsidRPr="000600FB" w:rsidRDefault="000E2EA2" w:rsidP="007F17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0E2EA2" w:rsidRPr="00DA5046" w:rsidTr="007F17A2">
        <w:trPr>
          <w:trHeight w:val="1373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30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0E2EA2" w:rsidRPr="00DA5046" w:rsidRDefault="000E2EA2" w:rsidP="000533CA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31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533CA">
            <w:pPr>
              <w:pStyle w:val="Textbody"/>
              <w:spacing w:after="0"/>
              <w:rPr>
                <w:rFonts w:cs="Times New Roman"/>
                <w:bCs/>
              </w:rPr>
            </w:pP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Земельний  кодекс України</w:t>
            </w:r>
            <w:r w:rsidRPr="000600FB">
              <w:rPr>
                <w:rStyle w:val="CharStyle10"/>
                <w:b w:val="0"/>
                <w:color w:val="auto"/>
                <w:sz w:val="24"/>
                <w:szCs w:val="24"/>
                <w:lang w:eastAsia="zh-CN"/>
              </w:rPr>
              <w:t>, ЗУ “Про державний земельний кадастр”,  ЗУ “Про оренду землі”, ЗУ “Про землеустрій”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533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0E2EA2" w:rsidRPr="00DA5046" w:rsidTr="007F17A2">
        <w:trPr>
          <w:trHeight w:val="599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600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0600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0E2EA2" w:rsidRPr="00DA5046" w:rsidTr="007F17A2">
        <w:trPr>
          <w:trHeight w:val="1371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600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600FB" w:rsidRDefault="000E2EA2" w:rsidP="000600FB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eastAsia="SimSun" w:hAnsi="Times New Roman"/>
                <w:kern w:val="1"/>
                <w:sz w:val="24"/>
                <w:szCs w:val="24"/>
                <w:lang w:eastAsia="zh-CN"/>
              </w:rPr>
              <w:t>1. Заява.</w:t>
            </w:r>
          </w:p>
          <w:p w:rsidR="000E2EA2" w:rsidRPr="000600FB" w:rsidRDefault="000E2EA2" w:rsidP="000600FB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eastAsia="SimSun" w:hAnsi="Times New Roman"/>
                <w:kern w:val="1"/>
                <w:sz w:val="24"/>
                <w:szCs w:val="24"/>
                <w:lang w:eastAsia="zh-CN"/>
              </w:rPr>
              <w:t>2. Технічна документація із землеустрою щодо поділу (об'єднання) земельних ділянок.</w:t>
            </w:r>
          </w:p>
          <w:p w:rsidR="000E2EA2" w:rsidRPr="000600FB" w:rsidRDefault="000E2EA2" w:rsidP="000600FB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eastAsia="SimSun" w:hAnsi="Times New Roman"/>
                <w:kern w:val="1"/>
                <w:sz w:val="24"/>
                <w:szCs w:val="24"/>
                <w:lang w:eastAsia="zh-CN"/>
              </w:rPr>
              <w:t>3. Копія  паспорта.</w:t>
            </w:r>
          </w:p>
          <w:p w:rsidR="000E2EA2" w:rsidRPr="000600FB" w:rsidRDefault="000E2EA2" w:rsidP="000600FB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eastAsia="SimSun" w:hAnsi="Times New Roman"/>
                <w:kern w:val="1"/>
                <w:sz w:val="24"/>
                <w:szCs w:val="24"/>
                <w:lang w:eastAsia="zh-CN"/>
              </w:rPr>
              <w:t>4. Копія ідентифікаційного  коду.</w:t>
            </w:r>
          </w:p>
          <w:p w:rsidR="000E2EA2" w:rsidRPr="000600FB" w:rsidRDefault="000E2EA2" w:rsidP="000600FB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Mangal"/>
                <w:i/>
                <w:kern w:val="1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eastAsia="SimSun" w:hAnsi="Times New Roman"/>
                <w:kern w:val="1"/>
                <w:sz w:val="24"/>
                <w:szCs w:val="24"/>
                <w:lang w:eastAsia="zh-CN"/>
              </w:rPr>
              <w:t>5. Копія установчих документів (для юридичних осіб).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600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E36F4F" w:rsidRDefault="000E2EA2" w:rsidP="003F7A2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36F4F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управління</w:t>
            </w: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 “Центр надання адміністративних послуг” Коломийської міської ради </w:t>
            </w:r>
            <w:r w:rsidRPr="00E36F4F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600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0600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600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5" w:type="dxa"/>
          </w:tcPr>
          <w:p w:rsidR="000E2EA2" w:rsidRPr="000600FB" w:rsidRDefault="000E2EA2" w:rsidP="000600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600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5" w:type="dxa"/>
          </w:tcPr>
          <w:p w:rsidR="000E2EA2" w:rsidRPr="000600FB" w:rsidRDefault="000E2EA2" w:rsidP="000600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600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5" w:type="dxa"/>
          </w:tcPr>
          <w:p w:rsidR="000E2EA2" w:rsidRPr="000600FB" w:rsidRDefault="000E2EA2" w:rsidP="000600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600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0600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30 днів.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600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600FB" w:rsidRDefault="000E2EA2" w:rsidP="000600F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1.Подання документів не в повному обсязі.</w:t>
            </w:r>
          </w:p>
          <w:p w:rsidR="000E2EA2" w:rsidRPr="000600FB" w:rsidRDefault="000E2EA2" w:rsidP="000600F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2.Виявлення в поданих документах недостовірних відомостей.</w:t>
            </w:r>
          </w:p>
          <w:p w:rsidR="000E2EA2" w:rsidRPr="000600FB" w:rsidRDefault="000E2EA2" w:rsidP="000600F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3.Невідповідність вимогам законів та прийнятих відповідно до них нормативно-правових актів.</w:t>
            </w:r>
          </w:p>
        </w:tc>
      </w:tr>
      <w:tr w:rsidR="000E2EA2" w:rsidRPr="00DA5046" w:rsidTr="007F17A2">
        <w:trPr>
          <w:trHeight w:val="266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600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5" w:type="dxa"/>
          </w:tcPr>
          <w:p w:rsidR="000E2EA2" w:rsidRPr="000600FB" w:rsidRDefault="000E2EA2" w:rsidP="000600FB">
            <w:pPr>
              <w:pStyle w:val="2"/>
              <w:shd w:val="clear" w:color="auto" w:fill="auto"/>
              <w:spacing w:before="0" w:after="0" w:line="240" w:lineRule="auto"/>
              <w:ind w:hanging="32"/>
              <w:jc w:val="left"/>
              <w:rPr>
                <w:sz w:val="24"/>
                <w:szCs w:val="24"/>
              </w:rPr>
            </w:pPr>
            <w:r w:rsidRPr="000600FB">
              <w:rPr>
                <w:rStyle w:val="CharStyle7"/>
                <w:sz w:val="24"/>
                <w:szCs w:val="24"/>
                <w:lang w:eastAsia="zh-CN"/>
              </w:rPr>
              <w:t>Рішення міської ради про погодження технічної документації із землеустрою щодо поділу (об'єднання) земельних ділянок</w:t>
            </w:r>
          </w:p>
        </w:tc>
      </w:tr>
      <w:tr w:rsidR="000E2EA2" w:rsidRPr="00DA5046" w:rsidTr="007F17A2">
        <w:trPr>
          <w:trHeight w:val="70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5" w:type="dxa"/>
          </w:tcPr>
          <w:p w:rsidR="000E2EA2" w:rsidRPr="00DA5046" w:rsidRDefault="000E2EA2" w:rsidP="000533C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5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0E2EA2" w:rsidRPr="000600FB" w:rsidRDefault="000E2EA2" w:rsidP="000600FB">
      <w:pPr>
        <w:spacing w:after="0" w:line="240" w:lineRule="auto"/>
      </w:pPr>
      <w:r w:rsidRPr="000600FB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0E2EA2" w:rsidRPr="00DA5046" w:rsidTr="00744CF0">
        <w:tc>
          <w:tcPr>
            <w:tcW w:w="5068" w:type="dxa"/>
          </w:tcPr>
          <w:p w:rsidR="000E2EA2" w:rsidRPr="000600FB" w:rsidRDefault="000E2EA2" w:rsidP="00744CF0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м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міського голови</w:t>
            </w:r>
          </w:p>
          <w:p w:rsidR="000E2EA2" w:rsidRPr="000600FB" w:rsidRDefault="000E2EA2" w:rsidP="009D46E6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від 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18.12.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2020 р. № 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379-р</w:t>
            </w:r>
          </w:p>
        </w:tc>
      </w:tr>
    </w:tbl>
    <w:p w:rsidR="000E2EA2" w:rsidRPr="000600FB" w:rsidRDefault="000E2EA2" w:rsidP="007F17A2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0E2EA2" w:rsidRPr="000600FB" w:rsidRDefault="000E2EA2" w:rsidP="000533CA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0600FB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0E2EA2" w:rsidRPr="000600FB" w:rsidRDefault="000E2EA2" w:rsidP="000533CA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0E2EA2" w:rsidRPr="00194A42" w:rsidRDefault="000E2EA2" w:rsidP="000533CA">
      <w:pPr>
        <w:pStyle w:val="2"/>
        <w:shd w:val="clear" w:color="auto" w:fill="auto"/>
        <w:spacing w:before="0" w:after="0" w:line="200" w:lineRule="atLeast"/>
        <w:ind w:left="180"/>
      </w:pPr>
      <w:r w:rsidRPr="00194A42">
        <w:rPr>
          <w:rStyle w:val="CharStyle7"/>
          <w:b/>
          <w:sz w:val="28"/>
          <w:szCs w:val="28"/>
          <w:lang w:eastAsia="zh-CN"/>
        </w:rPr>
        <w:t xml:space="preserve">Рішення міської ради про </w:t>
      </w:r>
      <w:r w:rsidRPr="00194A42">
        <w:rPr>
          <w:rStyle w:val="CharStyle7"/>
          <w:b/>
          <w:bCs/>
          <w:sz w:val="28"/>
          <w:szCs w:val="28"/>
          <w:lang w:eastAsia="zh-CN" w:bidi="ar-SA"/>
        </w:rPr>
        <w:t>надання дозволу на виготовлення технічної документації щодо встановлення (відновлення) зовнішніх меж землекористування в натурі (на місцевості)</w:t>
      </w:r>
    </w:p>
    <w:p w:rsidR="000E2EA2" w:rsidRPr="000600FB" w:rsidRDefault="000E2EA2" w:rsidP="000533C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0E2EA2" w:rsidRPr="000600FB" w:rsidRDefault="000E2EA2" w:rsidP="000533C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0600FB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0E2EA2" w:rsidRPr="000600FB" w:rsidRDefault="000E2EA2" w:rsidP="000533C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0600FB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0E2EA2" w:rsidRPr="000600FB" w:rsidRDefault="000E2EA2" w:rsidP="000533C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3"/>
        <w:gridCol w:w="141"/>
        <w:gridCol w:w="6215"/>
      </w:tblGrid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0E2EA2" w:rsidRPr="00DA5046" w:rsidTr="007F17A2">
        <w:tc>
          <w:tcPr>
            <w:tcW w:w="548" w:type="dxa"/>
            <w:vMerge w:val="restart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0E2EA2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0E2EA2" w:rsidRPr="00DA5046" w:rsidTr="007F17A2">
        <w:trPr>
          <w:trHeight w:val="1373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32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0E2EA2" w:rsidRPr="00DA5046" w:rsidRDefault="000E2EA2" w:rsidP="000533CA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33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533CA">
            <w:pPr>
              <w:pStyle w:val="Textbody"/>
              <w:spacing w:after="0"/>
              <w:rPr>
                <w:rFonts w:cs="Times New Roman"/>
                <w:bCs/>
              </w:rPr>
            </w:pP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 xml:space="preserve">Земельний  кодекс України, ЗУ “Про державний земельний кадастр”,  ЗУ “Про оренду землі”, ЗУ </w:t>
            </w:r>
            <w:r w:rsidRPr="000533CA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val="ru-RU" w:eastAsia="zh-CN"/>
              </w:rPr>
              <w:t>“</w:t>
            </w: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Про землеустрій</w:t>
            </w:r>
            <w:r w:rsidRPr="000533CA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val="ru-RU" w:eastAsia="zh-CN"/>
              </w:rPr>
              <w:t>”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533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0E2EA2" w:rsidRPr="00DA5046" w:rsidTr="007F17A2">
        <w:trPr>
          <w:trHeight w:val="599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1" w:type="dxa"/>
            <w:gridSpan w:val="3"/>
          </w:tcPr>
          <w:p w:rsidR="000E2EA2" w:rsidRPr="000533CA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5" w:type="dxa"/>
          </w:tcPr>
          <w:p w:rsidR="000E2EA2" w:rsidRPr="000533CA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0E2EA2" w:rsidRPr="00DA5046" w:rsidTr="007F17A2">
        <w:trPr>
          <w:trHeight w:val="1371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1" w:type="dxa"/>
            <w:gridSpan w:val="3"/>
          </w:tcPr>
          <w:p w:rsidR="000E2EA2" w:rsidRPr="000533CA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533CA" w:rsidRDefault="000E2EA2" w:rsidP="000533CA">
            <w:pPr>
              <w:pStyle w:val="BodyText"/>
              <w:spacing w:after="0"/>
            </w:pPr>
            <w:r w:rsidRPr="000533CA">
              <w:rPr>
                <w:rStyle w:val="CharStyle12"/>
                <w:rFonts w:eastAsia="SimSun"/>
                <w:i w:val="0"/>
                <w:spacing w:val="0"/>
                <w:sz w:val="24"/>
                <w:szCs w:val="24"/>
                <w:lang w:eastAsia="zh-CN"/>
              </w:rPr>
              <w:t>1. Заява.</w:t>
            </w:r>
          </w:p>
          <w:p w:rsidR="000E2EA2" w:rsidRPr="000533CA" w:rsidRDefault="000E2EA2" w:rsidP="000533CA">
            <w:pPr>
              <w:pStyle w:val="BodyText"/>
              <w:spacing w:after="0"/>
            </w:pPr>
            <w:r w:rsidRPr="000533CA">
              <w:rPr>
                <w:rStyle w:val="CharStyle12"/>
                <w:rFonts w:eastAsia="SimSun"/>
                <w:i w:val="0"/>
                <w:spacing w:val="0"/>
                <w:sz w:val="24"/>
                <w:szCs w:val="24"/>
                <w:lang w:eastAsia="zh-CN"/>
              </w:rPr>
              <w:t>2. Копія документу, що посвідчує право користування земельною ділянкою (договір оренди  земельної ділянки або акт на право постійного користування землею).</w:t>
            </w:r>
          </w:p>
          <w:p w:rsidR="000E2EA2" w:rsidRPr="000533CA" w:rsidRDefault="000E2EA2" w:rsidP="000533CA">
            <w:pPr>
              <w:pStyle w:val="BodyText"/>
              <w:spacing w:after="0"/>
            </w:pPr>
            <w:r w:rsidRPr="000533CA">
              <w:rPr>
                <w:rStyle w:val="CharStyle12"/>
                <w:rFonts w:eastAsia="SimSun"/>
                <w:i w:val="0"/>
                <w:spacing w:val="0"/>
                <w:sz w:val="24"/>
                <w:szCs w:val="24"/>
                <w:lang w:eastAsia="zh-CN"/>
              </w:rPr>
              <w:t>3. Копія  паспорта.</w:t>
            </w:r>
          </w:p>
          <w:p w:rsidR="000E2EA2" w:rsidRPr="000533CA" w:rsidRDefault="000E2EA2" w:rsidP="000533CA">
            <w:pPr>
              <w:pStyle w:val="BodyText"/>
              <w:spacing w:after="0"/>
            </w:pPr>
            <w:r w:rsidRPr="000533CA">
              <w:rPr>
                <w:rStyle w:val="CharStyle12"/>
                <w:rFonts w:eastAsia="SimSun"/>
                <w:i w:val="0"/>
                <w:spacing w:val="0"/>
                <w:sz w:val="24"/>
                <w:szCs w:val="24"/>
                <w:lang w:eastAsia="zh-CN"/>
              </w:rPr>
              <w:t>4. Копія ідентифікаційного  коду.</w:t>
            </w:r>
          </w:p>
          <w:p w:rsidR="000E2EA2" w:rsidRPr="000533CA" w:rsidRDefault="000E2EA2" w:rsidP="000533CA">
            <w:pPr>
              <w:pStyle w:val="BodyText"/>
              <w:spacing w:after="0"/>
            </w:pPr>
            <w:r w:rsidRPr="000533CA">
              <w:rPr>
                <w:rStyle w:val="CharStyle12"/>
                <w:rFonts w:eastAsia="SimSun"/>
                <w:i w:val="0"/>
                <w:spacing w:val="0"/>
                <w:sz w:val="24"/>
                <w:szCs w:val="24"/>
                <w:lang w:eastAsia="zh-CN"/>
              </w:rPr>
              <w:t>5. Копія установчих документів (для юридичних осіб).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1" w:type="dxa"/>
            <w:gridSpan w:val="3"/>
          </w:tcPr>
          <w:p w:rsidR="000E2EA2" w:rsidRPr="000533CA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E36F4F" w:rsidRDefault="000E2EA2" w:rsidP="003F7A2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36F4F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управління</w:t>
            </w: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 “Центр надання адміністративних послуг” Коломийської міської ради </w:t>
            </w:r>
            <w:r w:rsidRPr="00E36F4F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1" w:type="dxa"/>
            <w:gridSpan w:val="3"/>
          </w:tcPr>
          <w:p w:rsidR="000E2EA2" w:rsidRPr="000533CA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5" w:type="dxa"/>
          </w:tcPr>
          <w:p w:rsidR="000E2EA2" w:rsidRPr="000533CA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1" w:type="dxa"/>
            <w:gridSpan w:val="3"/>
          </w:tcPr>
          <w:p w:rsidR="000E2EA2" w:rsidRPr="000533CA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5" w:type="dxa"/>
          </w:tcPr>
          <w:p w:rsidR="000E2EA2" w:rsidRPr="000533CA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1" w:type="dxa"/>
            <w:gridSpan w:val="3"/>
          </w:tcPr>
          <w:p w:rsidR="000E2EA2" w:rsidRPr="000533CA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5" w:type="dxa"/>
          </w:tcPr>
          <w:p w:rsidR="000E2EA2" w:rsidRPr="000533CA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1" w:type="dxa"/>
            <w:gridSpan w:val="3"/>
          </w:tcPr>
          <w:p w:rsidR="000E2EA2" w:rsidRPr="000533CA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5" w:type="dxa"/>
          </w:tcPr>
          <w:p w:rsidR="000E2EA2" w:rsidRPr="000533CA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1" w:type="dxa"/>
            <w:gridSpan w:val="3"/>
          </w:tcPr>
          <w:p w:rsidR="000E2EA2" w:rsidRPr="000533CA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5" w:type="dxa"/>
          </w:tcPr>
          <w:p w:rsidR="000E2EA2" w:rsidRPr="000533CA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30 днів.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1" w:type="dxa"/>
            <w:gridSpan w:val="3"/>
          </w:tcPr>
          <w:p w:rsidR="000E2EA2" w:rsidRPr="000533CA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0533CA" w:rsidRDefault="000E2EA2" w:rsidP="000533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533CA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1.Подання документів не в повному обсязі.</w:t>
            </w:r>
          </w:p>
          <w:p w:rsidR="000E2EA2" w:rsidRPr="000533CA" w:rsidRDefault="000E2EA2" w:rsidP="000533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533CA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2.Виявлення в поданих документах недостовірних відомостей.</w:t>
            </w:r>
          </w:p>
          <w:p w:rsidR="000E2EA2" w:rsidRPr="000533CA" w:rsidRDefault="000E2EA2" w:rsidP="000533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0533CA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3.Невідповідність вимогам законів та прийнятих відповідно до них нормативно-правових актів.</w:t>
            </w:r>
          </w:p>
        </w:tc>
      </w:tr>
      <w:tr w:rsidR="000E2EA2" w:rsidRPr="00DA5046" w:rsidTr="007F17A2">
        <w:trPr>
          <w:trHeight w:val="266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1" w:type="dxa"/>
            <w:gridSpan w:val="3"/>
          </w:tcPr>
          <w:p w:rsidR="000E2EA2" w:rsidRPr="000533CA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5" w:type="dxa"/>
          </w:tcPr>
          <w:p w:rsidR="000E2EA2" w:rsidRPr="007F17A2" w:rsidRDefault="000E2EA2" w:rsidP="000533CA">
            <w:pPr>
              <w:pStyle w:val="2"/>
              <w:shd w:val="clear" w:color="auto" w:fill="auto"/>
              <w:spacing w:before="0" w:after="0" w:line="240" w:lineRule="auto"/>
              <w:ind w:left="-32" w:firstLine="32"/>
              <w:jc w:val="left"/>
              <w:rPr>
                <w:sz w:val="23"/>
                <w:szCs w:val="23"/>
              </w:rPr>
            </w:pPr>
            <w:r w:rsidRPr="007F17A2">
              <w:rPr>
                <w:rStyle w:val="CharStyle7"/>
                <w:sz w:val="23"/>
                <w:szCs w:val="23"/>
                <w:lang w:eastAsia="zh-CN"/>
              </w:rPr>
              <w:t xml:space="preserve">Рішення міської ради про </w:t>
            </w:r>
            <w:r w:rsidRPr="007F17A2">
              <w:rPr>
                <w:rStyle w:val="CharStyle7"/>
                <w:bCs/>
                <w:sz w:val="23"/>
                <w:szCs w:val="23"/>
                <w:lang w:eastAsia="zh-CN" w:bidi="ar-SA"/>
              </w:rPr>
              <w:t>надання дозволу на виготовлення технічної документації щодо встановлення (відновлення) зовнішніх меж землекористування в натурі (на місцевості)</w:t>
            </w:r>
          </w:p>
        </w:tc>
      </w:tr>
      <w:tr w:rsidR="000E2EA2" w:rsidRPr="00DA5046" w:rsidTr="007F17A2">
        <w:trPr>
          <w:trHeight w:val="70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5" w:type="dxa"/>
          </w:tcPr>
          <w:p w:rsidR="000E2EA2" w:rsidRPr="00DA5046" w:rsidRDefault="000E2EA2" w:rsidP="000533C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5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0E2EA2" w:rsidRPr="000600FB" w:rsidRDefault="000E2EA2" w:rsidP="000533CA">
      <w:pPr>
        <w:spacing w:after="0" w:line="240" w:lineRule="auto"/>
      </w:pPr>
      <w:r w:rsidRPr="000600FB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0E2EA2" w:rsidRPr="00DA5046" w:rsidTr="00744CF0">
        <w:tc>
          <w:tcPr>
            <w:tcW w:w="5068" w:type="dxa"/>
          </w:tcPr>
          <w:p w:rsidR="000E2EA2" w:rsidRPr="000600FB" w:rsidRDefault="000E2EA2" w:rsidP="00744CF0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м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міського голови</w:t>
            </w:r>
          </w:p>
          <w:p w:rsidR="000E2EA2" w:rsidRPr="000600FB" w:rsidRDefault="000E2EA2" w:rsidP="009D46E6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0E2EA2" w:rsidRPr="000600FB" w:rsidRDefault="000E2EA2" w:rsidP="007F17A2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0E2EA2" w:rsidRPr="000600FB" w:rsidRDefault="000E2EA2" w:rsidP="000533CA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0600FB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0E2EA2" w:rsidRPr="000600FB" w:rsidRDefault="000E2EA2" w:rsidP="000533CA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0E2EA2" w:rsidRPr="00021E70" w:rsidRDefault="000E2EA2" w:rsidP="000533CA">
      <w:pPr>
        <w:pStyle w:val="2"/>
        <w:shd w:val="clear" w:color="auto" w:fill="auto"/>
        <w:spacing w:before="0" w:after="0" w:line="200" w:lineRule="atLeast"/>
        <w:ind w:left="180"/>
      </w:pPr>
      <w:r w:rsidRPr="00021E70">
        <w:rPr>
          <w:rStyle w:val="CharStyle7"/>
          <w:b/>
          <w:sz w:val="28"/>
          <w:szCs w:val="28"/>
          <w:lang w:eastAsia="zh-CN"/>
        </w:rPr>
        <w:t>Рішення міської ради про затвердження</w:t>
      </w:r>
      <w:r w:rsidRPr="00021E70">
        <w:rPr>
          <w:rStyle w:val="CharStyle7"/>
          <w:b/>
          <w:bCs/>
          <w:sz w:val="28"/>
          <w:szCs w:val="28"/>
          <w:lang w:eastAsia="zh-CN" w:bidi="ar-SA"/>
        </w:rPr>
        <w:t xml:space="preserve"> технічної документації із землеустрою щодо встановлення (відновлення) зовнішніх меж землекористування в натурі (на місцевості)</w:t>
      </w:r>
    </w:p>
    <w:p w:rsidR="000E2EA2" w:rsidRPr="000600FB" w:rsidRDefault="000E2EA2" w:rsidP="000533C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0E2EA2" w:rsidRPr="000600FB" w:rsidRDefault="000E2EA2" w:rsidP="000533C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0600FB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0E2EA2" w:rsidRPr="000600FB" w:rsidRDefault="000E2EA2" w:rsidP="000533C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0600FB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0E2EA2" w:rsidRPr="000600FB" w:rsidRDefault="000E2EA2" w:rsidP="000533C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671"/>
        <w:gridCol w:w="280"/>
        <w:gridCol w:w="141"/>
        <w:gridCol w:w="6214"/>
      </w:tblGrid>
      <w:tr w:rsidR="000E2EA2" w:rsidRPr="00DA5046" w:rsidTr="000533CA">
        <w:trPr>
          <w:trHeight w:val="397"/>
        </w:trPr>
        <w:tc>
          <w:tcPr>
            <w:tcW w:w="9911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0E2EA2" w:rsidRPr="00DA5046" w:rsidTr="000533CA">
        <w:tc>
          <w:tcPr>
            <w:tcW w:w="549" w:type="dxa"/>
            <w:vMerge w:val="restart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678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684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0E2EA2" w:rsidRPr="00DA5046" w:rsidTr="000533CA">
        <w:tc>
          <w:tcPr>
            <w:tcW w:w="549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 w:val="restart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684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0E2EA2" w:rsidRPr="00DA5046" w:rsidTr="000533CA">
        <w:tc>
          <w:tcPr>
            <w:tcW w:w="549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0E2EA2" w:rsidRPr="00DA5046" w:rsidTr="000533CA">
        <w:tc>
          <w:tcPr>
            <w:tcW w:w="549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0E2EA2" w:rsidRPr="00DA5046" w:rsidTr="000533CA">
        <w:tc>
          <w:tcPr>
            <w:tcW w:w="549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0E2EA2" w:rsidRPr="00DA5046" w:rsidTr="000533CA">
        <w:tc>
          <w:tcPr>
            <w:tcW w:w="549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0E2EA2" w:rsidRPr="00DA5046" w:rsidTr="000533CA">
        <w:tc>
          <w:tcPr>
            <w:tcW w:w="549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0E2EA2" w:rsidRPr="00DA5046" w:rsidTr="000533CA">
        <w:tc>
          <w:tcPr>
            <w:tcW w:w="549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0E2EA2" w:rsidRPr="00DA5046" w:rsidTr="000533CA">
        <w:tc>
          <w:tcPr>
            <w:tcW w:w="549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678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684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0E2EA2" w:rsidRPr="00DA5046" w:rsidTr="000533CA">
        <w:tc>
          <w:tcPr>
            <w:tcW w:w="549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678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684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0E2EA2" w:rsidRPr="00DA5046" w:rsidTr="000533CA">
        <w:trPr>
          <w:trHeight w:val="1373"/>
        </w:trPr>
        <w:tc>
          <w:tcPr>
            <w:tcW w:w="549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678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684" w:type="dxa"/>
            <w:gridSpan w:val="3"/>
          </w:tcPr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34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0E2EA2" w:rsidRPr="00DA5046" w:rsidRDefault="000E2EA2" w:rsidP="000533CA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35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0E2EA2" w:rsidRPr="00DA5046" w:rsidTr="000533CA">
        <w:trPr>
          <w:trHeight w:val="397"/>
        </w:trPr>
        <w:tc>
          <w:tcPr>
            <w:tcW w:w="9911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0E2EA2" w:rsidRPr="00DA5046" w:rsidTr="000533CA">
        <w:tc>
          <w:tcPr>
            <w:tcW w:w="549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61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401" w:type="dxa"/>
            <w:gridSpan w:val="2"/>
          </w:tcPr>
          <w:p w:rsidR="000E2EA2" w:rsidRPr="000600FB" w:rsidRDefault="000E2EA2" w:rsidP="000533CA">
            <w:pPr>
              <w:pStyle w:val="Textbody"/>
              <w:spacing w:after="0"/>
              <w:rPr>
                <w:rFonts w:cs="Times New Roman"/>
                <w:bCs/>
              </w:rPr>
            </w:pP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 xml:space="preserve">Земельний  кодекс України, ЗУ “Про державний земельний кадастр”,  ЗУ “Про оренду землі”, ЗУ </w:t>
            </w:r>
            <w:r w:rsidRPr="000533CA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val="ru-RU" w:eastAsia="zh-CN"/>
              </w:rPr>
              <w:t>“</w:t>
            </w: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Про землеустрій</w:t>
            </w:r>
            <w:r w:rsidRPr="000533CA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val="ru-RU" w:eastAsia="zh-CN"/>
              </w:rPr>
              <w:t>”</w:t>
            </w:r>
          </w:p>
        </w:tc>
      </w:tr>
      <w:tr w:rsidR="000E2EA2" w:rsidRPr="00DA5046" w:rsidTr="000533CA">
        <w:tc>
          <w:tcPr>
            <w:tcW w:w="549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61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401" w:type="dxa"/>
            <w:gridSpan w:val="2"/>
          </w:tcPr>
          <w:p w:rsidR="000E2EA2" w:rsidRPr="000600FB" w:rsidRDefault="000E2EA2" w:rsidP="000533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0533CA">
        <w:tc>
          <w:tcPr>
            <w:tcW w:w="549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61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401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0533CA">
        <w:tc>
          <w:tcPr>
            <w:tcW w:w="549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61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401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0533CA">
        <w:trPr>
          <w:trHeight w:val="397"/>
        </w:trPr>
        <w:tc>
          <w:tcPr>
            <w:tcW w:w="9911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0E2EA2" w:rsidRPr="00DA5046" w:rsidTr="000533CA">
        <w:trPr>
          <w:trHeight w:val="599"/>
        </w:trPr>
        <w:tc>
          <w:tcPr>
            <w:tcW w:w="549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103" w:type="dxa"/>
            <w:gridSpan w:val="3"/>
          </w:tcPr>
          <w:p w:rsidR="000E2EA2" w:rsidRPr="000533CA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59" w:type="dxa"/>
          </w:tcPr>
          <w:p w:rsidR="000E2EA2" w:rsidRPr="000533CA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0E2EA2" w:rsidRPr="00DA5046" w:rsidTr="000533CA">
        <w:trPr>
          <w:trHeight w:val="1371"/>
        </w:trPr>
        <w:tc>
          <w:tcPr>
            <w:tcW w:w="549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103" w:type="dxa"/>
            <w:gridSpan w:val="3"/>
          </w:tcPr>
          <w:p w:rsidR="000E2EA2" w:rsidRPr="000533CA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7F17A2" w:rsidRDefault="000E2EA2" w:rsidP="000533CA">
            <w:pPr>
              <w:pStyle w:val="BodyText"/>
              <w:spacing w:after="0"/>
              <w:rPr>
                <w:sz w:val="23"/>
                <w:szCs w:val="23"/>
              </w:rPr>
            </w:pPr>
            <w:r w:rsidRPr="007F17A2">
              <w:rPr>
                <w:rStyle w:val="CharStyle12"/>
                <w:rFonts w:eastAsia="SimSun"/>
                <w:i w:val="0"/>
                <w:spacing w:val="0"/>
                <w:sz w:val="23"/>
                <w:szCs w:val="23"/>
                <w:lang w:eastAsia="zh-CN"/>
              </w:rPr>
              <w:t>1. Заява.</w:t>
            </w:r>
          </w:p>
          <w:p w:rsidR="000E2EA2" w:rsidRPr="007F17A2" w:rsidRDefault="000E2EA2" w:rsidP="000533CA">
            <w:pPr>
              <w:pStyle w:val="BodyText"/>
              <w:spacing w:after="0"/>
              <w:rPr>
                <w:sz w:val="23"/>
                <w:szCs w:val="23"/>
              </w:rPr>
            </w:pPr>
            <w:r w:rsidRPr="007F17A2">
              <w:rPr>
                <w:rStyle w:val="CharStyle12"/>
                <w:rFonts w:eastAsia="SimSun"/>
                <w:i w:val="0"/>
                <w:spacing w:val="0"/>
                <w:sz w:val="23"/>
                <w:szCs w:val="23"/>
                <w:lang w:eastAsia="zh-CN"/>
              </w:rPr>
              <w:t xml:space="preserve">2. Технічна документація із землеустрою </w:t>
            </w:r>
            <w:r w:rsidRPr="007F17A2">
              <w:rPr>
                <w:rStyle w:val="CharStyle7"/>
                <w:sz w:val="23"/>
                <w:szCs w:val="23"/>
                <w:lang w:eastAsia="zh-CN" w:bidi="ar-SA"/>
              </w:rPr>
              <w:t>щодо встановлення (відновлення) зовнішніх меж землекористування в натурі (на місцевості)</w:t>
            </w:r>
          </w:p>
          <w:p w:rsidR="000E2EA2" w:rsidRPr="007F17A2" w:rsidRDefault="000E2EA2" w:rsidP="000533CA">
            <w:pPr>
              <w:pStyle w:val="BodyText"/>
              <w:spacing w:after="0"/>
              <w:rPr>
                <w:sz w:val="23"/>
                <w:szCs w:val="23"/>
              </w:rPr>
            </w:pPr>
            <w:r w:rsidRPr="007F17A2">
              <w:rPr>
                <w:rStyle w:val="CharStyle12"/>
                <w:rFonts w:eastAsia="SimSun"/>
                <w:i w:val="0"/>
                <w:spacing w:val="0"/>
                <w:sz w:val="23"/>
                <w:szCs w:val="23"/>
                <w:lang w:eastAsia="zh-CN"/>
              </w:rPr>
              <w:t>3. Копія  паспорта.</w:t>
            </w:r>
          </w:p>
          <w:p w:rsidR="000E2EA2" w:rsidRPr="007F17A2" w:rsidRDefault="000E2EA2" w:rsidP="000533CA">
            <w:pPr>
              <w:pStyle w:val="BodyText"/>
              <w:spacing w:after="0"/>
              <w:rPr>
                <w:sz w:val="23"/>
                <w:szCs w:val="23"/>
              </w:rPr>
            </w:pPr>
            <w:r w:rsidRPr="007F17A2">
              <w:rPr>
                <w:rStyle w:val="CharStyle12"/>
                <w:rFonts w:eastAsia="SimSun"/>
                <w:i w:val="0"/>
                <w:spacing w:val="0"/>
                <w:sz w:val="23"/>
                <w:szCs w:val="23"/>
                <w:lang w:eastAsia="zh-CN"/>
              </w:rPr>
              <w:t>4. Копія ідентифікаційного  коду.</w:t>
            </w:r>
          </w:p>
          <w:p w:rsidR="000E2EA2" w:rsidRPr="007F17A2" w:rsidRDefault="000E2EA2" w:rsidP="000533CA">
            <w:pPr>
              <w:pStyle w:val="BodyText"/>
              <w:spacing w:after="0"/>
              <w:rPr>
                <w:sz w:val="23"/>
                <w:szCs w:val="23"/>
              </w:rPr>
            </w:pPr>
            <w:r w:rsidRPr="007F17A2">
              <w:rPr>
                <w:rStyle w:val="CharStyle12"/>
                <w:rFonts w:eastAsia="SimSun"/>
                <w:i w:val="0"/>
                <w:spacing w:val="0"/>
                <w:sz w:val="23"/>
                <w:szCs w:val="23"/>
                <w:lang w:eastAsia="zh-CN"/>
              </w:rPr>
              <w:t>5. Копія установчих документів (для юридичних осіб).</w:t>
            </w:r>
          </w:p>
        </w:tc>
      </w:tr>
      <w:tr w:rsidR="000E2EA2" w:rsidRPr="00DA5046" w:rsidTr="000533CA">
        <w:tc>
          <w:tcPr>
            <w:tcW w:w="549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103" w:type="dxa"/>
            <w:gridSpan w:val="3"/>
          </w:tcPr>
          <w:p w:rsidR="000E2EA2" w:rsidRPr="000533CA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E36F4F" w:rsidRDefault="000E2EA2" w:rsidP="003F7A2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36F4F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управління</w:t>
            </w: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 “Центр надання адміністративних послуг” Коломийської міської ради </w:t>
            </w:r>
            <w:r w:rsidRPr="00E36F4F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0E2EA2" w:rsidRPr="00DA5046" w:rsidTr="000533CA">
        <w:tc>
          <w:tcPr>
            <w:tcW w:w="549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103" w:type="dxa"/>
            <w:gridSpan w:val="3"/>
          </w:tcPr>
          <w:p w:rsidR="000E2EA2" w:rsidRPr="007F17A2" w:rsidRDefault="000E2EA2" w:rsidP="000533CA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7F17A2">
              <w:rPr>
                <w:rFonts w:ascii="Times New Roman" w:hAnsi="Times New Roman"/>
                <w:sz w:val="23"/>
                <w:szCs w:val="23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59" w:type="dxa"/>
          </w:tcPr>
          <w:p w:rsidR="000E2EA2" w:rsidRPr="000533CA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0E2EA2" w:rsidRPr="00DA5046" w:rsidTr="000533CA">
        <w:tc>
          <w:tcPr>
            <w:tcW w:w="549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103" w:type="dxa"/>
            <w:gridSpan w:val="3"/>
          </w:tcPr>
          <w:p w:rsidR="000E2EA2" w:rsidRPr="007F17A2" w:rsidRDefault="000E2EA2" w:rsidP="000533CA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7F17A2">
              <w:rPr>
                <w:rFonts w:ascii="Times New Roman" w:hAnsi="Times New Roman"/>
                <w:sz w:val="23"/>
                <w:szCs w:val="23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59" w:type="dxa"/>
          </w:tcPr>
          <w:p w:rsidR="000E2EA2" w:rsidRPr="000533CA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0533CA">
        <w:tc>
          <w:tcPr>
            <w:tcW w:w="549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103" w:type="dxa"/>
            <w:gridSpan w:val="3"/>
          </w:tcPr>
          <w:p w:rsidR="000E2EA2" w:rsidRPr="007F17A2" w:rsidRDefault="000E2EA2" w:rsidP="000533CA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7F17A2">
              <w:rPr>
                <w:rFonts w:ascii="Times New Roman" w:hAnsi="Times New Roman"/>
                <w:sz w:val="23"/>
                <w:szCs w:val="23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59" w:type="dxa"/>
          </w:tcPr>
          <w:p w:rsidR="000E2EA2" w:rsidRPr="000533CA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0533CA">
        <w:tc>
          <w:tcPr>
            <w:tcW w:w="549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103" w:type="dxa"/>
            <w:gridSpan w:val="3"/>
          </w:tcPr>
          <w:p w:rsidR="000E2EA2" w:rsidRPr="007F17A2" w:rsidRDefault="000E2EA2" w:rsidP="000533CA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uk-UA"/>
              </w:rPr>
            </w:pPr>
            <w:r w:rsidRPr="007F17A2">
              <w:rPr>
                <w:rFonts w:ascii="Times New Roman" w:hAnsi="Times New Roman"/>
                <w:sz w:val="23"/>
                <w:szCs w:val="23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59" w:type="dxa"/>
          </w:tcPr>
          <w:p w:rsidR="000E2EA2" w:rsidRPr="000533CA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0533CA">
        <w:tc>
          <w:tcPr>
            <w:tcW w:w="549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103" w:type="dxa"/>
            <w:gridSpan w:val="3"/>
          </w:tcPr>
          <w:p w:rsidR="000E2EA2" w:rsidRPr="000533CA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59" w:type="dxa"/>
          </w:tcPr>
          <w:p w:rsidR="000E2EA2" w:rsidRPr="000533CA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30 днів.</w:t>
            </w:r>
          </w:p>
        </w:tc>
      </w:tr>
      <w:tr w:rsidR="000E2EA2" w:rsidRPr="00DA5046" w:rsidTr="000533CA">
        <w:tc>
          <w:tcPr>
            <w:tcW w:w="549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103" w:type="dxa"/>
            <w:gridSpan w:val="3"/>
          </w:tcPr>
          <w:p w:rsidR="000E2EA2" w:rsidRPr="000533CA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7F17A2" w:rsidRDefault="000E2EA2" w:rsidP="000533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3"/>
                <w:szCs w:val="23"/>
                <w:lang w:eastAsia="zh-CN" w:bidi="hi-IN"/>
              </w:rPr>
            </w:pPr>
            <w:r w:rsidRPr="007F17A2">
              <w:rPr>
                <w:rFonts w:ascii="Times New Roman" w:hAnsi="Times New Roman" w:cs="Mangal"/>
                <w:kern w:val="3"/>
                <w:sz w:val="23"/>
                <w:szCs w:val="23"/>
                <w:lang w:eastAsia="zh-CN" w:bidi="hi-IN"/>
              </w:rPr>
              <w:t>1.Подання документів не в повному обсязі.</w:t>
            </w:r>
          </w:p>
          <w:p w:rsidR="000E2EA2" w:rsidRPr="007F17A2" w:rsidRDefault="000E2EA2" w:rsidP="000533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3"/>
                <w:szCs w:val="23"/>
                <w:lang w:eastAsia="zh-CN" w:bidi="hi-IN"/>
              </w:rPr>
            </w:pPr>
            <w:r w:rsidRPr="007F17A2">
              <w:rPr>
                <w:rFonts w:ascii="Times New Roman" w:hAnsi="Times New Roman" w:cs="Mangal"/>
                <w:kern w:val="3"/>
                <w:sz w:val="23"/>
                <w:szCs w:val="23"/>
                <w:lang w:eastAsia="zh-CN" w:bidi="hi-IN"/>
              </w:rPr>
              <w:t>2.Виявлення в поданих документах недостовірних відомостей.</w:t>
            </w:r>
          </w:p>
          <w:p w:rsidR="000E2EA2" w:rsidRPr="007F17A2" w:rsidRDefault="000E2EA2" w:rsidP="000533CA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3"/>
                <w:szCs w:val="23"/>
                <w:lang w:eastAsia="zh-CN" w:bidi="hi-IN"/>
              </w:rPr>
            </w:pPr>
            <w:r w:rsidRPr="007F17A2">
              <w:rPr>
                <w:rFonts w:ascii="Times New Roman" w:hAnsi="Times New Roman" w:cs="Mangal"/>
                <w:kern w:val="3"/>
                <w:sz w:val="23"/>
                <w:szCs w:val="23"/>
                <w:lang w:eastAsia="zh-CN" w:bidi="hi-IN"/>
              </w:rPr>
              <w:t>3.Невідповідність вимогам законів та прийнятих відповідно до них нормативно-правових актів.</w:t>
            </w:r>
          </w:p>
        </w:tc>
      </w:tr>
      <w:tr w:rsidR="000E2EA2" w:rsidRPr="00DA5046" w:rsidTr="000533CA">
        <w:trPr>
          <w:trHeight w:val="266"/>
        </w:trPr>
        <w:tc>
          <w:tcPr>
            <w:tcW w:w="549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103" w:type="dxa"/>
            <w:gridSpan w:val="3"/>
          </w:tcPr>
          <w:p w:rsidR="000E2EA2" w:rsidRPr="000533CA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533CA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59" w:type="dxa"/>
          </w:tcPr>
          <w:p w:rsidR="000E2EA2" w:rsidRPr="007F17A2" w:rsidRDefault="000E2EA2" w:rsidP="007F17A2">
            <w:pPr>
              <w:pStyle w:val="2"/>
              <w:shd w:val="clear" w:color="auto" w:fill="auto"/>
              <w:spacing w:before="0" w:after="0" w:line="240" w:lineRule="auto"/>
              <w:ind w:left="-32" w:firstLine="32"/>
              <w:jc w:val="left"/>
              <w:rPr>
                <w:sz w:val="23"/>
                <w:szCs w:val="23"/>
              </w:rPr>
            </w:pPr>
            <w:r w:rsidRPr="007F17A2">
              <w:rPr>
                <w:rStyle w:val="CharStyle7"/>
                <w:sz w:val="23"/>
                <w:szCs w:val="23"/>
                <w:lang w:eastAsia="zh-CN"/>
              </w:rPr>
              <w:t>Рішення міської ради про затвердження</w:t>
            </w:r>
            <w:r w:rsidRPr="007F17A2">
              <w:rPr>
                <w:rStyle w:val="CharStyle7"/>
                <w:bCs/>
                <w:sz w:val="23"/>
                <w:szCs w:val="23"/>
                <w:lang w:eastAsia="zh-CN" w:bidi="ar-SA"/>
              </w:rPr>
              <w:t xml:space="preserve"> технічної документації із землеустрою щодо встановлення (відновлення) зовнішніх меж землекористування в натурі (на місцевості)</w:t>
            </w:r>
          </w:p>
        </w:tc>
      </w:tr>
      <w:tr w:rsidR="000E2EA2" w:rsidRPr="00DA5046" w:rsidTr="000533CA">
        <w:trPr>
          <w:trHeight w:val="70"/>
        </w:trPr>
        <w:tc>
          <w:tcPr>
            <w:tcW w:w="549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103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59" w:type="dxa"/>
          </w:tcPr>
          <w:p w:rsidR="000E2EA2" w:rsidRPr="00DA5046" w:rsidRDefault="000E2EA2" w:rsidP="000533C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0E2EA2" w:rsidRPr="00DA5046" w:rsidTr="000533CA">
        <w:tc>
          <w:tcPr>
            <w:tcW w:w="549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103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59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0E2EA2" w:rsidRPr="000600FB" w:rsidRDefault="000E2EA2" w:rsidP="000533CA">
      <w:pPr>
        <w:spacing w:after="0" w:line="240" w:lineRule="auto"/>
      </w:pPr>
      <w:r w:rsidRPr="000600FB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0E2EA2" w:rsidRPr="00DA5046" w:rsidTr="00744CF0">
        <w:tc>
          <w:tcPr>
            <w:tcW w:w="5068" w:type="dxa"/>
          </w:tcPr>
          <w:p w:rsidR="000E2EA2" w:rsidRPr="000600FB" w:rsidRDefault="000E2EA2" w:rsidP="00744CF0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м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міського голови</w:t>
            </w:r>
          </w:p>
          <w:p w:rsidR="000E2EA2" w:rsidRPr="000600FB" w:rsidRDefault="000E2EA2" w:rsidP="009D46E6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0E2EA2" w:rsidRPr="000600FB" w:rsidRDefault="000E2EA2" w:rsidP="007F17A2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0E2EA2" w:rsidRPr="000600FB" w:rsidRDefault="000E2EA2" w:rsidP="000533CA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0600FB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0E2EA2" w:rsidRPr="000600FB" w:rsidRDefault="000E2EA2" w:rsidP="000533CA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0E2EA2" w:rsidRDefault="000E2EA2" w:rsidP="00DE7B2C">
      <w:pPr>
        <w:pStyle w:val="2"/>
        <w:shd w:val="clear" w:color="auto" w:fill="auto"/>
        <w:spacing w:before="0" w:after="0" w:line="200" w:lineRule="atLeast"/>
        <w:ind w:left="180"/>
      </w:pPr>
      <w:r>
        <w:rPr>
          <w:rStyle w:val="CharStyle7"/>
          <w:b/>
          <w:sz w:val="28"/>
          <w:szCs w:val="28"/>
          <w:lang w:eastAsia="zh-CN"/>
        </w:rPr>
        <w:t xml:space="preserve">Рішення міської ради про </w:t>
      </w:r>
      <w:r>
        <w:rPr>
          <w:rStyle w:val="CharStyle7"/>
          <w:b/>
          <w:bCs/>
          <w:sz w:val="28"/>
          <w:szCs w:val="28"/>
          <w:lang w:eastAsia="zh-CN" w:bidi="ar-SA"/>
        </w:rPr>
        <w:t>передачу земельної ділянки фізичним особам у власність/оренду</w:t>
      </w:r>
    </w:p>
    <w:p w:rsidR="000E2EA2" w:rsidRPr="000600FB" w:rsidRDefault="000E2EA2" w:rsidP="000533C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0E2EA2" w:rsidRPr="000600FB" w:rsidRDefault="000E2EA2" w:rsidP="000533C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0600FB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0E2EA2" w:rsidRPr="000600FB" w:rsidRDefault="000E2EA2" w:rsidP="000533C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0600FB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0E2EA2" w:rsidRPr="000600FB" w:rsidRDefault="000E2EA2" w:rsidP="000533C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3"/>
        <w:gridCol w:w="141"/>
        <w:gridCol w:w="6215"/>
      </w:tblGrid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0E2EA2" w:rsidRPr="00DA5046" w:rsidTr="007F17A2">
        <w:tc>
          <w:tcPr>
            <w:tcW w:w="548" w:type="dxa"/>
            <w:vMerge w:val="restart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0E2EA2" w:rsidRPr="00DA5046" w:rsidTr="007F17A2">
        <w:trPr>
          <w:trHeight w:val="1373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36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0E2EA2" w:rsidRPr="00DA5046" w:rsidRDefault="000E2EA2" w:rsidP="000533CA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37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0E2EA2" w:rsidRPr="000600FB" w:rsidRDefault="000E2EA2" w:rsidP="000533C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6" w:type="dxa"/>
            <w:gridSpan w:val="2"/>
          </w:tcPr>
          <w:p w:rsidR="000E2EA2" w:rsidRPr="00993B92" w:rsidRDefault="000E2EA2" w:rsidP="007F17A2">
            <w:pPr>
              <w:pStyle w:val="Textbody"/>
              <w:spacing w:after="0"/>
              <w:rPr>
                <w:rFonts w:cs="Times New Roman"/>
                <w:bCs/>
                <w:lang w:val="ru-RU"/>
              </w:rPr>
            </w:pP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 xml:space="preserve">Земельний  кодекс України, ЗУ “Про державний земельний кадастр”,  ЗУ “Про оренду землі”, ЗУ </w:t>
            </w:r>
            <w:r w:rsidRPr="000533CA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val="ru-RU" w:eastAsia="zh-CN"/>
              </w:rPr>
              <w:t>“</w:t>
            </w: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Про землеустрій</w:t>
            </w:r>
            <w:r w:rsidRPr="000533CA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val="ru-RU" w:eastAsia="zh-CN"/>
              </w:rPr>
              <w:t>”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533C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0E2EA2" w:rsidRPr="00DA5046" w:rsidTr="007F17A2">
        <w:trPr>
          <w:trHeight w:val="599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1" w:type="dxa"/>
            <w:gridSpan w:val="3"/>
          </w:tcPr>
          <w:p w:rsidR="000E2EA2" w:rsidRPr="00DE7B2C" w:rsidRDefault="000E2EA2" w:rsidP="00DE7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E7B2C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5" w:type="dxa"/>
          </w:tcPr>
          <w:p w:rsidR="000E2EA2" w:rsidRPr="00DE7B2C" w:rsidRDefault="000E2EA2" w:rsidP="00DE7B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E7B2C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0E2EA2" w:rsidRPr="00DA5046" w:rsidTr="007F17A2">
        <w:trPr>
          <w:trHeight w:val="1371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1" w:type="dxa"/>
            <w:gridSpan w:val="3"/>
          </w:tcPr>
          <w:p w:rsidR="000E2EA2" w:rsidRPr="00DE7B2C" w:rsidRDefault="000E2EA2" w:rsidP="00DE7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E7B2C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DE7B2C" w:rsidRDefault="000E2EA2" w:rsidP="00DE7B2C">
            <w:pPr>
              <w:pStyle w:val="BodyText"/>
              <w:spacing w:after="0"/>
            </w:pPr>
            <w:r w:rsidRPr="00DE7B2C">
              <w:rPr>
                <w:rStyle w:val="CharStyle12"/>
                <w:rFonts w:eastAsia="SimSun"/>
                <w:i w:val="0"/>
                <w:spacing w:val="0"/>
                <w:sz w:val="24"/>
                <w:szCs w:val="24"/>
                <w:lang w:eastAsia="zh-CN"/>
              </w:rPr>
              <w:t>1. Заява.</w:t>
            </w:r>
          </w:p>
          <w:p w:rsidR="000E2EA2" w:rsidRPr="00DE7B2C" w:rsidRDefault="000E2EA2" w:rsidP="00DE7B2C">
            <w:pPr>
              <w:pStyle w:val="BodyText"/>
              <w:spacing w:after="0"/>
            </w:pPr>
            <w:r w:rsidRPr="00DE7B2C">
              <w:rPr>
                <w:rStyle w:val="CharStyle12"/>
                <w:rFonts w:eastAsia="SimSun"/>
                <w:i w:val="0"/>
                <w:spacing w:val="0"/>
                <w:sz w:val="24"/>
                <w:szCs w:val="24"/>
                <w:lang w:eastAsia="zh-CN"/>
              </w:rPr>
              <w:t xml:space="preserve">2. Технічна документація із землеустрою </w:t>
            </w:r>
            <w:r w:rsidRPr="00DE7B2C">
              <w:rPr>
                <w:rStyle w:val="CharStyle7"/>
                <w:sz w:val="24"/>
                <w:szCs w:val="24"/>
                <w:lang w:eastAsia="zh-CN" w:bidi="ar-SA"/>
              </w:rPr>
              <w:t>щодо встановлення (відновлення) зовнішніх меж землекористування в натурі (на місцевості)</w:t>
            </w:r>
          </w:p>
          <w:p w:rsidR="000E2EA2" w:rsidRPr="00DE7B2C" w:rsidRDefault="000E2EA2" w:rsidP="00DE7B2C">
            <w:pPr>
              <w:pStyle w:val="BodyText"/>
              <w:spacing w:after="0"/>
            </w:pPr>
            <w:r w:rsidRPr="00DE7B2C">
              <w:rPr>
                <w:rStyle w:val="CharStyle12"/>
                <w:rFonts w:eastAsia="SimSun"/>
                <w:i w:val="0"/>
                <w:spacing w:val="0"/>
                <w:sz w:val="24"/>
                <w:szCs w:val="24"/>
                <w:lang w:eastAsia="zh-CN"/>
              </w:rPr>
              <w:t>3. Копія  паспорта.</w:t>
            </w:r>
          </w:p>
          <w:p w:rsidR="000E2EA2" w:rsidRPr="00DE7B2C" w:rsidRDefault="000E2EA2" w:rsidP="00DE7B2C">
            <w:pPr>
              <w:pStyle w:val="BodyText"/>
              <w:spacing w:after="0"/>
            </w:pPr>
            <w:r w:rsidRPr="00DE7B2C">
              <w:rPr>
                <w:rStyle w:val="CharStyle12"/>
                <w:rFonts w:eastAsia="SimSun"/>
                <w:i w:val="0"/>
                <w:spacing w:val="0"/>
                <w:sz w:val="24"/>
                <w:szCs w:val="24"/>
                <w:lang w:eastAsia="zh-CN"/>
              </w:rPr>
              <w:t>4. Копія ідентифікаційного  коду.</w:t>
            </w:r>
          </w:p>
          <w:p w:rsidR="000E2EA2" w:rsidRPr="00DE7B2C" w:rsidRDefault="000E2EA2" w:rsidP="00DE7B2C">
            <w:pPr>
              <w:pStyle w:val="BodyText"/>
              <w:spacing w:after="0"/>
            </w:pPr>
            <w:r w:rsidRPr="00DE7B2C">
              <w:rPr>
                <w:rStyle w:val="CharStyle12"/>
                <w:rFonts w:eastAsia="SimSun"/>
                <w:i w:val="0"/>
                <w:spacing w:val="0"/>
                <w:sz w:val="24"/>
                <w:szCs w:val="24"/>
                <w:lang w:eastAsia="zh-CN"/>
              </w:rPr>
              <w:t>5. Копії документів, що посвідчують право власності на житловий будинок, розташований на земельній ділянці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1" w:type="dxa"/>
            <w:gridSpan w:val="3"/>
          </w:tcPr>
          <w:p w:rsidR="000E2EA2" w:rsidRPr="00DE7B2C" w:rsidRDefault="000E2EA2" w:rsidP="00DE7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E7B2C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E36F4F" w:rsidRDefault="000E2EA2" w:rsidP="003F7A2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36F4F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управління</w:t>
            </w: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 “Центр надання адміністративних послуг” Коломийської міської ради </w:t>
            </w:r>
            <w:r w:rsidRPr="00E36F4F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1" w:type="dxa"/>
            <w:gridSpan w:val="3"/>
          </w:tcPr>
          <w:p w:rsidR="000E2EA2" w:rsidRPr="00DE7B2C" w:rsidRDefault="000E2EA2" w:rsidP="00DE7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E7B2C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5" w:type="dxa"/>
          </w:tcPr>
          <w:p w:rsidR="000E2EA2" w:rsidRPr="00DE7B2C" w:rsidRDefault="000E2EA2" w:rsidP="00DE7B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E7B2C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1" w:type="dxa"/>
            <w:gridSpan w:val="3"/>
          </w:tcPr>
          <w:p w:rsidR="000E2EA2" w:rsidRPr="00DE7B2C" w:rsidRDefault="000E2EA2" w:rsidP="00DE7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E7B2C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5" w:type="dxa"/>
          </w:tcPr>
          <w:p w:rsidR="000E2EA2" w:rsidRPr="00DE7B2C" w:rsidRDefault="000E2EA2" w:rsidP="00DE7B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E7B2C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1" w:type="dxa"/>
            <w:gridSpan w:val="3"/>
          </w:tcPr>
          <w:p w:rsidR="000E2EA2" w:rsidRPr="00DE7B2C" w:rsidRDefault="000E2EA2" w:rsidP="00DE7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E7B2C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5" w:type="dxa"/>
          </w:tcPr>
          <w:p w:rsidR="000E2EA2" w:rsidRPr="00DE7B2C" w:rsidRDefault="000E2EA2" w:rsidP="00DE7B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E7B2C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1" w:type="dxa"/>
            <w:gridSpan w:val="3"/>
          </w:tcPr>
          <w:p w:rsidR="000E2EA2" w:rsidRPr="00DE7B2C" w:rsidRDefault="000E2EA2" w:rsidP="00DE7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E7B2C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5" w:type="dxa"/>
          </w:tcPr>
          <w:p w:rsidR="000E2EA2" w:rsidRPr="00DE7B2C" w:rsidRDefault="000E2EA2" w:rsidP="00DE7B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E7B2C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1" w:type="dxa"/>
            <w:gridSpan w:val="3"/>
          </w:tcPr>
          <w:p w:rsidR="000E2EA2" w:rsidRPr="00DE7B2C" w:rsidRDefault="000E2EA2" w:rsidP="00DE7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E7B2C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5" w:type="dxa"/>
          </w:tcPr>
          <w:p w:rsidR="000E2EA2" w:rsidRPr="00DE7B2C" w:rsidRDefault="000E2EA2" w:rsidP="00DE7B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E7B2C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30 днів.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1" w:type="dxa"/>
            <w:gridSpan w:val="3"/>
          </w:tcPr>
          <w:p w:rsidR="000E2EA2" w:rsidRPr="00DE7B2C" w:rsidRDefault="000E2EA2" w:rsidP="00DE7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E7B2C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DE7B2C" w:rsidRDefault="000E2EA2" w:rsidP="00DE7B2C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DE7B2C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1.Подання документів не в повному обсязі.</w:t>
            </w:r>
          </w:p>
          <w:p w:rsidR="000E2EA2" w:rsidRPr="00DE7B2C" w:rsidRDefault="000E2EA2" w:rsidP="00DE7B2C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DE7B2C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2.Виявлення в поданих документах недостовірних відомостей.</w:t>
            </w:r>
          </w:p>
          <w:p w:rsidR="000E2EA2" w:rsidRPr="00DE7B2C" w:rsidRDefault="000E2EA2" w:rsidP="00DE7B2C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DE7B2C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3.Невідповідність вимогам законів та прийнятих відповідно до них нормативно-правових актів.</w:t>
            </w:r>
          </w:p>
        </w:tc>
      </w:tr>
      <w:tr w:rsidR="000E2EA2" w:rsidRPr="00DA5046" w:rsidTr="007F17A2">
        <w:trPr>
          <w:trHeight w:val="266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1" w:type="dxa"/>
            <w:gridSpan w:val="3"/>
          </w:tcPr>
          <w:p w:rsidR="000E2EA2" w:rsidRPr="00DE7B2C" w:rsidRDefault="000E2EA2" w:rsidP="00DE7B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E7B2C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5" w:type="dxa"/>
          </w:tcPr>
          <w:p w:rsidR="000E2EA2" w:rsidRPr="00DE7B2C" w:rsidRDefault="000E2EA2" w:rsidP="00DE7B2C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DE7B2C">
              <w:rPr>
                <w:rStyle w:val="CharStyle7"/>
                <w:sz w:val="24"/>
                <w:szCs w:val="24"/>
                <w:lang w:eastAsia="zh-CN"/>
              </w:rPr>
              <w:t xml:space="preserve">Рішення міської ради про </w:t>
            </w:r>
            <w:r w:rsidRPr="00DE7B2C">
              <w:rPr>
                <w:rStyle w:val="CharStyle7"/>
                <w:bCs/>
                <w:sz w:val="24"/>
                <w:szCs w:val="24"/>
                <w:lang w:eastAsia="zh-CN" w:bidi="ar-SA"/>
              </w:rPr>
              <w:t>передачу земельної ділянки фізичним особам у власність/оренду</w:t>
            </w:r>
          </w:p>
        </w:tc>
      </w:tr>
      <w:tr w:rsidR="000E2EA2" w:rsidRPr="00DA5046" w:rsidTr="007F17A2">
        <w:trPr>
          <w:trHeight w:val="70"/>
        </w:trPr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5" w:type="dxa"/>
          </w:tcPr>
          <w:p w:rsidR="000E2EA2" w:rsidRPr="00DA5046" w:rsidRDefault="000E2EA2" w:rsidP="000533C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1" w:type="dxa"/>
            <w:gridSpan w:val="3"/>
          </w:tcPr>
          <w:p w:rsidR="000E2EA2" w:rsidRPr="000600FB" w:rsidRDefault="000E2EA2" w:rsidP="000533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5" w:type="dxa"/>
          </w:tcPr>
          <w:p w:rsidR="000E2EA2" w:rsidRPr="000600FB" w:rsidRDefault="000E2EA2" w:rsidP="00053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0E2EA2" w:rsidRPr="000600FB" w:rsidRDefault="000E2EA2" w:rsidP="000533CA">
      <w:pPr>
        <w:spacing w:after="0" w:line="240" w:lineRule="auto"/>
      </w:pPr>
      <w:r w:rsidRPr="000600FB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0E2EA2" w:rsidRPr="00DA5046" w:rsidTr="00744CF0">
        <w:tc>
          <w:tcPr>
            <w:tcW w:w="5068" w:type="dxa"/>
          </w:tcPr>
          <w:p w:rsidR="000E2EA2" w:rsidRPr="000600FB" w:rsidRDefault="000E2EA2" w:rsidP="00744CF0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м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міського голови</w:t>
            </w:r>
          </w:p>
          <w:p w:rsidR="000E2EA2" w:rsidRPr="000600FB" w:rsidRDefault="000E2EA2" w:rsidP="009D46E6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2020 р. № 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379-р</w:t>
            </w:r>
          </w:p>
        </w:tc>
      </w:tr>
    </w:tbl>
    <w:p w:rsidR="000E2EA2" w:rsidRPr="000600FB" w:rsidRDefault="000E2EA2" w:rsidP="007F17A2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0E2EA2" w:rsidRPr="000600FB" w:rsidRDefault="000E2EA2" w:rsidP="00DE7B2C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0600FB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0E2EA2" w:rsidRPr="000600FB" w:rsidRDefault="000E2EA2" w:rsidP="00DE7B2C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0E2EA2" w:rsidRPr="00675962" w:rsidRDefault="000E2EA2" w:rsidP="00E36F4F">
      <w:pPr>
        <w:pStyle w:val="2"/>
        <w:shd w:val="clear" w:color="auto" w:fill="auto"/>
        <w:spacing w:before="0" w:after="0" w:line="200" w:lineRule="atLeast"/>
        <w:ind w:left="180"/>
      </w:pPr>
      <w:r w:rsidRPr="00675962">
        <w:rPr>
          <w:rStyle w:val="CharStyle7"/>
          <w:b/>
          <w:sz w:val="28"/>
          <w:szCs w:val="28"/>
          <w:lang w:eastAsia="zh-CN"/>
        </w:rPr>
        <w:t xml:space="preserve">Рішення міської ради про </w:t>
      </w:r>
      <w:r w:rsidRPr="00675962">
        <w:rPr>
          <w:rStyle w:val="CharStyle7"/>
          <w:b/>
          <w:bCs/>
          <w:sz w:val="28"/>
          <w:szCs w:val="28"/>
          <w:lang w:eastAsia="zh-CN" w:bidi="ar-SA"/>
        </w:rPr>
        <w:t xml:space="preserve">передачу земельної ділянки юридичним особам </w:t>
      </w:r>
      <w:r>
        <w:rPr>
          <w:rStyle w:val="CharStyle7"/>
          <w:b/>
          <w:bCs/>
          <w:sz w:val="28"/>
          <w:szCs w:val="28"/>
          <w:lang w:eastAsia="zh-CN" w:bidi="ar-SA"/>
        </w:rPr>
        <w:t>в</w:t>
      </w:r>
      <w:r w:rsidRPr="00675962">
        <w:rPr>
          <w:rStyle w:val="CharStyle7"/>
          <w:b/>
          <w:bCs/>
          <w:sz w:val="28"/>
          <w:szCs w:val="28"/>
          <w:lang w:eastAsia="zh-CN" w:bidi="ar-SA"/>
        </w:rPr>
        <w:t xml:space="preserve"> постійне користування</w:t>
      </w:r>
    </w:p>
    <w:p w:rsidR="000E2EA2" w:rsidRPr="000600FB" w:rsidRDefault="000E2EA2" w:rsidP="00DE7B2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0E2EA2" w:rsidRPr="000600FB" w:rsidRDefault="000E2EA2" w:rsidP="00DE7B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0600FB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0E2EA2" w:rsidRPr="000600FB" w:rsidRDefault="000E2EA2" w:rsidP="00DE7B2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0600FB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0E2EA2" w:rsidRPr="000600FB" w:rsidRDefault="000E2EA2" w:rsidP="00DE7B2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4"/>
        <w:gridCol w:w="141"/>
        <w:gridCol w:w="6214"/>
      </w:tblGrid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0E2EA2" w:rsidRPr="00DA5046" w:rsidTr="007F17A2">
        <w:tc>
          <w:tcPr>
            <w:tcW w:w="548" w:type="dxa"/>
            <w:vMerge w:val="restart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0E2EA2" w:rsidRPr="00DA5046" w:rsidTr="007F17A2">
        <w:trPr>
          <w:trHeight w:val="1373"/>
        </w:trPr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38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0E2EA2" w:rsidRPr="00DA5046" w:rsidRDefault="000E2EA2" w:rsidP="003F7A20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39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1" w:type="dxa"/>
            <w:gridSpan w:val="2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5" w:type="dxa"/>
            <w:gridSpan w:val="2"/>
          </w:tcPr>
          <w:p w:rsidR="000E2EA2" w:rsidRPr="00DE7B2C" w:rsidRDefault="000E2EA2" w:rsidP="007F17A2">
            <w:pPr>
              <w:pStyle w:val="Textbody"/>
              <w:spacing w:after="0"/>
              <w:rPr>
                <w:rFonts w:cs="Times New Roman"/>
                <w:bCs/>
                <w:lang w:val="ru-RU"/>
              </w:rPr>
            </w:pP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Земельний  кодекс України, ЗУ “Про</w:t>
            </w:r>
            <w:r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 xml:space="preserve"> державний земельний кадастр”, </w:t>
            </w: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 xml:space="preserve">ЗУ </w:t>
            </w:r>
            <w:r w:rsidRPr="000533CA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val="ru-RU" w:eastAsia="zh-CN"/>
              </w:rPr>
              <w:t>“</w:t>
            </w: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Про землеустрій</w:t>
            </w:r>
            <w:r w:rsidRPr="000533CA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val="ru-RU" w:eastAsia="zh-CN"/>
              </w:rPr>
              <w:t>”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1" w:type="dxa"/>
            <w:gridSpan w:val="2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5" w:type="dxa"/>
            <w:gridSpan w:val="2"/>
          </w:tcPr>
          <w:p w:rsidR="000E2EA2" w:rsidRPr="000600FB" w:rsidRDefault="000E2EA2" w:rsidP="003F7A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1" w:type="dxa"/>
            <w:gridSpan w:val="2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5" w:type="dxa"/>
            <w:gridSpan w:val="2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1" w:type="dxa"/>
            <w:gridSpan w:val="2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5" w:type="dxa"/>
            <w:gridSpan w:val="2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0E2EA2" w:rsidRPr="00DA5046" w:rsidTr="007F17A2">
        <w:trPr>
          <w:trHeight w:val="599"/>
        </w:trPr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2" w:type="dxa"/>
            <w:gridSpan w:val="3"/>
          </w:tcPr>
          <w:p w:rsidR="000E2EA2" w:rsidRPr="00E36F4F" w:rsidRDefault="000E2EA2" w:rsidP="00E36F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36F4F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4" w:type="dxa"/>
          </w:tcPr>
          <w:p w:rsidR="000E2EA2" w:rsidRPr="00E36F4F" w:rsidRDefault="000E2EA2" w:rsidP="00E36F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36F4F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0E2EA2" w:rsidRPr="00DA5046" w:rsidTr="007F17A2">
        <w:trPr>
          <w:trHeight w:val="1371"/>
        </w:trPr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2" w:type="dxa"/>
            <w:gridSpan w:val="3"/>
          </w:tcPr>
          <w:p w:rsidR="000E2EA2" w:rsidRPr="00E36F4F" w:rsidRDefault="000E2EA2" w:rsidP="00E36F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36F4F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E36F4F" w:rsidRDefault="000E2EA2" w:rsidP="00E36F4F">
            <w:pPr>
              <w:pStyle w:val="BodyText"/>
              <w:spacing w:after="0"/>
            </w:pPr>
            <w:r w:rsidRPr="00E36F4F">
              <w:rPr>
                <w:rStyle w:val="CharStyle12"/>
                <w:rFonts w:eastAsia="SimSun"/>
                <w:i w:val="0"/>
                <w:spacing w:val="0"/>
                <w:sz w:val="24"/>
                <w:szCs w:val="24"/>
                <w:lang w:eastAsia="zh-CN"/>
              </w:rPr>
              <w:t>1. Заява.</w:t>
            </w:r>
          </w:p>
          <w:p w:rsidR="000E2EA2" w:rsidRPr="00E36F4F" w:rsidRDefault="000E2EA2" w:rsidP="00E36F4F">
            <w:pPr>
              <w:pStyle w:val="BodyText"/>
              <w:spacing w:after="0"/>
            </w:pPr>
            <w:r w:rsidRPr="00E36F4F">
              <w:rPr>
                <w:rStyle w:val="CharStyle12"/>
                <w:rFonts w:eastAsia="SimSun"/>
                <w:i w:val="0"/>
                <w:spacing w:val="0"/>
                <w:sz w:val="24"/>
                <w:szCs w:val="24"/>
                <w:lang w:eastAsia="zh-CN"/>
              </w:rPr>
              <w:t xml:space="preserve">2. Технічна документація із землеустрою </w:t>
            </w:r>
            <w:r w:rsidRPr="00E36F4F">
              <w:rPr>
                <w:rStyle w:val="CharStyle7"/>
                <w:sz w:val="24"/>
                <w:szCs w:val="24"/>
                <w:lang w:eastAsia="zh-CN" w:bidi="ar-SA"/>
              </w:rPr>
              <w:t>/проект землеустрою що відведення земельної ділянки</w:t>
            </w:r>
          </w:p>
          <w:p w:rsidR="000E2EA2" w:rsidRPr="00E36F4F" w:rsidRDefault="000E2EA2" w:rsidP="00E36F4F">
            <w:pPr>
              <w:pStyle w:val="BodyText"/>
              <w:spacing w:after="0"/>
            </w:pP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2" w:type="dxa"/>
            <w:gridSpan w:val="3"/>
          </w:tcPr>
          <w:p w:rsidR="000E2EA2" w:rsidRPr="00E36F4F" w:rsidRDefault="000E2EA2" w:rsidP="00E36F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36F4F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E36F4F" w:rsidRDefault="000E2EA2" w:rsidP="00E36F4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36F4F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управління</w:t>
            </w: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 “Центр надання адміністративних послуг” Коломийської міської ради </w:t>
            </w:r>
            <w:r w:rsidRPr="00E36F4F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2" w:type="dxa"/>
            <w:gridSpan w:val="3"/>
          </w:tcPr>
          <w:p w:rsidR="000E2EA2" w:rsidRPr="00E36F4F" w:rsidRDefault="000E2EA2" w:rsidP="00E36F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36F4F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4" w:type="dxa"/>
          </w:tcPr>
          <w:p w:rsidR="000E2EA2" w:rsidRPr="00E36F4F" w:rsidRDefault="000E2EA2" w:rsidP="00E36F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36F4F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2" w:type="dxa"/>
            <w:gridSpan w:val="3"/>
          </w:tcPr>
          <w:p w:rsidR="000E2EA2" w:rsidRPr="00E36F4F" w:rsidRDefault="000E2EA2" w:rsidP="00E36F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36F4F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4" w:type="dxa"/>
          </w:tcPr>
          <w:p w:rsidR="000E2EA2" w:rsidRPr="00E36F4F" w:rsidRDefault="000E2EA2" w:rsidP="00E36F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36F4F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2" w:type="dxa"/>
            <w:gridSpan w:val="3"/>
          </w:tcPr>
          <w:p w:rsidR="000E2EA2" w:rsidRPr="00E36F4F" w:rsidRDefault="000E2EA2" w:rsidP="00E36F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36F4F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4" w:type="dxa"/>
          </w:tcPr>
          <w:p w:rsidR="000E2EA2" w:rsidRPr="00E36F4F" w:rsidRDefault="000E2EA2" w:rsidP="00E36F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36F4F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2" w:type="dxa"/>
            <w:gridSpan w:val="3"/>
          </w:tcPr>
          <w:p w:rsidR="000E2EA2" w:rsidRPr="00E36F4F" w:rsidRDefault="000E2EA2" w:rsidP="00E36F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36F4F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4" w:type="dxa"/>
          </w:tcPr>
          <w:p w:rsidR="000E2EA2" w:rsidRPr="00E36F4F" w:rsidRDefault="000E2EA2" w:rsidP="00E36F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36F4F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2" w:type="dxa"/>
            <w:gridSpan w:val="3"/>
          </w:tcPr>
          <w:p w:rsidR="000E2EA2" w:rsidRPr="00E36F4F" w:rsidRDefault="000E2EA2" w:rsidP="00E36F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36F4F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4" w:type="dxa"/>
          </w:tcPr>
          <w:p w:rsidR="000E2EA2" w:rsidRPr="00E36F4F" w:rsidRDefault="000E2EA2" w:rsidP="00E36F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36F4F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30 днів.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2" w:type="dxa"/>
            <w:gridSpan w:val="3"/>
          </w:tcPr>
          <w:p w:rsidR="000E2EA2" w:rsidRPr="00E36F4F" w:rsidRDefault="000E2EA2" w:rsidP="00E36F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36F4F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E36F4F" w:rsidRDefault="000E2EA2" w:rsidP="00E36F4F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36F4F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1.Подання документів не в повному обсязі.</w:t>
            </w:r>
          </w:p>
          <w:p w:rsidR="000E2EA2" w:rsidRPr="00E36F4F" w:rsidRDefault="000E2EA2" w:rsidP="00E36F4F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36F4F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2.Виявлення в поданих документах недостовірних відомостей.</w:t>
            </w:r>
          </w:p>
          <w:p w:rsidR="000E2EA2" w:rsidRPr="00E36F4F" w:rsidRDefault="000E2EA2" w:rsidP="00E36F4F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E36F4F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3.Невідповідність вимогам законів та прийнятих відповідно до них нормативно-правових актів.</w:t>
            </w:r>
          </w:p>
        </w:tc>
      </w:tr>
      <w:tr w:rsidR="000E2EA2" w:rsidRPr="00DA5046" w:rsidTr="007F17A2">
        <w:trPr>
          <w:trHeight w:val="266"/>
        </w:trPr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2" w:type="dxa"/>
            <w:gridSpan w:val="3"/>
          </w:tcPr>
          <w:p w:rsidR="000E2EA2" w:rsidRPr="00E36F4F" w:rsidRDefault="000E2EA2" w:rsidP="00E36F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36F4F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4" w:type="dxa"/>
          </w:tcPr>
          <w:p w:rsidR="000E2EA2" w:rsidRPr="00E36F4F" w:rsidRDefault="000E2EA2" w:rsidP="00E36F4F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E36F4F">
              <w:rPr>
                <w:rStyle w:val="CharStyle7"/>
                <w:sz w:val="24"/>
                <w:szCs w:val="24"/>
                <w:lang w:eastAsia="zh-CN"/>
              </w:rPr>
              <w:t xml:space="preserve">Рішення міської ради про </w:t>
            </w:r>
            <w:r w:rsidRPr="00E36F4F">
              <w:rPr>
                <w:rStyle w:val="CharStyle7"/>
                <w:bCs/>
                <w:sz w:val="24"/>
                <w:szCs w:val="24"/>
                <w:lang w:eastAsia="zh-CN" w:bidi="ar-SA"/>
              </w:rPr>
              <w:t>передачу земельної ділянки юридичним особам в постійне користування</w:t>
            </w:r>
          </w:p>
        </w:tc>
      </w:tr>
      <w:tr w:rsidR="000E2EA2" w:rsidRPr="00DA5046" w:rsidTr="007F17A2">
        <w:trPr>
          <w:trHeight w:val="70"/>
        </w:trPr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4" w:type="dxa"/>
          </w:tcPr>
          <w:p w:rsidR="000E2EA2" w:rsidRPr="00DA5046" w:rsidRDefault="000E2EA2" w:rsidP="003F7A20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600FB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4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0E2EA2" w:rsidRPr="000600FB" w:rsidRDefault="000E2EA2" w:rsidP="00DE7B2C">
      <w:pPr>
        <w:spacing w:after="0" w:line="240" w:lineRule="auto"/>
      </w:pPr>
      <w:r w:rsidRPr="000600FB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0E2EA2" w:rsidRPr="00DA5046" w:rsidTr="00744CF0">
        <w:tc>
          <w:tcPr>
            <w:tcW w:w="5068" w:type="dxa"/>
          </w:tcPr>
          <w:p w:rsidR="000E2EA2" w:rsidRPr="000600FB" w:rsidRDefault="000E2EA2" w:rsidP="00744CF0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м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міського голови</w:t>
            </w:r>
          </w:p>
          <w:p w:rsidR="000E2EA2" w:rsidRPr="000600FB" w:rsidRDefault="000E2EA2" w:rsidP="009D46E6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18.12.2020 р. № 379-р</w:t>
            </w:r>
          </w:p>
        </w:tc>
      </w:tr>
    </w:tbl>
    <w:p w:rsidR="000E2EA2" w:rsidRPr="000600FB" w:rsidRDefault="000E2EA2" w:rsidP="007F17A2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0E2EA2" w:rsidRPr="000600FB" w:rsidRDefault="000E2EA2" w:rsidP="006D6937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0600FB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0E2EA2" w:rsidRPr="000600FB" w:rsidRDefault="000E2EA2" w:rsidP="006D6937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0E2EA2" w:rsidRPr="007D124B" w:rsidRDefault="000E2EA2" w:rsidP="006D6937">
      <w:pPr>
        <w:widowControl w:val="0"/>
        <w:suppressAutoHyphens/>
        <w:spacing w:after="0" w:line="200" w:lineRule="atLeast"/>
        <w:ind w:left="180"/>
        <w:jc w:val="center"/>
        <w:rPr>
          <w:rFonts w:ascii="Times New Roman" w:hAnsi="Times New Roman"/>
          <w:kern w:val="1"/>
          <w:sz w:val="19"/>
          <w:szCs w:val="19"/>
          <w:lang w:eastAsia="zh-CN" w:bidi="hi-IN"/>
        </w:rPr>
      </w:pPr>
      <w:r w:rsidRPr="007D124B">
        <w:rPr>
          <w:rFonts w:ascii="Times New Roman" w:hAnsi="Times New Roman"/>
          <w:b/>
          <w:kern w:val="1"/>
          <w:sz w:val="28"/>
          <w:szCs w:val="28"/>
          <w:lang w:eastAsia="zh-CN"/>
        </w:rPr>
        <w:t xml:space="preserve">Рішення міської ради про </w:t>
      </w:r>
      <w:r w:rsidRPr="007D124B">
        <w:rPr>
          <w:rFonts w:ascii="Times New Roman" w:hAnsi="Times New Roman"/>
          <w:b/>
          <w:bCs/>
          <w:kern w:val="1"/>
          <w:sz w:val="28"/>
          <w:szCs w:val="28"/>
          <w:lang w:eastAsia="zh-CN"/>
        </w:rPr>
        <w:t xml:space="preserve">передачу земельної ділянки </w:t>
      </w:r>
      <w:r>
        <w:rPr>
          <w:rFonts w:ascii="Times New Roman" w:hAnsi="Times New Roman"/>
          <w:b/>
          <w:bCs/>
          <w:kern w:val="1"/>
          <w:sz w:val="28"/>
          <w:szCs w:val="28"/>
          <w:lang w:eastAsia="zh-CN"/>
        </w:rPr>
        <w:t>об</w:t>
      </w:r>
      <w:r w:rsidRPr="0007618A">
        <w:rPr>
          <w:rFonts w:ascii="Times New Roman" w:hAnsi="Times New Roman"/>
          <w:b/>
          <w:bCs/>
          <w:kern w:val="1"/>
          <w:sz w:val="28"/>
          <w:szCs w:val="28"/>
          <w:lang w:eastAsia="zh-CN"/>
        </w:rPr>
        <w:t>’</w:t>
      </w:r>
      <w:r>
        <w:rPr>
          <w:rFonts w:ascii="Times New Roman" w:hAnsi="Times New Roman"/>
          <w:b/>
          <w:bCs/>
          <w:kern w:val="1"/>
          <w:sz w:val="28"/>
          <w:szCs w:val="28"/>
          <w:lang w:eastAsia="zh-CN"/>
        </w:rPr>
        <w:t>єднанню співвласників багатоквартирних будинків</w:t>
      </w:r>
    </w:p>
    <w:p w:rsidR="000E2EA2" w:rsidRPr="000600FB" w:rsidRDefault="000E2EA2" w:rsidP="006D693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0E2EA2" w:rsidRPr="000600FB" w:rsidRDefault="000E2EA2" w:rsidP="006D69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0600FB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0E2EA2" w:rsidRPr="000600FB" w:rsidRDefault="000E2EA2" w:rsidP="006D693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0600FB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0E2EA2" w:rsidRPr="000600FB" w:rsidRDefault="000E2EA2" w:rsidP="006D693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4"/>
        <w:gridCol w:w="141"/>
        <w:gridCol w:w="6214"/>
      </w:tblGrid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0E2EA2" w:rsidRPr="00DA5046" w:rsidTr="007F17A2">
        <w:tc>
          <w:tcPr>
            <w:tcW w:w="548" w:type="dxa"/>
            <w:vMerge w:val="restart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0E2EA2" w:rsidRPr="00DA5046" w:rsidTr="007F17A2">
        <w:trPr>
          <w:trHeight w:val="1373"/>
        </w:trPr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40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0E2EA2" w:rsidRPr="00DA5046" w:rsidRDefault="000E2EA2" w:rsidP="003F7A20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41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1" w:type="dxa"/>
            <w:gridSpan w:val="2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5" w:type="dxa"/>
            <w:gridSpan w:val="2"/>
          </w:tcPr>
          <w:p w:rsidR="000E2EA2" w:rsidRPr="00DE7B2C" w:rsidRDefault="000E2EA2" w:rsidP="007F17A2">
            <w:pPr>
              <w:pStyle w:val="Textbody"/>
              <w:spacing w:after="0"/>
              <w:rPr>
                <w:rFonts w:cs="Times New Roman"/>
                <w:bCs/>
                <w:lang w:val="ru-RU"/>
              </w:rPr>
            </w:pP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Земельний  кодекс України, ЗУ “Про</w:t>
            </w:r>
            <w:r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 xml:space="preserve"> державний земельний кадастр”, </w:t>
            </w: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 xml:space="preserve">ЗУ </w:t>
            </w:r>
            <w:r w:rsidRPr="000533CA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val="ru-RU" w:eastAsia="zh-CN"/>
              </w:rPr>
              <w:t>“</w:t>
            </w: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Про землеустрій</w:t>
            </w:r>
            <w:r w:rsidRPr="000533CA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val="ru-RU" w:eastAsia="zh-CN"/>
              </w:rPr>
              <w:t>”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1" w:type="dxa"/>
            <w:gridSpan w:val="2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5" w:type="dxa"/>
            <w:gridSpan w:val="2"/>
          </w:tcPr>
          <w:p w:rsidR="000E2EA2" w:rsidRPr="000600FB" w:rsidRDefault="000E2EA2" w:rsidP="003F7A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1" w:type="dxa"/>
            <w:gridSpan w:val="2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5" w:type="dxa"/>
            <w:gridSpan w:val="2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1" w:type="dxa"/>
            <w:gridSpan w:val="2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5" w:type="dxa"/>
            <w:gridSpan w:val="2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0E2EA2" w:rsidRPr="00DA5046" w:rsidTr="007F17A2">
        <w:trPr>
          <w:trHeight w:val="599"/>
        </w:trPr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2" w:type="dxa"/>
            <w:gridSpan w:val="3"/>
          </w:tcPr>
          <w:p w:rsidR="000E2EA2" w:rsidRPr="006D6937" w:rsidRDefault="000E2EA2" w:rsidP="006D6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4" w:type="dxa"/>
          </w:tcPr>
          <w:p w:rsidR="000E2EA2" w:rsidRPr="006D6937" w:rsidRDefault="000E2EA2" w:rsidP="006D69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0E2EA2" w:rsidRPr="00DA5046" w:rsidTr="007F17A2">
        <w:trPr>
          <w:trHeight w:val="1371"/>
        </w:trPr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2" w:type="dxa"/>
            <w:gridSpan w:val="3"/>
          </w:tcPr>
          <w:p w:rsidR="000E2EA2" w:rsidRPr="006D6937" w:rsidRDefault="000E2EA2" w:rsidP="006D6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6D6937" w:rsidRDefault="000E2EA2" w:rsidP="006D693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Mangal"/>
                <w:i/>
                <w:kern w:val="1"/>
                <w:sz w:val="24"/>
                <w:szCs w:val="24"/>
                <w:lang w:eastAsia="zh-CN" w:bidi="hi-IN"/>
              </w:rPr>
            </w:pPr>
            <w:r w:rsidRPr="006D6937"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zh-CN"/>
              </w:rPr>
              <w:t>1. Заява.</w:t>
            </w:r>
          </w:p>
          <w:p w:rsidR="000E2EA2" w:rsidRPr="006D6937" w:rsidRDefault="000E2EA2" w:rsidP="006D693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Mangal"/>
                <w:i/>
                <w:kern w:val="1"/>
                <w:sz w:val="24"/>
                <w:szCs w:val="24"/>
                <w:lang w:eastAsia="zh-CN" w:bidi="hi-IN"/>
              </w:rPr>
            </w:pPr>
            <w:r w:rsidRPr="006D6937">
              <w:rPr>
                <w:rFonts w:ascii="Times New Roman" w:eastAsia="SimSun" w:hAnsi="Times New Roman"/>
                <w:iCs/>
                <w:kern w:val="1"/>
                <w:sz w:val="24"/>
                <w:szCs w:val="24"/>
                <w:lang w:eastAsia="zh-CN"/>
              </w:rPr>
              <w:t xml:space="preserve">2. Технічна документація із землеустрою </w:t>
            </w:r>
            <w:r w:rsidRPr="006D6937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>/проект землеустрою що відведення земельної ділянки</w:t>
            </w:r>
          </w:p>
          <w:p w:rsidR="000E2EA2" w:rsidRPr="006D6937" w:rsidRDefault="000E2EA2" w:rsidP="006D693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2" w:type="dxa"/>
            <w:gridSpan w:val="3"/>
          </w:tcPr>
          <w:p w:rsidR="000E2EA2" w:rsidRPr="006D6937" w:rsidRDefault="000E2EA2" w:rsidP="006D6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6D6937" w:rsidRDefault="000E2EA2" w:rsidP="006D693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6D6937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 w:rsidRPr="006D6937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управління “Центр надання адміністративних послуг” Коломийської міської ради </w:t>
            </w:r>
            <w:r w:rsidRPr="006D6937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2" w:type="dxa"/>
            <w:gridSpan w:val="3"/>
          </w:tcPr>
          <w:p w:rsidR="000E2EA2" w:rsidRPr="006D6937" w:rsidRDefault="000E2EA2" w:rsidP="006D6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4" w:type="dxa"/>
          </w:tcPr>
          <w:p w:rsidR="000E2EA2" w:rsidRPr="006D6937" w:rsidRDefault="000E2EA2" w:rsidP="006D69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2" w:type="dxa"/>
            <w:gridSpan w:val="3"/>
          </w:tcPr>
          <w:p w:rsidR="000E2EA2" w:rsidRPr="006D6937" w:rsidRDefault="000E2EA2" w:rsidP="006D6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4" w:type="dxa"/>
          </w:tcPr>
          <w:p w:rsidR="000E2EA2" w:rsidRPr="006D6937" w:rsidRDefault="000E2EA2" w:rsidP="006D69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2" w:type="dxa"/>
            <w:gridSpan w:val="3"/>
          </w:tcPr>
          <w:p w:rsidR="000E2EA2" w:rsidRPr="006D6937" w:rsidRDefault="000E2EA2" w:rsidP="006D6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4" w:type="dxa"/>
          </w:tcPr>
          <w:p w:rsidR="000E2EA2" w:rsidRPr="006D6937" w:rsidRDefault="000E2EA2" w:rsidP="006D69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2" w:type="dxa"/>
            <w:gridSpan w:val="3"/>
          </w:tcPr>
          <w:p w:rsidR="000E2EA2" w:rsidRPr="006D6937" w:rsidRDefault="000E2EA2" w:rsidP="006D6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4" w:type="dxa"/>
          </w:tcPr>
          <w:p w:rsidR="000E2EA2" w:rsidRPr="006D6937" w:rsidRDefault="000E2EA2" w:rsidP="006D69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2" w:type="dxa"/>
            <w:gridSpan w:val="3"/>
          </w:tcPr>
          <w:p w:rsidR="000E2EA2" w:rsidRPr="006D6937" w:rsidRDefault="000E2EA2" w:rsidP="006D6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4" w:type="dxa"/>
          </w:tcPr>
          <w:p w:rsidR="000E2EA2" w:rsidRPr="006D6937" w:rsidRDefault="000E2EA2" w:rsidP="006D69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30 днів.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2" w:type="dxa"/>
            <w:gridSpan w:val="3"/>
          </w:tcPr>
          <w:p w:rsidR="000E2EA2" w:rsidRPr="006D6937" w:rsidRDefault="000E2EA2" w:rsidP="006D6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6D6937" w:rsidRDefault="000E2EA2" w:rsidP="006D6937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6D6937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1.Подання документів не в повному обсязі.</w:t>
            </w:r>
          </w:p>
          <w:p w:rsidR="000E2EA2" w:rsidRPr="006D6937" w:rsidRDefault="000E2EA2" w:rsidP="006D6937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6D6937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2.Виявлення в поданих документах недостовірних відомостей.</w:t>
            </w:r>
          </w:p>
          <w:p w:rsidR="000E2EA2" w:rsidRPr="006D6937" w:rsidRDefault="000E2EA2" w:rsidP="006D6937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6D6937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3.Невідповідність вимогам законів та прийнятих відповідно до них нормативно-правових актів.</w:t>
            </w:r>
          </w:p>
        </w:tc>
      </w:tr>
      <w:tr w:rsidR="000E2EA2" w:rsidRPr="00DA5046" w:rsidTr="007F17A2">
        <w:trPr>
          <w:trHeight w:val="266"/>
        </w:trPr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2" w:type="dxa"/>
            <w:gridSpan w:val="3"/>
          </w:tcPr>
          <w:p w:rsidR="000E2EA2" w:rsidRPr="006D6937" w:rsidRDefault="000E2EA2" w:rsidP="006D6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4" w:type="dxa"/>
          </w:tcPr>
          <w:p w:rsidR="000E2EA2" w:rsidRPr="006D6937" w:rsidRDefault="000E2EA2" w:rsidP="006D693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  <w:lang w:eastAsia="zh-CN" w:bidi="hi-IN"/>
              </w:rPr>
            </w:pPr>
            <w:r w:rsidRPr="006D6937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 xml:space="preserve">Рішення міської ради про </w:t>
            </w:r>
            <w:r w:rsidRPr="006D6937">
              <w:rPr>
                <w:rFonts w:ascii="Times New Roman" w:hAnsi="Times New Roman"/>
                <w:bCs/>
                <w:kern w:val="1"/>
                <w:sz w:val="24"/>
                <w:szCs w:val="24"/>
                <w:lang w:eastAsia="zh-CN"/>
              </w:rPr>
              <w:t>передачу земельної ділянки об’єднанню співвласників багатоквартирних будинків</w:t>
            </w:r>
          </w:p>
        </w:tc>
      </w:tr>
      <w:tr w:rsidR="000E2EA2" w:rsidRPr="00DA5046" w:rsidTr="007F17A2">
        <w:trPr>
          <w:trHeight w:val="70"/>
        </w:trPr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2" w:type="dxa"/>
            <w:gridSpan w:val="3"/>
          </w:tcPr>
          <w:p w:rsidR="000E2EA2" w:rsidRPr="006D6937" w:rsidRDefault="000E2EA2" w:rsidP="006D6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4" w:type="dxa"/>
          </w:tcPr>
          <w:p w:rsidR="000E2EA2" w:rsidRPr="00DA5046" w:rsidRDefault="000E2EA2" w:rsidP="006D693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D6937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2" w:type="dxa"/>
            <w:gridSpan w:val="3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4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0E2EA2" w:rsidRPr="000600FB" w:rsidRDefault="000E2EA2" w:rsidP="006D6937">
      <w:pPr>
        <w:spacing w:after="0" w:line="240" w:lineRule="auto"/>
      </w:pPr>
      <w:r w:rsidRPr="000600FB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0E2EA2" w:rsidRPr="00DA5046" w:rsidTr="00744CF0">
        <w:tc>
          <w:tcPr>
            <w:tcW w:w="5068" w:type="dxa"/>
          </w:tcPr>
          <w:p w:rsidR="000E2EA2" w:rsidRPr="000600FB" w:rsidRDefault="000E2EA2" w:rsidP="00744CF0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0E2EA2" w:rsidRPr="000600FB" w:rsidRDefault="000E2EA2" w:rsidP="00744CF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м</w:t>
            </w: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міського голови</w:t>
            </w:r>
          </w:p>
          <w:p w:rsidR="000E2EA2" w:rsidRPr="000600FB" w:rsidRDefault="000E2EA2" w:rsidP="009D46E6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</w:t>
            </w: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 xml:space="preserve"> 18.12.2020 р. № 379-р</w:t>
            </w:r>
          </w:p>
        </w:tc>
      </w:tr>
    </w:tbl>
    <w:p w:rsidR="000E2EA2" w:rsidRPr="007F17A2" w:rsidRDefault="000E2EA2" w:rsidP="007F17A2">
      <w:pPr>
        <w:spacing w:after="0" w:line="240" w:lineRule="auto"/>
        <w:jc w:val="center"/>
        <w:rPr>
          <w:rFonts w:ascii="Times New Roman" w:hAnsi="Times New Roman"/>
          <w:b/>
          <w:caps/>
          <w:szCs w:val="28"/>
          <w:lang w:eastAsia="uk-UA"/>
        </w:rPr>
      </w:pPr>
    </w:p>
    <w:p w:rsidR="000E2EA2" w:rsidRPr="000600FB" w:rsidRDefault="000E2EA2" w:rsidP="006D6937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0600FB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0E2EA2" w:rsidRPr="007F17A2" w:rsidRDefault="000E2EA2" w:rsidP="006D6937">
      <w:pPr>
        <w:spacing w:after="0" w:line="240" w:lineRule="auto"/>
        <w:jc w:val="center"/>
        <w:rPr>
          <w:rFonts w:ascii="Times New Roman" w:hAnsi="Times New Roman"/>
          <w:caps/>
          <w:szCs w:val="28"/>
          <w:u w:val="single"/>
          <w:lang w:eastAsia="uk-UA"/>
        </w:rPr>
      </w:pPr>
    </w:p>
    <w:p w:rsidR="000E2EA2" w:rsidRPr="00050DEC" w:rsidRDefault="000E2EA2" w:rsidP="006D6937">
      <w:pPr>
        <w:widowControl w:val="0"/>
        <w:suppressAutoHyphens/>
        <w:autoSpaceDN w:val="0"/>
        <w:spacing w:after="0" w:line="200" w:lineRule="atLeast"/>
        <w:ind w:left="180"/>
        <w:jc w:val="center"/>
        <w:textAlignment w:val="baseline"/>
        <w:rPr>
          <w:rFonts w:ascii="Times New Roman" w:hAnsi="Times New Roman"/>
          <w:kern w:val="3"/>
          <w:sz w:val="19"/>
          <w:szCs w:val="19"/>
          <w:lang w:eastAsia="zh-CN" w:bidi="hi-IN"/>
        </w:rPr>
      </w:pPr>
      <w:r w:rsidRPr="00050DEC">
        <w:rPr>
          <w:rFonts w:ascii="Times New Roman" w:hAnsi="Times New Roman"/>
          <w:b/>
          <w:kern w:val="3"/>
          <w:sz w:val="28"/>
          <w:szCs w:val="28"/>
          <w:lang w:eastAsia="zh-CN"/>
        </w:rPr>
        <w:t>Рішення міської ради про  переоформлення права користування землею на умовах оренди</w:t>
      </w:r>
    </w:p>
    <w:p w:rsidR="000E2EA2" w:rsidRPr="000600FB" w:rsidRDefault="000E2EA2" w:rsidP="006D693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0E2EA2" w:rsidRPr="000600FB" w:rsidRDefault="000E2EA2" w:rsidP="006D69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0600FB">
        <w:rPr>
          <w:rFonts w:ascii="Times New Roman" w:hAnsi="Times New Roman"/>
          <w:b/>
          <w:sz w:val="28"/>
          <w:szCs w:val="28"/>
          <w:u w:val="single"/>
          <w:lang w:eastAsia="uk-UA"/>
        </w:rPr>
        <w:t>Відділ земельних відносин Коломийської міської ради</w:t>
      </w:r>
    </w:p>
    <w:p w:rsidR="000E2EA2" w:rsidRPr="000600FB" w:rsidRDefault="000E2EA2" w:rsidP="006D693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0600FB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0E2EA2" w:rsidRPr="000600FB" w:rsidRDefault="000E2EA2" w:rsidP="006D693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3"/>
        <w:gridCol w:w="141"/>
        <w:gridCol w:w="6215"/>
      </w:tblGrid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0E2EA2" w:rsidRPr="00DA5046" w:rsidTr="007F17A2">
        <w:tc>
          <w:tcPr>
            <w:tcW w:w="548" w:type="dxa"/>
            <w:vMerge w:val="restart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0E2EA2" w:rsidRPr="00DA5046" w:rsidTr="007F17A2">
        <w:tc>
          <w:tcPr>
            <w:tcW w:w="548" w:type="dxa"/>
            <w:vMerge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69" w:type="dxa"/>
            <w:gridSpan w:val="3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0600FB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0E2EA2" w:rsidRPr="00DA5046" w:rsidTr="007F17A2">
        <w:trPr>
          <w:trHeight w:val="1373"/>
        </w:trPr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69" w:type="dxa"/>
            <w:gridSpan w:val="3"/>
          </w:tcPr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42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0E2EA2" w:rsidRPr="00DA5046" w:rsidRDefault="000E2EA2" w:rsidP="003F7A20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43" w:history="1">
              <w:r w:rsidRPr="00DA504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0E2EA2" w:rsidRPr="000600FB" w:rsidRDefault="000E2EA2" w:rsidP="003F7A2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6" w:type="dxa"/>
            <w:gridSpan w:val="2"/>
          </w:tcPr>
          <w:p w:rsidR="000E2EA2" w:rsidRPr="00DE7B2C" w:rsidRDefault="000E2EA2" w:rsidP="007F17A2">
            <w:pPr>
              <w:pStyle w:val="Textbody"/>
              <w:spacing w:after="0"/>
              <w:rPr>
                <w:rFonts w:cs="Times New Roman"/>
                <w:bCs/>
                <w:lang w:val="ru-RU"/>
              </w:rPr>
            </w:pP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 xml:space="preserve">Земельний  кодекс України, ЗУ “Про державний земельний кадастр”,  ЗУ “Про оренду землі”, ЗУ </w:t>
            </w:r>
            <w:r w:rsidRPr="000533CA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val="ru-RU" w:eastAsia="zh-CN"/>
              </w:rPr>
              <w:t>“</w:t>
            </w:r>
            <w:r w:rsidRPr="000600FB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Про землеустрій</w:t>
            </w:r>
            <w:r w:rsidRPr="000533CA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val="ru-RU" w:eastAsia="zh-CN"/>
              </w:rPr>
              <w:t>”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3F7A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0" w:type="dxa"/>
            <w:gridSpan w:val="2"/>
          </w:tcPr>
          <w:p w:rsidR="000E2EA2" w:rsidRPr="000600FB" w:rsidRDefault="000E2EA2" w:rsidP="003F7A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6" w:type="dxa"/>
            <w:gridSpan w:val="2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rPr>
          <w:trHeight w:val="397"/>
        </w:trPr>
        <w:tc>
          <w:tcPr>
            <w:tcW w:w="9854" w:type="dxa"/>
            <w:gridSpan w:val="5"/>
            <w:vAlign w:val="center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0E2EA2" w:rsidRPr="00DA5046" w:rsidTr="007F17A2">
        <w:trPr>
          <w:trHeight w:val="599"/>
        </w:trPr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1" w:type="dxa"/>
            <w:gridSpan w:val="3"/>
          </w:tcPr>
          <w:p w:rsidR="000E2EA2" w:rsidRPr="006D6937" w:rsidRDefault="000E2EA2" w:rsidP="006D6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5" w:type="dxa"/>
          </w:tcPr>
          <w:p w:rsidR="000E2EA2" w:rsidRPr="006D6937" w:rsidRDefault="000E2EA2" w:rsidP="006D69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Письмова заява.</w:t>
            </w:r>
          </w:p>
        </w:tc>
      </w:tr>
      <w:tr w:rsidR="000E2EA2" w:rsidRPr="00DA5046" w:rsidTr="007F17A2">
        <w:trPr>
          <w:trHeight w:val="1371"/>
        </w:trPr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1" w:type="dxa"/>
            <w:gridSpan w:val="3"/>
          </w:tcPr>
          <w:p w:rsidR="000E2EA2" w:rsidRPr="006D6937" w:rsidRDefault="000E2EA2" w:rsidP="006D6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7F17A2" w:rsidRDefault="000E2EA2" w:rsidP="006D6937">
            <w:pPr>
              <w:pStyle w:val="Textbody"/>
              <w:spacing w:after="0"/>
              <w:rPr>
                <w:rStyle w:val="CharStyle12"/>
                <w:i w:val="0"/>
                <w:color w:val="auto"/>
                <w:spacing w:val="0"/>
                <w:sz w:val="23"/>
                <w:szCs w:val="23"/>
                <w:lang w:eastAsia="zh-CN"/>
              </w:rPr>
            </w:pPr>
            <w:r w:rsidRPr="007F17A2">
              <w:rPr>
                <w:rStyle w:val="CharStyle12"/>
                <w:i w:val="0"/>
                <w:color w:val="auto"/>
                <w:spacing w:val="0"/>
                <w:sz w:val="23"/>
                <w:szCs w:val="23"/>
                <w:lang w:eastAsia="zh-CN"/>
              </w:rPr>
              <w:t>1.Заяви землекористувачів.</w:t>
            </w:r>
          </w:p>
          <w:p w:rsidR="000E2EA2" w:rsidRPr="007F17A2" w:rsidRDefault="000E2EA2" w:rsidP="006D6937">
            <w:pPr>
              <w:pStyle w:val="Textbody"/>
              <w:spacing w:after="0"/>
              <w:rPr>
                <w:rStyle w:val="CharStyle12"/>
                <w:i w:val="0"/>
                <w:color w:val="auto"/>
                <w:spacing w:val="0"/>
                <w:sz w:val="23"/>
                <w:szCs w:val="23"/>
                <w:lang w:eastAsia="zh-CN"/>
              </w:rPr>
            </w:pPr>
            <w:r w:rsidRPr="007F17A2">
              <w:rPr>
                <w:rStyle w:val="CharStyle12"/>
                <w:i w:val="0"/>
                <w:color w:val="auto"/>
                <w:spacing w:val="0"/>
                <w:sz w:val="23"/>
                <w:szCs w:val="23"/>
                <w:lang w:eastAsia="zh-CN"/>
              </w:rPr>
              <w:t>2.Фотокопія документу що посвідчує перехід права власності на нерухоме майно, та документу, що посвідчує реєстрацію речового права на нерухомість, розташовану  на земельній ділянці, яка перебуває в постійному користуванні</w:t>
            </w:r>
          </w:p>
          <w:p w:rsidR="000E2EA2" w:rsidRPr="007F17A2" w:rsidRDefault="000E2EA2" w:rsidP="006D6937">
            <w:pPr>
              <w:pStyle w:val="Textbody"/>
              <w:spacing w:after="0"/>
              <w:rPr>
                <w:sz w:val="23"/>
                <w:szCs w:val="23"/>
              </w:rPr>
            </w:pPr>
            <w:r w:rsidRPr="007F17A2">
              <w:rPr>
                <w:rStyle w:val="CharStyle12"/>
                <w:i w:val="0"/>
                <w:color w:val="auto"/>
                <w:spacing w:val="0"/>
                <w:sz w:val="23"/>
                <w:szCs w:val="23"/>
                <w:lang w:eastAsia="zh-CN"/>
              </w:rPr>
              <w:t>3.Копії паспорта та ідентифікаційного номеру або установчих документів для  юридичної особи</w:t>
            </w:r>
          </w:p>
          <w:p w:rsidR="000E2EA2" w:rsidRPr="007F17A2" w:rsidRDefault="000E2EA2" w:rsidP="006D6937">
            <w:pPr>
              <w:pStyle w:val="Textbody"/>
              <w:spacing w:after="0"/>
              <w:rPr>
                <w:sz w:val="23"/>
                <w:szCs w:val="23"/>
              </w:rPr>
            </w:pPr>
            <w:r w:rsidRPr="007F17A2">
              <w:rPr>
                <w:rStyle w:val="CharStyle12"/>
                <w:i w:val="0"/>
                <w:color w:val="auto"/>
                <w:spacing w:val="0"/>
                <w:sz w:val="23"/>
                <w:szCs w:val="23"/>
                <w:lang w:eastAsia="zh-CN"/>
              </w:rPr>
              <w:t>4. Копія акту на право постійного користування землею або витягу з Державного реєстру речових прав на нерухоме майно.</w:t>
            </w:r>
          </w:p>
          <w:p w:rsidR="000E2EA2" w:rsidRPr="007F17A2" w:rsidRDefault="000E2EA2" w:rsidP="006D6937">
            <w:pPr>
              <w:pStyle w:val="Textbody"/>
              <w:spacing w:after="0"/>
              <w:rPr>
                <w:sz w:val="23"/>
                <w:szCs w:val="23"/>
              </w:rPr>
            </w:pPr>
            <w:r w:rsidRPr="007F17A2">
              <w:rPr>
                <w:rStyle w:val="CharStyle12"/>
                <w:i w:val="0"/>
                <w:color w:val="auto"/>
                <w:spacing w:val="0"/>
                <w:sz w:val="23"/>
                <w:szCs w:val="23"/>
                <w:lang w:eastAsia="zh-CN"/>
              </w:rPr>
              <w:t>5.Витяг з Державного земельного кадастру.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1" w:type="dxa"/>
            <w:gridSpan w:val="3"/>
          </w:tcPr>
          <w:p w:rsidR="000E2EA2" w:rsidRPr="006D6937" w:rsidRDefault="000E2EA2" w:rsidP="006D6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6D6937" w:rsidRDefault="000E2EA2" w:rsidP="006D693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6D6937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 xml:space="preserve">Документи надаються до </w:t>
            </w:r>
            <w:r w:rsidRPr="006D6937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 xml:space="preserve">управління “Центр надання адміністративних послуг” Коломийської міської ради </w:t>
            </w:r>
            <w:r w:rsidRPr="006D6937">
              <w:rPr>
                <w:rFonts w:ascii="Times New Roman" w:hAnsi="Times New Roman" w:cs="Mangal"/>
                <w:bCs/>
                <w:kern w:val="3"/>
                <w:sz w:val="24"/>
                <w:szCs w:val="24"/>
                <w:lang w:eastAsia="uk-UA"/>
              </w:rPr>
              <w:t>(площа Привокзальна, 2А/1, м. Коломия), особисто чи по дорученню.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1" w:type="dxa"/>
            <w:gridSpan w:val="3"/>
          </w:tcPr>
          <w:p w:rsidR="000E2EA2" w:rsidRPr="006D6937" w:rsidRDefault="000E2EA2" w:rsidP="006D6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5" w:type="dxa"/>
          </w:tcPr>
          <w:p w:rsidR="000E2EA2" w:rsidRPr="006D6937" w:rsidRDefault="000E2EA2" w:rsidP="006D69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1" w:type="dxa"/>
            <w:gridSpan w:val="3"/>
          </w:tcPr>
          <w:p w:rsidR="000E2EA2" w:rsidRPr="006D6937" w:rsidRDefault="000E2EA2" w:rsidP="006D6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5" w:type="dxa"/>
          </w:tcPr>
          <w:p w:rsidR="000E2EA2" w:rsidRPr="006D6937" w:rsidRDefault="000E2EA2" w:rsidP="006D69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1" w:type="dxa"/>
            <w:gridSpan w:val="3"/>
          </w:tcPr>
          <w:p w:rsidR="000E2EA2" w:rsidRPr="006D6937" w:rsidRDefault="000E2EA2" w:rsidP="006D6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5" w:type="dxa"/>
          </w:tcPr>
          <w:p w:rsidR="000E2EA2" w:rsidRPr="006D6937" w:rsidRDefault="000E2EA2" w:rsidP="006D69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1" w:type="dxa"/>
            <w:gridSpan w:val="3"/>
          </w:tcPr>
          <w:p w:rsidR="000E2EA2" w:rsidRPr="006D6937" w:rsidRDefault="000E2EA2" w:rsidP="006D6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5" w:type="dxa"/>
          </w:tcPr>
          <w:p w:rsidR="000E2EA2" w:rsidRPr="006D6937" w:rsidRDefault="000E2EA2" w:rsidP="006D69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1" w:type="dxa"/>
            <w:gridSpan w:val="3"/>
          </w:tcPr>
          <w:p w:rsidR="000E2EA2" w:rsidRPr="006D6937" w:rsidRDefault="000E2EA2" w:rsidP="006D6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5" w:type="dxa"/>
          </w:tcPr>
          <w:p w:rsidR="000E2EA2" w:rsidRPr="006D6937" w:rsidRDefault="000E2EA2" w:rsidP="006D69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Протягом 30 днів.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1" w:type="dxa"/>
            <w:gridSpan w:val="3"/>
          </w:tcPr>
          <w:p w:rsidR="000E2EA2" w:rsidRPr="006D6937" w:rsidRDefault="000E2EA2" w:rsidP="006D6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E2EA2" w:rsidRPr="006D6937" w:rsidRDefault="000E2EA2" w:rsidP="006D6937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6D6937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1.Подання документів не в повному обсязі.</w:t>
            </w:r>
          </w:p>
          <w:p w:rsidR="000E2EA2" w:rsidRPr="006D6937" w:rsidRDefault="000E2EA2" w:rsidP="006D6937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6D6937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2.Виявлення в поданих документах недостовірних відомостей.</w:t>
            </w:r>
          </w:p>
          <w:p w:rsidR="000E2EA2" w:rsidRPr="006D6937" w:rsidRDefault="000E2EA2" w:rsidP="006D6937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6D6937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3.Невідповідність вимогам законів та прийнятих відповідно до них нормативно-правових актів.</w:t>
            </w:r>
          </w:p>
        </w:tc>
      </w:tr>
      <w:tr w:rsidR="000E2EA2" w:rsidRPr="00DA5046" w:rsidTr="007F17A2">
        <w:trPr>
          <w:trHeight w:val="266"/>
        </w:trPr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1" w:type="dxa"/>
            <w:gridSpan w:val="3"/>
          </w:tcPr>
          <w:p w:rsidR="000E2EA2" w:rsidRPr="006D6937" w:rsidRDefault="000E2EA2" w:rsidP="006D6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5" w:type="dxa"/>
          </w:tcPr>
          <w:p w:rsidR="000E2EA2" w:rsidRPr="006D6937" w:rsidRDefault="000E2EA2" w:rsidP="006D6937">
            <w:pPr>
              <w:pStyle w:val="2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6D6937">
              <w:rPr>
                <w:rStyle w:val="CharStyle7"/>
                <w:color w:val="auto"/>
                <w:sz w:val="24"/>
                <w:szCs w:val="24"/>
                <w:lang w:eastAsia="zh-CN"/>
              </w:rPr>
              <w:t>Витяг з рішення міської ради про  переоформлення права користування землею на умовах оренди</w:t>
            </w:r>
          </w:p>
        </w:tc>
      </w:tr>
      <w:tr w:rsidR="000E2EA2" w:rsidRPr="00DA5046" w:rsidTr="007F17A2">
        <w:trPr>
          <w:trHeight w:val="70"/>
        </w:trPr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1" w:type="dxa"/>
            <w:gridSpan w:val="3"/>
          </w:tcPr>
          <w:p w:rsidR="000E2EA2" w:rsidRPr="006D6937" w:rsidRDefault="000E2EA2" w:rsidP="006D6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5" w:type="dxa"/>
          </w:tcPr>
          <w:p w:rsidR="000E2EA2" w:rsidRPr="00DA5046" w:rsidRDefault="000E2EA2" w:rsidP="006D6937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D6937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В управлінні “Центр надання адміністративних послуг” Коломийської міської ради (площа Привокзальна, 2А/1, м. Коломия), особисто чи по дорученню</w:t>
            </w:r>
          </w:p>
        </w:tc>
      </w:tr>
      <w:tr w:rsidR="000E2EA2" w:rsidRPr="00DA5046" w:rsidTr="007F17A2">
        <w:tc>
          <w:tcPr>
            <w:tcW w:w="548" w:type="dxa"/>
          </w:tcPr>
          <w:p w:rsidR="000E2EA2" w:rsidRPr="000600FB" w:rsidRDefault="000E2EA2" w:rsidP="003F7A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0600FB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1" w:type="dxa"/>
            <w:gridSpan w:val="3"/>
          </w:tcPr>
          <w:p w:rsidR="000E2EA2" w:rsidRPr="006D6937" w:rsidRDefault="000E2EA2" w:rsidP="006D6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5" w:type="dxa"/>
          </w:tcPr>
          <w:p w:rsidR="000E2EA2" w:rsidRPr="006D6937" w:rsidRDefault="000E2EA2" w:rsidP="006D69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D6937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0E2EA2" w:rsidRPr="006D6937" w:rsidRDefault="000E2EA2" w:rsidP="00C959C2">
      <w:pPr>
        <w:spacing w:after="0" w:line="240" w:lineRule="auto"/>
        <w:rPr>
          <w:lang w:val="en-US"/>
        </w:rPr>
      </w:pPr>
    </w:p>
    <w:sectPr w:rsidR="000E2EA2" w:rsidRPr="006D6937" w:rsidSect="00993B92">
      <w:headerReference w:type="even" r:id="rId44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EA2" w:rsidRDefault="000E2EA2">
      <w:pPr>
        <w:spacing w:after="0" w:line="240" w:lineRule="auto"/>
      </w:pPr>
      <w:r>
        <w:separator/>
      </w:r>
    </w:p>
  </w:endnote>
  <w:endnote w:type="continuationSeparator" w:id="0">
    <w:p w:rsidR="000E2EA2" w:rsidRDefault="000E2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imSun">
    <w:altName w:val="??Ё¬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EA2" w:rsidRDefault="000E2EA2">
      <w:pPr>
        <w:spacing w:after="0" w:line="240" w:lineRule="auto"/>
      </w:pPr>
      <w:r>
        <w:separator/>
      </w:r>
    </w:p>
  </w:footnote>
  <w:footnote w:type="continuationSeparator" w:id="0">
    <w:p w:rsidR="000E2EA2" w:rsidRDefault="000E2E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EA2" w:rsidRDefault="000E2EA2" w:rsidP="001544A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E2EA2" w:rsidRDefault="000E2EA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4752"/>
    <w:rsid w:val="00020A01"/>
    <w:rsid w:val="00021E70"/>
    <w:rsid w:val="00036DCF"/>
    <w:rsid w:val="00050DEC"/>
    <w:rsid w:val="000533CA"/>
    <w:rsid w:val="000600FB"/>
    <w:rsid w:val="00066CD4"/>
    <w:rsid w:val="0007618A"/>
    <w:rsid w:val="000D6BA6"/>
    <w:rsid w:val="000E2EA2"/>
    <w:rsid w:val="00111766"/>
    <w:rsid w:val="001544A0"/>
    <w:rsid w:val="00164960"/>
    <w:rsid w:val="00194A42"/>
    <w:rsid w:val="00250FB6"/>
    <w:rsid w:val="00292CB2"/>
    <w:rsid w:val="002B3A7C"/>
    <w:rsid w:val="002C3A23"/>
    <w:rsid w:val="00311C89"/>
    <w:rsid w:val="003F7A20"/>
    <w:rsid w:val="00446EF3"/>
    <w:rsid w:val="00457B5C"/>
    <w:rsid w:val="004E51EA"/>
    <w:rsid w:val="00520D32"/>
    <w:rsid w:val="005B4A1B"/>
    <w:rsid w:val="00632FE5"/>
    <w:rsid w:val="0065421B"/>
    <w:rsid w:val="00675962"/>
    <w:rsid w:val="006D6937"/>
    <w:rsid w:val="0073198E"/>
    <w:rsid w:val="00733472"/>
    <w:rsid w:val="00744CF0"/>
    <w:rsid w:val="007D124B"/>
    <w:rsid w:val="007F17A2"/>
    <w:rsid w:val="008A4288"/>
    <w:rsid w:val="00903478"/>
    <w:rsid w:val="00993B92"/>
    <w:rsid w:val="009940E3"/>
    <w:rsid w:val="009D46E6"/>
    <w:rsid w:val="009F05E3"/>
    <w:rsid w:val="00A229CF"/>
    <w:rsid w:val="00A25C17"/>
    <w:rsid w:val="00A641B2"/>
    <w:rsid w:val="00AB297F"/>
    <w:rsid w:val="00AF66D8"/>
    <w:rsid w:val="00B400E9"/>
    <w:rsid w:val="00B649A5"/>
    <w:rsid w:val="00BA450F"/>
    <w:rsid w:val="00BF4ABE"/>
    <w:rsid w:val="00C2357B"/>
    <w:rsid w:val="00C64752"/>
    <w:rsid w:val="00C959C2"/>
    <w:rsid w:val="00DA5046"/>
    <w:rsid w:val="00DB30EF"/>
    <w:rsid w:val="00DE7B2C"/>
    <w:rsid w:val="00E36F4F"/>
    <w:rsid w:val="00E57ED0"/>
    <w:rsid w:val="00E65107"/>
    <w:rsid w:val="00ED26A2"/>
    <w:rsid w:val="00F66078"/>
    <w:rsid w:val="00FB2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752"/>
    <w:pPr>
      <w:spacing w:after="160" w:line="259" w:lineRule="auto"/>
    </w:pPr>
    <w:rPr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647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64752"/>
    <w:rPr>
      <w:rFonts w:cs="Times New Roman"/>
    </w:rPr>
  </w:style>
  <w:style w:type="character" w:styleId="PageNumber">
    <w:name w:val="page number"/>
    <w:basedOn w:val="DefaultParagraphFont"/>
    <w:uiPriority w:val="99"/>
    <w:rsid w:val="00C64752"/>
    <w:rPr>
      <w:rFonts w:cs="Times New Roman"/>
    </w:rPr>
  </w:style>
  <w:style w:type="paragraph" w:customStyle="1" w:styleId="2">
    <w:name w:val="Основной текст (2)"/>
    <w:uiPriority w:val="99"/>
    <w:rsid w:val="00C64752"/>
    <w:pPr>
      <w:widowControl w:val="0"/>
      <w:shd w:val="clear" w:color="auto" w:fill="FFFFFF"/>
      <w:suppressAutoHyphens/>
      <w:autoSpaceDN w:val="0"/>
      <w:spacing w:before="180" w:after="180" w:line="240" w:lineRule="atLeast"/>
      <w:jc w:val="center"/>
      <w:textAlignment w:val="baseline"/>
    </w:pPr>
    <w:rPr>
      <w:rFonts w:ascii="Times New Roman" w:eastAsia="Times New Roman" w:hAnsi="Times New Roman"/>
      <w:kern w:val="3"/>
      <w:sz w:val="19"/>
      <w:szCs w:val="19"/>
      <w:lang w:val="uk-UA" w:eastAsia="zh-CN" w:bidi="hi-IN"/>
    </w:rPr>
  </w:style>
  <w:style w:type="character" w:customStyle="1" w:styleId="CharStyle7">
    <w:name w:val="CharStyle7"/>
    <w:basedOn w:val="DefaultParagraphFont"/>
    <w:uiPriority w:val="99"/>
    <w:rsid w:val="00C64752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vertAlign w:val="baseline"/>
      <w:lang w:val="uk-UA"/>
    </w:rPr>
  </w:style>
  <w:style w:type="paragraph" w:customStyle="1" w:styleId="Textbody">
    <w:name w:val="Text body"/>
    <w:basedOn w:val="Normal"/>
    <w:uiPriority w:val="99"/>
    <w:rsid w:val="00C64752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hAnsi="Times New Roman" w:cs="Mangal"/>
      <w:kern w:val="3"/>
      <w:sz w:val="24"/>
      <w:szCs w:val="24"/>
      <w:lang w:eastAsia="zh-CN" w:bidi="hi-IN"/>
    </w:rPr>
  </w:style>
  <w:style w:type="character" w:customStyle="1" w:styleId="CharStyle10">
    <w:name w:val="CharStyle10"/>
    <w:basedOn w:val="DefaultParagraphFont"/>
    <w:uiPriority w:val="99"/>
    <w:rsid w:val="00C64752"/>
    <w:rPr>
      <w:rFonts w:ascii="Times New Roman" w:hAnsi="Times New Roman" w:cs="Times New Roman"/>
      <w:b/>
      <w:bCs/>
      <w:color w:val="000000"/>
      <w:spacing w:val="0"/>
      <w:w w:val="100"/>
      <w:position w:val="0"/>
      <w:sz w:val="17"/>
      <w:szCs w:val="17"/>
      <w:u w:val="none"/>
      <w:vertAlign w:val="baseline"/>
      <w:lang w:val="uk-UA"/>
    </w:rPr>
  </w:style>
  <w:style w:type="character" w:customStyle="1" w:styleId="CharStyle12">
    <w:name w:val="CharStyle12"/>
    <w:basedOn w:val="DefaultParagraphFont"/>
    <w:uiPriority w:val="99"/>
    <w:rsid w:val="00C64752"/>
    <w:rPr>
      <w:rFonts w:ascii="Times New Roman" w:hAnsi="Times New Roman" w:cs="Times New Roman"/>
      <w:i/>
      <w:iCs/>
      <w:color w:val="000000"/>
      <w:spacing w:val="-20"/>
      <w:w w:val="100"/>
      <w:position w:val="0"/>
      <w:sz w:val="19"/>
      <w:szCs w:val="19"/>
      <w:u w:val="none"/>
      <w:vertAlign w:val="baseline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050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0DE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036DCF"/>
    <w:rPr>
      <w:rFonts w:cs="Times New Roman"/>
      <w:color w:val="0563C1"/>
      <w:u w:val="single"/>
    </w:rPr>
  </w:style>
  <w:style w:type="paragraph" w:styleId="NormalWeb">
    <w:name w:val="Normal (Web)"/>
    <w:basedOn w:val="Normal"/>
    <w:uiPriority w:val="99"/>
    <w:rsid w:val="00DB30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Standard">
    <w:name w:val="Standard"/>
    <w:uiPriority w:val="99"/>
    <w:rsid w:val="00DB30EF"/>
    <w:pPr>
      <w:widowControl w:val="0"/>
      <w:suppressAutoHyphens/>
      <w:autoSpaceDN w:val="0"/>
      <w:textAlignment w:val="baseline"/>
    </w:pPr>
    <w:rPr>
      <w:rFonts w:ascii="Times New Roman" w:hAnsi="Times New Roman" w:cs="Mangal"/>
      <w:kern w:val="3"/>
      <w:sz w:val="24"/>
      <w:szCs w:val="24"/>
      <w:lang w:val="uk-UA" w:eastAsia="zh-CN" w:bidi="hi-IN"/>
    </w:rPr>
  </w:style>
  <w:style w:type="paragraph" w:styleId="BodyText">
    <w:name w:val="Body Text"/>
    <w:basedOn w:val="Normal"/>
    <w:link w:val="BodyTextChar"/>
    <w:uiPriority w:val="99"/>
    <w:rsid w:val="00C2357B"/>
    <w:pPr>
      <w:widowControl w:val="0"/>
      <w:suppressAutoHyphens/>
      <w:spacing w:after="120" w:line="240" w:lineRule="auto"/>
    </w:pPr>
    <w:rPr>
      <w:rFonts w:ascii="Times New Roman" w:hAnsi="Times New Roman" w:cs="Mangal"/>
      <w:kern w:val="1"/>
      <w:sz w:val="24"/>
      <w:szCs w:val="24"/>
      <w:lang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2357B"/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p_kol@ukr.net" TargetMode="External"/><Relationship Id="rId13" Type="http://schemas.openxmlformats.org/officeDocument/2006/relationships/hyperlink" Target="http://www.cnap.kolrada.gov.ua" TargetMode="External"/><Relationship Id="rId18" Type="http://schemas.openxmlformats.org/officeDocument/2006/relationships/hyperlink" Target="mailto:cnap_kol@ukr.net" TargetMode="External"/><Relationship Id="rId26" Type="http://schemas.openxmlformats.org/officeDocument/2006/relationships/hyperlink" Target="mailto:cnap_kol@ukr.net" TargetMode="External"/><Relationship Id="rId39" Type="http://schemas.openxmlformats.org/officeDocument/2006/relationships/hyperlink" Target="http://www.cnap.kolrada.gov.u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cnap.kolrada.gov.ua" TargetMode="External"/><Relationship Id="rId34" Type="http://schemas.openxmlformats.org/officeDocument/2006/relationships/hyperlink" Target="mailto:cnap_kol@ukr.net" TargetMode="External"/><Relationship Id="rId42" Type="http://schemas.openxmlformats.org/officeDocument/2006/relationships/hyperlink" Target="mailto:cnap_kol@ukr.net" TargetMode="External"/><Relationship Id="rId7" Type="http://schemas.openxmlformats.org/officeDocument/2006/relationships/hyperlink" Target="http://www.cnap.kolrada.gov.ua" TargetMode="External"/><Relationship Id="rId12" Type="http://schemas.openxmlformats.org/officeDocument/2006/relationships/hyperlink" Target="mailto:cnap_kol@ukr.net" TargetMode="External"/><Relationship Id="rId17" Type="http://schemas.openxmlformats.org/officeDocument/2006/relationships/hyperlink" Target="http://www.cnap.kolrada.gov.ua" TargetMode="External"/><Relationship Id="rId25" Type="http://schemas.openxmlformats.org/officeDocument/2006/relationships/hyperlink" Target="http://www.cnap.kolrada.gov.ua" TargetMode="External"/><Relationship Id="rId33" Type="http://schemas.openxmlformats.org/officeDocument/2006/relationships/hyperlink" Target="http://www.cnap.kolrada.gov.ua" TargetMode="External"/><Relationship Id="rId38" Type="http://schemas.openxmlformats.org/officeDocument/2006/relationships/hyperlink" Target="mailto:cnap_kol@ukr.net" TargetMode="External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mailto:cnap_kol@ukr.net" TargetMode="External"/><Relationship Id="rId20" Type="http://schemas.openxmlformats.org/officeDocument/2006/relationships/hyperlink" Target="mailto:cnap_kol@ukr.net" TargetMode="External"/><Relationship Id="rId29" Type="http://schemas.openxmlformats.org/officeDocument/2006/relationships/hyperlink" Target="http://www.cnap.kolrada.gov.ua" TargetMode="External"/><Relationship Id="rId41" Type="http://schemas.openxmlformats.org/officeDocument/2006/relationships/hyperlink" Target="http://www.cnap.kolrada.gov.ua" TargetMode="External"/><Relationship Id="rId1" Type="http://schemas.openxmlformats.org/officeDocument/2006/relationships/styles" Target="styles.xml"/><Relationship Id="rId6" Type="http://schemas.openxmlformats.org/officeDocument/2006/relationships/hyperlink" Target="mailto:cnap_kol@ukr.net" TargetMode="External"/><Relationship Id="rId11" Type="http://schemas.openxmlformats.org/officeDocument/2006/relationships/hyperlink" Target="http://www.cnap.kolrada.gov.ua" TargetMode="External"/><Relationship Id="rId24" Type="http://schemas.openxmlformats.org/officeDocument/2006/relationships/hyperlink" Target="mailto:cnap_kol@ukr.net" TargetMode="External"/><Relationship Id="rId32" Type="http://schemas.openxmlformats.org/officeDocument/2006/relationships/hyperlink" Target="mailto:cnap_kol@ukr.net" TargetMode="External"/><Relationship Id="rId37" Type="http://schemas.openxmlformats.org/officeDocument/2006/relationships/hyperlink" Target="http://www.cnap.kolrada.gov.ua" TargetMode="External"/><Relationship Id="rId40" Type="http://schemas.openxmlformats.org/officeDocument/2006/relationships/hyperlink" Target="mailto:cnap_kol@ukr.net" TargetMode="External"/><Relationship Id="rId45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www.cnap.kolrada.gov.ua" TargetMode="External"/><Relationship Id="rId23" Type="http://schemas.openxmlformats.org/officeDocument/2006/relationships/hyperlink" Target="http://www.cnap.kolrada.gov.ua" TargetMode="External"/><Relationship Id="rId28" Type="http://schemas.openxmlformats.org/officeDocument/2006/relationships/hyperlink" Target="mailto:cnap_kol@ukr.net" TargetMode="External"/><Relationship Id="rId36" Type="http://schemas.openxmlformats.org/officeDocument/2006/relationships/hyperlink" Target="mailto:cnap_kol@ukr.net" TargetMode="External"/><Relationship Id="rId10" Type="http://schemas.openxmlformats.org/officeDocument/2006/relationships/hyperlink" Target="mailto:cnap_kol@ukr.net" TargetMode="External"/><Relationship Id="rId19" Type="http://schemas.openxmlformats.org/officeDocument/2006/relationships/hyperlink" Target="http://www.cnap.kolrada.gov.ua" TargetMode="External"/><Relationship Id="rId31" Type="http://schemas.openxmlformats.org/officeDocument/2006/relationships/hyperlink" Target="http://www.cnap.kolrada.gov.ua" TargetMode="External"/><Relationship Id="rId44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cnap.kolrada.gov.ua" TargetMode="External"/><Relationship Id="rId14" Type="http://schemas.openxmlformats.org/officeDocument/2006/relationships/hyperlink" Target="mailto:cnap_kol@ukr.net" TargetMode="External"/><Relationship Id="rId22" Type="http://schemas.openxmlformats.org/officeDocument/2006/relationships/hyperlink" Target="mailto:cnap_kol@ukr.net" TargetMode="External"/><Relationship Id="rId27" Type="http://schemas.openxmlformats.org/officeDocument/2006/relationships/hyperlink" Target="http://www.cnap.kolrada.gov.ua" TargetMode="External"/><Relationship Id="rId30" Type="http://schemas.openxmlformats.org/officeDocument/2006/relationships/hyperlink" Target="mailto:cnap_kol@ukr.net" TargetMode="External"/><Relationship Id="rId35" Type="http://schemas.openxmlformats.org/officeDocument/2006/relationships/hyperlink" Target="http://www.cnap.kolrada.gov.ua" TargetMode="External"/><Relationship Id="rId43" Type="http://schemas.openxmlformats.org/officeDocument/2006/relationships/hyperlink" Target="http://www.cnap.kolrada.gov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190</TotalTime>
  <Pages>38</Pages>
  <Words>11261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Бурденюк Любов Василівна</dc:creator>
  <cp:keywords/>
  <dc:description/>
  <cp:lastModifiedBy>Drukarky</cp:lastModifiedBy>
  <cp:revision>8</cp:revision>
  <cp:lastPrinted>2020-02-14T09:09:00Z</cp:lastPrinted>
  <dcterms:created xsi:type="dcterms:W3CDTF">2020-11-27T11:32:00Z</dcterms:created>
  <dcterms:modified xsi:type="dcterms:W3CDTF">2021-01-04T12:49:00Z</dcterms:modified>
</cp:coreProperties>
</file>