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B7D89" w14:textId="7E20FF93" w:rsidR="00F15010" w:rsidRPr="00730D82" w:rsidRDefault="00972388" w:rsidP="00D517CC">
      <w:pPr>
        <w:tabs>
          <w:tab w:val="left" w:pos="9000"/>
        </w:tabs>
        <w:ind w:left="67" w:firstLine="3902"/>
        <w:rPr>
          <w:b/>
          <w:bCs/>
          <w:spacing w:val="-1"/>
          <w:sz w:val="32"/>
          <w:szCs w:val="32"/>
          <w:lang w:val="uk-UA"/>
        </w:rPr>
      </w:pPr>
      <w:r w:rsidRPr="00730D82">
        <w:rPr>
          <w:b/>
          <w:bCs/>
          <w:spacing w:val="-1"/>
          <w:sz w:val="32"/>
          <w:szCs w:val="32"/>
          <w:lang w:val="uk-UA"/>
        </w:rPr>
        <w:t>ЗАТВЕРДЖЕНО</w:t>
      </w:r>
    </w:p>
    <w:p w14:paraId="4CDBDF4A" w14:textId="523410E2" w:rsidR="00B16BB5" w:rsidRPr="00972388" w:rsidRDefault="00C37D17" w:rsidP="00D517CC">
      <w:pPr>
        <w:ind w:left="67" w:firstLine="3902"/>
        <w:rPr>
          <w:spacing w:val="-1"/>
          <w:sz w:val="28"/>
          <w:szCs w:val="28"/>
          <w:lang w:val="uk-UA"/>
        </w:rPr>
      </w:pPr>
      <w:r w:rsidRPr="00972388">
        <w:rPr>
          <w:spacing w:val="-1"/>
          <w:sz w:val="28"/>
          <w:szCs w:val="28"/>
          <w:lang w:val="uk-UA"/>
        </w:rPr>
        <w:t xml:space="preserve">рішення </w:t>
      </w:r>
      <w:r w:rsidR="00972388" w:rsidRPr="00972388">
        <w:rPr>
          <w:spacing w:val="-1"/>
          <w:sz w:val="28"/>
          <w:szCs w:val="28"/>
          <w:lang w:val="uk-UA"/>
        </w:rPr>
        <w:t>міської</w:t>
      </w:r>
      <w:r w:rsidR="003C5CB3" w:rsidRPr="00972388">
        <w:rPr>
          <w:spacing w:val="-1"/>
          <w:sz w:val="28"/>
          <w:szCs w:val="28"/>
        </w:rPr>
        <w:t xml:space="preserve"> </w:t>
      </w:r>
      <w:r w:rsidR="003C5CB3" w:rsidRPr="00972388">
        <w:rPr>
          <w:spacing w:val="-1"/>
          <w:sz w:val="28"/>
          <w:szCs w:val="28"/>
          <w:lang w:val="uk-UA"/>
        </w:rPr>
        <w:t>рад</w:t>
      </w:r>
      <w:r w:rsidR="003C5CB3" w:rsidRPr="00972388">
        <w:rPr>
          <w:spacing w:val="-1"/>
          <w:sz w:val="28"/>
          <w:szCs w:val="28"/>
        </w:rPr>
        <w:t>и</w:t>
      </w:r>
    </w:p>
    <w:p w14:paraId="699C889C" w14:textId="3AF9045E" w:rsidR="00F15010" w:rsidRPr="00972388" w:rsidRDefault="00570F81" w:rsidP="00D517CC">
      <w:pPr>
        <w:ind w:left="67" w:firstLine="3902"/>
        <w:rPr>
          <w:spacing w:val="-1"/>
          <w:sz w:val="28"/>
          <w:szCs w:val="28"/>
          <w:u w:val="single"/>
          <w:lang w:val="uk-UA"/>
        </w:rPr>
      </w:pPr>
      <w:r w:rsidRPr="00972388">
        <w:rPr>
          <w:spacing w:val="-1"/>
          <w:sz w:val="28"/>
          <w:szCs w:val="28"/>
          <w:lang w:val="uk-UA"/>
        </w:rPr>
        <w:t xml:space="preserve">від </w:t>
      </w:r>
      <w:r w:rsidR="00F07A36">
        <w:rPr>
          <w:spacing w:val="-1"/>
          <w:sz w:val="28"/>
          <w:szCs w:val="28"/>
          <w:lang w:val="uk-UA"/>
        </w:rPr>
        <w:t xml:space="preserve">24.12.2020 р. </w:t>
      </w:r>
      <w:r w:rsidR="00972388">
        <w:rPr>
          <w:spacing w:val="-1"/>
          <w:sz w:val="28"/>
          <w:szCs w:val="28"/>
          <w:lang w:val="uk-UA"/>
        </w:rPr>
        <w:t>№</w:t>
      </w:r>
      <w:r w:rsidR="00F07A36">
        <w:rPr>
          <w:spacing w:val="-1"/>
          <w:sz w:val="28"/>
          <w:szCs w:val="28"/>
          <w:lang w:val="uk-UA"/>
        </w:rPr>
        <w:t>110-4/2020</w:t>
      </w:r>
    </w:p>
    <w:p w14:paraId="3531ADE7" w14:textId="3D95E69E" w:rsidR="00F15010" w:rsidRPr="00730D82" w:rsidRDefault="00F07A36" w:rsidP="00D517CC">
      <w:pPr>
        <w:ind w:left="67" w:firstLine="3902"/>
        <w:rPr>
          <w:spacing w:val="-1"/>
          <w:sz w:val="32"/>
          <w:szCs w:val="32"/>
          <w:lang w:val="uk-UA"/>
        </w:rPr>
      </w:pPr>
      <w:r>
        <w:rPr>
          <w:spacing w:val="-1"/>
          <w:sz w:val="32"/>
          <w:szCs w:val="32"/>
          <w:lang w:val="uk-UA"/>
        </w:rPr>
        <w:t>М</w:t>
      </w:r>
      <w:r w:rsidR="00972388">
        <w:rPr>
          <w:spacing w:val="-1"/>
          <w:sz w:val="32"/>
          <w:szCs w:val="32"/>
          <w:lang w:val="uk-UA"/>
        </w:rPr>
        <w:t>іський голова_______Б.Станіславський</w:t>
      </w:r>
    </w:p>
    <w:p w14:paraId="4DE9399B" w14:textId="77777777" w:rsidR="00F15010" w:rsidRPr="00730D82" w:rsidRDefault="00F15010" w:rsidP="00D517CC">
      <w:pPr>
        <w:ind w:left="67" w:firstLine="3902"/>
        <w:rPr>
          <w:spacing w:val="-1"/>
          <w:sz w:val="32"/>
          <w:szCs w:val="32"/>
          <w:lang w:val="uk-UA"/>
        </w:rPr>
      </w:pPr>
    </w:p>
    <w:p w14:paraId="0753BC1D" w14:textId="77777777" w:rsidR="00F15010" w:rsidRPr="00730D82" w:rsidRDefault="00F15010" w:rsidP="00D517CC">
      <w:pPr>
        <w:ind w:left="67" w:firstLine="3902"/>
        <w:rPr>
          <w:spacing w:val="-1"/>
          <w:sz w:val="32"/>
          <w:szCs w:val="32"/>
          <w:lang w:val="uk-UA"/>
        </w:rPr>
      </w:pPr>
    </w:p>
    <w:p w14:paraId="32645EFB" w14:textId="77777777" w:rsidR="00581223" w:rsidRPr="00730D82" w:rsidRDefault="00581223" w:rsidP="00D517CC">
      <w:pPr>
        <w:ind w:left="67" w:firstLine="3902"/>
        <w:rPr>
          <w:spacing w:val="-1"/>
          <w:sz w:val="32"/>
          <w:szCs w:val="32"/>
          <w:lang w:val="uk-UA"/>
        </w:rPr>
      </w:pPr>
    </w:p>
    <w:p w14:paraId="4F9C90BC" w14:textId="77777777" w:rsidR="00581223" w:rsidRPr="00730D82" w:rsidRDefault="00581223" w:rsidP="00D517CC">
      <w:pPr>
        <w:ind w:left="67" w:firstLine="3902"/>
        <w:rPr>
          <w:spacing w:val="-1"/>
          <w:sz w:val="32"/>
          <w:szCs w:val="32"/>
          <w:lang w:val="uk-UA"/>
        </w:rPr>
      </w:pPr>
    </w:p>
    <w:p w14:paraId="44695610" w14:textId="77777777" w:rsidR="00F15010" w:rsidRPr="00730D82" w:rsidRDefault="00F15010" w:rsidP="00D517CC">
      <w:pPr>
        <w:ind w:left="67" w:firstLine="3902"/>
        <w:rPr>
          <w:spacing w:val="-1"/>
          <w:sz w:val="32"/>
          <w:szCs w:val="32"/>
          <w:lang w:val="uk-UA"/>
        </w:rPr>
      </w:pPr>
    </w:p>
    <w:p w14:paraId="18176E85" w14:textId="77777777" w:rsidR="00FF014F" w:rsidRPr="00730D82" w:rsidRDefault="00FF014F" w:rsidP="00D517CC">
      <w:pPr>
        <w:ind w:left="67" w:firstLine="3902"/>
        <w:rPr>
          <w:spacing w:val="-1"/>
          <w:sz w:val="32"/>
          <w:szCs w:val="32"/>
          <w:lang w:val="uk-UA"/>
        </w:rPr>
      </w:pPr>
    </w:p>
    <w:p w14:paraId="55F79B76" w14:textId="77777777" w:rsidR="00514FFB" w:rsidRPr="00730D82" w:rsidRDefault="00514FFB" w:rsidP="00D517CC">
      <w:pPr>
        <w:ind w:left="67" w:firstLine="3902"/>
        <w:rPr>
          <w:spacing w:val="-1"/>
          <w:sz w:val="32"/>
          <w:szCs w:val="32"/>
          <w:lang w:val="uk-UA"/>
        </w:rPr>
      </w:pPr>
    </w:p>
    <w:p w14:paraId="1713F215" w14:textId="77777777" w:rsidR="00514FFB" w:rsidRPr="00730D82" w:rsidRDefault="00514FFB" w:rsidP="00D517CC">
      <w:pPr>
        <w:ind w:left="67" w:firstLine="3902"/>
        <w:rPr>
          <w:spacing w:val="-1"/>
          <w:sz w:val="32"/>
          <w:szCs w:val="32"/>
          <w:lang w:val="uk-UA"/>
        </w:rPr>
      </w:pPr>
    </w:p>
    <w:p w14:paraId="733ADEE6" w14:textId="77777777" w:rsidR="00F15010" w:rsidRPr="00730D82" w:rsidRDefault="00F15010" w:rsidP="00160FC9">
      <w:pPr>
        <w:ind w:left="67" w:firstLine="3893"/>
        <w:rPr>
          <w:spacing w:val="-1"/>
          <w:sz w:val="32"/>
          <w:szCs w:val="32"/>
          <w:lang w:val="uk-UA"/>
        </w:rPr>
      </w:pPr>
    </w:p>
    <w:p w14:paraId="34862480" w14:textId="77777777" w:rsidR="00F15010" w:rsidRPr="00730D82" w:rsidRDefault="00F15010" w:rsidP="00BB79FD">
      <w:pPr>
        <w:ind w:left="-709"/>
        <w:jc w:val="center"/>
        <w:rPr>
          <w:b/>
          <w:bCs/>
          <w:spacing w:val="-1"/>
          <w:sz w:val="36"/>
          <w:szCs w:val="36"/>
          <w:lang w:val="uk-UA"/>
        </w:rPr>
      </w:pPr>
      <w:r w:rsidRPr="00730D82">
        <w:rPr>
          <w:b/>
          <w:bCs/>
          <w:spacing w:val="-1"/>
          <w:sz w:val="36"/>
          <w:szCs w:val="36"/>
          <w:lang w:val="uk-UA"/>
        </w:rPr>
        <w:t>СТАТУТ</w:t>
      </w:r>
    </w:p>
    <w:p w14:paraId="19332196" w14:textId="51D72665" w:rsidR="00625201" w:rsidRDefault="00972388" w:rsidP="00BB79FD">
      <w:pPr>
        <w:ind w:left="-709"/>
        <w:jc w:val="center"/>
        <w:rPr>
          <w:b/>
          <w:sz w:val="36"/>
          <w:szCs w:val="36"/>
          <w:lang w:val="uk-UA"/>
        </w:rPr>
      </w:pPr>
      <w:r>
        <w:rPr>
          <w:b/>
          <w:sz w:val="36"/>
          <w:szCs w:val="36"/>
          <w:lang w:val="uk-UA"/>
        </w:rPr>
        <w:t>КОРНИЦЬ</w:t>
      </w:r>
      <w:r w:rsidRPr="00625201">
        <w:rPr>
          <w:b/>
          <w:sz w:val="36"/>
          <w:szCs w:val="36"/>
          <w:lang w:val="uk-UA"/>
        </w:rPr>
        <w:t xml:space="preserve">КОГО ЛІЦЕЮ </w:t>
      </w:r>
    </w:p>
    <w:p w14:paraId="599C3E39" w14:textId="7E55EAD9" w:rsidR="00625201" w:rsidRDefault="00972388" w:rsidP="00BB79FD">
      <w:pPr>
        <w:ind w:left="-709"/>
        <w:jc w:val="center"/>
        <w:rPr>
          <w:b/>
          <w:bCs/>
          <w:spacing w:val="-1"/>
          <w:sz w:val="36"/>
          <w:szCs w:val="36"/>
          <w:lang w:val="uk-UA"/>
        </w:rPr>
      </w:pPr>
      <w:r>
        <w:rPr>
          <w:b/>
          <w:sz w:val="36"/>
          <w:szCs w:val="36"/>
          <w:lang w:val="uk-UA"/>
        </w:rPr>
        <w:t>КОЛОМИЙСЬКОЇ МІСЬК</w:t>
      </w:r>
      <w:r w:rsidRPr="00625201">
        <w:rPr>
          <w:b/>
          <w:sz w:val="36"/>
          <w:szCs w:val="36"/>
          <w:lang w:val="uk-UA"/>
        </w:rPr>
        <w:t>ОЇ РАДИ</w:t>
      </w:r>
      <w:r w:rsidRPr="00730D82">
        <w:rPr>
          <w:b/>
          <w:bCs/>
          <w:spacing w:val="-1"/>
          <w:sz w:val="36"/>
          <w:szCs w:val="36"/>
          <w:lang w:val="uk-UA"/>
        </w:rPr>
        <w:t xml:space="preserve"> </w:t>
      </w:r>
    </w:p>
    <w:p w14:paraId="5A0BFC87" w14:textId="2368E72D" w:rsidR="00F15010" w:rsidRPr="00730D82" w:rsidRDefault="00972388" w:rsidP="00BB79FD">
      <w:pPr>
        <w:ind w:left="-709"/>
        <w:jc w:val="center"/>
        <w:rPr>
          <w:b/>
          <w:bCs/>
          <w:spacing w:val="-1"/>
          <w:sz w:val="36"/>
          <w:szCs w:val="36"/>
          <w:lang w:val="uk-UA"/>
        </w:rPr>
      </w:pPr>
      <w:r w:rsidRPr="00730D82">
        <w:rPr>
          <w:b/>
          <w:bCs/>
          <w:spacing w:val="-1"/>
          <w:sz w:val="36"/>
          <w:szCs w:val="36"/>
          <w:lang w:val="uk-UA"/>
        </w:rPr>
        <w:t>ІВАНО-ФРАНКІВСЬКОЇ ОБЛАСТІ</w:t>
      </w:r>
    </w:p>
    <w:p w14:paraId="18E3AF7F" w14:textId="6D8EB4F3" w:rsidR="00D75447" w:rsidRPr="00730D82" w:rsidRDefault="00972388" w:rsidP="00E878D7">
      <w:pPr>
        <w:tabs>
          <w:tab w:val="left" w:pos="6045"/>
        </w:tabs>
        <w:ind w:left="-567"/>
        <w:jc w:val="center"/>
        <w:rPr>
          <w:b/>
          <w:bCs/>
          <w:spacing w:val="-1"/>
          <w:sz w:val="36"/>
          <w:szCs w:val="36"/>
          <w:lang w:val="uk-UA"/>
        </w:rPr>
      </w:pPr>
      <w:r w:rsidRPr="00730D82">
        <w:rPr>
          <w:b/>
          <w:bCs/>
          <w:spacing w:val="-1"/>
          <w:sz w:val="36"/>
          <w:szCs w:val="36"/>
          <w:lang w:val="uk-UA"/>
        </w:rPr>
        <w:t>(НОВА РЕДАКЦІЯ)</w:t>
      </w:r>
    </w:p>
    <w:p w14:paraId="71D0568D" w14:textId="77777777" w:rsidR="00F65559" w:rsidRPr="00730D82" w:rsidRDefault="00F65559" w:rsidP="005723A3">
      <w:pPr>
        <w:pStyle w:val="Style7"/>
        <w:widowControl/>
        <w:jc w:val="center"/>
        <w:rPr>
          <w:rStyle w:val="FontStyle19"/>
          <w:sz w:val="28"/>
          <w:szCs w:val="28"/>
          <w:lang w:val="uk-UA" w:eastAsia="uk-UA"/>
        </w:rPr>
      </w:pPr>
    </w:p>
    <w:p w14:paraId="609560FF" w14:textId="77777777" w:rsidR="00F65559" w:rsidRPr="00730D82" w:rsidRDefault="00F65559" w:rsidP="005723A3">
      <w:pPr>
        <w:pStyle w:val="Style7"/>
        <w:widowControl/>
        <w:jc w:val="center"/>
        <w:rPr>
          <w:rStyle w:val="FontStyle19"/>
          <w:sz w:val="28"/>
          <w:szCs w:val="28"/>
          <w:lang w:val="uk-UA" w:eastAsia="uk-UA"/>
        </w:rPr>
      </w:pPr>
    </w:p>
    <w:p w14:paraId="5DB7078D" w14:textId="77777777" w:rsidR="00F65559" w:rsidRPr="00730D82" w:rsidRDefault="00F65559" w:rsidP="005723A3">
      <w:pPr>
        <w:pStyle w:val="Style7"/>
        <w:widowControl/>
        <w:jc w:val="center"/>
        <w:rPr>
          <w:rStyle w:val="FontStyle19"/>
          <w:sz w:val="28"/>
          <w:szCs w:val="28"/>
          <w:lang w:val="uk-UA" w:eastAsia="uk-UA"/>
        </w:rPr>
      </w:pPr>
    </w:p>
    <w:p w14:paraId="51A9A229" w14:textId="77777777" w:rsidR="00F65559" w:rsidRPr="00730D82" w:rsidRDefault="00F65559" w:rsidP="005723A3">
      <w:pPr>
        <w:pStyle w:val="Style7"/>
        <w:widowControl/>
        <w:jc w:val="center"/>
        <w:rPr>
          <w:rStyle w:val="FontStyle19"/>
          <w:sz w:val="28"/>
          <w:szCs w:val="28"/>
          <w:lang w:val="uk-UA" w:eastAsia="uk-UA"/>
        </w:rPr>
      </w:pPr>
    </w:p>
    <w:p w14:paraId="73BED4FC" w14:textId="77777777" w:rsidR="00F65559" w:rsidRPr="00730D82" w:rsidRDefault="00F65559" w:rsidP="005723A3">
      <w:pPr>
        <w:pStyle w:val="Style7"/>
        <w:widowControl/>
        <w:jc w:val="center"/>
        <w:rPr>
          <w:rStyle w:val="FontStyle19"/>
          <w:sz w:val="28"/>
          <w:szCs w:val="28"/>
          <w:lang w:val="uk-UA" w:eastAsia="uk-UA"/>
        </w:rPr>
      </w:pPr>
    </w:p>
    <w:p w14:paraId="7AFDBC6F" w14:textId="77777777" w:rsidR="00F65559" w:rsidRPr="00730D82" w:rsidRDefault="00F65559" w:rsidP="005723A3">
      <w:pPr>
        <w:pStyle w:val="Style7"/>
        <w:widowControl/>
        <w:jc w:val="center"/>
        <w:rPr>
          <w:rStyle w:val="FontStyle19"/>
          <w:sz w:val="28"/>
          <w:szCs w:val="28"/>
          <w:lang w:val="uk-UA" w:eastAsia="uk-UA"/>
        </w:rPr>
      </w:pPr>
    </w:p>
    <w:p w14:paraId="7332D5F2" w14:textId="77777777" w:rsidR="00F65559" w:rsidRDefault="00F65559" w:rsidP="005723A3">
      <w:pPr>
        <w:pStyle w:val="Style7"/>
        <w:widowControl/>
        <w:jc w:val="center"/>
        <w:rPr>
          <w:rStyle w:val="FontStyle19"/>
          <w:sz w:val="28"/>
          <w:szCs w:val="28"/>
          <w:lang w:val="uk-UA" w:eastAsia="uk-UA"/>
        </w:rPr>
      </w:pPr>
    </w:p>
    <w:p w14:paraId="0046AD36" w14:textId="77777777" w:rsidR="00625201" w:rsidRPr="00730D82" w:rsidRDefault="00625201" w:rsidP="005723A3">
      <w:pPr>
        <w:pStyle w:val="Style7"/>
        <w:widowControl/>
        <w:jc w:val="center"/>
        <w:rPr>
          <w:rStyle w:val="FontStyle19"/>
          <w:sz w:val="28"/>
          <w:szCs w:val="28"/>
          <w:lang w:val="uk-UA" w:eastAsia="uk-UA"/>
        </w:rPr>
      </w:pPr>
    </w:p>
    <w:p w14:paraId="326FB3AE" w14:textId="77777777" w:rsidR="00F65559" w:rsidRPr="00730D82" w:rsidRDefault="00F65559" w:rsidP="005723A3">
      <w:pPr>
        <w:pStyle w:val="Style7"/>
        <w:widowControl/>
        <w:jc w:val="center"/>
        <w:rPr>
          <w:rStyle w:val="FontStyle19"/>
          <w:sz w:val="28"/>
          <w:szCs w:val="28"/>
          <w:lang w:val="uk-UA" w:eastAsia="uk-UA"/>
        </w:rPr>
      </w:pPr>
    </w:p>
    <w:p w14:paraId="024CE37F" w14:textId="77777777" w:rsidR="00F65559" w:rsidRPr="00730D82" w:rsidRDefault="00F65559" w:rsidP="005723A3">
      <w:pPr>
        <w:pStyle w:val="Style7"/>
        <w:widowControl/>
        <w:jc w:val="center"/>
        <w:rPr>
          <w:rStyle w:val="FontStyle19"/>
          <w:sz w:val="28"/>
          <w:szCs w:val="28"/>
          <w:lang w:val="uk-UA" w:eastAsia="uk-UA"/>
        </w:rPr>
      </w:pPr>
    </w:p>
    <w:p w14:paraId="5AC0335C" w14:textId="77777777" w:rsidR="00F65559" w:rsidRPr="00730D82" w:rsidRDefault="00F65559" w:rsidP="005723A3">
      <w:pPr>
        <w:pStyle w:val="Style7"/>
        <w:widowControl/>
        <w:jc w:val="center"/>
        <w:rPr>
          <w:rStyle w:val="FontStyle19"/>
          <w:sz w:val="28"/>
          <w:szCs w:val="28"/>
          <w:lang w:val="uk-UA" w:eastAsia="uk-UA"/>
        </w:rPr>
      </w:pPr>
    </w:p>
    <w:p w14:paraId="1A7F416B" w14:textId="77777777" w:rsidR="00F65559" w:rsidRPr="00730D82" w:rsidRDefault="00F65559" w:rsidP="005723A3">
      <w:pPr>
        <w:pStyle w:val="Style7"/>
        <w:widowControl/>
        <w:jc w:val="center"/>
        <w:rPr>
          <w:rStyle w:val="FontStyle19"/>
          <w:sz w:val="28"/>
          <w:szCs w:val="28"/>
          <w:lang w:val="uk-UA" w:eastAsia="uk-UA"/>
        </w:rPr>
      </w:pPr>
    </w:p>
    <w:p w14:paraId="1EFD6D0E" w14:textId="77777777" w:rsidR="00F65559" w:rsidRPr="00730D82" w:rsidRDefault="00F65559" w:rsidP="005723A3">
      <w:pPr>
        <w:pStyle w:val="Style7"/>
        <w:widowControl/>
        <w:jc w:val="center"/>
        <w:rPr>
          <w:rStyle w:val="FontStyle19"/>
          <w:sz w:val="28"/>
          <w:szCs w:val="28"/>
          <w:lang w:val="uk-UA" w:eastAsia="uk-UA"/>
        </w:rPr>
      </w:pPr>
    </w:p>
    <w:p w14:paraId="7B4D7AFD" w14:textId="77777777" w:rsidR="00F65559" w:rsidRPr="00730D82" w:rsidRDefault="00F65559" w:rsidP="005723A3">
      <w:pPr>
        <w:pStyle w:val="Style7"/>
        <w:widowControl/>
        <w:jc w:val="center"/>
        <w:rPr>
          <w:rStyle w:val="FontStyle19"/>
          <w:sz w:val="28"/>
          <w:szCs w:val="28"/>
          <w:lang w:val="uk-UA" w:eastAsia="uk-UA"/>
        </w:rPr>
      </w:pPr>
    </w:p>
    <w:p w14:paraId="667431FF" w14:textId="77777777" w:rsidR="00F564B8" w:rsidRPr="00730D82" w:rsidRDefault="00F564B8" w:rsidP="005723A3">
      <w:pPr>
        <w:pStyle w:val="Style7"/>
        <w:widowControl/>
        <w:jc w:val="center"/>
        <w:rPr>
          <w:rStyle w:val="FontStyle19"/>
          <w:sz w:val="28"/>
          <w:szCs w:val="28"/>
          <w:lang w:val="uk-UA" w:eastAsia="uk-UA"/>
        </w:rPr>
      </w:pPr>
    </w:p>
    <w:p w14:paraId="702AA5D9" w14:textId="77777777" w:rsidR="00972388" w:rsidRDefault="00972388" w:rsidP="005723A3">
      <w:pPr>
        <w:pStyle w:val="Style7"/>
        <w:widowControl/>
        <w:jc w:val="center"/>
        <w:rPr>
          <w:rStyle w:val="FontStyle19"/>
          <w:sz w:val="28"/>
          <w:szCs w:val="28"/>
          <w:lang w:val="uk-UA" w:eastAsia="uk-UA"/>
        </w:rPr>
      </w:pPr>
    </w:p>
    <w:p w14:paraId="600A5DFC" w14:textId="77777777" w:rsidR="00972388" w:rsidRDefault="00972388" w:rsidP="005723A3">
      <w:pPr>
        <w:pStyle w:val="Style7"/>
        <w:widowControl/>
        <w:jc w:val="center"/>
        <w:rPr>
          <w:rStyle w:val="FontStyle19"/>
          <w:sz w:val="28"/>
          <w:szCs w:val="28"/>
          <w:lang w:val="uk-UA" w:eastAsia="uk-UA"/>
        </w:rPr>
      </w:pPr>
    </w:p>
    <w:p w14:paraId="733F429F" w14:textId="77777777" w:rsidR="00972388" w:rsidRDefault="00972388" w:rsidP="005723A3">
      <w:pPr>
        <w:pStyle w:val="Style7"/>
        <w:widowControl/>
        <w:jc w:val="center"/>
        <w:rPr>
          <w:rStyle w:val="FontStyle19"/>
          <w:sz w:val="28"/>
          <w:szCs w:val="28"/>
          <w:lang w:val="uk-UA" w:eastAsia="uk-UA"/>
        </w:rPr>
      </w:pPr>
    </w:p>
    <w:p w14:paraId="5E6BA157" w14:textId="77777777" w:rsidR="00972388" w:rsidRDefault="00972388" w:rsidP="005723A3">
      <w:pPr>
        <w:pStyle w:val="Style7"/>
        <w:widowControl/>
        <w:jc w:val="center"/>
        <w:rPr>
          <w:rStyle w:val="FontStyle19"/>
          <w:sz w:val="28"/>
          <w:szCs w:val="28"/>
          <w:lang w:val="uk-UA" w:eastAsia="uk-UA"/>
        </w:rPr>
      </w:pPr>
    </w:p>
    <w:p w14:paraId="0361DDE8" w14:textId="77777777" w:rsidR="00972388" w:rsidRDefault="00972388" w:rsidP="005723A3">
      <w:pPr>
        <w:pStyle w:val="Style7"/>
        <w:widowControl/>
        <w:jc w:val="center"/>
        <w:rPr>
          <w:rStyle w:val="FontStyle19"/>
          <w:sz w:val="28"/>
          <w:szCs w:val="28"/>
          <w:lang w:val="uk-UA" w:eastAsia="uk-UA"/>
        </w:rPr>
      </w:pPr>
    </w:p>
    <w:p w14:paraId="54256C39" w14:textId="77777777" w:rsidR="00972388" w:rsidRDefault="00972388" w:rsidP="005723A3">
      <w:pPr>
        <w:pStyle w:val="Style7"/>
        <w:widowControl/>
        <w:jc w:val="center"/>
        <w:rPr>
          <w:rStyle w:val="FontStyle19"/>
          <w:sz w:val="28"/>
          <w:szCs w:val="28"/>
          <w:lang w:val="uk-UA" w:eastAsia="uk-UA"/>
        </w:rPr>
      </w:pPr>
    </w:p>
    <w:p w14:paraId="658684E6" w14:textId="77777777" w:rsidR="00972388" w:rsidRDefault="00972388" w:rsidP="005723A3">
      <w:pPr>
        <w:pStyle w:val="Style7"/>
        <w:widowControl/>
        <w:jc w:val="center"/>
        <w:rPr>
          <w:rStyle w:val="FontStyle19"/>
          <w:sz w:val="28"/>
          <w:szCs w:val="28"/>
          <w:lang w:val="uk-UA" w:eastAsia="uk-UA"/>
        </w:rPr>
      </w:pPr>
    </w:p>
    <w:p w14:paraId="07213A4D" w14:textId="77777777" w:rsidR="00972388" w:rsidRDefault="00972388" w:rsidP="005723A3">
      <w:pPr>
        <w:pStyle w:val="Style7"/>
        <w:widowControl/>
        <w:jc w:val="center"/>
        <w:rPr>
          <w:rStyle w:val="FontStyle19"/>
          <w:sz w:val="28"/>
          <w:szCs w:val="28"/>
          <w:lang w:val="uk-UA" w:eastAsia="uk-UA"/>
        </w:rPr>
      </w:pPr>
    </w:p>
    <w:p w14:paraId="32E46139" w14:textId="77777777" w:rsidR="00917D79" w:rsidRDefault="00917D79" w:rsidP="005723A3">
      <w:pPr>
        <w:pStyle w:val="Style7"/>
        <w:widowControl/>
        <w:jc w:val="center"/>
        <w:rPr>
          <w:rStyle w:val="FontStyle19"/>
          <w:sz w:val="28"/>
          <w:szCs w:val="28"/>
          <w:lang w:val="uk-UA" w:eastAsia="uk-UA"/>
        </w:rPr>
      </w:pPr>
    </w:p>
    <w:p w14:paraId="0BD50A41" w14:textId="77777777" w:rsidR="00917D79" w:rsidRDefault="00917D79" w:rsidP="005723A3">
      <w:pPr>
        <w:pStyle w:val="Style7"/>
        <w:widowControl/>
        <w:jc w:val="center"/>
        <w:rPr>
          <w:rStyle w:val="FontStyle19"/>
          <w:sz w:val="28"/>
          <w:szCs w:val="28"/>
          <w:lang w:val="uk-UA" w:eastAsia="uk-UA"/>
        </w:rPr>
      </w:pPr>
    </w:p>
    <w:p w14:paraId="5011C4CB" w14:textId="7E728E96" w:rsidR="00E11D37" w:rsidRPr="00730D82" w:rsidRDefault="00F15010" w:rsidP="005723A3">
      <w:pPr>
        <w:pStyle w:val="Style7"/>
        <w:widowControl/>
        <w:jc w:val="center"/>
        <w:rPr>
          <w:rStyle w:val="FontStyle19"/>
          <w:sz w:val="28"/>
          <w:szCs w:val="28"/>
          <w:lang w:val="uk-UA" w:eastAsia="uk-UA"/>
        </w:rPr>
      </w:pPr>
      <w:r w:rsidRPr="00730D82">
        <w:rPr>
          <w:rStyle w:val="FontStyle19"/>
          <w:sz w:val="28"/>
          <w:szCs w:val="28"/>
          <w:lang w:val="uk-UA" w:eastAsia="uk-UA"/>
        </w:rPr>
        <w:lastRenderedPageBreak/>
        <w:t xml:space="preserve">І. </w:t>
      </w:r>
      <w:r w:rsidR="00E11D37" w:rsidRPr="00730D82">
        <w:rPr>
          <w:rStyle w:val="FontStyle19"/>
          <w:sz w:val="28"/>
          <w:szCs w:val="28"/>
          <w:lang w:val="uk-UA" w:eastAsia="uk-UA"/>
        </w:rPr>
        <w:t>Загальні положення</w:t>
      </w:r>
    </w:p>
    <w:p w14:paraId="54B77A8F" w14:textId="77777777" w:rsidR="00EB5038" w:rsidRPr="00730D82" w:rsidRDefault="00EB5038" w:rsidP="005723A3">
      <w:pPr>
        <w:pStyle w:val="Style7"/>
        <w:widowControl/>
        <w:jc w:val="center"/>
        <w:rPr>
          <w:rStyle w:val="FontStyle19"/>
          <w:sz w:val="28"/>
          <w:szCs w:val="28"/>
          <w:lang w:val="uk-UA" w:eastAsia="uk-UA"/>
        </w:rPr>
      </w:pPr>
    </w:p>
    <w:p w14:paraId="6BA49361" w14:textId="0FBEE03B" w:rsidR="00A865BB" w:rsidRDefault="00C044CD" w:rsidP="00B03903">
      <w:pPr>
        <w:pStyle w:val="Style8"/>
        <w:widowControl/>
        <w:tabs>
          <w:tab w:val="left" w:pos="624"/>
          <w:tab w:val="left" w:pos="1276"/>
        </w:tabs>
        <w:spacing w:line="240" w:lineRule="auto"/>
        <w:ind w:firstLine="709"/>
        <w:rPr>
          <w:sz w:val="28"/>
          <w:szCs w:val="28"/>
          <w:lang w:val="uk-UA"/>
        </w:rPr>
      </w:pPr>
      <w:r w:rsidRPr="00730D82">
        <w:rPr>
          <w:sz w:val="28"/>
          <w:szCs w:val="28"/>
          <w:lang w:val="uk-UA"/>
        </w:rPr>
        <w:t>1.1</w:t>
      </w:r>
      <w:r w:rsidR="00BF57EF" w:rsidRPr="00730D82">
        <w:rPr>
          <w:sz w:val="28"/>
          <w:szCs w:val="28"/>
          <w:lang w:val="uk-UA"/>
        </w:rPr>
        <w:t>.</w:t>
      </w:r>
      <w:r w:rsidR="00FF014F" w:rsidRPr="00730D82">
        <w:rPr>
          <w:sz w:val="28"/>
          <w:szCs w:val="28"/>
          <w:lang w:val="uk-UA"/>
        </w:rPr>
        <w:tab/>
      </w:r>
      <w:r w:rsidR="00A865BB">
        <w:rPr>
          <w:sz w:val="28"/>
          <w:szCs w:val="28"/>
          <w:lang w:val="uk-UA"/>
        </w:rPr>
        <w:t>Корни</w:t>
      </w:r>
      <w:r w:rsidR="00A865BB" w:rsidRPr="00E97C37">
        <w:rPr>
          <w:sz w:val="28"/>
          <w:szCs w:val="28"/>
          <w:lang w:val="uk-UA"/>
        </w:rPr>
        <w:t xml:space="preserve">цьку загальноосвітню школу І-ІІІ ступенів Коломийської  районної ради Івано-Франківської області перейменовано на </w:t>
      </w:r>
      <w:r w:rsidR="00A865BB">
        <w:rPr>
          <w:sz w:val="28"/>
          <w:szCs w:val="28"/>
          <w:lang w:val="uk-UA"/>
        </w:rPr>
        <w:t>Корн</w:t>
      </w:r>
      <w:r w:rsidR="00A865BB" w:rsidRPr="00E97C37">
        <w:rPr>
          <w:sz w:val="28"/>
          <w:szCs w:val="28"/>
          <w:lang w:val="uk-UA"/>
        </w:rPr>
        <w:t xml:space="preserve">ицький ліцей Коломийської </w:t>
      </w:r>
      <w:r w:rsidR="00A865BB">
        <w:rPr>
          <w:sz w:val="28"/>
          <w:szCs w:val="28"/>
          <w:lang w:val="uk-UA"/>
        </w:rPr>
        <w:t>міськ</w:t>
      </w:r>
      <w:r w:rsidR="00A865BB" w:rsidRPr="00E97C37">
        <w:rPr>
          <w:sz w:val="28"/>
          <w:szCs w:val="28"/>
          <w:lang w:val="uk-UA"/>
        </w:rPr>
        <w:t xml:space="preserve">ої ради Івано-Франківської області (далі – заклад освіти). Засновником закладу є Коломийська </w:t>
      </w:r>
      <w:r w:rsidR="00A865BB">
        <w:rPr>
          <w:sz w:val="28"/>
          <w:szCs w:val="28"/>
          <w:lang w:val="uk-UA"/>
        </w:rPr>
        <w:t>міська</w:t>
      </w:r>
      <w:r w:rsidR="00A865BB" w:rsidRPr="00E97C37">
        <w:rPr>
          <w:sz w:val="28"/>
          <w:szCs w:val="28"/>
          <w:lang w:val="uk-UA"/>
        </w:rPr>
        <w:t xml:space="preserve"> рада Івано-Франківської області.</w:t>
      </w:r>
    </w:p>
    <w:p w14:paraId="6FA712A7" w14:textId="1F622E3C" w:rsidR="00C044CD" w:rsidRPr="00730D82" w:rsidRDefault="00C044CD" w:rsidP="00B03903">
      <w:pPr>
        <w:pStyle w:val="Style8"/>
        <w:widowControl/>
        <w:tabs>
          <w:tab w:val="left" w:pos="1276"/>
        </w:tabs>
        <w:spacing w:line="240" w:lineRule="auto"/>
        <w:ind w:firstLine="709"/>
        <w:rPr>
          <w:rStyle w:val="FontStyle18"/>
          <w:sz w:val="28"/>
          <w:szCs w:val="28"/>
          <w:lang w:val="uk-UA" w:eastAsia="uk-UA"/>
        </w:rPr>
      </w:pPr>
      <w:r w:rsidRPr="00730D82">
        <w:rPr>
          <w:rStyle w:val="FontStyle18"/>
          <w:sz w:val="28"/>
          <w:szCs w:val="28"/>
          <w:lang w:val="uk-UA" w:eastAsia="uk-UA"/>
        </w:rPr>
        <w:t>1.2</w:t>
      </w:r>
      <w:r w:rsidR="00BF57EF" w:rsidRPr="00730D82">
        <w:rPr>
          <w:rStyle w:val="FontStyle18"/>
          <w:sz w:val="28"/>
          <w:szCs w:val="28"/>
          <w:lang w:val="uk-UA" w:eastAsia="uk-UA"/>
        </w:rPr>
        <w:t>.</w:t>
      </w:r>
      <w:r w:rsidR="00FF014F" w:rsidRPr="00730D82">
        <w:rPr>
          <w:rStyle w:val="FontStyle18"/>
          <w:sz w:val="28"/>
          <w:szCs w:val="28"/>
          <w:lang w:val="uk-UA" w:eastAsia="uk-UA"/>
        </w:rPr>
        <w:tab/>
      </w:r>
      <w:r w:rsidR="00581223" w:rsidRPr="00730D82">
        <w:rPr>
          <w:rStyle w:val="FontStyle18"/>
          <w:sz w:val="28"/>
          <w:szCs w:val="28"/>
          <w:lang w:val="uk-UA" w:eastAsia="uk-UA"/>
        </w:rPr>
        <w:t xml:space="preserve">Засновником ліцею є </w:t>
      </w:r>
      <w:r w:rsidR="00E6667B">
        <w:rPr>
          <w:spacing w:val="-1"/>
          <w:sz w:val="28"/>
          <w:szCs w:val="28"/>
          <w:lang w:val="uk-UA"/>
        </w:rPr>
        <w:t xml:space="preserve">Коломийська </w:t>
      </w:r>
      <w:r w:rsidR="00972388">
        <w:rPr>
          <w:spacing w:val="-1"/>
          <w:sz w:val="28"/>
          <w:szCs w:val="28"/>
          <w:lang w:val="uk-UA"/>
        </w:rPr>
        <w:t>міськ</w:t>
      </w:r>
      <w:r w:rsidR="00E6667B">
        <w:rPr>
          <w:spacing w:val="-1"/>
          <w:sz w:val="28"/>
          <w:szCs w:val="28"/>
          <w:lang w:val="uk-UA"/>
        </w:rPr>
        <w:t>а</w:t>
      </w:r>
      <w:r w:rsidR="00581223" w:rsidRPr="00730D82">
        <w:rPr>
          <w:spacing w:val="-1"/>
          <w:sz w:val="28"/>
          <w:szCs w:val="28"/>
          <w:lang w:val="uk-UA"/>
        </w:rPr>
        <w:t xml:space="preserve"> рада</w:t>
      </w:r>
      <w:r w:rsidR="00972388">
        <w:rPr>
          <w:spacing w:val="-1"/>
          <w:sz w:val="28"/>
          <w:szCs w:val="28"/>
          <w:lang w:val="uk-UA"/>
        </w:rPr>
        <w:t xml:space="preserve"> Івано-Франківської області</w:t>
      </w:r>
      <w:r w:rsidR="00581223" w:rsidRPr="00730D82">
        <w:rPr>
          <w:rStyle w:val="FontStyle18"/>
          <w:sz w:val="28"/>
          <w:szCs w:val="28"/>
          <w:lang w:val="uk-UA" w:eastAsia="uk-UA"/>
        </w:rPr>
        <w:t xml:space="preserve">. </w:t>
      </w:r>
    </w:p>
    <w:p w14:paraId="29A4B7BA" w14:textId="77777777" w:rsidR="007521C4" w:rsidRPr="00730D82" w:rsidRDefault="00C044CD" w:rsidP="007521C4">
      <w:pPr>
        <w:pStyle w:val="Style8"/>
        <w:widowControl/>
        <w:tabs>
          <w:tab w:val="left" w:pos="624"/>
          <w:tab w:val="left" w:pos="1276"/>
        </w:tabs>
        <w:spacing w:line="240" w:lineRule="auto"/>
        <w:ind w:firstLine="709"/>
        <w:rPr>
          <w:rStyle w:val="FontStyle18"/>
          <w:sz w:val="28"/>
          <w:szCs w:val="28"/>
          <w:lang w:val="uk-UA" w:eastAsia="uk-UA"/>
        </w:rPr>
      </w:pPr>
      <w:r w:rsidRPr="00730D82">
        <w:rPr>
          <w:sz w:val="28"/>
          <w:szCs w:val="28"/>
        </w:rPr>
        <w:t>1.3</w:t>
      </w:r>
      <w:r w:rsidR="00BF57EF" w:rsidRPr="00730D82">
        <w:rPr>
          <w:sz w:val="28"/>
          <w:szCs w:val="28"/>
        </w:rPr>
        <w:t>.</w:t>
      </w:r>
      <w:r w:rsidR="00FF014F" w:rsidRPr="00730D82">
        <w:rPr>
          <w:sz w:val="28"/>
          <w:szCs w:val="28"/>
        </w:rPr>
        <w:tab/>
      </w:r>
      <w:r w:rsidR="007521C4" w:rsidRPr="00730D82">
        <w:rPr>
          <w:sz w:val="28"/>
          <w:szCs w:val="28"/>
          <w:lang w:val="uk-UA"/>
        </w:rPr>
        <w:t xml:space="preserve">Ліцей </w:t>
      </w:r>
      <w:r w:rsidR="007521C4" w:rsidRPr="00730D82">
        <w:rPr>
          <w:rStyle w:val="FontStyle18"/>
          <w:sz w:val="28"/>
          <w:szCs w:val="28"/>
          <w:lang w:val="uk-UA" w:eastAsia="uk-UA"/>
        </w:rPr>
        <w:t>у своїй діяльності керується Конституцією України, Законами України «Про освіту», «Про загальну середню освіту», іншими законодавчими актами України, постановами Верховної Ради України, актами Президента України, прийнятими відповідно до Конституції та законів України, Кабінету Міністрів України, наказами  центральних органів виконавчої влади, рішеннями органів місцевого самоврядування, власним Статутом.</w:t>
      </w:r>
    </w:p>
    <w:p w14:paraId="0C5118A9" w14:textId="00FEF4FD" w:rsidR="00C044CD" w:rsidRDefault="00C044CD" w:rsidP="007521C4">
      <w:pPr>
        <w:pStyle w:val="rvps2"/>
        <w:shd w:val="clear" w:color="auto" w:fill="FFFFFF"/>
        <w:tabs>
          <w:tab w:val="left" w:pos="1276"/>
        </w:tabs>
        <w:spacing w:before="0" w:beforeAutospacing="0" w:after="0" w:afterAutospacing="0"/>
        <w:ind w:firstLine="709"/>
        <w:jc w:val="both"/>
        <w:textAlignment w:val="baseline"/>
        <w:rPr>
          <w:sz w:val="28"/>
          <w:szCs w:val="28"/>
        </w:rPr>
      </w:pPr>
      <w:r w:rsidRPr="00730D82">
        <w:rPr>
          <w:sz w:val="28"/>
          <w:szCs w:val="28"/>
        </w:rPr>
        <w:t>1.4</w:t>
      </w:r>
      <w:r w:rsidR="00581223" w:rsidRPr="00730D82">
        <w:rPr>
          <w:sz w:val="28"/>
          <w:szCs w:val="28"/>
        </w:rPr>
        <w:t>.</w:t>
      </w:r>
      <w:r w:rsidR="00581223" w:rsidRPr="00730D82">
        <w:rPr>
          <w:sz w:val="28"/>
          <w:szCs w:val="28"/>
        </w:rPr>
        <w:tab/>
      </w:r>
      <w:r w:rsidR="007521C4" w:rsidRPr="00730D82">
        <w:rPr>
          <w:sz w:val="28"/>
          <w:szCs w:val="28"/>
        </w:rPr>
        <w:t>Найменування закладу освіти повне українською мовою –</w:t>
      </w:r>
      <w:r w:rsidR="007521C4">
        <w:rPr>
          <w:sz w:val="28"/>
          <w:szCs w:val="28"/>
        </w:rPr>
        <w:t xml:space="preserve"> Корницький ліцей Коломийської міської</w:t>
      </w:r>
      <w:r w:rsidR="007521C4" w:rsidRPr="00730D82">
        <w:rPr>
          <w:sz w:val="28"/>
          <w:szCs w:val="28"/>
        </w:rPr>
        <w:t xml:space="preserve"> ради Івано-Франківської області</w:t>
      </w:r>
      <w:r w:rsidR="002905B4">
        <w:rPr>
          <w:sz w:val="28"/>
          <w:szCs w:val="28"/>
        </w:rPr>
        <w:t>.</w:t>
      </w:r>
    </w:p>
    <w:p w14:paraId="0E5931FD" w14:textId="77777777" w:rsidR="00917D79" w:rsidRPr="00730D82" w:rsidRDefault="00917D79" w:rsidP="00917D79">
      <w:pPr>
        <w:pStyle w:val="Style7"/>
        <w:widowControl/>
        <w:tabs>
          <w:tab w:val="left" w:pos="851"/>
          <w:tab w:val="left" w:pos="993"/>
          <w:tab w:val="left" w:pos="1276"/>
        </w:tabs>
        <w:ind w:firstLine="709"/>
        <w:rPr>
          <w:rStyle w:val="FontStyle19"/>
          <w:b w:val="0"/>
          <w:sz w:val="28"/>
          <w:szCs w:val="28"/>
          <w:lang w:val="uk-UA" w:eastAsia="uk-UA"/>
        </w:rPr>
      </w:pPr>
      <w:r w:rsidRPr="00730D82">
        <w:rPr>
          <w:rStyle w:val="FontStyle19"/>
          <w:b w:val="0"/>
          <w:sz w:val="28"/>
          <w:szCs w:val="28"/>
          <w:lang w:val="uk-UA" w:eastAsia="uk-UA"/>
        </w:rPr>
        <w:t>Ліцей має такі структурні підрозділи:</w:t>
      </w:r>
    </w:p>
    <w:p w14:paraId="0EDF80DE" w14:textId="77777777" w:rsidR="00917D79" w:rsidRPr="00730D82" w:rsidRDefault="00917D79" w:rsidP="0077746F">
      <w:pPr>
        <w:pStyle w:val="Style7"/>
        <w:widowControl/>
        <w:numPr>
          <w:ilvl w:val="0"/>
          <w:numId w:val="1"/>
        </w:numPr>
        <w:tabs>
          <w:tab w:val="left" w:pos="851"/>
          <w:tab w:val="left" w:pos="993"/>
          <w:tab w:val="left" w:pos="1276"/>
        </w:tabs>
        <w:ind w:left="0" w:firstLine="709"/>
        <w:rPr>
          <w:rStyle w:val="FontStyle19"/>
          <w:b w:val="0"/>
          <w:sz w:val="28"/>
          <w:szCs w:val="28"/>
          <w:lang w:val="uk-UA" w:eastAsia="uk-UA"/>
        </w:rPr>
      </w:pPr>
      <w:r w:rsidRPr="00730D82">
        <w:rPr>
          <w:rStyle w:val="FontStyle19"/>
          <w:b w:val="0"/>
          <w:sz w:val="28"/>
          <w:szCs w:val="28"/>
          <w:lang w:val="uk-UA" w:eastAsia="uk-UA"/>
        </w:rPr>
        <w:t>початкова школа;</w:t>
      </w:r>
    </w:p>
    <w:p w14:paraId="2F5F82D7" w14:textId="77777777" w:rsidR="00917D79" w:rsidRPr="00730D82" w:rsidRDefault="00917D79" w:rsidP="0077746F">
      <w:pPr>
        <w:pStyle w:val="Style7"/>
        <w:widowControl/>
        <w:numPr>
          <w:ilvl w:val="0"/>
          <w:numId w:val="1"/>
        </w:numPr>
        <w:tabs>
          <w:tab w:val="left" w:pos="851"/>
          <w:tab w:val="left" w:pos="993"/>
          <w:tab w:val="left" w:pos="1276"/>
        </w:tabs>
        <w:ind w:left="0" w:firstLine="709"/>
        <w:rPr>
          <w:rStyle w:val="FontStyle19"/>
          <w:b w:val="0"/>
          <w:sz w:val="28"/>
          <w:szCs w:val="28"/>
          <w:lang w:val="uk-UA" w:eastAsia="uk-UA"/>
        </w:rPr>
      </w:pPr>
      <w:r w:rsidRPr="00730D82">
        <w:rPr>
          <w:rStyle w:val="FontStyle19"/>
          <w:b w:val="0"/>
          <w:sz w:val="28"/>
          <w:szCs w:val="28"/>
          <w:lang w:val="uk-UA" w:eastAsia="uk-UA"/>
        </w:rPr>
        <w:t>гімназія.</w:t>
      </w:r>
    </w:p>
    <w:p w14:paraId="1E2BC0F8" w14:textId="6DCB22DF" w:rsidR="00581223" w:rsidRPr="00730D82" w:rsidRDefault="000D624C" w:rsidP="005723A3">
      <w:pPr>
        <w:pStyle w:val="Style8"/>
        <w:widowControl/>
        <w:tabs>
          <w:tab w:val="left" w:pos="514"/>
        </w:tabs>
        <w:spacing w:line="240" w:lineRule="auto"/>
        <w:ind w:firstLine="709"/>
        <w:rPr>
          <w:sz w:val="28"/>
          <w:szCs w:val="28"/>
          <w:lang w:val="uk-UA"/>
        </w:rPr>
      </w:pPr>
      <w:r w:rsidRPr="00730D82">
        <w:rPr>
          <w:sz w:val="28"/>
          <w:szCs w:val="28"/>
          <w:lang w:val="uk-UA"/>
        </w:rPr>
        <w:t>1.5</w:t>
      </w:r>
      <w:r w:rsidR="00581223" w:rsidRPr="00730D82">
        <w:rPr>
          <w:sz w:val="28"/>
          <w:szCs w:val="28"/>
          <w:lang w:val="uk-UA"/>
        </w:rPr>
        <w:t>.</w:t>
      </w:r>
      <w:r w:rsidR="00FF014F" w:rsidRPr="00730D82">
        <w:rPr>
          <w:sz w:val="28"/>
          <w:szCs w:val="28"/>
          <w:lang w:val="uk-UA"/>
        </w:rPr>
        <w:tab/>
      </w:r>
      <w:r w:rsidR="00581223" w:rsidRPr="00730D82">
        <w:rPr>
          <w:sz w:val="28"/>
          <w:szCs w:val="28"/>
          <w:lang w:val="uk-UA"/>
        </w:rPr>
        <w:t>Скор</w:t>
      </w:r>
      <w:r w:rsidR="00E6206F" w:rsidRPr="00730D82">
        <w:rPr>
          <w:sz w:val="28"/>
          <w:szCs w:val="28"/>
          <w:lang w:val="uk-UA"/>
        </w:rPr>
        <w:t xml:space="preserve">очене найменування – </w:t>
      </w:r>
      <w:r w:rsidR="00E6667B">
        <w:rPr>
          <w:sz w:val="28"/>
          <w:szCs w:val="28"/>
          <w:lang w:val="uk-UA"/>
        </w:rPr>
        <w:t>Корни</w:t>
      </w:r>
      <w:r w:rsidR="00B04489" w:rsidRPr="00730D82">
        <w:rPr>
          <w:sz w:val="28"/>
          <w:szCs w:val="28"/>
          <w:lang w:val="uk-UA"/>
        </w:rPr>
        <w:t>цький ліцей</w:t>
      </w:r>
      <w:r w:rsidR="00581223" w:rsidRPr="00730D82">
        <w:rPr>
          <w:sz w:val="28"/>
          <w:szCs w:val="28"/>
          <w:lang w:val="uk-UA"/>
        </w:rPr>
        <w:t>.</w:t>
      </w:r>
    </w:p>
    <w:p w14:paraId="0F96BF11" w14:textId="77777777" w:rsidR="005D1E5D" w:rsidRPr="00730D82" w:rsidRDefault="000D624C" w:rsidP="005723A3">
      <w:pPr>
        <w:pStyle w:val="Style8"/>
        <w:widowControl/>
        <w:tabs>
          <w:tab w:val="left" w:pos="514"/>
        </w:tabs>
        <w:spacing w:line="240" w:lineRule="auto"/>
        <w:ind w:firstLine="709"/>
        <w:rPr>
          <w:sz w:val="28"/>
          <w:szCs w:val="28"/>
          <w:lang w:val="uk-UA"/>
        </w:rPr>
      </w:pPr>
      <w:r w:rsidRPr="00730D82">
        <w:rPr>
          <w:sz w:val="28"/>
          <w:szCs w:val="28"/>
          <w:lang w:val="uk-UA"/>
        </w:rPr>
        <w:t>1</w:t>
      </w:r>
      <w:r w:rsidR="00581223" w:rsidRPr="00730D82">
        <w:rPr>
          <w:sz w:val="28"/>
          <w:szCs w:val="28"/>
          <w:lang w:val="uk-UA"/>
        </w:rPr>
        <w:t>.</w:t>
      </w:r>
      <w:r w:rsidRPr="00730D82">
        <w:rPr>
          <w:sz w:val="28"/>
          <w:szCs w:val="28"/>
          <w:lang w:val="uk-UA"/>
        </w:rPr>
        <w:t>6</w:t>
      </w:r>
      <w:r w:rsidR="00581223" w:rsidRPr="00730D82">
        <w:rPr>
          <w:sz w:val="28"/>
          <w:szCs w:val="28"/>
          <w:lang w:val="uk-UA"/>
        </w:rPr>
        <w:t>.</w:t>
      </w:r>
      <w:r w:rsidR="00FF014F" w:rsidRPr="00730D82">
        <w:rPr>
          <w:sz w:val="28"/>
          <w:szCs w:val="28"/>
          <w:lang w:val="uk-UA"/>
        </w:rPr>
        <w:tab/>
      </w:r>
      <w:r w:rsidR="00581223" w:rsidRPr="00730D82">
        <w:rPr>
          <w:sz w:val="28"/>
          <w:szCs w:val="28"/>
          <w:lang w:val="uk-UA"/>
        </w:rPr>
        <w:t xml:space="preserve">Місцезнаходження та юридична адреса </w:t>
      </w:r>
      <w:r w:rsidR="00E6667B">
        <w:rPr>
          <w:sz w:val="28"/>
          <w:szCs w:val="28"/>
          <w:lang w:val="uk-UA"/>
        </w:rPr>
        <w:t>Корни</w:t>
      </w:r>
      <w:r w:rsidR="00B04489" w:rsidRPr="00730D82">
        <w:rPr>
          <w:sz w:val="28"/>
          <w:szCs w:val="28"/>
          <w:lang w:val="uk-UA"/>
        </w:rPr>
        <w:t>цького ліцею</w:t>
      </w:r>
      <w:r w:rsidR="00581223" w:rsidRPr="00730D82">
        <w:rPr>
          <w:sz w:val="28"/>
          <w:szCs w:val="28"/>
          <w:lang w:val="uk-UA"/>
        </w:rPr>
        <w:t>:</w:t>
      </w:r>
    </w:p>
    <w:p w14:paraId="252CA1E7" w14:textId="77777777" w:rsidR="00581223" w:rsidRPr="00972388" w:rsidRDefault="00581223" w:rsidP="00581223">
      <w:pPr>
        <w:pStyle w:val="Style8"/>
        <w:widowControl/>
        <w:spacing w:line="240" w:lineRule="auto"/>
        <w:ind w:firstLine="709"/>
        <w:rPr>
          <w:rStyle w:val="FontStyle18"/>
          <w:sz w:val="28"/>
          <w:szCs w:val="28"/>
          <w:lang w:eastAsia="uk-UA"/>
        </w:rPr>
      </w:pPr>
      <w:r w:rsidRPr="00730D82">
        <w:rPr>
          <w:rStyle w:val="FontStyle18"/>
          <w:sz w:val="28"/>
          <w:szCs w:val="28"/>
          <w:lang w:val="uk-UA" w:eastAsia="uk-UA"/>
        </w:rPr>
        <w:t>7</w:t>
      </w:r>
      <w:r w:rsidR="0077680D">
        <w:rPr>
          <w:rStyle w:val="FontStyle18"/>
          <w:sz w:val="28"/>
          <w:szCs w:val="28"/>
          <w:lang w:val="uk-UA" w:eastAsia="uk-UA"/>
        </w:rPr>
        <w:t>8215</w:t>
      </w:r>
      <w:r w:rsidRPr="00730D82">
        <w:rPr>
          <w:rStyle w:val="FontStyle18"/>
          <w:sz w:val="28"/>
          <w:szCs w:val="28"/>
          <w:lang w:val="uk-UA" w:eastAsia="uk-UA"/>
        </w:rPr>
        <w:t xml:space="preserve">, Івано-Франківська область, </w:t>
      </w:r>
      <w:r w:rsidR="00E6667B" w:rsidRPr="00972388">
        <w:rPr>
          <w:rStyle w:val="FontStyle18"/>
          <w:sz w:val="28"/>
          <w:szCs w:val="28"/>
          <w:lang w:val="uk-UA" w:eastAsia="uk-UA"/>
        </w:rPr>
        <w:t>Коломийський</w:t>
      </w:r>
      <w:r w:rsidRPr="00972388">
        <w:rPr>
          <w:rStyle w:val="FontStyle18"/>
          <w:sz w:val="28"/>
          <w:szCs w:val="28"/>
          <w:lang w:val="uk-UA" w:eastAsia="uk-UA"/>
        </w:rPr>
        <w:t xml:space="preserve"> район</w:t>
      </w:r>
      <w:r w:rsidR="00E6667B">
        <w:rPr>
          <w:rStyle w:val="FontStyle18"/>
          <w:sz w:val="28"/>
          <w:szCs w:val="28"/>
          <w:lang w:val="uk-UA" w:eastAsia="uk-UA"/>
        </w:rPr>
        <w:t>, село Корнич</w:t>
      </w:r>
      <w:r w:rsidRPr="00730D82">
        <w:rPr>
          <w:rStyle w:val="FontStyle18"/>
          <w:sz w:val="28"/>
          <w:szCs w:val="28"/>
          <w:lang w:val="uk-UA" w:eastAsia="uk-UA"/>
        </w:rPr>
        <w:t xml:space="preserve">, вул. </w:t>
      </w:r>
      <w:r w:rsidR="00E6667B">
        <w:rPr>
          <w:rStyle w:val="FontStyle18"/>
          <w:sz w:val="28"/>
          <w:szCs w:val="28"/>
          <w:lang w:val="uk-UA" w:eastAsia="uk-UA"/>
        </w:rPr>
        <w:t>Перемоги</w:t>
      </w:r>
      <w:r w:rsidRPr="00730D82">
        <w:rPr>
          <w:rStyle w:val="FontStyle18"/>
          <w:sz w:val="28"/>
          <w:szCs w:val="28"/>
          <w:lang w:val="uk-UA" w:eastAsia="uk-UA"/>
        </w:rPr>
        <w:t>,</w:t>
      </w:r>
      <w:r w:rsidR="00E6667B">
        <w:rPr>
          <w:rStyle w:val="FontStyle18"/>
          <w:sz w:val="28"/>
          <w:szCs w:val="28"/>
          <w:lang w:val="uk-UA" w:eastAsia="uk-UA"/>
        </w:rPr>
        <w:t>5</w:t>
      </w:r>
      <w:r w:rsidR="00733771">
        <w:rPr>
          <w:rStyle w:val="FontStyle18"/>
          <w:sz w:val="28"/>
          <w:szCs w:val="28"/>
          <w:lang w:val="uk-UA" w:eastAsia="uk-UA"/>
        </w:rPr>
        <w:t>. Тел. 92-4-45. Е-</w:t>
      </w:r>
      <w:r w:rsidR="00733771">
        <w:rPr>
          <w:rStyle w:val="FontStyle18"/>
          <w:sz w:val="28"/>
          <w:szCs w:val="28"/>
          <w:lang w:val="en-US" w:eastAsia="uk-UA"/>
        </w:rPr>
        <w:t>mail</w:t>
      </w:r>
      <w:r w:rsidR="00733771" w:rsidRPr="00972388">
        <w:rPr>
          <w:rStyle w:val="FontStyle18"/>
          <w:sz w:val="28"/>
          <w:szCs w:val="28"/>
          <w:lang w:eastAsia="uk-UA"/>
        </w:rPr>
        <w:t>:</w:t>
      </w:r>
      <w:r w:rsidR="00733771">
        <w:rPr>
          <w:rStyle w:val="FontStyle18"/>
          <w:sz w:val="28"/>
          <w:szCs w:val="28"/>
          <w:lang w:val="en-US" w:eastAsia="uk-UA"/>
        </w:rPr>
        <w:t>scoolofkornych</w:t>
      </w:r>
      <w:r w:rsidR="00733771" w:rsidRPr="00972388">
        <w:rPr>
          <w:rStyle w:val="FontStyle18"/>
          <w:sz w:val="28"/>
          <w:szCs w:val="28"/>
          <w:lang w:eastAsia="uk-UA"/>
        </w:rPr>
        <w:t>@</w:t>
      </w:r>
      <w:r w:rsidR="00733771">
        <w:rPr>
          <w:rStyle w:val="FontStyle18"/>
          <w:sz w:val="28"/>
          <w:szCs w:val="28"/>
          <w:lang w:val="en-US" w:eastAsia="uk-UA"/>
        </w:rPr>
        <w:t>ukr</w:t>
      </w:r>
      <w:r w:rsidR="00733771" w:rsidRPr="00972388">
        <w:rPr>
          <w:rStyle w:val="FontStyle18"/>
          <w:sz w:val="28"/>
          <w:szCs w:val="28"/>
          <w:lang w:eastAsia="uk-UA"/>
        </w:rPr>
        <w:t>.</w:t>
      </w:r>
      <w:r w:rsidR="00733771">
        <w:rPr>
          <w:rStyle w:val="FontStyle18"/>
          <w:sz w:val="28"/>
          <w:szCs w:val="28"/>
          <w:lang w:val="en-US" w:eastAsia="uk-UA"/>
        </w:rPr>
        <w:t>net</w:t>
      </w:r>
    </w:p>
    <w:p w14:paraId="3C4BF3A2" w14:textId="77777777" w:rsidR="00E11D37" w:rsidRPr="00730D82" w:rsidRDefault="000D624C" w:rsidP="005723A3">
      <w:pPr>
        <w:pStyle w:val="Style8"/>
        <w:widowControl/>
        <w:tabs>
          <w:tab w:val="left" w:pos="514"/>
        </w:tabs>
        <w:spacing w:line="240" w:lineRule="auto"/>
        <w:ind w:firstLine="709"/>
        <w:rPr>
          <w:sz w:val="28"/>
          <w:szCs w:val="28"/>
          <w:lang w:val="uk-UA"/>
        </w:rPr>
      </w:pPr>
      <w:r w:rsidRPr="00730D82">
        <w:rPr>
          <w:sz w:val="28"/>
          <w:szCs w:val="28"/>
          <w:lang w:val="uk-UA"/>
        </w:rPr>
        <w:t>1</w:t>
      </w:r>
      <w:r w:rsidR="00581223" w:rsidRPr="00730D82">
        <w:rPr>
          <w:sz w:val="28"/>
          <w:szCs w:val="28"/>
          <w:lang w:val="uk-UA"/>
        </w:rPr>
        <w:t>.</w:t>
      </w:r>
      <w:r w:rsidRPr="00730D82">
        <w:rPr>
          <w:sz w:val="28"/>
          <w:szCs w:val="28"/>
          <w:lang w:val="uk-UA"/>
        </w:rPr>
        <w:t>7</w:t>
      </w:r>
      <w:r w:rsidR="00502104" w:rsidRPr="00730D82">
        <w:rPr>
          <w:sz w:val="28"/>
          <w:szCs w:val="28"/>
          <w:lang w:val="uk-UA"/>
        </w:rPr>
        <w:t>.</w:t>
      </w:r>
      <w:r w:rsidR="00581223" w:rsidRPr="00730D82">
        <w:rPr>
          <w:sz w:val="28"/>
          <w:szCs w:val="28"/>
          <w:lang w:val="uk-UA"/>
        </w:rPr>
        <w:tab/>
      </w:r>
      <w:r w:rsidR="00F72925" w:rsidRPr="00730D82">
        <w:rPr>
          <w:sz w:val="28"/>
          <w:szCs w:val="28"/>
          <w:lang w:val="uk-UA"/>
        </w:rPr>
        <w:t>Ліцей</w:t>
      </w:r>
      <w:r w:rsidR="00BB79FD" w:rsidRPr="00730D82">
        <w:rPr>
          <w:sz w:val="28"/>
          <w:szCs w:val="28"/>
          <w:lang w:val="uk-UA"/>
        </w:rPr>
        <w:t xml:space="preserve"> </w:t>
      </w:r>
      <w:r w:rsidR="00E11D37" w:rsidRPr="00730D82">
        <w:rPr>
          <w:rStyle w:val="FontStyle18"/>
          <w:sz w:val="28"/>
          <w:szCs w:val="28"/>
          <w:lang w:val="uk-UA" w:eastAsia="uk-UA"/>
        </w:rPr>
        <w:t xml:space="preserve">є юридичною особою, </w:t>
      </w:r>
      <w:r w:rsidR="00E11D37" w:rsidRPr="00730D82">
        <w:rPr>
          <w:sz w:val="28"/>
          <w:szCs w:val="28"/>
          <w:lang w:val="uk-UA"/>
        </w:rPr>
        <w:t xml:space="preserve">має печатку, штамп, </w:t>
      </w:r>
      <w:r w:rsidR="00B04489" w:rsidRPr="00730D82">
        <w:rPr>
          <w:sz w:val="28"/>
          <w:szCs w:val="28"/>
          <w:lang w:val="uk-UA"/>
        </w:rPr>
        <w:t xml:space="preserve">може  мати </w:t>
      </w:r>
      <w:r w:rsidR="00E11D37" w:rsidRPr="00730D82">
        <w:rPr>
          <w:sz w:val="28"/>
          <w:szCs w:val="28"/>
          <w:lang w:val="uk-UA"/>
        </w:rPr>
        <w:t>рахун</w:t>
      </w:r>
      <w:r w:rsidR="00B04489" w:rsidRPr="00730D82">
        <w:rPr>
          <w:sz w:val="28"/>
          <w:szCs w:val="28"/>
          <w:lang w:val="uk-UA"/>
        </w:rPr>
        <w:t>о</w:t>
      </w:r>
      <w:r w:rsidR="00E11D37" w:rsidRPr="00730D82">
        <w:rPr>
          <w:sz w:val="28"/>
          <w:szCs w:val="28"/>
          <w:lang w:val="uk-UA"/>
        </w:rPr>
        <w:t>к в установах банків.</w:t>
      </w:r>
      <w:r w:rsidR="00324B01" w:rsidRPr="00730D82">
        <w:rPr>
          <w:sz w:val="28"/>
          <w:szCs w:val="28"/>
          <w:lang w:val="uk-UA"/>
        </w:rPr>
        <w:t xml:space="preserve"> Фінансування ліцею здійснює</w:t>
      </w:r>
      <w:r w:rsidR="00545722" w:rsidRPr="00730D82">
        <w:rPr>
          <w:sz w:val="28"/>
          <w:szCs w:val="28"/>
          <w:lang w:val="uk-UA"/>
        </w:rPr>
        <w:t xml:space="preserve"> його засновник.</w:t>
      </w:r>
    </w:p>
    <w:p w14:paraId="48CE6A17" w14:textId="77777777" w:rsidR="00581223" w:rsidRPr="00730D82" w:rsidRDefault="000D624C" w:rsidP="00581223">
      <w:pPr>
        <w:pStyle w:val="Style8"/>
        <w:widowControl/>
        <w:tabs>
          <w:tab w:val="left" w:pos="624"/>
        </w:tabs>
        <w:spacing w:line="240" w:lineRule="auto"/>
        <w:ind w:firstLine="709"/>
        <w:rPr>
          <w:rStyle w:val="FontStyle18"/>
          <w:sz w:val="28"/>
          <w:szCs w:val="28"/>
          <w:lang w:val="uk-UA" w:eastAsia="uk-UA"/>
        </w:rPr>
      </w:pPr>
      <w:r w:rsidRPr="00730D82">
        <w:rPr>
          <w:sz w:val="28"/>
          <w:szCs w:val="28"/>
          <w:lang w:val="uk-UA"/>
        </w:rPr>
        <w:t>1.8</w:t>
      </w:r>
      <w:r w:rsidR="00581223" w:rsidRPr="00730D82">
        <w:rPr>
          <w:sz w:val="28"/>
          <w:szCs w:val="28"/>
          <w:lang w:val="uk-UA"/>
        </w:rPr>
        <w:t>.</w:t>
      </w:r>
      <w:r w:rsidR="00581223" w:rsidRPr="00730D82">
        <w:rPr>
          <w:sz w:val="28"/>
          <w:szCs w:val="28"/>
          <w:lang w:val="uk-UA"/>
        </w:rPr>
        <w:tab/>
      </w:r>
      <w:r w:rsidR="002764BC" w:rsidRPr="00730D82">
        <w:rPr>
          <w:sz w:val="28"/>
          <w:szCs w:val="28"/>
          <w:lang w:val="uk-UA"/>
        </w:rPr>
        <w:t xml:space="preserve">Ліцей </w:t>
      </w:r>
      <w:r w:rsidR="00581223" w:rsidRPr="00730D82">
        <w:rPr>
          <w:sz w:val="28"/>
          <w:szCs w:val="28"/>
          <w:lang w:val="uk-UA"/>
        </w:rPr>
        <w:t>заснований на комунальній формі власності.</w:t>
      </w:r>
    </w:p>
    <w:p w14:paraId="31C8BED6" w14:textId="77777777" w:rsidR="00581223" w:rsidRPr="00730D82" w:rsidRDefault="000D624C" w:rsidP="00581223">
      <w:pPr>
        <w:pStyle w:val="Style8"/>
        <w:widowControl/>
        <w:tabs>
          <w:tab w:val="left" w:pos="624"/>
        </w:tabs>
        <w:spacing w:line="240" w:lineRule="auto"/>
        <w:ind w:firstLine="709"/>
        <w:rPr>
          <w:rStyle w:val="FontStyle18"/>
          <w:sz w:val="28"/>
          <w:szCs w:val="28"/>
          <w:lang w:val="uk-UA" w:eastAsia="uk-UA"/>
        </w:rPr>
      </w:pPr>
      <w:r w:rsidRPr="00730D82">
        <w:rPr>
          <w:rStyle w:val="FontStyle18"/>
          <w:sz w:val="28"/>
          <w:szCs w:val="28"/>
          <w:lang w:val="uk-UA" w:eastAsia="uk-UA"/>
        </w:rPr>
        <w:t>1</w:t>
      </w:r>
      <w:r w:rsidR="00581223" w:rsidRPr="00730D82">
        <w:rPr>
          <w:rStyle w:val="FontStyle18"/>
          <w:sz w:val="28"/>
          <w:szCs w:val="28"/>
          <w:lang w:val="uk-UA" w:eastAsia="uk-UA"/>
        </w:rPr>
        <w:t>.</w:t>
      </w:r>
      <w:r w:rsidRPr="00730D82">
        <w:rPr>
          <w:rStyle w:val="FontStyle18"/>
          <w:sz w:val="28"/>
          <w:szCs w:val="28"/>
          <w:lang w:val="uk-UA" w:eastAsia="uk-UA"/>
        </w:rPr>
        <w:t>9</w:t>
      </w:r>
      <w:r w:rsidR="00581223" w:rsidRPr="00730D82">
        <w:rPr>
          <w:rStyle w:val="FontStyle18"/>
          <w:sz w:val="28"/>
          <w:szCs w:val="28"/>
          <w:lang w:val="uk-UA" w:eastAsia="uk-UA"/>
        </w:rPr>
        <w:t>.</w:t>
      </w:r>
      <w:r w:rsidR="00581223" w:rsidRPr="00730D82">
        <w:rPr>
          <w:rStyle w:val="FontStyle18"/>
          <w:sz w:val="28"/>
          <w:szCs w:val="28"/>
          <w:lang w:val="uk-UA" w:eastAsia="uk-UA"/>
        </w:rPr>
        <w:tab/>
      </w:r>
      <w:r w:rsidR="002764BC" w:rsidRPr="00730D82">
        <w:rPr>
          <w:rStyle w:val="FontStyle18"/>
          <w:sz w:val="28"/>
          <w:szCs w:val="28"/>
          <w:lang w:val="uk-UA" w:eastAsia="uk-UA"/>
        </w:rPr>
        <w:t xml:space="preserve">Ліцей </w:t>
      </w:r>
      <w:r w:rsidR="00581223" w:rsidRPr="00730D82">
        <w:rPr>
          <w:rStyle w:val="FontStyle18"/>
          <w:sz w:val="28"/>
          <w:szCs w:val="28"/>
          <w:lang w:val="uk-UA" w:eastAsia="uk-UA"/>
        </w:rPr>
        <w:t>є неприбутковою організацією.</w:t>
      </w:r>
    </w:p>
    <w:p w14:paraId="7D4DE058" w14:textId="77777777" w:rsidR="00B719AA" w:rsidRPr="00730D82" w:rsidRDefault="000D624C" w:rsidP="00B719AA">
      <w:pPr>
        <w:pStyle w:val="Style8"/>
        <w:widowControl/>
        <w:tabs>
          <w:tab w:val="left" w:pos="624"/>
        </w:tabs>
        <w:spacing w:line="240" w:lineRule="auto"/>
        <w:ind w:firstLine="709"/>
        <w:rPr>
          <w:rStyle w:val="FontStyle18"/>
          <w:sz w:val="28"/>
          <w:szCs w:val="28"/>
          <w:lang w:val="uk-UA" w:eastAsia="uk-UA"/>
        </w:rPr>
      </w:pPr>
      <w:r w:rsidRPr="00730D82">
        <w:rPr>
          <w:rStyle w:val="FontStyle18"/>
          <w:sz w:val="28"/>
          <w:szCs w:val="28"/>
          <w:lang w:val="uk-UA" w:eastAsia="uk-UA"/>
        </w:rPr>
        <w:t>1.10</w:t>
      </w:r>
      <w:r w:rsidR="00B719AA" w:rsidRPr="00730D82">
        <w:rPr>
          <w:rStyle w:val="FontStyle18"/>
          <w:sz w:val="28"/>
          <w:szCs w:val="28"/>
          <w:lang w:val="uk-UA" w:eastAsia="uk-UA"/>
        </w:rPr>
        <w:t>.</w:t>
      </w:r>
      <w:r w:rsidR="00B719AA" w:rsidRPr="00730D82">
        <w:rPr>
          <w:rStyle w:val="FontStyle18"/>
          <w:sz w:val="28"/>
          <w:szCs w:val="28"/>
          <w:lang w:val="uk-UA" w:eastAsia="uk-UA"/>
        </w:rPr>
        <w:tab/>
        <w:t>Фінансування ліцею здійснюється за рахунок коштів державного бюджету шляхом надання освітньої субвенції місцевому бюджету, коштів місцевого бюджету та інших джерел, не заборонених законодавством.</w:t>
      </w:r>
    </w:p>
    <w:p w14:paraId="2FA4908C" w14:textId="77777777" w:rsidR="00B719AA" w:rsidRPr="00730D82" w:rsidRDefault="000D624C" w:rsidP="00B719AA">
      <w:pPr>
        <w:pStyle w:val="Style8"/>
        <w:widowControl/>
        <w:tabs>
          <w:tab w:val="left" w:pos="624"/>
        </w:tabs>
        <w:spacing w:line="240" w:lineRule="auto"/>
        <w:ind w:firstLine="709"/>
        <w:rPr>
          <w:rStyle w:val="FontStyle18"/>
          <w:sz w:val="28"/>
          <w:szCs w:val="28"/>
          <w:lang w:val="uk-UA"/>
        </w:rPr>
      </w:pPr>
      <w:r w:rsidRPr="00730D82">
        <w:rPr>
          <w:rStyle w:val="FontStyle18"/>
          <w:sz w:val="28"/>
          <w:szCs w:val="28"/>
          <w:lang w:val="uk-UA"/>
        </w:rPr>
        <w:t>1</w:t>
      </w:r>
      <w:r w:rsidR="00B719AA" w:rsidRPr="00730D82">
        <w:rPr>
          <w:rStyle w:val="FontStyle18"/>
          <w:sz w:val="28"/>
          <w:szCs w:val="28"/>
          <w:lang w:val="uk-UA"/>
        </w:rPr>
        <w:t>.</w:t>
      </w:r>
      <w:r w:rsidRPr="00730D82">
        <w:rPr>
          <w:rStyle w:val="FontStyle18"/>
          <w:sz w:val="28"/>
          <w:szCs w:val="28"/>
          <w:lang w:val="uk-UA"/>
        </w:rPr>
        <w:t>11</w:t>
      </w:r>
      <w:r w:rsidR="00B719AA" w:rsidRPr="00730D82">
        <w:rPr>
          <w:rStyle w:val="FontStyle18"/>
          <w:sz w:val="28"/>
          <w:szCs w:val="28"/>
          <w:lang w:val="uk-UA"/>
        </w:rPr>
        <w:t>.</w:t>
      </w:r>
      <w:r w:rsidR="00B719AA" w:rsidRPr="00730D82">
        <w:rPr>
          <w:rStyle w:val="FontStyle18"/>
          <w:sz w:val="28"/>
          <w:szCs w:val="28"/>
          <w:lang w:val="uk-UA"/>
        </w:rPr>
        <w:tab/>
        <w:t>Головною метою ліцею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14:paraId="574A1902" w14:textId="77777777" w:rsidR="00B719AA" w:rsidRPr="00730D82" w:rsidRDefault="000D624C" w:rsidP="00B719AA">
      <w:pPr>
        <w:pStyle w:val="Style8"/>
        <w:widowControl/>
        <w:tabs>
          <w:tab w:val="left" w:pos="624"/>
        </w:tabs>
        <w:spacing w:line="240" w:lineRule="auto"/>
        <w:ind w:firstLine="709"/>
        <w:rPr>
          <w:rFonts w:eastAsia="Times New Roman"/>
          <w:color w:val="000000"/>
          <w:sz w:val="28"/>
          <w:szCs w:val="28"/>
          <w:lang w:val="uk-UA" w:eastAsia="uk-UA"/>
        </w:rPr>
      </w:pPr>
      <w:r w:rsidRPr="00730D82">
        <w:rPr>
          <w:rFonts w:eastAsia="Times New Roman"/>
          <w:color w:val="000000"/>
          <w:sz w:val="28"/>
          <w:szCs w:val="28"/>
          <w:lang w:val="uk-UA" w:eastAsia="uk-UA"/>
        </w:rPr>
        <w:t>1</w:t>
      </w:r>
      <w:r w:rsidR="00B719AA" w:rsidRPr="00730D82">
        <w:rPr>
          <w:rFonts w:eastAsia="Times New Roman"/>
          <w:color w:val="000000"/>
          <w:sz w:val="28"/>
          <w:szCs w:val="28"/>
          <w:lang w:val="uk-UA" w:eastAsia="uk-UA"/>
        </w:rPr>
        <w:t>.</w:t>
      </w:r>
      <w:r w:rsidRPr="00730D82">
        <w:rPr>
          <w:rFonts w:eastAsia="Times New Roman"/>
          <w:color w:val="000000"/>
          <w:sz w:val="28"/>
          <w:szCs w:val="28"/>
          <w:lang w:val="uk-UA" w:eastAsia="uk-UA"/>
        </w:rPr>
        <w:t>12</w:t>
      </w:r>
      <w:r w:rsidR="00B719AA" w:rsidRPr="00730D82">
        <w:rPr>
          <w:rFonts w:eastAsia="Times New Roman"/>
          <w:color w:val="000000"/>
          <w:sz w:val="28"/>
          <w:szCs w:val="28"/>
          <w:lang w:val="uk-UA" w:eastAsia="uk-UA"/>
        </w:rPr>
        <w:t>.</w:t>
      </w:r>
      <w:r w:rsidR="00B719AA" w:rsidRPr="00730D82">
        <w:rPr>
          <w:rFonts w:eastAsia="Times New Roman"/>
          <w:color w:val="000000"/>
          <w:sz w:val="28"/>
          <w:szCs w:val="28"/>
          <w:lang w:val="uk-UA" w:eastAsia="uk-UA"/>
        </w:rPr>
        <w:tab/>
        <w:t>Мовою освітнього процесу в ліцеї є державна мова.</w:t>
      </w:r>
    </w:p>
    <w:p w14:paraId="50AE4CE0" w14:textId="77777777" w:rsidR="00E11D37" w:rsidRPr="00730D82" w:rsidRDefault="000D624C" w:rsidP="005723A3">
      <w:pPr>
        <w:pStyle w:val="Style8"/>
        <w:widowControl/>
        <w:tabs>
          <w:tab w:val="left" w:pos="514"/>
        </w:tabs>
        <w:spacing w:line="240" w:lineRule="auto"/>
        <w:ind w:firstLine="709"/>
        <w:rPr>
          <w:rStyle w:val="FontStyle18"/>
          <w:sz w:val="28"/>
          <w:szCs w:val="28"/>
          <w:lang w:val="uk-UA" w:eastAsia="uk-UA"/>
        </w:rPr>
      </w:pPr>
      <w:r w:rsidRPr="00730D82">
        <w:rPr>
          <w:sz w:val="28"/>
          <w:szCs w:val="28"/>
          <w:lang w:val="uk-UA"/>
        </w:rPr>
        <w:t>1</w:t>
      </w:r>
      <w:r w:rsidR="00FF014F" w:rsidRPr="00730D82">
        <w:rPr>
          <w:sz w:val="28"/>
          <w:szCs w:val="28"/>
          <w:lang w:val="uk-UA"/>
        </w:rPr>
        <w:t>.</w:t>
      </w:r>
      <w:r w:rsidRPr="00730D82">
        <w:rPr>
          <w:sz w:val="28"/>
          <w:szCs w:val="28"/>
          <w:lang w:val="uk-UA"/>
        </w:rPr>
        <w:t>13</w:t>
      </w:r>
      <w:r w:rsidR="00BF57EF" w:rsidRPr="00730D82">
        <w:rPr>
          <w:sz w:val="28"/>
          <w:szCs w:val="28"/>
          <w:lang w:val="uk-UA"/>
        </w:rPr>
        <w:t>.</w:t>
      </w:r>
      <w:r w:rsidR="00FF014F" w:rsidRPr="00730D82">
        <w:rPr>
          <w:sz w:val="28"/>
          <w:szCs w:val="28"/>
          <w:lang w:val="uk-UA"/>
        </w:rPr>
        <w:tab/>
      </w:r>
      <w:r w:rsidR="00E6667B">
        <w:rPr>
          <w:sz w:val="28"/>
          <w:szCs w:val="28"/>
          <w:lang w:val="uk-UA"/>
        </w:rPr>
        <w:t>К</w:t>
      </w:r>
      <w:r w:rsidR="00E11D37" w:rsidRPr="00730D82">
        <w:rPr>
          <w:rStyle w:val="FontStyle18"/>
          <w:sz w:val="28"/>
          <w:szCs w:val="28"/>
          <w:lang w:val="uk-UA" w:eastAsia="uk-UA"/>
        </w:rPr>
        <w:t xml:space="preserve">ласи у </w:t>
      </w:r>
      <w:r w:rsidR="00BF57EF" w:rsidRPr="00730D82">
        <w:rPr>
          <w:rStyle w:val="FontStyle18"/>
          <w:sz w:val="28"/>
          <w:szCs w:val="28"/>
          <w:lang w:val="uk-UA" w:eastAsia="uk-UA"/>
        </w:rPr>
        <w:t>ліцеї</w:t>
      </w:r>
      <w:r w:rsidR="00E11D37" w:rsidRPr="00730D82">
        <w:rPr>
          <w:rStyle w:val="FontStyle18"/>
          <w:sz w:val="28"/>
          <w:szCs w:val="28"/>
          <w:lang w:val="uk-UA" w:eastAsia="uk-UA"/>
        </w:rPr>
        <w:t xml:space="preserve"> формуються згідно з нормативами їх наповнюваності, встановленими законодавством, з урахуванням наявності приміщень, що відповідають санітарно-гігієнічним вимогам для здійснення </w:t>
      </w:r>
      <w:r w:rsidR="00A55119" w:rsidRPr="00730D82">
        <w:rPr>
          <w:rStyle w:val="FontStyle18"/>
          <w:sz w:val="28"/>
          <w:szCs w:val="28"/>
          <w:lang w:val="uk-UA" w:eastAsia="uk-UA"/>
        </w:rPr>
        <w:t>освітнього</w:t>
      </w:r>
      <w:r w:rsidR="000148AA" w:rsidRPr="00730D82">
        <w:rPr>
          <w:rStyle w:val="FontStyle18"/>
          <w:sz w:val="28"/>
          <w:szCs w:val="28"/>
          <w:lang w:val="uk-UA" w:eastAsia="uk-UA"/>
        </w:rPr>
        <w:t xml:space="preserve"> процесу</w:t>
      </w:r>
      <w:r w:rsidR="00E11D37" w:rsidRPr="00730D82">
        <w:rPr>
          <w:rStyle w:val="FontStyle18"/>
          <w:sz w:val="28"/>
          <w:szCs w:val="28"/>
          <w:lang w:val="uk-UA" w:eastAsia="uk-UA"/>
        </w:rPr>
        <w:t xml:space="preserve"> та відповідно до кількості поданих заяв про зарахування до </w:t>
      </w:r>
      <w:r w:rsidR="00B828C1" w:rsidRPr="00730D82">
        <w:rPr>
          <w:rStyle w:val="FontStyle18"/>
          <w:sz w:val="28"/>
          <w:szCs w:val="28"/>
          <w:lang w:val="uk-UA" w:eastAsia="uk-UA"/>
        </w:rPr>
        <w:t>ліцею</w:t>
      </w:r>
      <w:r w:rsidR="00E11D37" w:rsidRPr="00730D82">
        <w:rPr>
          <w:rStyle w:val="FontStyle18"/>
          <w:sz w:val="28"/>
          <w:szCs w:val="28"/>
          <w:lang w:val="uk-UA" w:eastAsia="uk-UA"/>
        </w:rPr>
        <w:t>.</w:t>
      </w:r>
    </w:p>
    <w:p w14:paraId="49C7FD79" w14:textId="77777777" w:rsidR="0001368A" w:rsidRPr="00730D82" w:rsidRDefault="000D624C" w:rsidP="0001368A">
      <w:pPr>
        <w:pStyle w:val="Style8"/>
        <w:widowControl/>
        <w:tabs>
          <w:tab w:val="left" w:pos="514"/>
        </w:tabs>
        <w:spacing w:line="240" w:lineRule="auto"/>
        <w:ind w:firstLine="709"/>
        <w:rPr>
          <w:rStyle w:val="FontStyle18"/>
          <w:sz w:val="28"/>
          <w:szCs w:val="28"/>
          <w:lang w:val="uk-UA" w:eastAsia="uk-UA"/>
        </w:rPr>
      </w:pPr>
      <w:r w:rsidRPr="00730D82">
        <w:rPr>
          <w:rStyle w:val="FontStyle18"/>
          <w:sz w:val="28"/>
          <w:szCs w:val="28"/>
          <w:lang w:val="uk-UA" w:eastAsia="uk-UA"/>
        </w:rPr>
        <w:t>1</w:t>
      </w:r>
      <w:r w:rsidR="00FF014F" w:rsidRPr="00730D82">
        <w:rPr>
          <w:rStyle w:val="FontStyle18"/>
          <w:sz w:val="28"/>
          <w:szCs w:val="28"/>
          <w:lang w:val="uk-UA" w:eastAsia="uk-UA"/>
        </w:rPr>
        <w:t>.</w:t>
      </w:r>
      <w:r w:rsidRPr="00730D82">
        <w:rPr>
          <w:rStyle w:val="FontStyle18"/>
          <w:sz w:val="28"/>
          <w:szCs w:val="28"/>
          <w:lang w:val="uk-UA" w:eastAsia="uk-UA"/>
        </w:rPr>
        <w:t>14</w:t>
      </w:r>
      <w:r w:rsidR="00E11D37" w:rsidRPr="00730D82">
        <w:rPr>
          <w:rStyle w:val="FontStyle18"/>
          <w:sz w:val="28"/>
          <w:szCs w:val="28"/>
          <w:lang w:val="uk-UA" w:eastAsia="uk-UA"/>
        </w:rPr>
        <w:t>.</w:t>
      </w:r>
      <w:r w:rsidR="00FF014F" w:rsidRPr="00730D82">
        <w:rPr>
          <w:rStyle w:val="FontStyle18"/>
          <w:sz w:val="28"/>
          <w:szCs w:val="28"/>
          <w:lang w:val="uk-UA" w:eastAsia="uk-UA"/>
        </w:rPr>
        <w:tab/>
      </w:r>
      <w:r w:rsidR="0001368A" w:rsidRPr="00730D82">
        <w:rPr>
          <w:rStyle w:val="FontStyle18"/>
          <w:sz w:val="28"/>
          <w:szCs w:val="28"/>
          <w:lang w:val="uk-UA" w:eastAsia="uk-UA"/>
        </w:rPr>
        <w:t xml:space="preserve">За письмовими зверненнями батьків, інших законних представників учнів та відповідно до рішення засновника у ліцеї </w:t>
      </w:r>
      <w:r w:rsidR="00B54396" w:rsidRPr="00730D82">
        <w:rPr>
          <w:rStyle w:val="FontStyle18"/>
          <w:sz w:val="28"/>
          <w:szCs w:val="28"/>
          <w:lang w:val="uk-UA" w:eastAsia="uk-UA"/>
        </w:rPr>
        <w:t xml:space="preserve">можуть </w:t>
      </w:r>
      <w:r w:rsidR="0001368A" w:rsidRPr="00730D82">
        <w:rPr>
          <w:rStyle w:val="FontStyle18"/>
          <w:sz w:val="28"/>
          <w:szCs w:val="28"/>
          <w:lang w:val="uk-UA" w:eastAsia="uk-UA"/>
        </w:rPr>
        <w:t>функціону</w:t>
      </w:r>
      <w:r w:rsidR="00B54396" w:rsidRPr="00730D82">
        <w:rPr>
          <w:rStyle w:val="FontStyle18"/>
          <w:sz w:val="28"/>
          <w:szCs w:val="28"/>
          <w:lang w:val="uk-UA" w:eastAsia="uk-UA"/>
        </w:rPr>
        <w:t>вати</w:t>
      </w:r>
      <w:r w:rsidR="0001368A" w:rsidRPr="00730D82">
        <w:rPr>
          <w:rStyle w:val="FontStyle18"/>
          <w:sz w:val="28"/>
          <w:szCs w:val="28"/>
          <w:lang w:val="uk-UA" w:eastAsia="uk-UA"/>
        </w:rPr>
        <w:t xml:space="preserve"> групи подовженого дня, фінансування яких здійснюється за кошти засновника та за інші кошти, не заборонені законодавством.</w:t>
      </w:r>
    </w:p>
    <w:p w14:paraId="1853EB78" w14:textId="77777777" w:rsidR="0001368A" w:rsidRPr="00730D82" w:rsidRDefault="0001368A" w:rsidP="0001368A">
      <w:pPr>
        <w:pStyle w:val="Style8"/>
        <w:widowControl/>
        <w:tabs>
          <w:tab w:val="left" w:pos="514"/>
        </w:tabs>
        <w:spacing w:line="240" w:lineRule="auto"/>
        <w:ind w:firstLine="709"/>
        <w:rPr>
          <w:rStyle w:val="FontStyle18"/>
          <w:sz w:val="28"/>
          <w:szCs w:val="28"/>
          <w:lang w:val="uk-UA" w:eastAsia="uk-UA"/>
        </w:rPr>
      </w:pPr>
      <w:bookmarkStart w:id="0" w:name="n1322"/>
      <w:bookmarkEnd w:id="0"/>
      <w:r w:rsidRPr="00730D82">
        <w:rPr>
          <w:rStyle w:val="FontStyle18"/>
          <w:sz w:val="28"/>
          <w:szCs w:val="28"/>
          <w:lang w:val="uk-UA" w:eastAsia="uk-UA"/>
        </w:rPr>
        <w:lastRenderedPageBreak/>
        <w:t>Порядок створення груп подовженого дня у ліцеї визначається центральним органом виконавчої влади, що забезпечує формування та реалізує державну політику у сфері освіти.</w:t>
      </w:r>
    </w:p>
    <w:p w14:paraId="667D0C45" w14:textId="77777777" w:rsidR="00CB6626" w:rsidRPr="00730D82" w:rsidRDefault="000D624C" w:rsidP="0001368A">
      <w:pPr>
        <w:pStyle w:val="Style8"/>
        <w:widowControl/>
        <w:tabs>
          <w:tab w:val="left" w:pos="514"/>
        </w:tabs>
        <w:spacing w:line="240" w:lineRule="auto"/>
        <w:ind w:firstLine="709"/>
        <w:rPr>
          <w:rStyle w:val="FontStyle18"/>
          <w:sz w:val="28"/>
          <w:szCs w:val="28"/>
          <w:lang w:val="uk-UA" w:eastAsia="uk-UA"/>
        </w:rPr>
      </w:pPr>
      <w:r w:rsidRPr="00730D82">
        <w:rPr>
          <w:rStyle w:val="FontStyle18"/>
          <w:sz w:val="28"/>
          <w:szCs w:val="28"/>
          <w:lang w:val="uk-UA" w:eastAsia="uk-UA"/>
        </w:rPr>
        <w:t>1</w:t>
      </w:r>
      <w:r w:rsidR="00FF014F" w:rsidRPr="00730D82">
        <w:rPr>
          <w:rStyle w:val="FontStyle18"/>
          <w:sz w:val="28"/>
          <w:szCs w:val="28"/>
          <w:lang w:val="uk-UA" w:eastAsia="uk-UA"/>
        </w:rPr>
        <w:t>.</w:t>
      </w:r>
      <w:r w:rsidRPr="00730D82">
        <w:rPr>
          <w:rStyle w:val="FontStyle18"/>
          <w:sz w:val="28"/>
          <w:szCs w:val="28"/>
          <w:lang w:val="uk-UA" w:eastAsia="uk-UA"/>
        </w:rPr>
        <w:t>15</w:t>
      </w:r>
      <w:r w:rsidR="00645DA6" w:rsidRPr="00730D82">
        <w:rPr>
          <w:rStyle w:val="FontStyle18"/>
          <w:sz w:val="28"/>
          <w:szCs w:val="28"/>
          <w:lang w:val="uk-UA" w:eastAsia="uk-UA"/>
        </w:rPr>
        <w:t>.</w:t>
      </w:r>
      <w:r w:rsidR="00FF014F" w:rsidRPr="00730D82">
        <w:rPr>
          <w:rStyle w:val="FontStyle18"/>
          <w:sz w:val="28"/>
          <w:szCs w:val="28"/>
          <w:lang w:val="uk-UA" w:eastAsia="uk-UA"/>
        </w:rPr>
        <w:tab/>
      </w:r>
      <w:r w:rsidR="004F51EE" w:rsidRPr="00730D82">
        <w:rPr>
          <w:rStyle w:val="FontStyle18"/>
          <w:sz w:val="28"/>
          <w:szCs w:val="28"/>
          <w:lang w:val="uk-UA"/>
        </w:rPr>
        <w:t>З урахуванням здібностей та освітніх потреб здобувачів освіти ліцей</w:t>
      </w:r>
      <w:r w:rsidR="00070305">
        <w:rPr>
          <w:rStyle w:val="FontStyle18"/>
          <w:sz w:val="28"/>
          <w:szCs w:val="28"/>
          <w:lang w:val="uk-UA"/>
        </w:rPr>
        <w:t xml:space="preserve"> організовує академічне </w:t>
      </w:r>
      <w:r w:rsidR="00070305" w:rsidRPr="00070305">
        <w:rPr>
          <w:rStyle w:val="FontStyle18"/>
          <w:sz w:val="28"/>
          <w:szCs w:val="28"/>
          <w:lang w:val="uk-UA"/>
        </w:rPr>
        <w:t>,</w:t>
      </w:r>
      <w:r w:rsidR="004F51EE" w:rsidRPr="00730D82">
        <w:rPr>
          <w:rStyle w:val="FontStyle18"/>
          <w:sz w:val="28"/>
          <w:szCs w:val="28"/>
          <w:lang w:val="uk-UA"/>
        </w:rPr>
        <w:t xml:space="preserve"> профільне навчання на основі поєднання змісту освіти, визначеного стандартом профільної середньої освіти і поглибленого вивчення окремих предметів</w:t>
      </w:r>
      <w:r w:rsidR="0001368A" w:rsidRPr="00730D82">
        <w:rPr>
          <w:rStyle w:val="FontStyle18"/>
          <w:sz w:val="28"/>
          <w:szCs w:val="28"/>
          <w:lang w:val="uk-UA" w:eastAsia="uk-UA"/>
        </w:rPr>
        <w:t>.</w:t>
      </w:r>
    </w:p>
    <w:p w14:paraId="664C9D50" w14:textId="77777777" w:rsidR="004E3BC1" w:rsidRPr="00730D82" w:rsidRDefault="000D624C"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1</w:t>
      </w:r>
      <w:r w:rsidR="00645DA6" w:rsidRPr="00730D82">
        <w:rPr>
          <w:rStyle w:val="FontStyle18"/>
          <w:sz w:val="28"/>
          <w:szCs w:val="28"/>
          <w:lang w:val="uk-UA" w:eastAsia="uk-UA"/>
        </w:rPr>
        <w:t>.</w:t>
      </w:r>
      <w:r w:rsidRPr="00730D82">
        <w:rPr>
          <w:rStyle w:val="FontStyle18"/>
          <w:sz w:val="28"/>
          <w:szCs w:val="28"/>
          <w:lang w:val="uk-UA" w:eastAsia="uk-UA"/>
        </w:rPr>
        <w:t>16</w:t>
      </w:r>
      <w:r w:rsidR="00FF014F" w:rsidRPr="00730D82">
        <w:rPr>
          <w:rStyle w:val="FontStyle18"/>
          <w:sz w:val="28"/>
          <w:szCs w:val="28"/>
          <w:lang w:val="uk-UA" w:eastAsia="uk-UA"/>
        </w:rPr>
        <w:t>.</w:t>
      </w:r>
      <w:r w:rsidR="00FF014F" w:rsidRPr="00730D82">
        <w:rPr>
          <w:rStyle w:val="FontStyle18"/>
          <w:sz w:val="28"/>
          <w:szCs w:val="28"/>
          <w:lang w:val="uk-UA" w:eastAsia="uk-UA"/>
        </w:rPr>
        <w:tab/>
      </w:r>
      <w:r w:rsidR="0001368A" w:rsidRPr="00730D82">
        <w:rPr>
          <w:rStyle w:val="FontStyle18"/>
          <w:sz w:val="28"/>
          <w:szCs w:val="28"/>
          <w:lang w:val="uk-UA" w:eastAsia="uk-UA"/>
        </w:rPr>
        <w:t xml:space="preserve">Індивідуальне, інклюзивне навчання та навчання екстерном у </w:t>
      </w:r>
      <w:r w:rsidR="00652A26" w:rsidRPr="00730D82">
        <w:rPr>
          <w:rStyle w:val="FontStyle18"/>
          <w:sz w:val="28"/>
          <w:szCs w:val="28"/>
          <w:lang w:val="uk-UA" w:eastAsia="uk-UA"/>
        </w:rPr>
        <w:t xml:space="preserve">ліцеї </w:t>
      </w:r>
      <w:r w:rsidR="0001368A" w:rsidRPr="00730D82">
        <w:rPr>
          <w:rStyle w:val="FontStyle18"/>
          <w:sz w:val="28"/>
          <w:szCs w:val="28"/>
          <w:lang w:val="uk-UA" w:eastAsia="uk-UA"/>
        </w:rPr>
        <w:t xml:space="preserve">організовуються відповідно до положень про індивідуальне, інклюзивне навчання та екстернат у системі загальної середньої освіти, затверджених </w:t>
      </w:r>
      <w:r w:rsidR="00652A26" w:rsidRPr="00730D82">
        <w:rPr>
          <w:rFonts w:eastAsia="Times New Roman"/>
          <w:color w:val="000000"/>
          <w:sz w:val="28"/>
          <w:szCs w:val="28"/>
          <w:lang w:val="uk-UA" w:eastAsia="uk-UA"/>
        </w:rPr>
        <w:t>центральним органом виконавчої влади у сфері освіти і науки</w:t>
      </w:r>
      <w:r w:rsidR="0001368A" w:rsidRPr="00730D82">
        <w:rPr>
          <w:rStyle w:val="FontStyle18"/>
          <w:sz w:val="28"/>
          <w:szCs w:val="28"/>
          <w:lang w:val="uk-UA" w:eastAsia="uk-UA"/>
        </w:rPr>
        <w:t>.</w:t>
      </w:r>
    </w:p>
    <w:p w14:paraId="243BF5A2" w14:textId="77777777" w:rsidR="004E3BC1" w:rsidRPr="00730D82" w:rsidRDefault="000D624C" w:rsidP="005723A3">
      <w:pPr>
        <w:pStyle w:val="Style8"/>
        <w:widowControl/>
        <w:tabs>
          <w:tab w:val="left" w:pos="638"/>
        </w:tabs>
        <w:spacing w:line="240" w:lineRule="auto"/>
        <w:ind w:firstLine="709"/>
        <w:rPr>
          <w:rStyle w:val="FontStyle18"/>
          <w:sz w:val="28"/>
          <w:szCs w:val="28"/>
          <w:lang w:val="uk-UA" w:eastAsia="uk-UA"/>
        </w:rPr>
      </w:pPr>
      <w:r w:rsidRPr="00730D82">
        <w:rPr>
          <w:rStyle w:val="FontStyle18"/>
          <w:sz w:val="28"/>
          <w:szCs w:val="28"/>
          <w:lang w:val="uk-UA" w:eastAsia="uk-UA"/>
        </w:rPr>
        <w:t>1</w:t>
      </w:r>
      <w:r w:rsidR="00FF014F" w:rsidRPr="00730D82">
        <w:rPr>
          <w:rStyle w:val="FontStyle18"/>
          <w:sz w:val="28"/>
          <w:szCs w:val="28"/>
          <w:lang w:val="uk-UA" w:eastAsia="uk-UA"/>
        </w:rPr>
        <w:t>.1</w:t>
      </w:r>
      <w:r w:rsidRPr="00730D82">
        <w:rPr>
          <w:rStyle w:val="FontStyle18"/>
          <w:sz w:val="28"/>
          <w:szCs w:val="28"/>
          <w:lang w:val="uk-UA" w:eastAsia="uk-UA"/>
        </w:rPr>
        <w:t>7</w:t>
      </w:r>
      <w:r w:rsidR="00645DA6" w:rsidRPr="00730D82">
        <w:rPr>
          <w:rStyle w:val="FontStyle18"/>
          <w:sz w:val="28"/>
          <w:szCs w:val="28"/>
          <w:lang w:val="uk-UA" w:eastAsia="uk-UA"/>
        </w:rPr>
        <w:t>.</w:t>
      </w:r>
      <w:r w:rsidR="00FF014F" w:rsidRPr="00730D82">
        <w:rPr>
          <w:rStyle w:val="FontStyle18"/>
          <w:sz w:val="28"/>
          <w:szCs w:val="28"/>
          <w:lang w:val="uk-UA" w:eastAsia="uk-UA"/>
        </w:rPr>
        <w:tab/>
      </w:r>
      <w:r w:rsidR="0001368A" w:rsidRPr="00730D82">
        <w:rPr>
          <w:rStyle w:val="FontStyle18"/>
          <w:sz w:val="28"/>
          <w:szCs w:val="28"/>
          <w:lang w:val="uk-UA" w:eastAsia="uk-UA"/>
        </w:rPr>
        <w:t>Ліцей створює умови для навчання осіб з особливими освітніми потребами відповідно до індивідуальної програми розвитку та з урахуванням їхніх індивідуальних потреб і можливостей.</w:t>
      </w:r>
    </w:p>
    <w:p w14:paraId="2B4B0D16" w14:textId="77777777" w:rsidR="00D75447" w:rsidRPr="00730D82" w:rsidRDefault="000D624C" w:rsidP="00D75447">
      <w:pPr>
        <w:pStyle w:val="Style8"/>
        <w:widowControl/>
        <w:tabs>
          <w:tab w:val="left" w:pos="638"/>
        </w:tabs>
        <w:spacing w:line="240" w:lineRule="auto"/>
        <w:ind w:firstLine="709"/>
        <w:rPr>
          <w:rStyle w:val="FontStyle18"/>
          <w:sz w:val="28"/>
          <w:szCs w:val="28"/>
          <w:lang w:val="uk-UA" w:eastAsia="uk-UA"/>
        </w:rPr>
      </w:pPr>
      <w:bookmarkStart w:id="1" w:name="n307"/>
      <w:bookmarkEnd w:id="1"/>
      <w:r w:rsidRPr="00730D82">
        <w:rPr>
          <w:rStyle w:val="FontStyle18"/>
          <w:sz w:val="28"/>
          <w:szCs w:val="28"/>
          <w:lang w:val="uk-UA" w:eastAsia="uk-UA"/>
        </w:rPr>
        <w:t>1</w:t>
      </w:r>
      <w:r w:rsidR="00645DA6" w:rsidRPr="00730D82">
        <w:rPr>
          <w:rStyle w:val="FontStyle18"/>
          <w:sz w:val="28"/>
          <w:szCs w:val="28"/>
          <w:lang w:val="uk-UA" w:eastAsia="uk-UA"/>
        </w:rPr>
        <w:t>.</w:t>
      </w:r>
      <w:r w:rsidR="00FF014F" w:rsidRPr="00730D82">
        <w:rPr>
          <w:rStyle w:val="FontStyle18"/>
          <w:sz w:val="28"/>
          <w:szCs w:val="28"/>
          <w:lang w:val="uk-UA" w:eastAsia="uk-UA"/>
        </w:rPr>
        <w:t>1</w:t>
      </w:r>
      <w:r w:rsidRPr="00730D82">
        <w:rPr>
          <w:rStyle w:val="FontStyle18"/>
          <w:sz w:val="28"/>
          <w:szCs w:val="28"/>
          <w:lang w:val="uk-UA" w:eastAsia="uk-UA"/>
        </w:rPr>
        <w:t>8</w:t>
      </w:r>
      <w:r w:rsidR="00FF014F" w:rsidRPr="00730D82">
        <w:rPr>
          <w:rStyle w:val="FontStyle18"/>
          <w:sz w:val="28"/>
          <w:szCs w:val="28"/>
          <w:lang w:val="uk-UA" w:eastAsia="uk-UA"/>
        </w:rPr>
        <w:t>.</w:t>
      </w:r>
      <w:r w:rsidR="00FF014F" w:rsidRPr="00730D82">
        <w:rPr>
          <w:rStyle w:val="FontStyle18"/>
          <w:sz w:val="28"/>
          <w:szCs w:val="28"/>
          <w:lang w:val="uk-UA" w:eastAsia="uk-UA"/>
        </w:rPr>
        <w:tab/>
      </w:r>
      <w:r w:rsidR="0001368A" w:rsidRPr="00730D82">
        <w:rPr>
          <w:rStyle w:val="FontStyle18"/>
          <w:sz w:val="28"/>
          <w:szCs w:val="28"/>
          <w:lang w:val="uk-UA" w:eastAsia="uk-UA"/>
        </w:rPr>
        <w:t>Особи з порушеннями фізичного, психічного, інтелектуального розвитку і сенсорними порушеннями забезпечуються у ліцеї допоміжними засобами для навчання.</w:t>
      </w:r>
    </w:p>
    <w:p w14:paraId="7941D889" w14:textId="77777777" w:rsidR="00D75447" w:rsidRPr="00730D82" w:rsidRDefault="000D624C" w:rsidP="00D75447">
      <w:pPr>
        <w:pStyle w:val="Style8"/>
        <w:widowControl/>
        <w:tabs>
          <w:tab w:val="left" w:pos="638"/>
        </w:tabs>
        <w:spacing w:line="240" w:lineRule="auto"/>
        <w:ind w:firstLine="709"/>
        <w:rPr>
          <w:rStyle w:val="FontStyle18"/>
          <w:sz w:val="28"/>
          <w:szCs w:val="28"/>
          <w:lang w:val="uk-UA" w:eastAsia="uk-UA"/>
        </w:rPr>
      </w:pPr>
      <w:bookmarkStart w:id="2" w:name="n308"/>
      <w:bookmarkEnd w:id="2"/>
      <w:r w:rsidRPr="00730D82">
        <w:rPr>
          <w:rStyle w:val="FontStyle18"/>
          <w:sz w:val="28"/>
          <w:szCs w:val="28"/>
          <w:lang w:val="uk-UA" w:eastAsia="uk-UA"/>
        </w:rPr>
        <w:t>1</w:t>
      </w:r>
      <w:r w:rsidR="00645DA6" w:rsidRPr="00730D82">
        <w:rPr>
          <w:rStyle w:val="FontStyle18"/>
          <w:sz w:val="28"/>
          <w:szCs w:val="28"/>
          <w:lang w:val="uk-UA" w:eastAsia="uk-UA"/>
        </w:rPr>
        <w:t>.</w:t>
      </w:r>
      <w:r w:rsidRPr="00730D82">
        <w:rPr>
          <w:rStyle w:val="FontStyle18"/>
          <w:sz w:val="28"/>
          <w:szCs w:val="28"/>
          <w:lang w:val="uk-UA" w:eastAsia="uk-UA"/>
        </w:rPr>
        <w:t>19</w:t>
      </w:r>
      <w:r w:rsidR="00FF014F" w:rsidRPr="00730D82">
        <w:rPr>
          <w:rStyle w:val="FontStyle18"/>
          <w:sz w:val="28"/>
          <w:szCs w:val="28"/>
          <w:lang w:val="uk-UA" w:eastAsia="uk-UA"/>
        </w:rPr>
        <w:t>.</w:t>
      </w:r>
      <w:r w:rsidR="00FF014F" w:rsidRPr="00730D82">
        <w:rPr>
          <w:rStyle w:val="FontStyle18"/>
          <w:sz w:val="28"/>
          <w:szCs w:val="28"/>
          <w:lang w:val="uk-UA" w:eastAsia="uk-UA"/>
        </w:rPr>
        <w:tab/>
      </w:r>
      <w:r w:rsidR="0001368A" w:rsidRPr="00730D82">
        <w:rPr>
          <w:rStyle w:val="FontStyle18"/>
          <w:sz w:val="28"/>
          <w:szCs w:val="28"/>
          <w:lang w:val="uk-UA" w:eastAsia="uk-UA"/>
        </w:rPr>
        <w:t>Особам з особливими освітніми потребами надаються психолого-педагогічні та корекційно-розвиткові послуги у порядку, визначеному центральним органом виконавчої влади у сфері освіти і науки.</w:t>
      </w:r>
    </w:p>
    <w:p w14:paraId="6E1CEDE9" w14:textId="77777777" w:rsidR="00D75447" w:rsidRPr="00730D82" w:rsidRDefault="000D624C" w:rsidP="00D75447">
      <w:pPr>
        <w:pStyle w:val="Style8"/>
        <w:widowControl/>
        <w:tabs>
          <w:tab w:val="left" w:pos="638"/>
        </w:tabs>
        <w:spacing w:line="240" w:lineRule="auto"/>
        <w:ind w:firstLine="709"/>
        <w:rPr>
          <w:rStyle w:val="FontStyle18"/>
          <w:sz w:val="28"/>
          <w:szCs w:val="28"/>
          <w:lang w:val="uk-UA" w:eastAsia="uk-UA"/>
        </w:rPr>
      </w:pPr>
      <w:bookmarkStart w:id="3" w:name="n309"/>
      <w:bookmarkEnd w:id="3"/>
      <w:r w:rsidRPr="00730D82">
        <w:rPr>
          <w:rStyle w:val="FontStyle18"/>
          <w:sz w:val="28"/>
          <w:szCs w:val="28"/>
          <w:lang w:val="uk-UA" w:eastAsia="uk-UA"/>
        </w:rPr>
        <w:t>1.20.</w:t>
      </w:r>
      <w:r w:rsidR="00FF014F" w:rsidRPr="00730D82">
        <w:rPr>
          <w:rStyle w:val="FontStyle18"/>
          <w:sz w:val="28"/>
          <w:szCs w:val="28"/>
          <w:lang w:val="uk-UA" w:eastAsia="uk-UA"/>
        </w:rPr>
        <w:tab/>
      </w:r>
      <w:r w:rsidR="0001368A" w:rsidRPr="00730D82">
        <w:rPr>
          <w:rStyle w:val="FontStyle18"/>
          <w:sz w:val="28"/>
          <w:szCs w:val="28"/>
          <w:lang w:val="uk-UA" w:eastAsia="uk-UA"/>
        </w:rPr>
        <w:t>Наповнюваність класів у ліцеї не може перевищувати 30 учнів.</w:t>
      </w:r>
    </w:p>
    <w:p w14:paraId="66E00472" w14:textId="77777777" w:rsidR="0001368A" w:rsidRPr="00730D82" w:rsidRDefault="000D624C" w:rsidP="0001368A">
      <w:pPr>
        <w:pStyle w:val="Style8"/>
        <w:widowControl/>
        <w:tabs>
          <w:tab w:val="left" w:pos="638"/>
        </w:tabs>
        <w:spacing w:line="240" w:lineRule="auto"/>
        <w:ind w:firstLine="709"/>
        <w:rPr>
          <w:rStyle w:val="FontStyle18"/>
          <w:sz w:val="28"/>
          <w:szCs w:val="28"/>
          <w:lang w:val="uk-UA" w:eastAsia="uk-UA"/>
        </w:rPr>
      </w:pPr>
      <w:r w:rsidRPr="00730D82">
        <w:rPr>
          <w:rStyle w:val="FontStyle18"/>
          <w:sz w:val="28"/>
          <w:szCs w:val="28"/>
          <w:lang w:val="uk-UA" w:eastAsia="uk-UA"/>
        </w:rPr>
        <w:t>1.21</w:t>
      </w:r>
      <w:r w:rsidR="00645DA6" w:rsidRPr="00730D82">
        <w:rPr>
          <w:rStyle w:val="FontStyle18"/>
          <w:sz w:val="28"/>
          <w:szCs w:val="28"/>
          <w:lang w:val="uk-UA" w:eastAsia="uk-UA"/>
        </w:rPr>
        <w:t>.</w:t>
      </w:r>
      <w:r w:rsidR="00FF014F" w:rsidRPr="00730D82">
        <w:rPr>
          <w:rStyle w:val="FontStyle18"/>
          <w:sz w:val="28"/>
          <w:szCs w:val="28"/>
          <w:lang w:val="uk-UA" w:eastAsia="uk-UA"/>
        </w:rPr>
        <w:tab/>
      </w:r>
      <w:r w:rsidR="0001368A" w:rsidRPr="00730D82">
        <w:rPr>
          <w:rStyle w:val="FontStyle18"/>
          <w:sz w:val="28"/>
          <w:szCs w:val="28"/>
          <w:lang w:val="uk-UA" w:eastAsia="uk-UA"/>
        </w:rPr>
        <w:t>У ліцеї кількість учнів у класах визначається демографічною ситуацією, але повинна становити не менше п’яти осіб. У разі меншої кількості учнів у класі заняття проводяться за індивідуальною або іншими формами навчання.</w:t>
      </w:r>
    </w:p>
    <w:p w14:paraId="3B176C8B" w14:textId="77777777" w:rsidR="0001368A" w:rsidRPr="00730D82" w:rsidRDefault="000D624C" w:rsidP="0001368A">
      <w:pPr>
        <w:pStyle w:val="Style8"/>
        <w:widowControl/>
        <w:tabs>
          <w:tab w:val="left" w:pos="638"/>
        </w:tabs>
        <w:spacing w:line="240" w:lineRule="auto"/>
        <w:ind w:firstLine="709"/>
        <w:rPr>
          <w:rStyle w:val="FontStyle18"/>
          <w:sz w:val="28"/>
          <w:szCs w:val="28"/>
          <w:lang w:val="uk-UA" w:eastAsia="uk-UA"/>
        </w:rPr>
      </w:pPr>
      <w:bookmarkStart w:id="4" w:name="n1318"/>
      <w:bookmarkEnd w:id="4"/>
      <w:r w:rsidRPr="00730D82">
        <w:rPr>
          <w:rStyle w:val="FontStyle18"/>
          <w:sz w:val="28"/>
          <w:szCs w:val="28"/>
          <w:lang w:val="uk-UA" w:eastAsia="uk-UA"/>
        </w:rPr>
        <w:t>1</w:t>
      </w:r>
      <w:r w:rsidR="00FF014F" w:rsidRPr="00730D82">
        <w:rPr>
          <w:rStyle w:val="FontStyle18"/>
          <w:sz w:val="28"/>
          <w:szCs w:val="28"/>
          <w:lang w:val="uk-UA" w:eastAsia="uk-UA"/>
        </w:rPr>
        <w:t>.</w:t>
      </w:r>
      <w:r w:rsidRPr="00730D82">
        <w:rPr>
          <w:rStyle w:val="FontStyle18"/>
          <w:sz w:val="28"/>
          <w:szCs w:val="28"/>
          <w:lang w:val="uk-UA" w:eastAsia="uk-UA"/>
        </w:rPr>
        <w:t>22</w:t>
      </w:r>
      <w:r w:rsidR="00645DA6" w:rsidRPr="00730D82">
        <w:rPr>
          <w:rStyle w:val="FontStyle18"/>
          <w:sz w:val="28"/>
          <w:szCs w:val="28"/>
          <w:lang w:val="uk-UA" w:eastAsia="uk-UA"/>
        </w:rPr>
        <w:t>.</w:t>
      </w:r>
      <w:r w:rsidR="00FF014F" w:rsidRPr="00730D82">
        <w:rPr>
          <w:rStyle w:val="FontStyle18"/>
          <w:sz w:val="28"/>
          <w:szCs w:val="28"/>
          <w:lang w:val="uk-UA" w:eastAsia="uk-UA"/>
        </w:rPr>
        <w:tab/>
      </w:r>
      <w:r w:rsidR="0001368A" w:rsidRPr="00730D82">
        <w:rPr>
          <w:rStyle w:val="FontStyle18"/>
          <w:sz w:val="28"/>
          <w:szCs w:val="28"/>
          <w:lang w:val="uk-UA" w:eastAsia="uk-UA"/>
        </w:rPr>
        <w:t xml:space="preserve">Ліцей може забезпечувати здобуття початкової освіти дітьми (незалежно від їх кількості) одного або різного віку, які можуть бути об’єднані в один чи різні класи (групи). У такому разі освітній процес може організовуватися одним або кількома вчителями, або в будь-якій іншій формі, яка буде найбільш зручною та доцільною для забезпечення здобуття дітьми початкової освіти відповідно до </w:t>
      </w:r>
      <w:r w:rsidR="00E6206F" w:rsidRPr="00730D82">
        <w:rPr>
          <w:rStyle w:val="FontStyle18"/>
          <w:sz w:val="28"/>
          <w:szCs w:val="28"/>
          <w:lang w:val="uk-UA" w:eastAsia="uk-UA"/>
        </w:rPr>
        <w:t xml:space="preserve">Державного </w:t>
      </w:r>
      <w:r w:rsidR="0001368A" w:rsidRPr="00730D82">
        <w:rPr>
          <w:rStyle w:val="FontStyle18"/>
          <w:sz w:val="28"/>
          <w:szCs w:val="28"/>
          <w:lang w:val="uk-UA" w:eastAsia="uk-UA"/>
        </w:rPr>
        <w:t>стандарту освіти</w:t>
      </w:r>
      <w:r w:rsidR="00570F81" w:rsidRPr="00730D82">
        <w:rPr>
          <w:rStyle w:val="FontStyle18"/>
          <w:sz w:val="28"/>
          <w:szCs w:val="28"/>
          <w:lang w:val="uk-UA" w:eastAsia="uk-UA"/>
        </w:rPr>
        <w:t>.</w:t>
      </w:r>
    </w:p>
    <w:p w14:paraId="0CABF641" w14:textId="77777777" w:rsidR="00C460AD" w:rsidRPr="00730D82" w:rsidRDefault="000D624C" w:rsidP="00C460AD">
      <w:pPr>
        <w:pStyle w:val="Style8"/>
        <w:widowControl/>
        <w:tabs>
          <w:tab w:val="left" w:pos="638"/>
        </w:tabs>
        <w:spacing w:line="240" w:lineRule="auto"/>
        <w:ind w:firstLine="709"/>
        <w:rPr>
          <w:rStyle w:val="FontStyle18"/>
          <w:sz w:val="28"/>
          <w:szCs w:val="28"/>
          <w:lang w:val="uk-UA" w:eastAsia="uk-UA"/>
        </w:rPr>
      </w:pPr>
      <w:bookmarkStart w:id="5" w:name="n1317"/>
      <w:bookmarkEnd w:id="5"/>
      <w:r w:rsidRPr="00730D82">
        <w:rPr>
          <w:rStyle w:val="FontStyle18"/>
          <w:sz w:val="28"/>
          <w:szCs w:val="28"/>
          <w:lang w:val="uk-UA" w:eastAsia="uk-UA"/>
        </w:rPr>
        <w:t>1</w:t>
      </w:r>
      <w:r w:rsidR="00FF014F" w:rsidRPr="00730D82">
        <w:rPr>
          <w:rStyle w:val="FontStyle18"/>
          <w:sz w:val="28"/>
          <w:szCs w:val="28"/>
          <w:lang w:val="uk-UA" w:eastAsia="uk-UA"/>
        </w:rPr>
        <w:t>.</w:t>
      </w:r>
      <w:r w:rsidRPr="00730D82">
        <w:rPr>
          <w:rStyle w:val="FontStyle18"/>
          <w:sz w:val="28"/>
          <w:szCs w:val="28"/>
          <w:lang w:val="uk-UA" w:eastAsia="uk-UA"/>
        </w:rPr>
        <w:t>23</w:t>
      </w:r>
      <w:r w:rsidR="00645DA6" w:rsidRPr="00730D82">
        <w:rPr>
          <w:rStyle w:val="FontStyle18"/>
          <w:sz w:val="28"/>
          <w:szCs w:val="28"/>
          <w:lang w:val="uk-UA" w:eastAsia="uk-UA"/>
        </w:rPr>
        <w:t>.</w:t>
      </w:r>
      <w:r w:rsidR="00FF014F" w:rsidRPr="00730D82">
        <w:rPr>
          <w:rStyle w:val="FontStyle18"/>
          <w:sz w:val="28"/>
          <w:szCs w:val="28"/>
          <w:lang w:val="uk-UA" w:eastAsia="uk-UA"/>
        </w:rPr>
        <w:tab/>
      </w:r>
      <w:r w:rsidR="00C460AD" w:rsidRPr="00730D82">
        <w:rPr>
          <w:rStyle w:val="FontStyle18"/>
          <w:sz w:val="28"/>
          <w:szCs w:val="28"/>
          <w:lang w:val="uk-UA" w:eastAsia="uk-UA"/>
        </w:rPr>
        <w:t>Порядок поділу класів на групи при вивченні окремих предметів встановлюється центральним органом виконавчої влади</w:t>
      </w:r>
      <w:r w:rsidR="002D4815" w:rsidRPr="00730D82">
        <w:rPr>
          <w:rStyle w:val="FontStyle18"/>
          <w:sz w:val="28"/>
          <w:szCs w:val="28"/>
          <w:lang w:val="uk-UA" w:eastAsia="uk-UA"/>
        </w:rPr>
        <w:t xml:space="preserve"> у сфері освіти і науки</w:t>
      </w:r>
      <w:r w:rsidR="00C460AD" w:rsidRPr="00730D82">
        <w:rPr>
          <w:rStyle w:val="FontStyle18"/>
          <w:sz w:val="28"/>
          <w:szCs w:val="28"/>
          <w:lang w:val="uk-UA" w:eastAsia="uk-UA"/>
        </w:rPr>
        <w:t>, що забезпечує формування державної політики у сфері освіти, за погодженням з центральним органом виконавчої влади, що забезпечує формування державної фінансової політики.</w:t>
      </w:r>
    </w:p>
    <w:p w14:paraId="3C12C25A" w14:textId="77777777" w:rsidR="00514FFB" w:rsidRPr="00730D82" w:rsidRDefault="000D624C" w:rsidP="00514FFB">
      <w:pPr>
        <w:pStyle w:val="rvps2"/>
        <w:shd w:val="clear" w:color="auto" w:fill="FFFFFF"/>
        <w:spacing w:before="0" w:beforeAutospacing="0" w:after="0" w:afterAutospacing="0"/>
        <w:ind w:firstLine="709"/>
        <w:jc w:val="both"/>
        <w:textAlignment w:val="baseline"/>
        <w:rPr>
          <w:sz w:val="28"/>
          <w:szCs w:val="28"/>
        </w:rPr>
      </w:pPr>
      <w:r w:rsidRPr="00730D82">
        <w:rPr>
          <w:sz w:val="28"/>
          <w:szCs w:val="28"/>
        </w:rPr>
        <w:t>1</w:t>
      </w:r>
      <w:r w:rsidR="00FF014F" w:rsidRPr="00730D82">
        <w:rPr>
          <w:sz w:val="28"/>
          <w:szCs w:val="28"/>
        </w:rPr>
        <w:t>.</w:t>
      </w:r>
      <w:r w:rsidRPr="00730D82">
        <w:rPr>
          <w:sz w:val="28"/>
          <w:szCs w:val="28"/>
        </w:rPr>
        <w:t>24</w:t>
      </w:r>
      <w:r w:rsidR="00514FFB" w:rsidRPr="00730D82">
        <w:t>.</w:t>
      </w:r>
      <w:r w:rsidR="00514FFB" w:rsidRPr="00730D82">
        <w:tab/>
      </w:r>
      <w:r w:rsidR="00514FFB" w:rsidRPr="00730D82">
        <w:rPr>
          <w:sz w:val="28"/>
          <w:szCs w:val="28"/>
        </w:rPr>
        <w:t>Ліцей  формує відкриті та загальнодоступні ресурси з інформацією про свою діяльність та оприлюднює таку інформацію. Доступ до неї осіб з порушенням зору може забезпечуватися в різних формах та з урахуванням можливостей ліцею.</w:t>
      </w:r>
    </w:p>
    <w:p w14:paraId="36B6CD03" w14:textId="396F0EFB" w:rsidR="00514FFB" w:rsidRPr="00730D82" w:rsidRDefault="000D624C" w:rsidP="00514FFB">
      <w:pPr>
        <w:pStyle w:val="rvps2"/>
        <w:shd w:val="clear" w:color="auto" w:fill="FFFFFF"/>
        <w:spacing w:before="0" w:beforeAutospacing="0" w:after="0" w:afterAutospacing="0"/>
        <w:ind w:firstLine="709"/>
        <w:jc w:val="both"/>
        <w:textAlignment w:val="baseline"/>
        <w:rPr>
          <w:sz w:val="28"/>
          <w:szCs w:val="28"/>
        </w:rPr>
      </w:pPr>
      <w:bookmarkStart w:id="6" w:name="n444"/>
      <w:bookmarkEnd w:id="6"/>
      <w:r w:rsidRPr="00730D82">
        <w:rPr>
          <w:sz w:val="28"/>
          <w:szCs w:val="28"/>
        </w:rPr>
        <w:t>1</w:t>
      </w:r>
      <w:r w:rsidR="00FF014F" w:rsidRPr="00730D82">
        <w:rPr>
          <w:sz w:val="28"/>
          <w:szCs w:val="28"/>
        </w:rPr>
        <w:t>.</w:t>
      </w:r>
      <w:r w:rsidRPr="00730D82">
        <w:rPr>
          <w:sz w:val="28"/>
          <w:szCs w:val="28"/>
        </w:rPr>
        <w:t>25</w:t>
      </w:r>
      <w:r w:rsidR="00514FFB" w:rsidRPr="00730D82">
        <w:rPr>
          <w:sz w:val="28"/>
          <w:szCs w:val="28"/>
        </w:rPr>
        <w:t>.</w:t>
      </w:r>
      <w:r w:rsidR="00FF014F" w:rsidRPr="00730D82">
        <w:rPr>
          <w:sz w:val="28"/>
          <w:szCs w:val="28"/>
        </w:rPr>
        <w:tab/>
      </w:r>
      <w:r w:rsidR="00514FFB" w:rsidRPr="00730D82">
        <w:rPr>
          <w:sz w:val="28"/>
          <w:szCs w:val="28"/>
        </w:rPr>
        <w:t>Ліцей зобов’язаний забезпечувати на своєму вебсайті (у разі його відсутності - на вебсайті свого засновника) відкритий доступ до такої інформації та документів:</w:t>
      </w:r>
    </w:p>
    <w:p w14:paraId="1DE3CF86"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7" w:name="n445"/>
      <w:bookmarkEnd w:id="7"/>
      <w:r w:rsidRPr="00730D82">
        <w:rPr>
          <w:sz w:val="28"/>
          <w:szCs w:val="28"/>
        </w:rPr>
        <w:t>статут ліцею;</w:t>
      </w:r>
    </w:p>
    <w:p w14:paraId="479CFC94"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8" w:name="n446"/>
      <w:bookmarkEnd w:id="8"/>
      <w:r w:rsidRPr="00730D82">
        <w:rPr>
          <w:sz w:val="28"/>
          <w:szCs w:val="28"/>
        </w:rPr>
        <w:t>ліцензію на провадження освітньої діяльності;</w:t>
      </w:r>
    </w:p>
    <w:p w14:paraId="6C929CBE"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9" w:name="n447"/>
      <w:bookmarkEnd w:id="9"/>
      <w:r w:rsidRPr="00730D82">
        <w:rPr>
          <w:sz w:val="28"/>
          <w:szCs w:val="28"/>
        </w:rPr>
        <w:t>сертифікати про акредитацію освітніх програм</w:t>
      </w:r>
      <w:bookmarkStart w:id="10" w:name="n448"/>
      <w:bookmarkEnd w:id="10"/>
      <w:r w:rsidRPr="00730D82">
        <w:rPr>
          <w:sz w:val="28"/>
          <w:szCs w:val="28"/>
        </w:rPr>
        <w:t>;</w:t>
      </w:r>
    </w:p>
    <w:p w14:paraId="4F942334"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r w:rsidRPr="00730D82">
        <w:rPr>
          <w:sz w:val="28"/>
          <w:szCs w:val="28"/>
        </w:rPr>
        <w:lastRenderedPageBreak/>
        <w:t>структура та органи управління ліцею;</w:t>
      </w:r>
    </w:p>
    <w:p w14:paraId="0117573D"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11" w:name="n449"/>
      <w:bookmarkEnd w:id="11"/>
      <w:r w:rsidRPr="00730D82">
        <w:rPr>
          <w:sz w:val="28"/>
          <w:szCs w:val="28"/>
        </w:rPr>
        <w:t>кадровий склад ліцею згідно з ліцензійними умовами;</w:t>
      </w:r>
    </w:p>
    <w:p w14:paraId="777A6E5D"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12" w:name="n450"/>
      <w:bookmarkEnd w:id="12"/>
      <w:r w:rsidRPr="00730D82">
        <w:rPr>
          <w:sz w:val="28"/>
          <w:szCs w:val="28"/>
        </w:rPr>
        <w:t>освітні програми, що реалізуються в ліцеї, та перелік освітніх компонентів, що передбачені відповідною освітньою програмою;</w:t>
      </w:r>
    </w:p>
    <w:p w14:paraId="2EE8D043"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13" w:name="n451"/>
      <w:bookmarkEnd w:id="13"/>
      <w:r w:rsidRPr="00730D82">
        <w:rPr>
          <w:sz w:val="28"/>
          <w:szCs w:val="28"/>
        </w:rPr>
        <w:t>територія обслуговування, закріплена за ліцеєм його засновником;</w:t>
      </w:r>
    </w:p>
    <w:p w14:paraId="348A5DB4"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14" w:name="n452"/>
      <w:bookmarkEnd w:id="14"/>
      <w:r w:rsidRPr="00730D82">
        <w:rPr>
          <w:sz w:val="28"/>
          <w:szCs w:val="28"/>
        </w:rPr>
        <w:t>ліцензований обсяг та фактична кількість осіб, які навчаються у ліцеї;</w:t>
      </w:r>
    </w:p>
    <w:p w14:paraId="3B39812E"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15" w:name="n453"/>
      <w:bookmarkEnd w:id="15"/>
      <w:r w:rsidRPr="00730D82">
        <w:rPr>
          <w:sz w:val="28"/>
          <w:szCs w:val="28"/>
        </w:rPr>
        <w:t>мова (мови) освітнього процесу;</w:t>
      </w:r>
    </w:p>
    <w:p w14:paraId="281DA3CB"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16" w:name="n454"/>
      <w:bookmarkEnd w:id="16"/>
      <w:r w:rsidRPr="00730D82">
        <w:rPr>
          <w:sz w:val="28"/>
          <w:szCs w:val="28"/>
        </w:rPr>
        <w:t>наявність вакантних посад, порядок і умови проведення конкурсу на їх заміщення (у разі його проведення);</w:t>
      </w:r>
    </w:p>
    <w:p w14:paraId="142173AC"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17" w:name="n455"/>
      <w:bookmarkEnd w:id="17"/>
      <w:r w:rsidRPr="00730D82">
        <w:rPr>
          <w:sz w:val="28"/>
          <w:szCs w:val="28"/>
        </w:rPr>
        <w:t>матеріально-технічне забезпечення ліцею (згідно з ліцензійними умовами);</w:t>
      </w:r>
    </w:p>
    <w:p w14:paraId="625F478D"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18" w:name="n456"/>
      <w:bookmarkStart w:id="19" w:name="n457"/>
      <w:bookmarkStart w:id="20" w:name="n458"/>
      <w:bookmarkEnd w:id="18"/>
      <w:bookmarkEnd w:id="19"/>
      <w:bookmarkEnd w:id="20"/>
      <w:r w:rsidRPr="00730D82">
        <w:rPr>
          <w:sz w:val="28"/>
          <w:szCs w:val="28"/>
        </w:rPr>
        <w:t>результати моніторингу якості освіти;</w:t>
      </w:r>
    </w:p>
    <w:p w14:paraId="7C48E3A8"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21" w:name="n459"/>
      <w:bookmarkEnd w:id="21"/>
      <w:r w:rsidRPr="00730D82">
        <w:rPr>
          <w:sz w:val="28"/>
          <w:szCs w:val="28"/>
        </w:rPr>
        <w:t>річний звіт про діяльність ліцею;</w:t>
      </w:r>
    </w:p>
    <w:p w14:paraId="13529267"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22" w:name="n460"/>
      <w:bookmarkEnd w:id="22"/>
      <w:r w:rsidRPr="00730D82">
        <w:rPr>
          <w:sz w:val="28"/>
          <w:szCs w:val="28"/>
        </w:rPr>
        <w:t>правила прийому до ліцею;</w:t>
      </w:r>
    </w:p>
    <w:p w14:paraId="61C74252"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23" w:name="n461"/>
      <w:bookmarkEnd w:id="23"/>
      <w:r w:rsidRPr="00730D82">
        <w:rPr>
          <w:sz w:val="28"/>
          <w:szCs w:val="28"/>
        </w:rPr>
        <w:t>умови доступності ліцею для навчання осіб з особливими освітніми потребами;</w:t>
      </w:r>
    </w:p>
    <w:p w14:paraId="344839E1"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24" w:name="n462"/>
      <w:bookmarkStart w:id="25" w:name="n463"/>
      <w:bookmarkEnd w:id="24"/>
      <w:bookmarkEnd w:id="25"/>
      <w:r w:rsidRPr="00730D82">
        <w:rPr>
          <w:sz w:val="28"/>
          <w:szCs w:val="28"/>
        </w:rPr>
        <w:t>перелік додаткових освітніх та інших послуг, їх вартість, порядок надання та оплати;</w:t>
      </w:r>
    </w:p>
    <w:p w14:paraId="51E12A67" w14:textId="77777777" w:rsidR="00514FFB" w:rsidRPr="00730D82" w:rsidRDefault="00514FFB" w:rsidP="0077746F">
      <w:pPr>
        <w:pStyle w:val="rvps2"/>
        <w:numPr>
          <w:ilvl w:val="0"/>
          <w:numId w:val="17"/>
        </w:numPr>
        <w:shd w:val="clear" w:color="auto" w:fill="FFFFFF"/>
        <w:tabs>
          <w:tab w:val="left" w:pos="993"/>
        </w:tabs>
        <w:spacing w:before="0" w:beforeAutospacing="0" w:after="0" w:afterAutospacing="0"/>
        <w:ind w:left="0" w:firstLine="709"/>
        <w:jc w:val="both"/>
        <w:textAlignment w:val="baseline"/>
        <w:rPr>
          <w:sz w:val="28"/>
          <w:szCs w:val="28"/>
        </w:rPr>
      </w:pPr>
      <w:bookmarkStart w:id="26" w:name="n464"/>
      <w:bookmarkEnd w:id="26"/>
      <w:r w:rsidRPr="00730D82">
        <w:rPr>
          <w:sz w:val="28"/>
          <w:szCs w:val="28"/>
        </w:rPr>
        <w:t>інша інформація, що оприлюднюється за рішенням ліцею або на вимогу законодавства.</w:t>
      </w:r>
    </w:p>
    <w:p w14:paraId="46249E10" w14:textId="77777777" w:rsidR="00514FFB" w:rsidRPr="00730D82" w:rsidRDefault="000D624C" w:rsidP="00514FFB">
      <w:pPr>
        <w:pStyle w:val="rvps2"/>
        <w:shd w:val="clear" w:color="auto" w:fill="FFFFFF"/>
        <w:spacing w:before="0" w:beforeAutospacing="0" w:after="0" w:afterAutospacing="0"/>
        <w:ind w:firstLine="709"/>
        <w:jc w:val="both"/>
        <w:textAlignment w:val="baseline"/>
        <w:rPr>
          <w:sz w:val="28"/>
          <w:szCs w:val="28"/>
        </w:rPr>
      </w:pPr>
      <w:bookmarkStart w:id="27" w:name="n465"/>
      <w:bookmarkEnd w:id="27"/>
      <w:r w:rsidRPr="00730D82">
        <w:rPr>
          <w:sz w:val="28"/>
          <w:szCs w:val="28"/>
        </w:rPr>
        <w:t>1</w:t>
      </w:r>
      <w:r w:rsidR="00FF014F" w:rsidRPr="00730D82">
        <w:rPr>
          <w:sz w:val="28"/>
          <w:szCs w:val="28"/>
        </w:rPr>
        <w:t>.2</w:t>
      </w:r>
      <w:r w:rsidRPr="00730D82">
        <w:rPr>
          <w:sz w:val="28"/>
          <w:szCs w:val="28"/>
        </w:rPr>
        <w:t>6</w:t>
      </w:r>
      <w:r w:rsidR="00514FFB" w:rsidRPr="00730D82">
        <w:rPr>
          <w:sz w:val="28"/>
          <w:szCs w:val="28"/>
        </w:rPr>
        <w:t>.</w:t>
      </w:r>
      <w:r w:rsidR="00FF014F" w:rsidRPr="00730D82">
        <w:rPr>
          <w:sz w:val="28"/>
          <w:szCs w:val="28"/>
        </w:rPr>
        <w:tab/>
      </w:r>
      <w:r w:rsidR="00514FFB" w:rsidRPr="00730D82">
        <w:rPr>
          <w:sz w:val="28"/>
          <w:szCs w:val="28"/>
        </w:rPr>
        <w:t>Ліцей оприлюднює інформацію про кошторис і фінансовий звіт про надходження та використання всіх отриманих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p>
    <w:p w14:paraId="05D0B431" w14:textId="77777777" w:rsidR="00EB5038" w:rsidRPr="00730D82" w:rsidRDefault="00EB5038" w:rsidP="000D624C">
      <w:pPr>
        <w:pStyle w:val="Style7"/>
        <w:widowControl/>
        <w:jc w:val="center"/>
        <w:rPr>
          <w:rStyle w:val="FontStyle19"/>
          <w:sz w:val="28"/>
          <w:szCs w:val="28"/>
          <w:lang w:val="uk-UA" w:eastAsia="uk-UA"/>
        </w:rPr>
      </w:pPr>
    </w:p>
    <w:p w14:paraId="329D7040" w14:textId="77777777" w:rsidR="000D624C" w:rsidRPr="00730D82" w:rsidRDefault="000D624C" w:rsidP="000D624C">
      <w:pPr>
        <w:pStyle w:val="Style7"/>
        <w:widowControl/>
        <w:jc w:val="center"/>
        <w:rPr>
          <w:rStyle w:val="FontStyle19"/>
          <w:sz w:val="28"/>
          <w:szCs w:val="28"/>
          <w:lang w:val="uk-UA" w:eastAsia="uk-UA"/>
        </w:rPr>
      </w:pPr>
      <w:r w:rsidRPr="00730D82">
        <w:rPr>
          <w:rStyle w:val="FontStyle19"/>
          <w:sz w:val="28"/>
          <w:szCs w:val="28"/>
          <w:lang w:val="uk-UA" w:eastAsia="uk-UA"/>
        </w:rPr>
        <w:t>ІІ. Організація освітнього процесу</w:t>
      </w:r>
    </w:p>
    <w:p w14:paraId="5CE826C8" w14:textId="77777777" w:rsidR="00EB5038" w:rsidRPr="00730D82" w:rsidRDefault="00EB5038" w:rsidP="000D624C">
      <w:pPr>
        <w:pStyle w:val="Style7"/>
        <w:widowControl/>
        <w:jc w:val="center"/>
        <w:rPr>
          <w:rStyle w:val="FontStyle19"/>
          <w:sz w:val="28"/>
          <w:szCs w:val="28"/>
          <w:lang w:val="uk-UA" w:eastAsia="uk-UA"/>
        </w:rPr>
      </w:pPr>
    </w:p>
    <w:p w14:paraId="5124B733" w14:textId="77777777" w:rsidR="000D624C" w:rsidRPr="00730D82" w:rsidRDefault="00B51F05" w:rsidP="000D624C">
      <w:pPr>
        <w:pStyle w:val="Style8"/>
        <w:widowControl/>
        <w:tabs>
          <w:tab w:val="left" w:pos="648"/>
        </w:tabs>
        <w:spacing w:line="240" w:lineRule="auto"/>
        <w:ind w:firstLine="709"/>
        <w:rPr>
          <w:rStyle w:val="FontStyle18"/>
          <w:sz w:val="28"/>
          <w:szCs w:val="28"/>
          <w:lang w:val="uk-UA"/>
        </w:rPr>
      </w:pPr>
      <w:r w:rsidRPr="00730D82">
        <w:rPr>
          <w:rStyle w:val="FontStyle18"/>
          <w:sz w:val="28"/>
          <w:szCs w:val="28"/>
          <w:lang w:val="uk-UA" w:eastAsia="uk-UA"/>
        </w:rPr>
        <w:t>2</w:t>
      </w:r>
      <w:r w:rsidR="000D624C" w:rsidRPr="00730D82">
        <w:rPr>
          <w:rStyle w:val="FontStyle18"/>
          <w:sz w:val="28"/>
          <w:szCs w:val="28"/>
          <w:lang w:val="uk-UA" w:eastAsia="uk-UA"/>
        </w:rPr>
        <w:t>.1.</w:t>
      </w:r>
      <w:r w:rsidR="000D624C" w:rsidRPr="00730D82">
        <w:rPr>
          <w:rStyle w:val="FontStyle18"/>
          <w:sz w:val="28"/>
          <w:szCs w:val="28"/>
          <w:lang w:val="uk-UA" w:eastAsia="uk-UA"/>
        </w:rPr>
        <w:tab/>
      </w:r>
      <w:r w:rsidR="000D624C" w:rsidRPr="00730D82">
        <w:rPr>
          <w:sz w:val="28"/>
          <w:szCs w:val="28"/>
          <w:lang w:val="uk-UA"/>
        </w:rPr>
        <w:t>Організація освітнього процесу у ліцеї здійснюється відповідно до положе</w:t>
      </w:r>
      <w:r w:rsidR="00C20BA4">
        <w:rPr>
          <w:sz w:val="28"/>
          <w:szCs w:val="28"/>
          <w:lang w:val="uk-UA"/>
        </w:rPr>
        <w:t xml:space="preserve">нь про </w:t>
      </w:r>
      <w:r w:rsidR="000D624C" w:rsidRPr="00730D82">
        <w:rPr>
          <w:sz w:val="28"/>
          <w:szCs w:val="28"/>
          <w:lang w:val="uk-UA"/>
        </w:rPr>
        <w:t xml:space="preserve"> заклад загальної середньої освіти та інших нормативних документів </w:t>
      </w:r>
      <w:r w:rsidR="000D624C" w:rsidRPr="00730D82">
        <w:rPr>
          <w:rFonts w:eastAsia="Times New Roman"/>
          <w:color w:val="000000"/>
          <w:sz w:val="28"/>
          <w:szCs w:val="28"/>
          <w:lang w:val="uk-UA" w:eastAsia="uk-UA"/>
        </w:rPr>
        <w:t>центрального органу виконавчої влади у сфері освіти і науки</w:t>
      </w:r>
      <w:r w:rsidR="000D624C" w:rsidRPr="00730D82">
        <w:rPr>
          <w:sz w:val="28"/>
          <w:szCs w:val="28"/>
          <w:lang w:val="uk-UA"/>
        </w:rPr>
        <w:t>.</w:t>
      </w:r>
    </w:p>
    <w:p w14:paraId="0894F2A0" w14:textId="77777777" w:rsidR="000D624C" w:rsidRPr="00730D82" w:rsidRDefault="00B51F05" w:rsidP="000D624C">
      <w:pPr>
        <w:pStyle w:val="Style8"/>
        <w:widowControl/>
        <w:tabs>
          <w:tab w:val="left" w:pos="648"/>
        </w:tabs>
        <w:spacing w:line="240" w:lineRule="auto"/>
        <w:ind w:firstLine="709"/>
        <w:rPr>
          <w:sz w:val="28"/>
          <w:szCs w:val="28"/>
          <w:lang w:val="uk-UA"/>
        </w:rPr>
      </w:pPr>
      <w:r w:rsidRPr="00730D82">
        <w:rPr>
          <w:sz w:val="28"/>
          <w:szCs w:val="28"/>
          <w:lang w:val="uk-UA"/>
        </w:rPr>
        <w:t>2</w:t>
      </w:r>
      <w:r w:rsidR="00C20BA4">
        <w:rPr>
          <w:sz w:val="28"/>
          <w:szCs w:val="28"/>
          <w:lang w:val="uk-UA"/>
        </w:rPr>
        <w:t>.2</w:t>
      </w:r>
      <w:r w:rsidR="00B03903" w:rsidRPr="00730D82">
        <w:rPr>
          <w:sz w:val="28"/>
          <w:szCs w:val="28"/>
          <w:lang w:val="uk-UA"/>
        </w:rPr>
        <w:t>.</w:t>
      </w:r>
      <w:r w:rsidR="00B03903" w:rsidRPr="00730D82">
        <w:rPr>
          <w:sz w:val="28"/>
          <w:szCs w:val="28"/>
          <w:lang w:val="uk-UA"/>
        </w:rPr>
        <w:tab/>
      </w:r>
      <w:r w:rsidR="000D624C" w:rsidRPr="00730D82">
        <w:rPr>
          <w:sz w:val="28"/>
          <w:szCs w:val="28"/>
          <w:lang w:val="uk-UA"/>
        </w:rPr>
        <w:t xml:space="preserve">Освітній процес в початковій школі, гімназії, ліцеї здійснюється </w:t>
      </w:r>
      <w:r w:rsidR="000D624C" w:rsidRPr="00730D82">
        <w:rPr>
          <w:rStyle w:val="FontStyle18"/>
          <w:sz w:val="28"/>
          <w:szCs w:val="28"/>
          <w:lang w:val="uk-UA" w:eastAsia="uk-UA"/>
        </w:rPr>
        <w:t xml:space="preserve">відповідно до програм, </w:t>
      </w:r>
      <w:r w:rsidR="000D624C" w:rsidRPr="00730D82">
        <w:rPr>
          <w:color w:val="000000"/>
          <w:sz w:val="28"/>
          <w:szCs w:val="28"/>
          <w:lang w:val="uk-UA"/>
        </w:rPr>
        <w:t>розроблених на основі Державного стандарту загальної середньої освіти.</w:t>
      </w:r>
      <w:bookmarkStart w:id="28" w:name="n1326"/>
      <w:bookmarkEnd w:id="28"/>
    </w:p>
    <w:p w14:paraId="552CA875" w14:textId="77777777" w:rsidR="000D624C" w:rsidRPr="00730D82" w:rsidRDefault="00B51F05" w:rsidP="000D624C">
      <w:pPr>
        <w:pStyle w:val="Style8"/>
        <w:widowControl/>
        <w:tabs>
          <w:tab w:val="left" w:pos="648"/>
        </w:tabs>
        <w:spacing w:line="240" w:lineRule="auto"/>
        <w:ind w:firstLine="709"/>
        <w:rPr>
          <w:color w:val="000000"/>
          <w:sz w:val="28"/>
          <w:szCs w:val="28"/>
          <w:lang w:val="uk-UA"/>
        </w:rPr>
      </w:pPr>
      <w:r w:rsidRPr="00730D82">
        <w:rPr>
          <w:color w:val="000000"/>
          <w:sz w:val="28"/>
          <w:szCs w:val="28"/>
          <w:lang w:val="uk-UA"/>
        </w:rPr>
        <w:t>2</w:t>
      </w:r>
      <w:r w:rsidR="00C20BA4">
        <w:rPr>
          <w:color w:val="000000"/>
          <w:sz w:val="28"/>
          <w:szCs w:val="28"/>
          <w:lang w:val="uk-UA"/>
        </w:rPr>
        <w:t>.3</w:t>
      </w:r>
      <w:r w:rsidR="000D624C" w:rsidRPr="00730D82">
        <w:rPr>
          <w:color w:val="000000"/>
          <w:sz w:val="28"/>
          <w:szCs w:val="28"/>
          <w:lang w:val="uk-UA"/>
        </w:rPr>
        <w:t>.</w:t>
      </w:r>
      <w:r w:rsidR="000D624C" w:rsidRPr="00730D82">
        <w:rPr>
          <w:color w:val="000000"/>
          <w:sz w:val="28"/>
          <w:szCs w:val="28"/>
          <w:lang w:val="uk-UA"/>
        </w:rPr>
        <w:tab/>
        <w:t>Освітня програма схвалюється педагогічною радою ліцею та затверджується його керівником.</w:t>
      </w:r>
    </w:p>
    <w:p w14:paraId="2D478385" w14:textId="77777777" w:rsidR="000D624C" w:rsidRPr="00730D82" w:rsidRDefault="00B51F05" w:rsidP="000D624C">
      <w:pPr>
        <w:pStyle w:val="Style8"/>
        <w:widowControl/>
        <w:tabs>
          <w:tab w:val="left" w:pos="648"/>
        </w:tabs>
        <w:spacing w:line="240" w:lineRule="auto"/>
        <w:ind w:firstLine="709"/>
        <w:rPr>
          <w:color w:val="000000"/>
          <w:sz w:val="28"/>
          <w:szCs w:val="28"/>
          <w:lang w:val="uk-UA"/>
        </w:rPr>
      </w:pPr>
      <w:bookmarkStart w:id="29" w:name="n1333"/>
      <w:bookmarkEnd w:id="29"/>
      <w:r w:rsidRPr="00730D82">
        <w:rPr>
          <w:sz w:val="28"/>
          <w:szCs w:val="28"/>
          <w:lang w:val="uk-UA"/>
        </w:rPr>
        <w:t>2</w:t>
      </w:r>
      <w:r w:rsidR="00C20BA4">
        <w:rPr>
          <w:sz w:val="28"/>
          <w:szCs w:val="28"/>
          <w:lang w:val="uk-UA"/>
        </w:rPr>
        <w:t>.4</w:t>
      </w:r>
      <w:r w:rsidR="000D624C" w:rsidRPr="00730D82">
        <w:rPr>
          <w:sz w:val="28"/>
          <w:szCs w:val="28"/>
          <w:lang w:val="uk-UA"/>
        </w:rPr>
        <w:t>.</w:t>
      </w:r>
      <w:r w:rsidR="000D624C" w:rsidRPr="00730D82">
        <w:rPr>
          <w:color w:val="000000"/>
          <w:sz w:val="28"/>
          <w:szCs w:val="28"/>
          <w:lang w:val="uk-UA"/>
        </w:rPr>
        <w:tab/>
        <w:t>Освітня програма має передбачати освітні компоненти для вільного вибору здобувачів освіти.</w:t>
      </w:r>
    </w:p>
    <w:p w14:paraId="2B8D5830" w14:textId="77777777" w:rsidR="000D624C" w:rsidRPr="00730D82" w:rsidRDefault="00B51F05" w:rsidP="000D624C">
      <w:pPr>
        <w:pStyle w:val="Style8"/>
        <w:widowControl/>
        <w:tabs>
          <w:tab w:val="left" w:pos="648"/>
        </w:tabs>
        <w:spacing w:line="240" w:lineRule="auto"/>
        <w:ind w:firstLine="709"/>
        <w:rPr>
          <w:color w:val="000000"/>
          <w:sz w:val="28"/>
          <w:szCs w:val="28"/>
          <w:lang w:val="uk-UA"/>
        </w:rPr>
      </w:pPr>
      <w:bookmarkStart w:id="30" w:name="n1334"/>
      <w:bookmarkEnd w:id="30"/>
      <w:r w:rsidRPr="00730D82">
        <w:rPr>
          <w:color w:val="000000"/>
          <w:sz w:val="28"/>
          <w:szCs w:val="28"/>
          <w:lang w:val="uk-UA"/>
        </w:rPr>
        <w:t>2</w:t>
      </w:r>
      <w:r w:rsidR="000D624C" w:rsidRPr="00730D82">
        <w:rPr>
          <w:color w:val="000000"/>
          <w:sz w:val="28"/>
          <w:szCs w:val="28"/>
          <w:lang w:val="uk-UA"/>
        </w:rPr>
        <w:t>.</w:t>
      </w:r>
      <w:r w:rsidR="00C20BA4">
        <w:rPr>
          <w:color w:val="000000"/>
          <w:sz w:val="28"/>
          <w:szCs w:val="28"/>
          <w:lang w:val="uk-UA"/>
        </w:rPr>
        <w:t>5</w:t>
      </w:r>
      <w:r w:rsidR="000D624C" w:rsidRPr="00730D82">
        <w:rPr>
          <w:color w:val="000000"/>
          <w:sz w:val="28"/>
          <w:szCs w:val="28"/>
          <w:lang w:val="uk-UA"/>
        </w:rPr>
        <w:t>.</w:t>
      </w:r>
      <w:r w:rsidR="000D624C" w:rsidRPr="00730D82">
        <w:rPr>
          <w:color w:val="000000"/>
          <w:sz w:val="28"/>
          <w:szCs w:val="28"/>
          <w:lang w:val="uk-UA"/>
        </w:rPr>
        <w:tab/>
      </w:r>
      <w:bookmarkStart w:id="31" w:name="n1335"/>
      <w:bookmarkEnd w:id="31"/>
      <w:r w:rsidR="000D624C" w:rsidRPr="00730D82">
        <w:rPr>
          <w:color w:val="000000"/>
          <w:sz w:val="28"/>
          <w:szCs w:val="28"/>
          <w:lang w:val="uk-UA"/>
        </w:rPr>
        <w:t>На основі освітньої програми ліцей складає та затверджує навчальний план, що конкретизує організацію освітнього процесу.</w:t>
      </w:r>
    </w:p>
    <w:p w14:paraId="687CFF3A" w14:textId="77777777" w:rsidR="000D624C" w:rsidRPr="00730D82" w:rsidRDefault="00B51F05" w:rsidP="000D624C">
      <w:pPr>
        <w:pStyle w:val="Style8"/>
        <w:widowControl/>
        <w:tabs>
          <w:tab w:val="left" w:pos="648"/>
        </w:tabs>
        <w:spacing w:line="240" w:lineRule="auto"/>
        <w:ind w:firstLine="709"/>
        <w:rPr>
          <w:color w:val="000000"/>
          <w:sz w:val="28"/>
          <w:szCs w:val="28"/>
          <w:lang w:val="uk-UA"/>
        </w:rPr>
      </w:pPr>
      <w:r w:rsidRPr="00730D82">
        <w:rPr>
          <w:color w:val="000000"/>
          <w:sz w:val="28"/>
          <w:szCs w:val="28"/>
          <w:lang w:val="uk-UA"/>
        </w:rPr>
        <w:t>2</w:t>
      </w:r>
      <w:r w:rsidR="000D624C" w:rsidRPr="00730D82">
        <w:rPr>
          <w:color w:val="000000"/>
          <w:sz w:val="28"/>
          <w:szCs w:val="28"/>
          <w:lang w:val="uk-UA"/>
        </w:rPr>
        <w:t>.</w:t>
      </w:r>
      <w:r w:rsidR="00C20BA4">
        <w:rPr>
          <w:color w:val="000000"/>
          <w:sz w:val="28"/>
          <w:szCs w:val="28"/>
          <w:lang w:val="uk-UA"/>
        </w:rPr>
        <w:t>6</w:t>
      </w:r>
      <w:r w:rsidR="000D624C" w:rsidRPr="00730D82">
        <w:rPr>
          <w:color w:val="000000"/>
          <w:sz w:val="28"/>
          <w:szCs w:val="28"/>
          <w:lang w:val="uk-UA"/>
        </w:rPr>
        <w:t>.</w:t>
      </w:r>
      <w:r w:rsidR="000D624C" w:rsidRPr="00730D82">
        <w:rPr>
          <w:color w:val="000000"/>
          <w:sz w:val="28"/>
          <w:szCs w:val="28"/>
          <w:lang w:val="uk-UA"/>
        </w:rPr>
        <w:tab/>
      </w:r>
      <w:r w:rsidR="000D624C" w:rsidRPr="00730D82">
        <w:rPr>
          <w:rStyle w:val="FontStyle18"/>
          <w:sz w:val="28"/>
          <w:szCs w:val="28"/>
          <w:lang w:val="uk-UA" w:eastAsia="uk-UA"/>
        </w:rPr>
        <w:t xml:space="preserve">Ліцей забезпечує відповідність рівня </w:t>
      </w:r>
      <w:r w:rsidR="000D624C" w:rsidRPr="00730D82">
        <w:rPr>
          <w:color w:val="000000"/>
          <w:sz w:val="28"/>
          <w:szCs w:val="28"/>
          <w:lang w:val="uk-UA"/>
        </w:rPr>
        <w:t>Державних стандартів початкової, базової і загальної середньої освіти.</w:t>
      </w:r>
    </w:p>
    <w:p w14:paraId="1E585373" w14:textId="77777777" w:rsidR="000D624C" w:rsidRPr="00730D82" w:rsidRDefault="00B51F05" w:rsidP="000D624C">
      <w:pPr>
        <w:pStyle w:val="Style8"/>
        <w:widowControl/>
        <w:tabs>
          <w:tab w:val="left" w:pos="648"/>
        </w:tabs>
        <w:spacing w:line="240" w:lineRule="auto"/>
        <w:ind w:firstLine="709"/>
        <w:rPr>
          <w:rStyle w:val="FontStyle18"/>
          <w:sz w:val="28"/>
          <w:szCs w:val="28"/>
          <w:lang w:val="uk-UA" w:eastAsia="uk-UA"/>
        </w:rPr>
      </w:pPr>
      <w:bookmarkStart w:id="32" w:name="n1338"/>
      <w:bookmarkEnd w:id="32"/>
      <w:r w:rsidRPr="00730D82">
        <w:rPr>
          <w:rStyle w:val="FontStyle18"/>
          <w:sz w:val="28"/>
          <w:szCs w:val="28"/>
          <w:lang w:val="uk-UA" w:eastAsia="uk-UA"/>
        </w:rPr>
        <w:t>2</w:t>
      </w:r>
      <w:r w:rsidR="000D624C" w:rsidRPr="00730D82">
        <w:rPr>
          <w:rStyle w:val="FontStyle18"/>
          <w:sz w:val="28"/>
          <w:szCs w:val="28"/>
          <w:lang w:val="uk-UA" w:eastAsia="uk-UA"/>
        </w:rPr>
        <w:t>.</w:t>
      </w:r>
      <w:r w:rsidR="00C20BA4">
        <w:rPr>
          <w:rStyle w:val="FontStyle18"/>
          <w:sz w:val="28"/>
          <w:szCs w:val="28"/>
          <w:lang w:val="uk-UA" w:eastAsia="uk-UA"/>
        </w:rPr>
        <w:t>7</w:t>
      </w:r>
      <w:r w:rsidR="000D624C" w:rsidRPr="00730D82">
        <w:rPr>
          <w:rStyle w:val="FontStyle18"/>
          <w:sz w:val="28"/>
          <w:szCs w:val="28"/>
          <w:lang w:val="uk-UA" w:eastAsia="uk-UA"/>
        </w:rPr>
        <w:t>.</w:t>
      </w:r>
      <w:r w:rsidR="000D624C" w:rsidRPr="00730D82">
        <w:rPr>
          <w:rStyle w:val="FontStyle18"/>
          <w:sz w:val="28"/>
          <w:szCs w:val="28"/>
          <w:lang w:val="uk-UA" w:eastAsia="uk-UA"/>
        </w:rPr>
        <w:tab/>
        <w:t xml:space="preserve">Ліцей працює за освітніми програмами, підручниками, посібниками, що мають відповідний гриф </w:t>
      </w:r>
      <w:r w:rsidR="000D624C" w:rsidRPr="00730D82">
        <w:rPr>
          <w:rFonts w:eastAsia="Times New Roman"/>
          <w:color w:val="000000"/>
          <w:sz w:val="28"/>
          <w:szCs w:val="28"/>
          <w:lang w:val="uk-UA" w:eastAsia="uk-UA"/>
        </w:rPr>
        <w:t xml:space="preserve">центрального органу виконавчої влади у сфері </w:t>
      </w:r>
      <w:r w:rsidR="000D624C" w:rsidRPr="00730D82">
        <w:rPr>
          <w:rFonts w:eastAsia="Times New Roman"/>
          <w:color w:val="000000"/>
          <w:sz w:val="28"/>
          <w:szCs w:val="28"/>
          <w:lang w:val="uk-UA" w:eastAsia="uk-UA"/>
        </w:rPr>
        <w:lastRenderedPageBreak/>
        <w:t>освіти і науки</w:t>
      </w:r>
      <w:r w:rsidR="000D624C" w:rsidRPr="00730D82">
        <w:rPr>
          <w:rStyle w:val="FontStyle18"/>
          <w:sz w:val="28"/>
          <w:szCs w:val="28"/>
          <w:lang w:val="uk-UA" w:eastAsia="uk-UA"/>
        </w:rPr>
        <w:t>, і забезпечує виконання освітніх завдань на кожному ступені навчання відповідно до вікових особливостей та природних здібностей дітей.</w:t>
      </w:r>
    </w:p>
    <w:p w14:paraId="3D863486" w14:textId="77777777" w:rsidR="000D624C" w:rsidRPr="00730D82" w:rsidRDefault="00B51F05" w:rsidP="000D624C">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t>2</w:t>
      </w:r>
      <w:r w:rsidR="00C20BA4">
        <w:rPr>
          <w:rStyle w:val="FontStyle18"/>
          <w:sz w:val="28"/>
          <w:szCs w:val="28"/>
          <w:lang w:val="uk-UA" w:eastAsia="uk-UA"/>
        </w:rPr>
        <w:t>.8</w:t>
      </w:r>
      <w:r w:rsidR="000D624C" w:rsidRPr="00730D82">
        <w:rPr>
          <w:rStyle w:val="FontStyle18"/>
          <w:sz w:val="28"/>
          <w:szCs w:val="28"/>
          <w:lang w:val="uk-UA" w:eastAsia="uk-UA"/>
        </w:rPr>
        <w:t>.</w:t>
      </w:r>
      <w:r w:rsidR="000D624C" w:rsidRPr="00730D82">
        <w:rPr>
          <w:rStyle w:val="FontStyle18"/>
          <w:sz w:val="28"/>
          <w:szCs w:val="28"/>
          <w:lang w:val="uk-UA" w:eastAsia="uk-UA"/>
        </w:rPr>
        <w:tab/>
        <w:t>Ліцей обирає форми, засоби і методи навчання відповідно до</w:t>
      </w:r>
      <w:r w:rsidR="00FB63E8" w:rsidRPr="00730D82">
        <w:rPr>
          <w:rStyle w:val="FontStyle18"/>
          <w:sz w:val="28"/>
          <w:szCs w:val="28"/>
          <w:lang w:val="uk-UA" w:eastAsia="uk-UA"/>
        </w:rPr>
        <w:t xml:space="preserve"> Законів України «Про освіту», «</w:t>
      </w:r>
      <w:r w:rsidR="000D624C" w:rsidRPr="00730D82">
        <w:rPr>
          <w:rStyle w:val="FontStyle18"/>
          <w:sz w:val="28"/>
          <w:szCs w:val="28"/>
          <w:lang w:val="uk-UA" w:eastAsia="uk-UA"/>
        </w:rPr>
        <w:t>Про загальну середню освіту</w:t>
      </w:r>
      <w:r w:rsidR="00FB63E8" w:rsidRPr="00730D82">
        <w:rPr>
          <w:rStyle w:val="FontStyle18"/>
          <w:sz w:val="28"/>
          <w:szCs w:val="28"/>
          <w:lang w:val="uk-UA" w:eastAsia="uk-UA"/>
        </w:rPr>
        <w:t>»</w:t>
      </w:r>
      <w:r w:rsidR="000D624C" w:rsidRPr="00730D82">
        <w:rPr>
          <w:rStyle w:val="FontStyle18"/>
          <w:sz w:val="28"/>
          <w:szCs w:val="28"/>
          <w:lang w:val="uk-UA" w:eastAsia="uk-UA"/>
        </w:rPr>
        <w:t>,  та статуту з урахуванням профілю та інших особливостей організації освітнього процесу.</w:t>
      </w:r>
    </w:p>
    <w:p w14:paraId="6099D909" w14:textId="77777777" w:rsidR="000D624C" w:rsidRPr="00730D82" w:rsidRDefault="00B51F05" w:rsidP="000D624C">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2</w:t>
      </w:r>
      <w:r w:rsidR="00C20BA4">
        <w:rPr>
          <w:rStyle w:val="FontStyle18"/>
          <w:sz w:val="28"/>
          <w:szCs w:val="28"/>
          <w:lang w:val="uk-UA" w:eastAsia="uk-UA"/>
        </w:rPr>
        <w:t>.9</w:t>
      </w:r>
      <w:r w:rsidR="00B03903" w:rsidRPr="00730D82">
        <w:rPr>
          <w:rStyle w:val="FontStyle18"/>
          <w:sz w:val="28"/>
          <w:szCs w:val="28"/>
          <w:lang w:val="uk-UA" w:eastAsia="uk-UA"/>
        </w:rPr>
        <w:t>.</w:t>
      </w:r>
      <w:r w:rsidR="000D624C" w:rsidRPr="00730D82">
        <w:rPr>
          <w:rStyle w:val="FontStyle18"/>
          <w:sz w:val="28"/>
          <w:szCs w:val="28"/>
          <w:lang w:val="uk-UA" w:eastAsia="uk-UA"/>
        </w:rPr>
        <w:tab/>
        <w:t>Освітній процес у ліцеї здійснюється за груповою та індивідуальною формами навчання.</w:t>
      </w:r>
    </w:p>
    <w:p w14:paraId="09281EBE" w14:textId="36A591BC" w:rsidR="000D624C" w:rsidRPr="00972388" w:rsidRDefault="00B51F05" w:rsidP="000D624C">
      <w:pPr>
        <w:pStyle w:val="Style8"/>
        <w:widowControl/>
        <w:tabs>
          <w:tab w:val="left" w:pos="509"/>
        </w:tabs>
        <w:spacing w:line="240" w:lineRule="auto"/>
        <w:ind w:firstLine="709"/>
        <w:rPr>
          <w:rStyle w:val="FontStyle18"/>
          <w:sz w:val="28"/>
          <w:szCs w:val="28"/>
          <w:lang w:val="uk-UA" w:eastAsia="uk-UA"/>
        </w:rPr>
      </w:pPr>
      <w:r w:rsidRPr="00730D82">
        <w:rPr>
          <w:rStyle w:val="FontStyle18"/>
          <w:sz w:val="28"/>
          <w:szCs w:val="28"/>
          <w:lang w:val="uk-UA" w:eastAsia="uk-UA"/>
        </w:rPr>
        <w:t>2</w:t>
      </w:r>
      <w:r w:rsidR="00C20BA4">
        <w:rPr>
          <w:rStyle w:val="FontStyle18"/>
          <w:sz w:val="28"/>
          <w:szCs w:val="28"/>
          <w:lang w:val="uk-UA" w:eastAsia="uk-UA"/>
        </w:rPr>
        <w:t>.10</w:t>
      </w:r>
      <w:r w:rsidR="000D624C" w:rsidRPr="00730D82">
        <w:rPr>
          <w:rStyle w:val="FontStyle18"/>
          <w:sz w:val="28"/>
          <w:szCs w:val="28"/>
          <w:lang w:val="uk-UA" w:eastAsia="uk-UA"/>
        </w:rPr>
        <w:t>.</w:t>
      </w:r>
      <w:r w:rsidR="000D624C" w:rsidRPr="00730D82">
        <w:rPr>
          <w:rStyle w:val="FontStyle18"/>
          <w:sz w:val="28"/>
          <w:szCs w:val="28"/>
          <w:lang w:val="uk-UA" w:eastAsia="uk-UA"/>
        </w:rPr>
        <w:tab/>
      </w:r>
      <w:r w:rsidR="000D624C" w:rsidRPr="00972388">
        <w:rPr>
          <w:rStyle w:val="FontStyle18"/>
          <w:sz w:val="28"/>
          <w:szCs w:val="28"/>
          <w:lang w:val="uk-UA" w:eastAsia="uk-UA"/>
        </w:rPr>
        <w:t xml:space="preserve">Відповідно до поданих батьками або особами, які їх замінюють, заяв ліцей, за погодженням з </w:t>
      </w:r>
      <w:r w:rsidR="00730D82" w:rsidRPr="00972388">
        <w:rPr>
          <w:rStyle w:val="FontStyle18"/>
          <w:sz w:val="28"/>
          <w:szCs w:val="28"/>
          <w:lang w:val="uk-UA" w:eastAsia="uk-UA"/>
        </w:rPr>
        <w:t>управлінням</w:t>
      </w:r>
      <w:r w:rsidR="000D624C" w:rsidRPr="00972388">
        <w:rPr>
          <w:rStyle w:val="FontStyle18"/>
          <w:sz w:val="28"/>
          <w:szCs w:val="28"/>
          <w:lang w:val="uk-UA" w:eastAsia="uk-UA"/>
        </w:rPr>
        <w:t xml:space="preserve"> освіти</w:t>
      </w:r>
      <w:r w:rsidR="00C20BA4" w:rsidRPr="00972388">
        <w:rPr>
          <w:rStyle w:val="FontStyle18"/>
          <w:sz w:val="28"/>
          <w:szCs w:val="28"/>
          <w:lang w:val="uk-UA" w:eastAsia="uk-UA"/>
        </w:rPr>
        <w:t>, молоді та спорту</w:t>
      </w:r>
      <w:r w:rsidR="000D624C" w:rsidRPr="00972388">
        <w:rPr>
          <w:rStyle w:val="FontStyle18"/>
          <w:sz w:val="28"/>
          <w:szCs w:val="28"/>
          <w:lang w:val="uk-UA" w:eastAsia="uk-UA"/>
        </w:rPr>
        <w:t xml:space="preserve"> </w:t>
      </w:r>
      <w:r w:rsidR="00C20BA4" w:rsidRPr="00972388">
        <w:rPr>
          <w:spacing w:val="-1"/>
          <w:sz w:val="28"/>
          <w:szCs w:val="28"/>
          <w:lang w:val="uk-UA"/>
        </w:rPr>
        <w:t>Коломийської районної</w:t>
      </w:r>
      <w:r w:rsidR="00070305" w:rsidRPr="00972388">
        <w:rPr>
          <w:spacing w:val="-1"/>
          <w:sz w:val="28"/>
          <w:szCs w:val="28"/>
          <w:lang w:val="uk-UA"/>
        </w:rPr>
        <w:t xml:space="preserve"> державної адміністрації,</w:t>
      </w:r>
      <w:r w:rsidR="00972388">
        <w:rPr>
          <w:spacing w:val="-1"/>
          <w:sz w:val="28"/>
          <w:szCs w:val="28"/>
          <w:lang w:val="uk-UA"/>
        </w:rPr>
        <w:t xml:space="preserve"> </w:t>
      </w:r>
      <w:r w:rsidR="000D624C" w:rsidRPr="00972388">
        <w:rPr>
          <w:rStyle w:val="FontStyle18"/>
          <w:sz w:val="28"/>
          <w:szCs w:val="28"/>
          <w:lang w:val="uk-UA" w:eastAsia="uk-UA"/>
        </w:rPr>
        <w:t>створює</w:t>
      </w:r>
      <w:r w:rsidR="00070305" w:rsidRPr="00972388">
        <w:rPr>
          <w:rStyle w:val="FontStyle18"/>
          <w:sz w:val="28"/>
          <w:szCs w:val="28"/>
          <w:lang w:val="uk-UA" w:eastAsia="uk-UA"/>
        </w:rPr>
        <w:t xml:space="preserve"> </w:t>
      </w:r>
      <w:r w:rsidR="000D624C" w:rsidRPr="00972388">
        <w:rPr>
          <w:rStyle w:val="FontStyle18"/>
          <w:sz w:val="28"/>
          <w:szCs w:val="28"/>
          <w:lang w:val="uk-UA" w:eastAsia="uk-UA"/>
        </w:rPr>
        <w:t>умови для прискореного навчання та навчання екстерном.</w:t>
      </w:r>
    </w:p>
    <w:p w14:paraId="633004C9" w14:textId="77777777" w:rsidR="000D624C" w:rsidRPr="00730D82" w:rsidRDefault="00B51F05" w:rsidP="000D624C">
      <w:pPr>
        <w:pStyle w:val="Style8"/>
        <w:widowControl/>
        <w:tabs>
          <w:tab w:val="left" w:pos="509"/>
        </w:tabs>
        <w:spacing w:line="240" w:lineRule="auto"/>
        <w:ind w:firstLine="709"/>
        <w:rPr>
          <w:rStyle w:val="FontStyle18"/>
          <w:sz w:val="28"/>
          <w:szCs w:val="28"/>
          <w:lang w:val="uk-UA" w:eastAsia="uk-UA"/>
        </w:rPr>
      </w:pPr>
      <w:r w:rsidRPr="00972388">
        <w:rPr>
          <w:rStyle w:val="FontStyle18"/>
          <w:sz w:val="28"/>
          <w:szCs w:val="28"/>
          <w:lang w:val="uk-UA" w:eastAsia="uk-UA"/>
        </w:rPr>
        <w:t>2</w:t>
      </w:r>
      <w:r w:rsidR="00C20BA4" w:rsidRPr="00972388">
        <w:rPr>
          <w:rStyle w:val="FontStyle18"/>
          <w:sz w:val="28"/>
          <w:szCs w:val="28"/>
          <w:lang w:val="uk-UA" w:eastAsia="uk-UA"/>
        </w:rPr>
        <w:t>.11</w:t>
      </w:r>
      <w:r w:rsidR="000D624C" w:rsidRPr="00972388">
        <w:rPr>
          <w:rStyle w:val="FontStyle18"/>
          <w:sz w:val="28"/>
          <w:szCs w:val="28"/>
          <w:lang w:val="uk-UA" w:eastAsia="uk-UA"/>
        </w:rPr>
        <w:t>.</w:t>
      </w:r>
      <w:r w:rsidR="000D624C" w:rsidRPr="00972388">
        <w:rPr>
          <w:rStyle w:val="FontStyle18"/>
          <w:sz w:val="28"/>
          <w:szCs w:val="28"/>
          <w:lang w:val="uk-UA" w:eastAsia="uk-UA"/>
        </w:rPr>
        <w:tab/>
      </w:r>
      <w:r w:rsidR="000D624C" w:rsidRPr="00972388">
        <w:rPr>
          <w:color w:val="000000"/>
          <w:sz w:val="28"/>
          <w:szCs w:val="28"/>
          <w:lang w:val="uk-UA"/>
        </w:rPr>
        <w:t>Ліцей може надавати платні освітні та інші послуги, перелік яких затверджує Кабінет Міністрів України. Засновник ма</w:t>
      </w:r>
      <w:r w:rsidR="00FB63E8" w:rsidRPr="00972388">
        <w:rPr>
          <w:color w:val="000000"/>
          <w:sz w:val="28"/>
          <w:szCs w:val="28"/>
          <w:lang w:val="uk-UA"/>
        </w:rPr>
        <w:t>є</w:t>
      </w:r>
      <w:r w:rsidR="000D624C" w:rsidRPr="00972388">
        <w:rPr>
          <w:color w:val="000000"/>
          <w:sz w:val="28"/>
          <w:szCs w:val="28"/>
          <w:lang w:val="uk-UA"/>
        </w:rPr>
        <w:t xml:space="preserve"> право затверджувати перелік платних освітніх та інших послуг, що не увійшли до переліку, затвердженого Кабінетом Міністрів України.</w:t>
      </w:r>
    </w:p>
    <w:p w14:paraId="443481D7" w14:textId="77777777" w:rsidR="000D624C" w:rsidRPr="00730D82" w:rsidRDefault="00B51F05" w:rsidP="000D624C">
      <w:pPr>
        <w:pStyle w:val="Style8"/>
        <w:widowControl/>
        <w:tabs>
          <w:tab w:val="left" w:pos="509"/>
        </w:tabs>
        <w:spacing w:line="240" w:lineRule="auto"/>
        <w:ind w:firstLine="709"/>
        <w:rPr>
          <w:rStyle w:val="FontStyle18"/>
          <w:sz w:val="28"/>
          <w:szCs w:val="28"/>
          <w:lang w:val="uk-UA" w:eastAsia="uk-UA"/>
        </w:rPr>
      </w:pPr>
      <w:r w:rsidRPr="00730D82">
        <w:rPr>
          <w:rStyle w:val="FontStyle18"/>
          <w:sz w:val="28"/>
          <w:szCs w:val="28"/>
          <w:lang w:val="uk-UA" w:eastAsia="uk-UA"/>
        </w:rPr>
        <w:t>2</w:t>
      </w:r>
      <w:r w:rsidR="00C20BA4">
        <w:rPr>
          <w:rStyle w:val="FontStyle18"/>
          <w:sz w:val="28"/>
          <w:szCs w:val="28"/>
          <w:lang w:val="uk-UA" w:eastAsia="uk-UA"/>
        </w:rPr>
        <w:t>.12</w:t>
      </w:r>
      <w:r w:rsidR="000D624C" w:rsidRPr="00730D82">
        <w:rPr>
          <w:rStyle w:val="FontStyle18"/>
          <w:sz w:val="28"/>
          <w:szCs w:val="28"/>
          <w:lang w:val="uk-UA" w:eastAsia="uk-UA"/>
        </w:rPr>
        <w:t>.</w:t>
      </w:r>
      <w:r w:rsidR="000D624C" w:rsidRPr="00730D82">
        <w:rPr>
          <w:rStyle w:val="FontStyle18"/>
          <w:sz w:val="28"/>
          <w:szCs w:val="28"/>
          <w:lang w:val="uk-UA" w:eastAsia="uk-UA"/>
        </w:rPr>
        <w:tab/>
      </w:r>
      <w:r w:rsidR="000D624C" w:rsidRPr="00730D82">
        <w:rPr>
          <w:rStyle w:val="FontStyle18"/>
          <w:color w:val="000000"/>
          <w:sz w:val="28"/>
          <w:szCs w:val="28"/>
          <w:lang w:val="uk-UA" w:eastAsia="uk-UA"/>
        </w:rPr>
        <w:t>Навчальний</w:t>
      </w:r>
      <w:r w:rsidR="000D624C" w:rsidRPr="00730D82">
        <w:rPr>
          <w:rStyle w:val="FontStyle18"/>
          <w:sz w:val="28"/>
          <w:szCs w:val="28"/>
          <w:lang w:val="uk-UA" w:eastAsia="uk-UA"/>
        </w:rPr>
        <w:t xml:space="preserve"> рік у ліцеї починається 1 вересня і закінчується не пізніше 1 липня наступного року.</w:t>
      </w:r>
    </w:p>
    <w:p w14:paraId="2D65E162" w14:textId="77777777" w:rsidR="000D624C" w:rsidRPr="00730D82" w:rsidRDefault="000D624C" w:rsidP="000D624C">
      <w:pPr>
        <w:pStyle w:val="Style8"/>
        <w:widowControl/>
        <w:tabs>
          <w:tab w:val="left" w:pos="480"/>
        </w:tabs>
        <w:spacing w:line="240" w:lineRule="auto"/>
        <w:ind w:firstLine="709"/>
        <w:rPr>
          <w:rStyle w:val="FontStyle18"/>
          <w:sz w:val="2"/>
          <w:szCs w:val="2"/>
          <w:lang w:val="uk-UA" w:eastAsia="uk-UA"/>
        </w:rPr>
      </w:pPr>
    </w:p>
    <w:p w14:paraId="388442FF" w14:textId="77777777" w:rsidR="000D624C" w:rsidRPr="00730D82" w:rsidRDefault="00B51F05" w:rsidP="000D624C">
      <w:pPr>
        <w:pStyle w:val="rvps2"/>
        <w:shd w:val="clear" w:color="auto" w:fill="FFFFFF"/>
        <w:spacing w:before="0" w:beforeAutospacing="0" w:after="0" w:afterAutospacing="0"/>
        <w:ind w:firstLine="709"/>
        <w:jc w:val="both"/>
        <w:textAlignment w:val="baseline"/>
        <w:rPr>
          <w:color w:val="000000"/>
          <w:sz w:val="28"/>
          <w:szCs w:val="28"/>
        </w:rPr>
      </w:pPr>
      <w:r w:rsidRPr="00730D82">
        <w:rPr>
          <w:rStyle w:val="FontStyle18"/>
          <w:sz w:val="28"/>
          <w:szCs w:val="28"/>
        </w:rPr>
        <w:t>2</w:t>
      </w:r>
      <w:r w:rsidR="000D624C" w:rsidRPr="00730D82">
        <w:rPr>
          <w:rStyle w:val="FontStyle18"/>
          <w:sz w:val="28"/>
          <w:szCs w:val="28"/>
        </w:rPr>
        <w:t>.1</w:t>
      </w:r>
      <w:r w:rsidR="00C20BA4">
        <w:rPr>
          <w:rStyle w:val="FontStyle18"/>
          <w:sz w:val="28"/>
          <w:szCs w:val="28"/>
        </w:rPr>
        <w:t>3</w:t>
      </w:r>
      <w:r w:rsidR="000D624C" w:rsidRPr="00730D82">
        <w:rPr>
          <w:rStyle w:val="FontStyle18"/>
          <w:sz w:val="28"/>
          <w:szCs w:val="28"/>
        </w:rPr>
        <w:t>.</w:t>
      </w:r>
      <w:r w:rsidR="000D624C" w:rsidRPr="00730D82">
        <w:rPr>
          <w:rStyle w:val="FontStyle18"/>
          <w:sz w:val="28"/>
          <w:szCs w:val="28"/>
        </w:rPr>
        <w:tab/>
      </w:r>
      <w:r w:rsidR="000D624C" w:rsidRPr="00730D82">
        <w:rPr>
          <w:color w:val="000000"/>
          <w:sz w:val="28"/>
          <w:szCs w:val="28"/>
        </w:rPr>
        <w:t xml:space="preserve">Структура навчального року (за чвертями, півріччями, семестрами), тривалість навчального тижня, дня, занять, відпочинку між ними, інші форми організації освітнього процесу встановлюються ліцеєм у межах часу, передбаченого освітньою програмою. </w:t>
      </w:r>
    </w:p>
    <w:p w14:paraId="450AF4AC" w14:textId="77777777" w:rsidR="000D624C" w:rsidRPr="00730D82" w:rsidRDefault="000D624C" w:rsidP="000D624C">
      <w:pPr>
        <w:pStyle w:val="rvps2"/>
        <w:shd w:val="clear" w:color="auto" w:fill="FFFFFF"/>
        <w:spacing w:before="0" w:beforeAutospacing="0" w:after="0" w:afterAutospacing="0"/>
        <w:ind w:firstLine="709"/>
        <w:jc w:val="both"/>
        <w:textAlignment w:val="baseline"/>
        <w:rPr>
          <w:rStyle w:val="FontStyle18"/>
          <w:sz w:val="28"/>
          <w:szCs w:val="28"/>
        </w:rPr>
      </w:pPr>
      <w:r w:rsidRPr="00730D82">
        <w:rPr>
          <w:color w:val="000000"/>
          <w:sz w:val="28"/>
          <w:szCs w:val="28"/>
        </w:rPr>
        <w:t>Організація освітнього процесу не повинна призводити до перевантаження учнів та має забезпечувати безпечні та нешкідливі умови здобуття освіти.</w:t>
      </w:r>
    </w:p>
    <w:p w14:paraId="505941A0" w14:textId="77777777" w:rsidR="000D624C" w:rsidRPr="00730D82" w:rsidRDefault="00B51F05" w:rsidP="000D624C">
      <w:pPr>
        <w:pStyle w:val="Style8"/>
        <w:widowControl/>
        <w:tabs>
          <w:tab w:val="left" w:pos="624"/>
        </w:tabs>
        <w:spacing w:line="240" w:lineRule="auto"/>
        <w:ind w:firstLine="709"/>
        <w:rPr>
          <w:rStyle w:val="FontStyle18"/>
          <w:i/>
          <w:iCs/>
          <w:color w:val="FF0000"/>
          <w:sz w:val="28"/>
          <w:szCs w:val="28"/>
          <w:lang w:val="uk-UA" w:eastAsia="uk-UA"/>
        </w:rPr>
      </w:pPr>
      <w:r w:rsidRPr="00730D82">
        <w:rPr>
          <w:rStyle w:val="FontStyle18"/>
          <w:sz w:val="28"/>
          <w:szCs w:val="28"/>
          <w:lang w:val="uk-UA" w:eastAsia="uk-UA"/>
        </w:rPr>
        <w:t>2</w:t>
      </w:r>
      <w:r w:rsidR="00C20BA4">
        <w:rPr>
          <w:rStyle w:val="FontStyle18"/>
          <w:sz w:val="28"/>
          <w:szCs w:val="28"/>
          <w:lang w:val="uk-UA" w:eastAsia="uk-UA"/>
        </w:rPr>
        <w:t>.14</w:t>
      </w:r>
      <w:r w:rsidR="000D624C" w:rsidRPr="00730D82">
        <w:rPr>
          <w:rStyle w:val="FontStyle18"/>
          <w:sz w:val="28"/>
          <w:szCs w:val="28"/>
          <w:lang w:val="uk-UA" w:eastAsia="uk-UA"/>
        </w:rPr>
        <w:t>.</w:t>
      </w:r>
      <w:r w:rsidR="000D624C" w:rsidRPr="00730D82">
        <w:rPr>
          <w:rStyle w:val="FontStyle18"/>
          <w:sz w:val="28"/>
          <w:szCs w:val="28"/>
          <w:lang w:val="uk-UA" w:eastAsia="uk-UA"/>
        </w:rPr>
        <w:tab/>
      </w:r>
      <w:r w:rsidR="000D624C" w:rsidRPr="00730D82">
        <w:rPr>
          <w:color w:val="000000"/>
          <w:sz w:val="28"/>
          <w:szCs w:val="28"/>
          <w:lang w:val="uk-UA"/>
        </w:rPr>
        <w:t xml:space="preserve">Режим роботи ліцею визначається ним на основі відповідних нормативно-правових актів. </w:t>
      </w:r>
      <w:r w:rsidR="000D624C" w:rsidRPr="00730D82">
        <w:rPr>
          <w:rStyle w:val="FontStyle18"/>
          <w:sz w:val="28"/>
          <w:szCs w:val="28"/>
          <w:lang w:val="uk-UA" w:eastAsia="uk-UA"/>
        </w:rPr>
        <w:t>На час епідемій мож</w:t>
      </w:r>
      <w:r w:rsidR="00FB63E8" w:rsidRPr="00730D82">
        <w:rPr>
          <w:rStyle w:val="FontStyle18"/>
          <w:sz w:val="28"/>
          <w:szCs w:val="28"/>
          <w:lang w:val="uk-UA" w:eastAsia="uk-UA"/>
        </w:rPr>
        <w:t xml:space="preserve">е </w:t>
      </w:r>
      <w:r w:rsidR="000D624C" w:rsidRPr="00730D82">
        <w:rPr>
          <w:rStyle w:val="FontStyle18"/>
          <w:sz w:val="28"/>
          <w:szCs w:val="28"/>
          <w:lang w:val="uk-UA" w:eastAsia="uk-UA"/>
        </w:rPr>
        <w:t>встановлювати</w:t>
      </w:r>
      <w:r w:rsidR="00FB63E8" w:rsidRPr="00730D82">
        <w:rPr>
          <w:rStyle w:val="FontStyle18"/>
          <w:sz w:val="28"/>
          <w:szCs w:val="28"/>
          <w:lang w:val="uk-UA" w:eastAsia="uk-UA"/>
        </w:rPr>
        <w:t>ся</w:t>
      </w:r>
      <w:r w:rsidR="000D624C" w:rsidRPr="00730D82">
        <w:rPr>
          <w:rStyle w:val="FontStyle18"/>
          <w:sz w:val="28"/>
          <w:szCs w:val="28"/>
          <w:lang w:val="uk-UA" w:eastAsia="uk-UA"/>
        </w:rPr>
        <w:t xml:space="preserve"> особливий режим роботи ліцею за рішенням органів місцевого самоврядування</w:t>
      </w:r>
      <w:r w:rsidR="00D33B02" w:rsidRPr="00730D82">
        <w:rPr>
          <w:rStyle w:val="FontStyle18"/>
          <w:sz w:val="28"/>
          <w:szCs w:val="28"/>
          <w:lang w:val="uk-UA" w:eastAsia="uk-UA"/>
        </w:rPr>
        <w:t>.</w:t>
      </w:r>
    </w:p>
    <w:p w14:paraId="0B377A7C" w14:textId="77777777" w:rsidR="000D624C" w:rsidRPr="00730D82" w:rsidRDefault="00B51F05" w:rsidP="000D624C">
      <w:pPr>
        <w:pStyle w:val="Style8"/>
        <w:widowControl/>
        <w:tabs>
          <w:tab w:val="left" w:pos="624"/>
        </w:tabs>
        <w:spacing w:line="240" w:lineRule="auto"/>
        <w:ind w:firstLine="709"/>
        <w:rPr>
          <w:color w:val="000000"/>
          <w:lang w:val="uk-UA"/>
        </w:rPr>
      </w:pPr>
      <w:r w:rsidRPr="00730D82">
        <w:rPr>
          <w:color w:val="000000"/>
          <w:sz w:val="28"/>
          <w:szCs w:val="28"/>
          <w:lang w:val="uk-UA"/>
        </w:rPr>
        <w:t>2</w:t>
      </w:r>
      <w:r w:rsidR="00C20BA4">
        <w:rPr>
          <w:color w:val="000000"/>
          <w:sz w:val="28"/>
          <w:szCs w:val="28"/>
          <w:lang w:val="uk-UA"/>
        </w:rPr>
        <w:t>.15</w:t>
      </w:r>
      <w:r w:rsidR="000D624C" w:rsidRPr="00730D82">
        <w:rPr>
          <w:color w:val="000000"/>
          <w:sz w:val="28"/>
          <w:szCs w:val="28"/>
          <w:lang w:val="uk-UA"/>
        </w:rPr>
        <w:t>.</w:t>
      </w:r>
      <w:r w:rsidR="000D624C" w:rsidRPr="00730D82">
        <w:rPr>
          <w:color w:val="000000"/>
          <w:sz w:val="28"/>
          <w:szCs w:val="28"/>
          <w:lang w:val="uk-UA"/>
        </w:rPr>
        <w:tab/>
        <w:t>Загальна тривалість канікул протягом навчального року не може становити менш як 30 календарних днів.</w:t>
      </w:r>
    </w:p>
    <w:p w14:paraId="6A6294FA" w14:textId="22906E1F" w:rsidR="000D624C" w:rsidRPr="00730D82" w:rsidRDefault="00B51F05" w:rsidP="000D624C">
      <w:pPr>
        <w:pStyle w:val="Style8"/>
        <w:widowControl/>
        <w:tabs>
          <w:tab w:val="left" w:pos="624"/>
        </w:tabs>
        <w:spacing w:line="240" w:lineRule="auto"/>
        <w:ind w:firstLine="709"/>
        <w:rPr>
          <w:color w:val="000000"/>
          <w:sz w:val="28"/>
          <w:szCs w:val="28"/>
          <w:lang w:val="uk-UA"/>
        </w:rPr>
      </w:pPr>
      <w:r w:rsidRPr="00730D82">
        <w:rPr>
          <w:color w:val="000000"/>
          <w:sz w:val="28"/>
          <w:szCs w:val="28"/>
          <w:lang w:val="uk-UA"/>
        </w:rPr>
        <w:t>2</w:t>
      </w:r>
      <w:r w:rsidR="00C20BA4">
        <w:rPr>
          <w:color w:val="000000"/>
          <w:sz w:val="28"/>
          <w:szCs w:val="28"/>
          <w:lang w:val="uk-UA"/>
        </w:rPr>
        <w:t>.16</w:t>
      </w:r>
      <w:r w:rsidR="000D624C" w:rsidRPr="00730D82">
        <w:rPr>
          <w:color w:val="000000"/>
          <w:sz w:val="28"/>
          <w:szCs w:val="28"/>
          <w:lang w:val="uk-UA"/>
        </w:rPr>
        <w:t>.</w:t>
      </w:r>
      <w:r w:rsidR="000D624C" w:rsidRPr="00730D82">
        <w:rPr>
          <w:color w:val="000000"/>
          <w:sz w:val="28"/>
          <w:szCs w:val="28"/>
          <w:lang w:val="uk-UA"/>
        </w:rPr>
        <w:tab/>
        <w:t>Тривалість занять у ліцеї с</w:t>
      </w:r>
      <w:r w:rsidR="00C20BA4">
        <w:rPr>
          <w:color w:val="000000"/>
          <w:sz w:val="28"/>
          <w:szCs w:val="28"/>
          <w:lang w:val="uk-UA"/>
        </w:rPr>
        <w:t xml:space="preserve">тановить – </w:t>
      </w:r>
      <w:r w:rsidR="000D624C" w:rsidRPr="00730D82">
        <w:rPr>
          <w:color w:val="000000"/>
          <w:sz w:val="28"/>
          <w:szCs w:val="28"/>
          <w:lang w:val="uk-UA"/>
        </w:rPr>
        <w:t>у 1-х класах — 35 хвилин, 2— 4-х класах — 40 хвилин, у 5—11-х — 45 хвилин.</w:t>
      </w:r>
    </w:p>
    <w:p w14:paraId="62FA21EB" w14:textId="77777777" w:rsidR="000D624C" w:rsidRPr="00730D82" w:rsidRDefault="00B51F05" w:rsidP="00730D82">
      <w:pPr>
        <w:pStyle w:val="Style8"/>
        <w:widowControl/>
        <w:tabs>
          <w:tab w:val="left" w:pos="624"/>
        </w:tabs>
        <w:spacing w:line="240" w:lineRule="auto"/>
        <w:ind w:firstLine="709"/>
        <w:rPr>
          <w:rStyle w:val="FontStyle18"/>
          <w:sz w:val="28"/>
          <w:szCs w:val="28"/>
          <w:lang w:val="uk-UA" w:eastAsia="uk-UA"/>
        </w:rPr>
      </w:pPr>
      <w:bookmarkStart w:id="33" w:name="n1341"/>
      <w:bookmarkEnd w:id="33"/>
      <w:r w:rsidRPr="00730D82">
        <w:rPr>
          <w:color w:val="000000"/>
          <w:sz w:val="28"/>
          <w:szCs w:val="28"/>
          <w:lang w:val="uk-UA"/>
        </w:rPr>
        <w:t>2</w:t>
      </w:r>
      <w:r w:rsidR="00C20BA4">
        <w:rPr>
          <w:color w:val="000000"/>
          <w:sz w:val="28"/>
          <w:szCs w:val="28"/>
          <w:lang w:val="uk-UA"/>
        </w:rPr>
        <w:t>.17</w:t>
      </w:r>
      <w:r w:rsidR="000D624C" w:rsidRPr="00730D82">
        <w:rPr>
          <w:color w:val="000000"/>
          <w:sz w:val="28"/>
          <w:szCs w:val="28"/>
          <w:lang w:val="uk-UA"/>
        </w:rPr>
        <w:t>.</w:t>
      </w:r>
      <w:r w:rsidR="000D624C" w:rsidRPr="00730D82">
        <w:rPr>
          <w:color w:val="000000"/>
          <w:sz w:val="28"/>
          <w:szCs w:val="28"/>
          <w:lang w:val="uk-UA"/>
        </w:rPr>
        <w:tab/>
      </w:r>
      <w:r w:rsidR="000D624C" w:rsidRPr="00730D82">
        <w:rPr>
          <w:rStyle w:val="FontStyle18"/>
          <w:sz w:val="28"/>
          <w:szCs w:val="28"/>
          <w:lang w:val="uk-UA" w:eastAsia="uk-UA"/>
        </w:rPr>
        <w:t xml:space="preserve">Зміна тривалості занять допускається за погодженням з </w:t>
      </w:r>
      <w:r w:rsidR="00070305">
        <w:rPr>
          <w:rStyle w:val="FontStyle18"/>
          <w:sz w:val="28"/>
          <w:szCs w:val="28"/>
          <w:lang w:val="uk-UA" w:eastAsia="uk-UA"/>
        </w:rPr>
        <w:t>управлінням освіти, молоді та спорту</w:t>
      </w:r>
      <w:r w:rsidR="00730D82" w:rsidRPr="00730D82">
        <w:rPr>
          <w:rStyle w:val="FontStyle18"/>
          <w:sz w:val="28"/>
          <w:szCs w:val="28"/>
          <w:lang w:val="uk-UA" w:eastAsia="uk-UA"/>
        </w:rPr>
        <w:t xml:space="preserve"> </w:t>
      </w:r>
      <w:r w:rsidR="00C20BA4">
        <w:rPr>
          <w:spacing w:val="-1"/>
          <w:sz w:val="28"/>
          <w:szCs w:val="28"/>
          <w:lang w:val="uk-UA"/>
        </w:rPr>
        <w:t>Коломийської районн</w:t>
      </w:r>
      <w:r w:rsidR="00730D82" w:rsidRPr="00730D82">
        <w:rPr>
          <w:spacing w:val="-1"/>
          <w:sz w:val="28"/>
          <w:szCs w:val="28"/>
          <w:lang w:val="uk-UA"/>
        </w:rPr>
        <w:t xml:space="preserve">ої  </w:t>
      </w:r>
      <w:r w:rsidR="00070305">
        <w:rPr>
          <w:spacing w:val="-1"/>
          <w:sz w:val="28"/>
          <w:szCs w:val="28"/>
          <w:lang w:val="uk-UA"/>
        </w:rPr>
        <w:t>державної адмі</w:t>
      </w:r>
      <w:r w:rsidR="00012D84">
        <w:rPr>
          <w:spacing w:val="-1"/>
          <w:sz w:val="28"/>
          <w:szCs w:val="28"/>
          <w:lang w:val="uk-UA"/>
        </w:rPr>
        <w:t>ні</w:t>
      </w:r>
      <w:r w:rsidR="00070305">
        <w:rPr>
          <w:spacing w:val="-1"/>
          <w:sz w:val="28"/>
          <w:szCs w:val="28"/>
          <w:lang w:val="uk-UA"/>
        </w:rPr>
        <w:t>с</w:t>
      </w:r>
      <w:r w:rsidR="00012D84">
        <w:rPr>
          <w:spacing w:val="-1"/>
          <w:sz w:val="28"/>
          <w:szCs w:val="28"/>
          <w:lang w:val="uk-UA"/>
        </w:rPr>
        <w:t>т</w:t>
      </w:r>
      <w:r w:rsidR="00070305">
        <w:rPr>
          <w:spacing w:val="-1"/>
          <w:sz w:val="28"/>
          <w:szCs w:val="28"/>
          <w:lang w:val="uk-UA"/>
        </w:rPr>
        <w:t>рації</w:t>
      </w:r>
      <w:r w:rsidR="000D624C" w:rsidRPr="00730D82">
        <w:rPr>
          <w:rStyle w:val="FontStyle18"/>
          <w:sz w:val="28"/>
          <w:szCs w:val="28"/>
          <w:lang w:val="uk-UA" w:eastAsia="uk-UA"/>
        </w:rPr>
        <w:t xml:space="preserve"> та управлінням Держ</w:t>
      </w:r>
      <w:r w:rsidR="00730D82" w:rsidRPr="00730D82">
        <w:rPr>
          <w:rStyle w:val="FontStyle18"/>
          <w:sz w:val="28"/>
          <w:szCs w:val="28"/>
          <w:lang w:val="uk-UA" w:eastAsia="uk-UA"/>
        </w:rPr>
        <w:t>продспожив</w:t>
      </w:r>
      <w:r w:rsidR="000D624C" w:rsidRPr="00730D82">
        <w:rPr>
          <w:rStyle w:val="FontStyle18"/>
          <w:sz w:val="28"/>
          <w:szCs w:val="28"/>
          <w:lang w:val="uk-UA" w:eastAsia="uk-UA"/>
        </w:rPr>
        <w:t>служби в Івано-Франківській області.</w:t>
      </w:r>
    </w:p>
    <w:p w14:paraId="30F4322D" w14:textId="77777777" w:rsidR="00FB63E8" w:rsidRPr="00730D82" w:rsidRDefault="00B51F05" w:rsidP="000D624C">
      <w:pPr>
        <w:pStyle w:val="Style8"/>
        <w:widowControl/>
        <w:tabs>
          <w:tab w:val="left" w:pos="610"/>
        </w:tabs>
        <w:spacing w:line="240" w:lineRule="auto"/>
        <w:ind w:firstLine="709"/>
        <w:rPr>
          <w:rStyle w:val="FontStyle18"/>
          <w:sz w:val="28"/>
          <w:szCs w:val="28"/>
          <w:lang w:val="uk-UA" w:eastAsia="uk-UA"/>
        </w:rPr>
      </w:pPr>
      <w:r w:rsidRPr="00730D82">
        <w:rPr>
          <w:rStyle w:val="FontStyle18"/>
          <w:sz w:val="28"/>
          <w:szCs w:val="28"/>
          <w:lang w:val="uk-UA" w:eastAsia="uk-UA"/>
        </w:rPr>
        <w:t>2</w:t>
      </w:r>
      <w:r w:rsidR="00C20BA4">
        <w:rPr>
          <w:rStyle w:val="FontStyle18"/>
          <w:sz w:val="28"/>
          <w:szCs w:val="28"/>
          <w:lang w:val="uk-UA" w:eastAsia="uk-UA"/>
        </w:rPr>
        <w:t>.18</w:t>
      </w:r>
      <w:r w:rsidR="000D624C" w:rsidRPr="00730D82">
        <w:rPr>
          <w:rStyle w:val="FontStyle18"/>
          <w:sz w:val="28"/>
          <w:szCs w:val="28"/>
          <w:lang w:val="uk-UA" w:eastAsia="uk-UA"/>
        </w:rPr>
        <w:t xml:space="preserve">. </w:t>
      </w:r>
      <w:r w:rsidR="00FB63E8" w:rsidRPr="00730D82">
        <w:rPr>
          <w:rStyle w:val="FontStyle18"/>
          <w:sz w:val="28"/>
          <w:szCs w:val="28"/>
          <w:lang w:val="uk-UA" w:eastAsia="uk-UA"/>
        </w:rPr>
        <w:t>Ліцей може обрати інші, крім уроку, форми організації освітнього процесу.</w:t>
      </w:r>
    </w:p>
    <w:p w14:paraId="2335C137" w14:textId="77777777" w:rsidR="000D624C" w:rsidRPr="00730D82" w:rsidRDefault="00B51F05" w:rsidP="000D624C">
      <w:pPr>
        <w:pStyle w:val="Style8"/>
        <w:widowControl/>
        <w:tabs>
          <w:tab w:val="left" w:pos="610"/>
        </w:tabs>
        <w:spacing w:line="240" w:lineRule="auto"/>
        <w:ind w:firstLine="709"/>
        <w:rPr>
          <w:rStyle w:val="FontStyle18"/>
          <w:sz w:val="28"/>
          <w:szCs w:val="28"/>
          <w:lang w:val="uk-UA" w:eastAsia="uk-UA"/>
        </w:rPr>
      </w:pPr>
      <w:r w:rsidRPr="00730D82">
        <w:rPr>
          <w:rStyle w:val="FontStyle18"/>
          <w:sz w:val="28"/>
          <w:szCs w:val="28"/>
          <w:lang w:val="uk-UA" w:eastAsia="uk-UA"/>
        </w:rPr>
        <w:t>2</w:t>
      </w:r>
      <w:r w:rsidR="00C20BA4">
        <w:rPr>
          <w:rStyle w:val="FontStyle18"/>
          <w:sz w:val="28"/>
          <w:szCs w:val="28"/>
          <w:lang w:val="uk-UA" w:eastAsia="uk-UA"/>
        </w:rPr>
        <w:t>.19</w:t>
      </w:r>
      <w:r w:rsidR="000D624C" w:rsidRPr="00730D82">
        <w:rPr>
          <w:rStyle w:val="FontStyle18"/>
          <w:sz w:val="28"/>
          <w:szCs w:val="28"/>
          <w:lang w:val="uk-UA" w:eastAsia="uk-UA"/>
        </w:rPr>
        <w:t>.</w:t>
      </w:r>
      <w:r w:rsidR="000D624C" w:rsidRPr="00730D82">
        <w:rPr>
          <w:rStyle w:val="FontStyle18"/>
          <w:sz w:val="28"/>
          <w:szCs w:val="28"/>
          <w:lang w:val="uk-UA" w:eastAsia="uk-UA"/>
        </w:rPr>
        <w:tab/>
      </w:r>
      <w:r w:rsidR="00FB63E8" w:rsidRPr="00730D82">
        <w:rPr>
          <w:rStyle w:val="FontStyle18"/>
          <w:sz w:val="28"/>
          <w:szCs w:val="28"/>
          <w:lang w:val="uk-UA" w:eastAsia="uk-UA"/>
        </w:rPr>
        <w:t>Тривалість перерв між уроками встановлюється з урахуванням потреби в організації активного відпочинку і харчування учнів не менш як 10 хвилин, великої перерви (після другого або третього уроку) — 20 хвилин.</w:t>
      </w:r>
    </w:p>
    <w:p w14:paraId="60421ECA" w14:textId="77777777" w:rsidR="000D624C" w:rsidRPr="00730D82" w:rsidRDefault="00B51F05" w:rsidP="000D624C">
      <w:pPr>
        <w:pStyle w:val="Style8"/>
        <w:widowControl/>
        <w:tabs>
          <w:tab w:val="left" w:pos="610"/>
        </w:tabs>
        <w:spacing w:line="240" w:lineRule="auto"/>
        <w:ind w:firstLine="709"/>
        <w:rPr>
          <w:rStyle w:val="FontStyle18"/>
          <w:sz w:val="28"/>
          <w:szCs w:val="28"/>
          <w:lang w:val="uk-UA" w:eastAsia="uk-UA"/>
        </w:rPr>
      </w:pPr>
      <w:r w:rsidRPr="00730D82">
        <w:rPr>
          <w:rStyle w:val="FontStyle18"/>
          <w:sz w:val="28"/>
          <w:szCs w:val="28"/>
          <w:lang w:val="uk-UA" w:eastAsia="uk-UA"/>
        </w:rPr>
        <w:t>2</w:t>
      </w:r>
      <w:r w:rsidR="000D624C" w:rsidRPr="00730D82">
        <w:rPr>
          <w:rStyle w:val="FontStyle18"/>
          <w:sz w:val="28"/>
          <w:szCs w:val="28"/>
          <w:lang w:val="uk-UA" w:eastAsia="uk-UA"/>
        </w:rPr>
        <w:t>.2</w:t>
      </w:r>
      <w:r w:rsidR="00C20BA4">
        <w:rPr>
          <w:rStyle w:val="FontStyle18"/>
          <w:sz w:val="28"/>
          <w:szCs w:val="28"/>
          <w:lang w:val="uk-UA" w:eastAsia="uk-UA"/>
        </w:rPr>
        <w:t>0</w:t>
      </w:r>
      <w:r w:rsidR="000D624C" w:rsidRPr="00730D82">
        <w:rPr>
          <w:rStyle w:val="FontStyle18"/>
          <w:sz w:val="28"/>
          <w:szCs w:val="28"/>
          <w:lang w:val="uk-UA" w:eastAsia="uk-UA"/>
        </w:rPr>
        <w:t>.</w:t>
      </w:r>
      <w:r w:rsidR="000D624C" w:rsidRPr="00730D82">
        <w:rPr>
          <w:rStyle w:val="FontStyle18"/>
          <w:sz w:val="28"/>
          <w:szCs w:val="28"/>
          <w:lang w:val="uk-UA" w:eastAsia="uk-UA"/>
        </w:rPr>
        <w:tab/>
      </w:r>
      <w:r w:rsidR="00FB63E8" w:rsidRPr="00730D82">
        <w:rPr>
          <w:rStyle w:val="FontStyle18"/>
          <w:sz w:val="28"/>
          <w:szCs w:val="28"/>
          <w:lang w:val="uk-UA" w:eastAsia="uk-UA"/>
        </w:rPr>
        <w:t>Розклад уроків складається відповідно до робочого навчального плану закладу з дотриманням педагогічних та санітарно-гігієнічних вимог і затверджується керівником ліцею.</w:t>
      </w:r>
    </w:p>
    <w:p w14:paraId="63A413FB" w14:textId="77777777" w:rsidR="000D624C" w:rsidRPr="00730D82" w:rsidRDefault="00B51F05" w:rsidP="000D624C">
      <w:pPr>
        <w:pStyle w:val="Style8"/>
        <w:widowControl/>
        <w:tabs>
          <w:tab w:val="left" w:pos="648"/>
        </w:tabs>
        <w:spacing w:line="240" w:lineRule="auto"/>
        <w:ind w:firstLine="709"/>
        <w:rPr>
          <w:rStyle w:val="FontStyle18"/>
          <w:sz w:val="28"/>
          <w:szCs w:val="28"/>
          <w:lang w:val="uk-UA" w:eastAsia="uk-UA"/>
        </w:rPr>
      </w:pPr>
      <w:r w:rsidRPr="00730D82">
        <w:rPr>
          <w:rStyle w:val="FontStyle18"/>
          <w:sz w:val="28"/>
          <w:szCs w:val="28"/>
          <w:lang w:val="uk-UA" w:eastAsia="uk-UA"/>
        </w:rPr>
        <w:t>2</w:t>
      </w:r>
      <w:r w:rsidR="000D624C" w:rsidRPr="00730D82">
        <w:rPr>
          <w:rStyle w:val="FontStyle18"/>
          <w:sz w:val="28"/>
          <w:szCs w:val="28"/>
          <w:lang w:val="uk-UA" w:eastAsia="uk-UA"/>
        </w:rPr>
        <w:t>.2</w:t>
      </w:r>
      <w:r w:rsidR="00C20BA4">
        <w:rPr>
          <w:rStyle w:val="FontStyle18"/>
          <w:sz w:val="28"/>
          <w:szCs w:val="28"/>
          <w:lang w:val="uk-UA" w:eastAsia="uk-UA"/>
        </w:rPr>
        <w:t>1</w:t>
      </w:r>
      <w:r w:rsidR="000D624C" w:rsidRPr="00730D82">
        <w:rPr>
          <w:rStyle w:val="FontStyle18"/>
          <w:sz w:val="28"/>
          <w:szCs w:val="28"/>
          <w:lang w:val="uk-UA" w:eastAsia="uk-UA"/>
        </w:rPr>
        <w:t>.</w:t>
      </w:r>
      <w:r w:rsidR="000D624C" w:rsidRPr="00730D82">
        <w:rPr>
          <w:rStyle w:val="FontStyle18"/>
          <w:sz w:val="28"/>
          <w:szCs w:val="28"/>
          <w:lang w:val="uk-UA" w:eastAsia="uk-UA"/>
        </w:rPr>
        <w:tab/>
      </w:r>
      <w:r w:rsidR="00C20BA4">
        <w:rPr>
          <w:rStyle w:val="FontStyle18"/>
          <w:sz w:val="28"/>
          <w:szCs w:val="28"/>
          <w:lang w:val="uk-UA" w:eastAsia="uk-UA"/>
        </w:rPr>
        <w:t xml:space="preserve">Відволікання учнів </w:t>
      </w:r>
      <w:r w:rsidR="00FB63E8" w:rsidRPr="00730D82">
        <w:rPr>
          <w:rStyle w:val="FontStyle18"/>
          <w:sz w:val="28"/>
          <w:szCs w:val="28"/>
          <w:lang w:val="uk-UA" w:eastAsia="uk-UA"/>
        </w:rPr>
        <w:t xml:space="preserve"> від навчальних занять для провадження інших видів діяльності забороняється (крім випадків, передбачених законодавством)</w:t>
      </w:r>
      <w:r w:rsidR="00012D84">
        <w:rPr>
          <w:rStyle w:val="FontStyle18"/>
          <w:sz w:val="28"/>
          <w:szCs w:val="28"/>
          <w:lang w:val="uk-UA" w:eastAsia="uk-UA"/>
        </w:rPr>
        <w:t>.</w:t>
      </w:r>
    </w:p>
    <w:p w14:paraId="289F73E7" w14:textId="77777777" w:rsidR="000D624C" w:rsidRPr="00730D82" w:rsidRDefault="00B51F05" w:rsidP="000D624C">
      <w:pPr>
        <w:pStyle w:val="Style8"/>
        <w:widowControl/>
        <w:tabs>
          <w:tab w:val="left" w:pos="648"/>
        </w:tabs>
        <w:spacing w:line="240" w:lineRule="auto"/>
        <w:ind w:firstLine="709"/>
        <w:rPr>
          <w:rStyle w:val="FontStyle18"/>
          <w:sz w:val="28"/>
          <w:szCs w:val="28"/>
          <w:lang w:val="uk-UA" w:eastAsia="uk-UA"/>
        </w:rPr>
      </w:pPr>
      <w:r w:rsidRPr="00730D82">
        <w:rPr>
          <w:rStyle w:val="FontStyle18"/>
          <w:sz w:val="28"/>
          <w:szCs w:val="28"/>
          <w:lang w:val="uk-UA" w:eastAsia="uk-UA"/>
        </w:rPr>
        <w:t>2</w:t>
      </w:r>
      <w:r w:rsidR="000D624C" w:rsidRPr="00730D82">
        <w:rPr>
          <w:rStyle w:val="FontStyle18"/>
          <w:sz w:val="28"/>
          <w:szCs w:val="28"/>
          <w:lang w:val="uk-UA" w:eastAsia="uk-UA"/>
        </w:rPr>
        <w:t>.2</w:t>
      </w:r>
      <w:r w:rsidR="00C20BA4">
        <w:rPr>
          <w:rStyle w:val="FontStyle18"/>
          <w:sz w:val="28"/>
          <w:szCs w:val="28"/>
          <w:lang w:val="uk-UA" w:eastAsia="uk-UA"/>
        </w:rPr>
        <w:t>2</w:t>
      </w:r>
      <w:r w:rsidR="000D624C" w:rsidRPr="00730D82">
        <w:rPr>
          <w:rStyle w:val="FontStyle18"/>
          <w:sz w:val="28"/>
          <w:szCs w:val="28"/>
          <w:lang w:val="uk-UA" w:eastAsia="uk-UA"/>
        </w:rPr>
        <w:t>.</w:t>
      </w:r>
      <w:r w:rsidR="000D624C" w:rsidRPr="00730D82">
        <w:rPr>
          <w:rStyle w:val="FontStyle18"/>
          <w:sz w:val="28"/>
          <w:szCs w:val="28"/>
          <w:lang w:val="uk-UA" w:eastAsia="uk-UA"/>
        </w:rPr>
        <w:tab/>
        <w:t>.</w:t>
      </w:r>
      <w:r w:rsidR="00FB63E8" w:rsidRPr="00730D82">
        <w:rPr>
          <w:rStyle w:val="FontStyle18"/>
          <w:sz w:val="28"/>
          <w:szCs w:val="28"/>
          <w:lang w:val="uk-UA" w:eastAsia="uk-UA"/>
        </w:rPr>
        <w:t xml:space="preserve"> Залучення учнів до видів діяльності, не передбачених освітньою програмою та навчальним планом ліцею, дозволяється лише за їх згодою та згодою батьків або осіб, які їх замінюють.</w:t>
      </w:r>
    </w:p>
    <w:p w14:paraId="082E3818" w14:textId="77777777" w:rsidR="000D624C" w:rsidRPr="00730D82" w:rsidRDefault="00B51F05" w:rsidP="000D624C">
      <w:pPr>
        <w:pStyle w:val="Style8"/>
        <w:widowControl/>
        <w:tabs>
          <w:tab w:val="left" w:pos="648"/>
        </w:tabs>
        <w:spacing w:line="240" w:lineRule="auto"/>
        <w:ind w:firstLine="709"/>
        <w:rPr>
          <w:rStyle w:val="FontStyle18"/>
          <w:sz w:val="28"/>
          <w:szCs w:val="28"/>
          <w:lang w:val="uk-UA" w:eastAsia="uk-UA"/>
        </w:rPr>
      </w:pPr>
      <w:r w:rsidRPr="00730D82">
        <w:rPr>
          <w:rStyle w:val="FontStyle18"/>
          <w:sz w:val="28"/>
          <w:szCs w:val="28"/>
          <w:lang w:val="uk-UA" w:eastAsia="uk-UA"/>
        </w:rPr>
        <w:lastRenderedPageBreak/>
        <w:t>2</w:t>
      </w:r>
      <w:r w:rsidR="000D624C" w:rsidRPr="00730D82">
        <w:rPr>
          <w:rStyle w:val="FontStyle18"/>
          <w:sz w:val="28"/>
          <w:szCs w:val="28"/>
          <w:lang w:val="uk-UA" w:eastAsia="uk-UA"/>
        </w:rPr>
        <w:t>.2</w:t>
      </w:r>
      <w:r w:rsidR="00C20BA4">
        <w:rPr>
          <w:rStyle w:val="FontStyle18"/>
          <w:sz w:val="28"/>
          <w:szCs w:val="28"/>
          <w:lang w:val="uk-UA" w:eastAsia="uk-UA"/>
        </w:rPr>
        <w:t>3</w:t>
      </w:r>
      <w:r w:rsidR="000D624C" w:rsidRPr="00730D82">
        <w:rPr>
          <w:rStyle w:val="FontStyle18"/>
          <w:sz w:val="28"/>
          <w:szCs w:val="28"/>
          <w:lang w:val="uk-UA" w:eastAsia="uk-UA"/>
        </w:rPr>
        <w:t>.</w:t>
      </w:r>
      <w:r w:rsidR="000D624C" w:rsidRPr="00730D82">
        <w:rPr>
          <w:rStyle w:val="FontStyle18"/>
          <w:sz w:val="28"/>
          <w:szCs w:val="28"/>
          <w:lang w:val="uk-UA" w:eastAsia="uk-UA"/>
        </w:rPr>
        <w:tab/>
      </w:r>
      <w:r w:rsidR="00FB63E8" w:rsidRPr="00730D82">
        <w:rPr>
          <w:rStyle w:val="FontStyle18"/>
          <w:sz w:val="28"/>
          <w:szCs w:val="28"/>
          <w:lang w:val="uk-UA" w:eastAsia="uk-UA"/>
        </w:rPr>
        <w:t>Зміст, обсяг і характер домашніх завдань визначаються вчителем відповідно до педагогічних і санітарно-гігієнічних вимог з урахуванням вимог навчальних програм та індивідуальних особливостей учнів.</w:t>
      </w:r>
    </w:p>
    <w:p w14:paraId="702A95A8" w14:textId="77777777" w:rsidR="000D624C" w:rsidRPr="00730D82" w:rsidRDefault="00B51F05" w:rsidP="00D33B02">
      <w:pPr>
        <w:pStyle w:val="Style8"/>
        <w:widowControl/>
        <w:tabs>
          <w:tab w:val="left" w:pos="648"/>
        </w:tabs>
        <w:spacing w:line="240" w:lineRule="auto"/>
        <w:ind w:firstLine="709"/>
        <w:rPr>
          <w:rStyle w:val="FontStyle18"/>
          <w:sz w:val="28"/>
          <w:szCs w:val="28"/>
          <w:lang w:val="uk-UA" w:eastAsia="uk-UA"/>
        </w:rPr>
      </w:pPr>
      <w:r w:rsidRPr="00730D82">
        <w:rPr>
          <w:rStyle w:val="FontStyle18"/>
          <w:sz w:val="28"/>
          <w:szCs w:val="28"/>
          <w:lang w:val="uk-UA" w:eastAsia="uk-UA"/>
        </w:rPr>
        <w:t>2</w:t>
      </w:r>
      <w:r w:rsidR="000D624C" w:rsidRPr="00730D82">
        <w:rPr>
          <w:rStyle w:val="FontStyle18"/>
          <w:sz w:val="28"/>
          <w:szCs w:val="28"/>
          <w:lang w:val="uk-UA" w:eastAsia="uk-UA"/>
        </w:rPr>
        <w:t>.2</w:t>
      </w:r>
      <w:r w:rsidR="00C20BA4">
        <w:rPr>
          <w:rStyle w:val="FontStyle18"/>
          <w:sz w:val="28"/>
          <w:szCs w:val="28"/>
          <w:lang w:val="uk-UA" w:eastAsia="uk-UA"/>
        </w:rPr>
        <w:t>4</w:t>
      </w:r>
      <w:r w:rsidR="000D624C" w:rsidRPr="00730D82">
        <w:rPr>
          <w:rStyle w:val="FontStyle18"/>
          <w:sz w:val="28"/>
          <w:szCs w:val="28"/>
          <w:lang w:val="uk-UA" w:eastAsia="uk-UA"/>
        </w:rPr>
        <w:t>.</w:t>
      </w:r>
      <w:r w:rsidR="000D624C" w:rsidRPr="00730D82">
        <w:rPr>
          <w:rStyle w:val="FontStyle18"/>
          <w:sz w:val="28"/>
          <w:szCs w:val="28"/>
          <w:lang w:val="uk-UA" w:eastAsia="uk-UA"/>
        </w:rPr>
        <w:tab/>
      </w:r>
      <w:r w:rsidR="00FB63E8" w:rsidRPr="00730D82">
        <w:rPr>
          <w:rStyle w:val="FontStyle18"/>
          <w:sz w:val="28"/>
          <w:szCs w:val="28"/>
          <w:lang w:val="uk-UA" w:eastAsia="uk-UA"/>
        </w:rPr>
        <w:t>У ліцеї забороняється утворення та діяльність організаційних структур політичних партій, а також релігійних організацій і воєнізованих формувань.</w:t>
      </w:r>
    </w:p>
    <w:p w14:paraId="2CBC3CED" w14:textId="77777777" w:rsidR="000D624C" w:rsidRPr="00730D82" w:rsidRDefault="00B51F05" w:rsidP="000D624C">
      <w:pPr>
        <w:pStyle w:val="Style8"/>
        <w:widowControl/>
        <w:tabs>
          <w:tab w:val="left" w:pos="475"/>
        </w:tabs>
        <w:spacing w:line="240" w:lineRule="auto"/>
        <w:ind w:firstLine="709"/>
        <w:rPr>
          <w:rStyle w:val="FontStyle18"/>
          <w:sz w:val="28"/>
          <w:szCs w:val="28"/>
          <w:lang w:val="uk-UA" w:eastAsia="uk-UA"/>
        </w:rPr>
      </w:pPr>
      <w:r w:rsidRPr="00730D82">
        <w:rPr>
          <w:rStyle w:val="FontStyle18"/>
          <w:sz w:val="28"/>
          <w:szCs w:val="28"/>
          <w:lang w:val="uk-UA" w:eastAsia="uk-UA"/>
        </w:rPr>
        <w:t>2</w:t>
      </w:r>
      <w:r w:rsidR="000D624C" w:rsidRPr="00730D82">
        <w:rPr>
          <w:rStyle w:val="FontStyle18"/>
          <w:sz w:val="28"/>
          <w:szCs w:val="28"/>
          <w:lang w:val="uk-UA" w:eastAsia="uk-UA"/>
        </w:rPr>
        <w:t>.</w:t>
      </w:r>
      <w:r w:rsidR="00C20BA4">
        <w:rPr>
          <w:rStyle w:val="FontStyle18"/>
          <w:sz w:val="28"/>
          <w:szCs w:val="28"/>
          <w:lang w:val="uk-UA" w:eastAsia="uk-UA"/>
        </w:rPr>
        <w:t>25</w:t>
      </w:r>
      <w:r w:rsidR="00625201">
        <w:rPr>
          <w:rStyle w:val="FontStyle18"/>
          <w:sz w:val="28"/>
          <w:szCs w:val="28"/>
          <w:lang w:val="uk-UA" w:eastAsia="uk-UA"/>
        </w:rPr>
        <w:t>.</w:t>
      </w:r>
      <w:r w:rsidR="000D624C" w:rsidRPr="00730D82">
        <w:rPr>
          <w:rStyle w:val="FontStyle18"/>
          <w:sz w:val="28"/>
          <w:szCs w:val="28"/>
          <w:lang w:val="uk-UA" w:eastAsia="uk-UA"/>
        </w:rPr>
        <w:tab/>
      </w:r>
      <w:r w:rsidR="00FB63E8" w:rsidRPr="00730D82">
        <w:rPr>
          <w:rStyle w:val="FontStyle18"/>
          <w:sz w:val="28"/>
          <w:szCs w:val="28"/>
          <w:lang w:val="uk-UA" w:eastAsia="uk-UA"/>
        </w:rPr>
        <w:t>Примусо</w:t>
      </w:r>
      <w:r w:rsidR="00C20BA4">
        <w:rPr>
          <w:rStyle w:val="FontStyle18"/>
          <w:sz w:val="28"/>
          <w:szCs w:val="28"/>
          <w:lang w:val="uk-UA" w:eastAsia="uk-UA"/>
        </w:rPr>
        <w:t xml:space="preserve">ве залучення учнів </w:t>
      </w:r>
      <w:r w:rsidR="00FB63E8" w:rsidRPr="00730D82">
        <w:rPr>
          <w:rStyle w:val="FontStyle18"/>
          <w:sz w:val="28"/>
          <w:szCs w:val="28"/>
          <w:lang w:val="uk-UA" w:eastAsia="uk-UA"/>
        </w:rPr>
        <w:t>ліцею до вступу в будь-які об'єднання громадян, громадські, громадсько-політичні, релігійні організації і воєнізовані формування, а також до діяльності в зазначених організаціях, участі в агітаційній роботі та політичних акціях забороняється.</w:t>
      </w:r>
    </w:p>
    <w:p w14:paraId="4C7A2358" w14:textId="77777777" w:rsidR="000D624C" w:rsidRPr="00730D82" w:rsidRDefault="00B51F05" w:rsidP="000D624C">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t>2</w:t>
      </w:r>
      <w:r w:rsidR="000D624C" w:rsidRPr="00730D82">
        <w:rPr>
          <w:rStyle w:val="FontStyle18"/>
          <w:sz w:val="28"/>
          <w:szCs w:val="28"/>
          <w:lang w:val="uk-UA" w:eastAsia="uk-UA"/>
        </w:rPr>
        <w:t>.2</w:t>
      </w:r>
      <w:r w:rsidR="00C20BA4">
        <w:rPr>
          <w:rStyle w:val="FontStyle18"/>
          <w:sz w:val="28"/>
          <w:szCs w:val="28"/>
          <w:lang w:val="uk-UA" w:eastAsia="uk-UA"/>
        </w:rPr>
        <w:t>6</w:t>
      </w:r>
      <w:r w:rsidR="000D624C" w:rsidRPr="00730D82">
        <w:rPr>
          <w:rStyle w:val="FontStyle18"/>
          <w:sz w:val="28"/>
          <w:szCs w:val="28"/>
          <w:lang w:val="uk-UA" w:eastAsia="uk-UA"/>
        </w:rPr>
        <w:t>.</w:t>
      </w:r>
      <w:r w:rsidR="000D624C" w:rsidRPr="00730D82">
        <w:rPr>
          <w:rStyle w:val="FontStyle18"/>
          <w:sz w:val="28"/>
          <w:szCs w:val="28"/>
          <w:lang w:val="uk-UA" w:eastAsia="uk-UA"/>
        </w:rPr>
        <w:tab/>
      </w:r>
      <w:r w:rsidR="00FB63E8" w:rsidRPr="00730D82">
        <w:rPr>
          <w:rStyle w:val="FontStyle18"/>
          <w:sz w:val="28"/>
          <w:szCs w:val="28"/>
          <w:lang w:val="uk-UA" w:eastAsia="uk-UA"/>
        </w:rPr>
        <w:t>Дисципліна в ліцеї дотримується на основі взаємоповаги усіх учасників освітнього процесу, дотримання правил внутрішнього розпорядку та статуту.</w:t>
      </w:r>
    </w:p>
    <w:p w14:paraId="04AAB93E" w14:textId="77777777" w:rsidR="00FB63E8" w:rsidRPr="00730D82" w:rsidRDefault="00B51F05" w:rsidP="00FB63E8">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t>2</w:t>
      </w:r>
      <w:r w:rsidR="000D624C" w:rsidRPr="00730D82">
        <w:rPr>
          <w:rStyle w:val="FontStyle18"/>
          <w:sz w:val="28"/>
          <w:szCs w:val="28"/>
          <w:lang w:val="uk-UA" w:eastAsia="uk-UA"/>
        </w:rPr>
        <w:t>.2</w:t>
      </w:r>
      <w:r w:rsidR="00C20BA4">
        <w:rPr>
          <w:rStyle w:val="FontStyle18"/>
          <w:sz w:val="28"/>
          <w:szCs w:val="28"/>
          <w:lang w:val="uk-UA" w:eastAsia="uk-UA"/>
        </w:rPr>
        <w:t>7</w:t>
      </w:r>
      <w:r w:rsidR="000D624C" w:rsidRPr="00730D82">
        <w:rPr>
          <w:rStyle w:val="FontStyle18"/>
          <w:sz w:val="28"/>
          <w:szCs w:val="28"/>
          <w:lang w:val="uk-UA" w:eastAsia="uk-UA"/>
        </w:rPr>
        <w:t>.</w:t>
      </w:r>
      <w:r w:rsidR="000D624C" w:rsidRPr="00730D82">
        <w:rPr>
          <w:rStyle w:val="FontStyle18"/>
          <w:sz w:val="28"/>
          <w:szCs w:val="28"/>
          <w:lang w:val="uk-UA" w:eastAsia="uk-UA"/>
        </w:rPr>
        <w:tab/>
      </w:r>
      <w:r w:rsidR="00FB63E8" w:rsidRPr="00730D82">
        <w:rPr>
          <w:rStyle w:val="FontStyle18"/>
          <w:sz w:val="28"/>
          <w:szCs w:val="28"/>
          <w:lang w:val="uk-UA" w:eastAsia="uk-UA"/>
        </w:rPr>
        <w:t>Застосування методів фізичного та психічного насильства до учнів забороняється.</w:t>
      </w:r>
    </w:p>
    <w:p w14:paraId="249143EF" w14:textId="77777777" w:rsidR="000D624C" w:rsidRPr="00730D82" w:rsidRDefault="000D624C" w:rsidP="000D624C">
      <w:pPr>
        <w:pStyle w:val="Style8"/>
        <w:widowControl/>
        <w:tabs>
          <w:tab w:val="left" w:pos="475"/>
        </w:tabs>
        <w:spacing w:line="240" w:lineRule="auto"/>
        <w:ind w:firstLine="709"/>
        <w:rPr>
          <w:rStyle w:val="FontStyle18"/>
          <w:sz w:val="28"/>
          <w:szCs w:val="28"/>
          <w:lang w:val="uk-UA" w:eastAsia="uk-UA"/>
        </w:rPr>
      </w:pPr>
    </w:p>
    <w:p w14:paraId="73E7FB71" w14:textId="77777777" w:rsidR="00E11D37" w:rsidRPr="00730D82" w:rsidRDefault="00E11D37" w:rsidP="005723A3">
      <w:pPr>
        <w:pStyle w:val="Style7"/>
        <w:widowControl/>
        <w:jc w:val="center"/>
        <w:rPr>
          <w:rStyle w:val="FontStyle19"/>
          <w:sz w:val="28"/>
          <w:szCs w:val="28"/>
          <w:lang w:val="uk-UA" w:eastAsia="uk-UA"/>
        </w:rPr>
      </w:pPr>
      <w:r w:rsidRPr="00730D82">
        <w:rPr>
          <w:rStyle w:val="FontStyle19"/>
          <w:sz w:val="28"/>
          <w:szCs w:val="28"/>
          <w:lang w:val="uk-UA" w:eastAsia="uk-UA"/>
        </w:rPr>
        <w:t>I</w:t>
      </w:r>
      <w:r w:rsidR="000D624C" w:rsidRPr="00730D82">
        <w:rPr>
          <w:rStyle w:val="FontStyle19"/>
          <w:sz w:val="28"/>
          <w:szCs w:val="28"/>
          <w:lang w:val="uk-UA" w:eastAsia="uk-UA"/>
        </w:rPr>
        <w:t>І</w:t>
      </w:r>
      <w:r w:rsidR="00D33B02" w:rsidRPr="00730D82">
        <w:rPr>
          <w:rStyle w:val="FontStyle19"/>
          <w:sz w:val="28"/>
          <w:szCs w:val="28"/>
          <w:lang w:val="uk-UA" w:eastAsia="uk-UA"/>
        </w:rPr>
        <w:t>І</w:t>
      </w:r>
      <w:r w:rsidRPr="00730D82">
        <w:rPr>
          <w:rStyle w:val="FontStyle19"/>
          <w:sz w:val="28"/>
          <w:szCs w:val="28"/>
          <w:lang w:val="uk-UA" w:eastAsia="uk-UA"/>
        </w:rPr>
        <w:t xml:space="preserve">. Зарахування </w:t>
      </w:r>
      <w:r w:rsidR="00B828C1" w:rsidRPr="00730D82">
        <w:rPr>
          <w:rStyle w:val="FontStyle18"/>
          <w:b/>
          <w:sz w:val="28"/>
          <w:szCs w:val="28"/>
          <w:lang w:val="uk-UA" w:eastAsia="uk-UA"/>
        </w:rPr>
        <w:t>здобувачів освіти</w:t>
      </w:r>
      <w:r w:rsidR="00B828C1" w:rsidRPr="00730D82">
        <w:rPr>
          <w:rStyle w:val="FontStyle18"/>
          <w:sz w:val="28"/>
          <w:szCs w:val="28"/>
          <w:lang w:val="uk-UA" w:eastAsia="uk-UA"/>
        </w:rPr>
        <w:t xml:space="preserve"> </w:t>
      </w:r>
      <w:r w:rsidRPr="00730D82">
        <w:rPr>
          <w:rStyle w:val="FontStyle19"/>
          <w:sz w:val="28"/>
          <w:szCs w:val="28"/>
          <w:lang w:val="uk-UA" w:eastAsia="uk-UA"/>
        </w:rPr>
        <w:t xml:space="preserve">до </w:t>
      </w:r>
      <w:r w:rsidR="00A1332C" w:rsidRPr="00730D82">
        <w:rPr>
          <w:rStyle w:val="FontStyle19"/>
          <w:sz w:val="28"/>
          <w:szCs w:val="28"/>
          <w:lang w:val="uk-UA" w:eastAsia="uk-UA"/>
        </w:rPr>
        <w:t>ліцею</w:t>
      </w:r>
      <w:r w:rsidRPr="00730D82">
        <w:rPr>
          <w:rStyle w:val="FontStyle19"/>
          <w:sz w:val="28"/>
          <w:szCs w:val="28"/>
          <w:lang w:val="uk-UA" w:eastAsia="uk-UA"/>
        </w:rPr>
        <w:t>, їх відрахування</w:t>
      </w:r>
    </w:p>
    <w:p w14:paraId="25A6132A" w14:textId="77777777" w:rsidR="00EB5038" w:rsidRPr="00730D82" w:rsidRDefault="00EB5038" w:rsidP="005723A3">
      <w:pPr>
        <w:pStyle w:val="Style7"/>
        <w:widowControl/>
        <w:jc w:val="center"/>
        <w:rPr>
          <w:rStyle w:val="FontStyle19"/>
          <w:sz w:val="28"/>
          <w:szCs w:val="28"/>
          <w:lang w:val="uk-UA" w:eastAsia="uk-UA"/>
        </w:rPr>
      </w:pPr>
    </w:p>
    <w:p w14:paraId="6F3A087F" w14:textId="79D0E302"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3</w:t>
      </w:r>
      <w:r w:rsidR="00146B5C" w:rsidRPr="00730D82">
        <w:rPr>
          <w:rStyle w:val="FontStyle18"/>
          <w:sz w:val="28"/>
          <w:szCs w:val="28"/>
          <w:lang w:val="uk-UA" w:eastAsia="uk-UA"/>
        </w:rPr>
        <w:t>.1</w:t>
      </w:r>
      <w:r w:rsidR="00645DA6" w:rsidRPr="00730D82">
        <w:rPr>
          <w:rStyle w:val="FontStyle18"/>
          <w:sz w:val="28"/>
          <w:szCs w:val="28"/>
          <w:lang w:val="uk-UA" w:eastAsia="uk-UA"/>
        </w:rPr>
        <w:t>.</w:t>
      </w:r>
      <w:r w:rsidR="003122C7" w:rsidRPr="00730D82">
        <w:rPr>
          <w:rStyle w:val="FontStyle18"/>
          <w:sz w:val="28"/>
          <w:szCs w:val="28"/>
          <w:lang w:val="uk-UA" w:eastAsia="uk-UA"/>
        </w:rPr>
        <w:tab/>
      </w:r>
      <w:r w:rsidR="00E11D37" w:rsidRPr="00730D82">
        <w:rPr>
          <w:rStyle w:val="FontStyle18"/>
          <w:sz w:val="28"/>
          <w:szCs w:val="28"/>
          <w:lang w:val="uk-UA" w:eastAsia="uk-UA"/>
        </w:rPr>
        <w:t xml:space="preserve">Зарахування </w:t>
      </w:r>
      <w:r w:rsidR="000148AA" w:rsidRPr="00730D82">
        <w:rPr>
          <w:rStyle w:val="FontStyle18"/>
          <w:sz w:val="28"/>
          <w:szCs w:val="28"/>
          <w:lang w:val="uk-UA" w:eastAsia="uk-UA"/>
        </w:rPr>
        <w:t xml:space="preserve">здобувачів освіти (надалі </w:t>
      </w:r>
      <w:r w:rsidR="00C20BA4">
        <w:rPr>
          <w:rStyle w:val="FontStyle18"/>
          <w:sz w:val="28"/>
          <w:szCs w:val="28"/>
          <w:lang w:val="uk-UA" w:eastAsia="uk-UA"/>
        </w:rPr>
        <w:t>–</w:t>
      </w:r>
      <w:r w:rsidR="000148AA" w:rsidRPr="00730D82">
        <w:rPr>
          <w:rStyle w:val="FontStyle18"/>
          <w:sz w:val="28"/>
          <w:szCs w:val="28"/>
          <w:lang w:val="uk-UA" w:eastAsia="uk-UA"/>
        </w:rPr>
        <w:t xml:space="preserve"> </w:t>
      </w:r>
      <w:r w:rsidR="00E11D37" w:rsidRPr="00730D82">
        <w:rPr>
          <w:rStyle w:val="FontStyle18"/>
          <w:sz w:val="28"/>
          <w:szCs w:val="28"/>
          <w:lang w:val="uk-UA" w:eastAsia="uk-UA"/>
        </w:rPr>
        <w:t>учнів</w:t>
      </w:r>
      <w:r w:rsidR="00C20BA4">
        <w:rPr>
          <w:rStyle w:val="FontStyle18"/>
          <w:sz w:val="28"/>
          <w:szCs w:val="28"/>
          <w:lang w:val="uk-UA" w:eastAsia="uk-UA"/>
        </w:rPr>
        <w:t xml:space="preserve">) </w:t>
      </w:r>
      <w:r w:rsidR="00E11D37" w:rsidRPr="00730D82">
        <w:rPr>
          <w:rStyle w:val="FontStyle18"/>
          <w:sz w:val="28"/>
          <w:szCs w:val="28"/>
          <w:lang w:val="uk-UA" w:eastAsia="uk-UA"/>
        </w:rPr>
        <w:t xml:space="preserve"> до </w:t>
      </w:r>
      <w:r w:rsidR="000148AA" w:rsidRPr="00730D82">
        <w:rPr>
          <w:rStyle w:val="FontStyle18"/>
          <w:sz w:val="28"/>
          <w:szCs w:val="28"/>
          <w:lang w:val="uk-UA" w:eastAsia="uk-UA"/>
        </w:rPr>
        <w:t xml:space="preserve"> </w:t>
      </w:r>
      <w:r w:rsidR="00E11D37" w:rsidRPr="00730D82">
        <w:rPr>
          <w:rStyle w:val="FontStyle18"/>
          <w:sz w:val="28"/>
          <w:szCs w:val="28"/>
          <w:lang w:val="uk-UA" w:eastAsia="uk-UA"/>
        </w:rPr>
        <w:t xml:space="preserve">всіх класів </w:t>
      </w:r>
      <w:r w:rsidR="00A1332C" w:rsidRPr="00730D82">
        <w:rPr>
          <w:rStyle w:val="FontStyle18"/>
          <w:sz w:val="28"/>
          <w:szCs w:val="28"/>
          <w:lang w:val="uk-UA" w:eastAsia="uk-UA"/>
        </w:rPr>
        <w:t>ліцею</w:t>
      </w:r>
      <w:r w:rsidR="00E11D37" w:rsidRPr="00730D82">
        <w:rPr>
          <w:rStyle w:val="FontStyle18"/>
          <w:sz w:val="28"/>
          <w:szCs w:val="28"/>
          <w:lang w:val="uk-UA" w:eastAsia="uk-UA"/>
        </w:rPr>
        <w:t xml:space="preserve"> здійснюється </w:t>
      </w:r>
      <w:r w:rsidR="00730D82">
        <w:rPr>
          <w:rStyle w:val="FontStyle18"/>
          <w:sz w:val="28"/>
          <w:szCs w:val="28"/>
          <w:lang w:val="uk-UA" w:eastAsia="uk-UA"/>
        </w:rPr>
        <w:t xml:space="preserve"> </w:t>
      </w:r>
      <w:r w:rsidR="00E11D37" w:rsidRPr="00730D82">
        <w:rPr>
          <w:rStyle w:val="FontStyle18"/>
          <w:sz w:val="28"/>
          <w:szCs w:val="28"/>
          <w:lang w:val="uk-UA" w:eastAsia="uk-UA"/>
        </w:rPr>
        <w:t>без проведення конкурсу і, як правило, відповідно до території обслуговування.</w:t>
      </w:r>
    </w:p>
    <w:p w14:paraId="2064F2F7" w14:textId="77777777"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3</w:t>
      </w:r>
      <w:r w:rsidR="00146B5C" w:rsidRPr="00730D82">
        <w:rPr>
          <w:rStyle w:val="FontStyle18"/>
          <w:sz w:val="28"/>
          <w:szCs w:val="28"/>
          <w:lang w:val="uk-UA" w:eastAsia="uk-UA"/>
        </w:rPr>
        <w:t>.2</w:t>
      </w:r>
      <w:r w:rsidR="00645DA6" w:rsidRPr="00730D82">
        <w:rPr>
          <w:rStyle w:val="FontStyle18"/>
          <w:sz w:val="28"/>
          <w:szCs w:val="28"/>
          <w:lang w:val="uk-UA" w:eastAsia="uk-UA"/>
        </w:rPr>
        <w:t>.</w:t>
      </w:r>
      <w:r w:rsidR="003122C7" w:rsidRPr="00730D82">
        <w:rPr>
          <w:rStyle w:val="FontStyle18"/>
          <w:sz w:val="28"/>
          <w:szCs w:val="28"/>
          <w:lang w:val="uk-UA" w:eastAsia="uk-UA"/>
        </w:rPr>
        <w:tab/>
      </w:r>
      <w:r w:rsidR="00E11D37" w:rsidRPr="00730D82">
        <w:rPr>
          <w:rStyle w:val="FontStyle18"/>
          <w:sz w:val="28"/>
          <w:szCs w:val="28"/>
          <w:lang w:val="uk-UA" w:eastAsia="uk-UA"/>
        </w:rPr>
        <w:t xml:space="preserve">Керівник </w:t>
      </w:r>
      <w:r w:rsidR="00AF76FC" w:rsidRPr="00730D82">
        <w:rPr>
          <w:rStyle w:val="FontStyle18"/>
          <w:sz w:val="28"/>
          <w:szCs w:val="28"/>
          <w:lang w:val="uk-UA" w:eastAsia="uk-UA"/>
        </w:rPr>
        <w:t>ліцею</w:t>
      </w:r>
      <w:r w:rsidR="00E11D37" w:rsidRPr="00730D82">
        <w:rPr>
          <w:rStyle w:val="FontStyle18"/>
          <w:sz w:val="28"/>
          <w:szCs w:val="28"/>
          <w:lang w:val="uk-UA" w:eastAsia="uk-UA"/>
        </w:rPr>
        <w:t xml:space="preserve"> зобов'язаний ознайом</w:t>
      </w:r>
      <w:r w:rsidR="00FB63E8" w:rsidRPr="00730D82">
        <w:rPr>
          <w:rStyle w:val="FontStyle18"/>
          <w:sz w:val="28"/>
          <w:szCs w:val="28"/>
          <w:lang w:val="uk-UA" w:eastAsia="uk-UA"/>
        </w:rPr>
        <w:t>ити</w:t>
      </w:r>
      <w:r w:rsidR="00E11D37" w:rsidRPr="00730D82">
        <w:rPr>
          <w:rStyle w:val="FontStyle18"/>
          <w:sz w:val="28"/>
          <w:szCs w:val="28"/>
          <w:lang w:val="uk-UA" w:eastAsia="uk-UA"/>
        </w:rPr>
        <w:t xml:space="preserve"> дітей та їх батьків або осіб, які їх замінюють, з порядком зарахування до </w:t>
      </w:r>
      <w:r w:rsidR="00AF76FC" w:rsidRPr="00730D82">
        <w:rPr>
          <w:rStyle w:val="FontStyle18"/>
          <w:sz w:val="28"/>
          <w:szCs w:val="28"/>
          <w:lang w:val="uk-UA" w:eastAsia="uk-UA"/>
        </w:rPr>
        <w:t>ліцею</w:t>
      </w:r>
      <w:r w:rsidR="00E11D37" w:rsidRPr="00730D82">
        <w:rPr>
          <w:rStyle w:val="FontStyle18"/>
          <w:sz w:val="28"/>
          <w:szCs w:val="28"/>
          <w:lang w:val="uk-UA" w:eastAsia="uk-UA"/>
        </w:rPr>
        <w:t xml:space="preserve">, </w:t>
      </w:r>
      <w:r w:rsidR="00880803" w:rsidRPr="00730D82">
        <w:rPr>
          <w:rStyle w:val="FontStyle18"/>
          <w:sz w:val="28"/>
          <w:szCs w:val="28"/>
          <w:lang w:val="uk-UA" w:eastAsia="uk-UA"/>
        </w:rPr>
        <w:t>статутом</w:t>
      </w:r>
      <w:r w:rsidR="00E11D37" w:rsidRPr="00730D82">
        <w:rPr>
          <w:rStyle w:val="FontStyle18"/>
          <w:sz w:val="28"/>
          <w:szCs w:val="28"/>
          <w:lang w:val="uk-UA" w:eastAsia="uk-UA"/>
        </w:rPr>
        <w:t xml:space="preserve">, правилами внутрішнього розпорядку та іншими документами, що регламентують організацію </w:t>
      </w:r>
      <w:r w:rsidR="007E4C54" w:rsidRPr="00730D82">
        <w:rPr>
          <w:rStyle w:val="FontStyle18"/>
          <w:sz w:val="28"/>
          <w:szCs w:val="28"/>
          <w:lang w:val="uk-UA" w:eastAsia="uk-UA"/>
        </w:rPr>
        <w:t>освітнього</w:t>
      </w:r>
      <w:r w:rsidR="00E11D37" w:rsidRPr="00730D82">
        <w:rPr>
          <w:rStyle w:val="FontStyle18"/>
          <w:sz w:val="28"/>
          <w:szCs w:val="28"/>
          <w:lang w:val="uk-UA" w:eastAsia="uk-UA"/>
        </w:rPr>
        <w:t xml:space="preserve"> процесу.</w:t>
      </w:r>
    </w:p>
    <w:p w14:paraId="5BC9A6E6" w14:textId="77777777" w:rsidR="00E11D37" w:rsidRPr="00730D82" w:rsidRDefault="00B51F05" w:rsidP="005723A3">
      <w:pPr>
        <w:pStyle w:val="Style8"/>
        <w:widowControl/>
        <w:tabs>
          <w:tab w:val="left" w:pos="485"/>
        </w:tabs>
        <w:spacing w:line="240" w:lineRule="auto"/>
        <w:ind w:firstLine="709"/>
        <w:rPr>
          <w:rStyle w:val="FontStyle18"/>
          <w:sz w:val="28"/>
          <w:szCs w:val="28"/>
          <w:lang w:val="uk-UA" w:eastAsia="uk-UA"/>
        </w:rPr>
      </w:pPr>
      <w:r w:rsidRPr="00730D82">
        <w:rPr>
          <w:rStyle w:val="FontStyle18"/>
          <w:sz w:val="28"/>
          <w:szCs w:val="28"/>
          <w:lang w:val="uk-UA" w:eastAsia="uk-UA"/>
        </w:rPr>
        <w:t>3</w:t>
      </w:r>
      <w:r w:rsidR="00A1332C" w:rsidRPr="00730D82">
        <w:rPr>
          <w:rStyle w:val="FontStyle18"/>
          <w:sz w:val="28"/>
          <w:szCs w:val="28"/>
          <w:lang w:val="uk-UA" w:eastAsia="uk-UA"/>
        </w:rPr>
        <w:t>.</w:t>
      </w:r>
      <w:r w:rsidR="002E7810">
        <w:rPr>
          <w:rStyle w:val="FontStyle18"/>
          <w:sz w:val="28"/>
          <w:szCs w:val="28"/>
          <w:lang w:val="uk-UA" w:eastAsia="uk-UA"/>
        </w:rPr>
        <w:t>3</w:t>
      </w:r>
      <w:r w:rsidR="00645DA6" w:rsidRPr="00730D82">
        <w:rPr>
          <w:rStyle w:val="FontStyle18"/>
          <w:sz w:val="28"/>
          <w:szCs w:val="28"/>
          <w:lang w:val="uk-UA" w:eastAsia="uk-UA"/>
        </w:rPr>
        <w:t>.</w:t>
      </w:r>
      <w:r w:rsidR="003122C7" w:rsidRPr="00730D82">
        <w:rPr>
          <w:rStyle w:val="FontStyle18"/>
          <w:sz w:val="28"/>
          <w:szCs w:val="28"/>
          <w:lang w:val="uk-UA" w:eastAsia="uk-UA"/>
        </w:rPr>
        <w:tab/>
      </w:r>
      <w:r w:rsidR="00E11D37" w:rsidRPr="00730D82">
        <w:rPr>
          <w:rStyle w:val="FontStyle18"/>
          <w:sz w:val="28"/>
          <w:szCs w:val="28"/>
          <w:lang w:val="uk-UA" w:eastAsia="uk-UA"/>
        </w:rPr>
        <w:t xml:space="preserve">Зарахування </w:t>
      </w:r>
      <w:r w:rsidR="00D33B02" w:rsidRPr="00730D82">
        <w:rPr>
          <w:rStyle w:val="FontStyle18"/>
          <w:sz w:val="28"/>
          <w:szCs w:val="28"/>
          <w:lang w:val="uk-UA" w:eastAsia="uk-UA"/>
        </w:rPr>
        <w:t>здобувачів освіти</w:t>
      </w:r>
      <w:r w:rsidR="00146B5C" w:rsidRPr="00730D82">
        <w:rPr>
          <w:rStyle w:val="FontStyle18"/>
          <w:sz w:val="28"/>
          <w:szCs w:val="28"/>
          <w:lang w:val="uk-UA" w:eastAsia="uk-UA"/>
        </w:rPr>
        <w:t xml:space="preserve"> </w:t>
      </w:r>
      <w:r w:rsidR="00E11D37" w:rsidRPr="00730D82">
        <w:rPr>
          <w:rStyle w:val="FontStyle18"/>
          <w:sz w:val="28"/>
          <w:szCs w:val="28"/>
          <w:lang w:val="uk-UA" w:eastAsia="uk-UA"/>
        </w:rPr>
        <w:t xml:space="preserve">до </w:t>
      </w:r>
      <w:r w:rsidR="00652A26" w:rsidRPr="00730D82">
        <w:rPr>
          <w:rStyle w:val="FontStyle18"/>
          <w:sz w:val="28"/>
          <w:szCs w:val="28"/>
          <w:lang w:val="uk-UA" w:eastAsia="uk-UA"/>
        </w:rPr>
        <w:t>ліцею</w:t>
      </w:r>
      <w:r w:rsidR="00BF70DF" w:rsidRPr="00730D82">
        <w:rPr>
          <w:rStyle w:val="FontStyle18"/>
          <w:sz w:val="28"/>
          <w:szCs w:val="28"/>
          <w:lang w:val="uk-UA" w:eastAsia="uk-UA"/>
        </w:rPr>
        <w:t xml:space="preserve"> здійснюється, як правило, </w:t>
      </w:r>
      <w:r w:rsidR="00E11D37" w:rsidRPr="00730D82">
        <w:rPr>
          <w:rStyle w:val="FontStyle18"/>
          <w:sz w:val="28"/>
          <w:szCs w:val="28"/>
          <w:lang w:val="uk-UA" w:eastAsia="uk-UA"/>
        </w:rPr>
        <w:t>до початку навчального року за наказом керівника.</w:t>
      </w:r>
    </w:p>
    <w:p w14:paraId="6214B618" w14:textId="77777777" w:rsidR="00E11D37" w:rsidRPr="00730D82" w:rsidRDefault="002E7810" w:rsidP="005723A3">
      <w:pPr>
        <w:pStyle w:val="Style12"/>
        <w:widowControl/>
        <w:tabs>
          <w:tab w:val="left" w:pos="5954"/>
        </w:tabs>
        <w:spacing w:line="240" w:lineRule="auto"/>
        <w:ind w:firstLine="709"/>
        <w:rPr>
          <w:rStyle w:val="FontStyle18"/>
          <w:sz w:val="28"/>
          <w:szCs w:val="28"/>
          <w:lang w:val="uk-UA" w:eastAsia="uk-UA"/>
        </w:rPr>
      </w:pPr>
      <w:r>
        <w:rPr>
          <w:rStyle w:val="FontStyle18"/>
          <w:sz w:val="28"/>
          <w:szCs w:val="28"/>
          <w:lang w:val="uk-UA" w:eastAsia="uk-UA"/>
        </w:rPr>
        <w:t xml:space="preserve">Для зарахування учня </w:t>
      </w:r>
      <w:r w:rsidR="00A1332C" w:rsidRPr="00730D82">
        <w:rPr>
          <w:rStyle w:val="FontStyle18"/>
          <w:sz w:val="28"/>
          <w:szCs w:val="28"/>
          <w:lang w:val="uk-UA" w:eastAsia="uk-UA"/>
        </w:rPr>
        <w:t xml:space="preserve"> </w:t>
      </w:r>
      <w:r w:rsidR="00E11D37" w:rsidRPr="00730D82">
        <w:rPr>
          <w:rStyle w:val="FontStyle18"/>
          <w:sz w:val="28"/>
          <w:szCs w:val="28"/>
          <w:lang w:val="uk-UA" w:eastAsia="uk-UA"/>
        </w:rPr>
        <w:t xml:space="preserve">батьки або особи, які їх замінюють, подають заяву, копію свідоцтва про народження дитини, медичну довідку встановленого зразка, особову справу (крім </w:t>
      </w:r>
      <w:r w:rsidR="00A1332C" w:rsidRPr="00730D82">
        <w:rPr>
          <w:rStyle w:val="FontStyle18"/>
          <w:sz w:val="28"/>
          <w:szCs w:val="28"/>
          <w:lang w:val="uk-UA" w:eastAsia="uk-UA"/>
        </w:rPr>
        <w:t xml:space="preserve"> </w:t>
      </w:r>
      <w:r w:rsidR="00E11D37" w:rsidRPr="00730D82">
        <w:rPr>
          <w:rStyle w:val="FontStyle18"/>
          <w:sz w:val="28"/>
          <w:szCs w:val="28"/>
          <w:lang w:val="uk-UA" w:eastAsia="uk-UA"/>
        </w:rPr>
        <w:t>дітей, які вступають до першого класу)</w:t>
      </w:r>
      <w:r w:rsidR="00FF1F46" w:rsidRPr="00730D82">
        <w:rPr>
          <w:rStyle w:val="FontStyle18"/>
          <w:sz w:val="28"/>
          <w:szCs w:val="28"/>
          <w:lang w:val="uk-UA" w:eastAsia="uk-UA"/>
        </w:rPr>
        <w:t xml:space="preserve">, до </w:t>
      </w:r>
      <w:r w:rsidR="00AA648A" w:rsidRPr="00730D82">
        <w:rPr>
          <w:rStyle w:val="FontStyle18"/>
          <w:sz w:val="28"/>
          <w:szCs w:val="28"/>
          <w:lang w:val="uk-UA" w:eastAsia="uk-UA"/>
        </w:rPr>
        <w:t>старшої школи</w:t>
      </w:r>
      <w:r w:rsidR="00FF1F46" w:rsidRPr="00730D82">
        <w:rPr>
          <w:rStyle w:val="FontStyle18"/>
          <w:sz w:val="28"/>
          <w:szCs w:val="28"/>
          <w:lang w:val="uk-UA" w:eastAsia="uk-UA"/>
        </w:rPr>
        <w:t xml:space="preserve"> – документ про відповідний рівень освіти.</w:t>
      </w:r>
    </w:p>
    <w:p w14:paraId="4F9AB02D" w14:textId="77777777" w:rsidR="00E11D37" w:rsidRPr="00730D82" w:rsidRDefault="00B51F05" w:rsidP="005723A3">
      <w:pPr>
        <w:pStyle w:val="Style12"/>
        <w:widowControl/>
        <w:spacing w:line="240" w:lineRule="auto"/>
        <w:ind w:firstLine="709"/>
        <w:rPr>
          <w:rStyle w:val="FontStyle18"/>
          <w:sz w:val="28"/>
          <w:szCs w:val="28"/>
          <w:lang w:val="uk-UA"/>
        </w:rPr>
      </w:pPr>
      <w:r w:rsidRPr="00730D82">
        <w:rPr>
          <w:rStyle w:val="FontStyle18"/>
          <w:sz w:val="28"/>
          <w:szCs w:val="28"/>
          <w:lang w:val="uk-UA" w:eastAsia="uk-UA"/>
        </w:rPr>
        <w:t>3</w:t>
      </w:r>
      <w:r w:rsidR="00880803" w:rsidRPr="00730D82">
        <w:rPr>
          <w:rStyle w:val="FontStyle18"/>
          <w:sz w:val="28"/>
          <w:szCs w:val="28"/>
          <w:lang w:val="uk-UA" w:eastAsia="uk-UA"/>
        </w:rPr>
        <w:t>.</w:t>
      </w:r>
      <w:r w:rsidR="002E7810">
        <w:rPr>
          <w:rStyle w:val="FontStyle18"/>
          <w:sz w:val="28"/>
          <w:szCs w:val="28"/>
          <w:lang w:val="uk-UA" w:eastAsia="uk-UA"/>
        </w:rPr>
        <w:t>4</w:t>
      </w:r>
      <w:r w:rsidR="00645DA6" w:rsidRPr="00730D82">
        <w:rPr>
          <w:rStyle w:val="FontStyle18"/>
          <w:sz w:val="28"/>
          <w:szCs w:val="28"/>
          <w:lang w:val="uk-UA" w:eastAsia="uk-UA"/>
        </w:rPr>
        <w:t>.</w:t>
      </w:r>
      <w:r w:rsidR="003122C7" w:rsidRPr="00730D82">
        <w:rPr>
          <w:rStyle w:val="FontStyle18"/>
          <w:sz w:val="28"/>
          <w:szCs w:val="28"/>
          <w:lang w:val="uk-UA" w:eastAsia="uk-UA"/>
        </w:rPr>
        <w:tab/>
      </w:r>
      <w:r w:rsidR="00E11D37" w:rsidRPr="00730D82">
        <w:rPr>
          <w:rStyle w:val="FontStyle18"/>
          <w:sz w:val="28"/>
          <w:szCs w:val="28"/>
          <w:lang w:val="uk-UA" w:eastAsia="uk-UA"/>
        </w:rPr>
        <w:t>До першого класу зараховуються, як правило, діти з шести років.</w:t>
      </w:r>
      <w:r w:rsidR="00880803" w:rsidRPr="00730D82">
        <w:rPr>
          <w:rStyle w:val="FontStyle18"/>
          <w:sz w:val="28"/>
          <w:szCs w:val="28"/>
          <w:lang w:val="uk-UA" w:eastAsia="uk-UA"/>
        </w:rPr>
        <w:t xml:space="preserve"> </w:t>
      </w:r>
      <w:r w:rsidR="00880803" w:rsidRPr="00730D82">
        <w:rPr>
          <w:rStyle w:val="FontStyle18"/>
          <w:sz w:val="28"/>
          <w:szCs w:val="28"/>
          <w:lang w:val="uk-UA"/>
        </w:rPr>
        <w:t>Діти, яким на початок навчального року виповнилося сім років, повинні розпочинати здобуття початкової освіти цього ж навчального року.</w:t>
      </w:r>
    </w:p>
    <w:p w14:paraId="7C65990B" w14:textId="77777777" w:rsidR="00880803" w:rsidRPr="00730D82" w:rsidRDefault="00B51F05" w:rsidP="00880803">
      <w:pPr>
        <w:pStyle w:val="Style12"/>
        <w:widowControl/>
        <w:spacing w:line="240" w:lineRule="auto"/>
        <w:ind w:firstLine="709"/>
        <w:rPr>
          <w:rStyle w:val="FontStyle18"/>
          <w:sz w:val="28"/>
          <w:szCs w:val="28"/>
          <w:lang w:val="uk-UA"/>
        </w:rPr>
      </w:pPr>
      <w:r w:rsidRPr="00730D82">
        <w:rPr>
          <w:rStyle w:val="FontStyle18"/>
          <w:sz w:val="28"/>
          <w:szCs w:val="28"/>
          <w:lang w:val="uk-UA" w:eastAsia="uk-UA"/>
        </w:rPr>
        <w:t>3</w:t>
      </w:r>
      <w:r w:rsidR="002E7810">
        <w:rPr>
          <w:rStyle w:val="FontStyle18"/>
          <w:sz w:val="28"/>
          <w:szCs w:val="28"/>
          <w:lang w:val="uk-UA" w:eastAsia="uk-UA"/>
        </w:rPr>
        <w:t>.5</w:t>
      </w:r>
      <w:r w:rsidR="00645DA6" w:rsidRPr="00730D82">
        <w:rPr>
          <w:rStyle w:val="FontStyle18"/>
          <w:sz w:val="28"/>
          <w:szCs w:val="28"/>
          <w:lang w:val="uk-UA" w:eastAsia="uk-UA"/>
        </w:rPr>
        <w:t>.</w:t>
      </w:r>
      <w:r w:rsidR="003122C7" w:rsidRPr="00730D82">
        <w:rPr>
          <w:rStyle w:val="FontStyle18"/>
          <w:sz w:val="28"/>
          <w:szCs w:val="28"/>
          <w:lang w:val="uk-UA" w:eastAsia="uk-UA"/>
        </w:rPr>
        <w:tab/>
      </w:r>
      <w:r w:rsidR="00880803" w:rsidRPr="00730D82">
        <w:rPr>
          <w:rStyle w:val="FontStyle18"/>
          <w:sz w:val="28"/>
          <w:szCs w:val="28"/>
          <w:lang w:val="uk-UA"/>
        </w:rPr>
        <w:t>Особи з особливими освітніми потребами можуть розпочинати здобуття початкової освіти з іншого віку, а тривалість здобуття ними початкової та базової середньої освіти може бути подовжена з доповненням освітньої програми корекційно-розвитковим складником. Особливості здобуття такими особами повної загальної середньої освіти визначаються спеціальним законом.</w:t>
      </w:r>
    </w:p>
    <w:p w14:paraId="60AD2E02" w14:textId="77777777" w:rsidR="00E11D37" w:rsidRPr="00730D82" w:rsidRDefault="00B51F05" w:rsidP="005723A3">
      <w:pPr>
        <w:pStyle w:val="Style8"/>
        <w:widowControl/>
        <w:tabs>
          <w:tab w:val="left" w:pos="485"/>
        </w:tabs>
        <w:spacing w:line="240" w:lineRule="auto"/>
        <w:ind w:firstLine="709"/>
        <w:rPr>
          <w:rStyle w:val="FontStyle18"/>
          <w:sz w:val="28"/>
          <w:szCs w:val="28"/>
          <w:lang w:val="uk-UA" w:eastAsia="uk-UA"/>
        </w:rPr>
      </w:pPr>
      <w:r w:rsidRPr="00730D82">
        <w:rPr>
          <w:rStyle w:val="FontStyle18"/>
          <w:sz w:val="28"/>
          <w:szCs w:val="28"/>
          <w:lang w:val="uk-UA" w:eastAsia="uk-UA"/>
        </w:rPr>
        <w:t>3</w:t>
      </w:r>
      <w:r w:rsidR="002E7810">
        <w:rPr>
          <w:rStyle w:val="FontStyle18"/>
          <w:sz w:val="28"/>
          <w:szCs w:val="28"/>
          <w:lang w:val="uk-UA" w:eastAsia="uk-UA"/>
        </w:rPr>
        <w:t>.6</w:t>
      </w:r>
      <w:r w:rsidR="00645DA6" w:rsidRPr="00730D82">
        <w:rPr>
          <w:rStyle w:val="FontStyle18"/>
          <w:sz w:val="28"/>
          <w:szCs w:val="28"/>
          <w:lang w:val="uk-UA" w:eastAsia="uk-UA"/>
        </w:rPr>
        <w:t>.</w:t>
      </w:r>
      <w:r w:rsidR="003122C7" w:rsidRPr="00730D82">
        <w:rPr>
          <w:rStyle w:val="FontStyle18"/>
          <w:sz w:val="28"/>
          <w:szCs w:val="28"/>
          <w:lang w:val="uk-UA" w:eastAsia="uk-UA"/>
        </w:rPr>
        <w:tab/>
      </w:r>
      <w:r w:rsidR="00E11D37" w:rsidRPr="00730D82">
        <w:rPr>
          <w:rStyle w:val="FontStyle18"/>
          <w:sz w:val="28"/>
          <w:szCs w:val="28"/>
          <w:lang w:val="uk-UA" w:eastAsia="uk-UA"/>
        </w:rPr>
        <w:t xml:space="preserve">Іноземні громадяни та особи без громадянства зараховуються до </w:t>
      </w:r>
      <w:r w:rsidR="00AF76FC" w:rsidRPr="00730D82">
        <w:rPr>
          <w:rStyle w:val="FontStyle18"/>
          <w:sz w:val="28"/>
          <w:szCs w:val="28"/>
          <w:lang w:val="uk-UA" w:eastAsia="uk-UA"/>
        </w:rPr>
        <w:t>ліцею</w:t>
      </w:r>
      <w:r w:rsidR="00E11D37" w:rsidRPr="00730D82">
        <w:rPr>
          <w:rStyle w:val="FontStyle18"/>
          <w:sz w:val="28"/>
          <w:szCs w:val="28"/>
          <w:lang w:val="uk-UA" w:eastAsia="uk-UA"/>
        </w:rPr>
        <w:t xml:space="preserve"> відповідно до законодавства.</w:t>
      </w:r>
    </w:p>
    <w:p w14:paraId="6ECAFC08" w14:textId="77777777" w:rsidR="00E11D37" w:rsidRPr="00730D82" w:rsidRDefault="00B51F05" w:rsidP="005723A3">
      <w:pPr>
        <w:pStyle w:val="Style8"/>
        <w:widowControl/>
        <w:tabs>
          <w:tab w:val="left" w:pos="485"/>
        </w:tabs>
        <w:spacing w:line="240" w:lineRule="auto"/>
        <w:ind w:firstLine="709"/>
        <w:rPr>
          <w:rStyle w:val="FontStyle18"/>
          <w:sz w:val="28"/>
          <w:szCs w:val="28"/>
          <w:lang w:val="uk-UA" w:eastAsia="uk-UA"/>
        </w:rPr>
      </w:pPr>
      <w:r w:rsidRPr="00730D82">
        <w:rPr>
          <w:rStyle w:val="FontStyle18"/>
          <w:sz w:val="28"/>
          <w:szCs w:val="28"/>
          <w:lang w:val="uk-UA" w:eastAsia="uk-UA"/>
        </w:rPr>
        <w:t>3</w:t>
      </w:r>
      <w:r w:rsidR="002E7810">
        <w:rPr>
          <w:rStyle w:val="FontStyle18"/>
          <w:sz w:val="28"/>
          <w:szCs w:val="28"/>
          <w:lang w:val="uk-UA" w:eastAsia="uk-UA"/>
        </w:rPr>
        <w:t>.7</w:t>
      </w:r>
      <w:r w:rsidR="00645DA6" w:rsidRPr="00730D82">
        <w:rPr>
          <w:rStyle w:val="FontStyle18"/>
          <w:sz w:val="28"/>
          <w:szCs w:val="28"/>
          <w:lang w:val="uk-UA" w:eastAsia="uk-UA"/>
        </w:rPr>
        <w:t>.</w:t>
      </w:r>
      <w:r w:rsidR="00A1332C" w:rsidRPr="00730D82">
        <w:rPr>
          <w:rStyle w:val="FontStyle18"/>
          <w:sz w:val="28"/>
          <w:szCs w:val="28"/>
          <w:lang w:val="uk-UA" w:eastAsia="uk-UA"/>
        </w:rPr>
        <w:tab/>
      </w:r>
      <w:r w:rsidR="00E11D37" w:rsidRPr="00730D82">
        <w:rPr>
          <w:rStyle w:val="FontStyle18"/>
          <w:sz w:val="28"/>
          <w:szCs w:val="28"/>
          <w:lang w:val="uk-UA" w:eastAsia="uk-UA"/>
        </w:rPr>
        <w:t>Переведення учнів</w:t>
      </w:r>
      <w:r w:rsidR="00625CE3" w:rsidRPr="00730D82">
        <w:rPr>
          <w:rStyle w:val="FontStyle18"/>
          <w:sz w:val="28"/>
          <w:szCs w:val="28"/>
          <w:lang w:val="uk-UA" w:eastAsia="uk-UA"/>
        </w:rPr>
        <w:t xml:space="preserve"> </w:t>
      </w:r>
      <w:r w:rsidR="00AF76FC" w:rsidRPr="00730D82">
        <w:rPr>
          <w:rStyle w:val="FontStyle18"/>
          <w:sz w:val="28"/>
          <w:szCs w:val="28"/>
          <w:lang w:val="uk-UA" w:eastAsia="uk-UA"/>
        </w:rPr>
        <w:t>ліцею</w:t>
      </w:r>
      <w:r w:rsidR="00E11D37" w:rsidRPr="00730D82">
        <w:rPr>
          <w:rStyle w:val="FontStyle18"/>
          <w:sz w:val="28"/>
          <w:szCs w:val="28"/>
          <w:lang w:val="uk-UA" w:eastAsia="uk-UA"/>
        </w:rPr>
        <w:t xml:space="preserve"> до наступного класу здійснюється у порядку, встановленому </w:t>
      </w:r>
      <w:r w:rsidR="00047AFB" w:rsidRPr="00730D82">
        <w:rPr>
          <w:rFonts w:eastAsia="Times New Roman"/>
          <w:color w:val="000000"/>
          <w:sz w:val="28"/>
          <w:szCs w:val="28"/>
          <w:lang w:val="uk-UA" w:eastAsia="uk-UA"/>
        </w:rPr>
        <w:t>центральним органом виконавчої влади у сфері освіти і науки</w:t>
      </w:r>
      <w:r w:rsidR="00E11D37" w:rsidRPr="00730D82">
        <w:rPr>
          <w:rStyle w:val="FontStyle18"/>
          <w:sz w:val="28"/>
          <w:szCs w:val="28"/>
          <w:lang w:val="uk-UA" w:eastAsia="uk-UA"/>
        </w:rPr>
        <w:t>.</w:t>
      </w:r>
    </w:p>
    <w:p w14:paraId="7C33C207" w14:textId="77777777" w:rsidR="00E11D37" w:rsidRPr="00730D82" w:rsidRDefault="002E7810" w:rsidP="005723A3">
      <w:pPr>
        <w:pStyle w:val="Style12"/>
        <w:widowControl/>
        <w:spacing w:line="240" w:lineRule="auto"/>
        <w:ind w:firstLine="709"/>
        <w:rPr>
          <w:rStyle w:val="FontStyle18"/>
          <w:sz w:val="28"/>
          <w:szCs w:val="28"/>
          <w:lang w:val="uk-UA" w:eastAsia="uk-UA"/>
        </w:rPr>
      </w:pPr>
      <w:r>
        <w:rPr>
          <w:rStyle w:val="FontStyle18"/>
          <w:sz w:val="28"/>
          <w:szCs w:val="28"/>
          <w:lang w:val="uk-UA" w:eastAsia="uk-UA"/>
        </w:rPr>
        <w:t>3.8</w:t>
      </w:r>
      <w:r w:rsidR="00FB63E8" w:rsidRPr="00730D82">
        <w:rPr>
          <w:rStyle w:val="FontStyle18"/>
          <w:sz w:val="28"/>
          <w:szCs w:val="28"/>
          <w:lang w:val="uk-UA" w:eastAsia="uk-UA"/>
        </w:rPr>
        <w:t>.</w:t>
      </w:r>
      <w:r w:rsidR="00FB63E8" w:rsidRPr="00730D82">
        <w:rPr>
          <w:rStyle w:val="FontStyle18"/>
          <w:sz w:val="28"/>
          <w:szCs w:val="28"/>
          <w:lang w:val="uk-UA" w:eastAsia="uk-UA"/>
        </w:rPr>
        <w:tab/>
      </w:r>
      <w:r w:rsidR="00E11D37" w:rsidRPr="00730D82">
        <w:rPr>
          <w:rStyle w:val="FontStyle18"/>
          <w:sz w:val="28"/>
          <w:szCs w:val="28"/>
          <w:lang w:val="uk-UA" w:eastAsia="uk-UA"/>
        </w:rPr>
        <w:t xml:space="preserve">У разі переходу учня до іншого закладу </w:t>
      </w:r>
      <w:r w:rsidR="00BF70DF" w:rsidRPr="00730D82">
        <w:rPr>
          <w:rStyle w:val="FontStyle18"/>
          <w:sz w:val="28"/>
          <w:szCs w:val="28"/>
          <w:lang w:val="uk-UA" w:eastAsia="uk-UA"/>
        </w:rPr>
        <w:t xml:space="preserve">освіти </w:t>
      </w:r>
      <w:r w:rsidR="00E11D37" w:rsidRPr="00730D82">
        <w:rPr>
          <w:rStyle w:val="FontStyle18"/>
          <w:sz w:val="28"/>
          <w:szCs w:val="28"/>
          <w:lang w:val="uk-UA" w:eastAsia="uk-UA"/>
        </w:rPr>
        <w:t xml:space="preserve">для здобуття загальної середньої освіти батьки або особи, які їх замінюють, подають до </w:t>
      </w:r>
      <w:r w:rsidR="00AF76FC" w:rsidRPr="00730D82">
        <w:rPr>
          <w:rStyle w:val="FontStyle18"/>
          <w:sz w:val="28"/>
          <w:szCs w:val="28"/>
          <w:lang w:val="uk-UA" w:eastAsia="uk-UA"/>
        </w:rPr>
        <w:t>ліцею</w:t>
      </w:r>
      <w:r w:rsidR="00E11D37" w:rsidRPr="00730D82">
        <w:rPr>
          <w:rStyle w:val="FontStyle18"/>
          <w:sz w:val="28"/>
          <w:szCs w:val="28"/>
          <w:lang w:val="uk-UA" w:eastAsia="uk-UA"/>
        </w:rPr>
        <w:t xml:space="preserve"> заяву із </w:t>
      </w:r>
      <w:r w:rsidR="00E11D37" w:rsidRPr="00730D82">
        <w:rPr>
          <w:rStyle w:val="FontStyle18"/>
          <w:sz w:val="28"/>
          <w:szCs w:val="28"/>
          <w:lang w:val="uk-UA" w:eastAsia="uk-UA"/>
        </w:rPr>
        <w:lastRenderedPageBreak/>
        <w:t>зазначенням причини переходу та довідку, що підтверджує факт зарахування дитини до іншого закладу</w:t>
      </w:r>
      <w:r w:rsidR="00BF70DF" w:rsidRPr="00730D82">
        <w:rPr>
          <w:rStyle w:val="FontStyle18"/>
          <w:sz w:val="28"/>
          <w:szCs w:val="28"/>
          <w:lang w:val="uk-UA" w:eastAsia="uk-UA"/>
        </w:rPr>
        <w:t xml:space="preserve"> освіти</w:t>
      </w:r>
      <w:r w:rsidR="00E11D37" w:rsidRPr="00730D82">
        <w:rPr>
          <w:rStyle w:val="FontStyle18"/>
          <w:sz w:val="28"/>
          <w:szCs w:val="28"/>
          <w:lang w:val="uk-UA" w:eastAsia="uk-UA"/>
        </w:rPr>
        <w:t>.</w:t>
      </w:r>
    </w:p>
    <w:p w14:paraId="68A781F3" w14:textId="77777777" w:rsidR="00EB5038" w:rsidRPr="00730D82" w:rsidRDefault="00EB5038" w:rsidP="005723A3">
      <w:pPr>
        <w:pStyle w:val="Style12"/>
        <w:widowControl/>
        <w:spacing w:line="240" w:lineRule="auto"/>
        <w:ind w:firstLine="709"/>
        <w:rPr>
          <w:rStyle w:val="FontStyle18"/>
          <w:sz w:val="28"/>
          <w:szCs w:val="28"/>
          <w:lang w:val="uk-UA" w:eastAsia="uk-UA"/>
        </w:rPr>
      </w:pPr>
    </w:p>
    <w:p w14:paraId="7D312768" w14:textId="77777777" w:rsidR="00E11D37" w:rsidRPr="00730D82" w:rsidRDefault="00B51F05" w:rsidP="005723A3">
      <w:pPr>
        <w:pStyle w:val="Style7"/>
        <w:widowControl/>
        <w:jc w:val="center"/>
        <w:rPr>
          <w:rStyle w:val="FontStyle19"/>
          <w:sz w:val="28"/>
          <w:szCs w:val="28"/>
          <w:lang w:val="uk-UA" w:eastAsia="uk-UA"/>
        </w:rPr>
      </w:pPr>
      <w:r w:rsidRPr="00730D82">
        <w:rPr>
          <w:rStyle w:val="FontStyle19"/>
          <w:sz w:val="28"/>
          <w:szCs w:val="28"/>
          <w:lang w:val="uk-UA" w:eastAsia="uk-UA"/>
        </w:rPr>
        <w:t>I</w:t>
      </w:r>
      <w:r w:rsidR="00E11D37" w:rsidRPr="00730D82">
        <w:rPr>
          <w:rStyle w:val="FontStyle19"/>
          <w:sz w:val="28"/>
          <w:szCs w:val="28"/>
          <w:lang w:val="uk-UA" w:eastAsia="uk-UA"/>
        </w:rPr>
        <w:t>V. Оцінювання навчальних досягнень учнів</w:t>
      </w:r>
    </w:p>
    <w:p w14:paraId="61C1C2B5" w14:textId="77777777" w:rsidR="00EB5038" w:rsidRPr="00730D82" w:rsidRDefault="00EB5038" w:rsidP="005723A3">
      <w:pPr>
        <w:pStyle w:val="Style7"/>
        <w:widowControl/>
        <w:jc w:val="center"/>
        <w:rPr>
          <w:rStyle w:val="FontStyle19"/>
          <w:sz w:val="28"/>
          <w:szCs w:val="28"/>
          <w:lang w:val="uk-UA" w:eastAsia="uk-UA"/>
        </w:rPr>
      </w:pPr>
    </w:p>
    <w:p w14:paraId="61577264" w14:textId="77777777"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4</w:t>
      </w:r>
      <w:r w:rsidR="0039701A" w:rsidRPr="00730D82">
        <w:rPr>
          <w:rStyle w:val="FontStyle18"/>
          <w:sz w:val="28"/>
          <w:szCs w:val="28"/>
          <w:lang w:val="uk-UA" w:eastAsia="uk-UA"/>
        </w:rPr>
        <w:t>.1</w:t>
      </w:r>
      <w:r w:rsidR="00645DA6" w:rsidRPr="00730D82">
        <w:rPr>
          <w:rStyle w:val="FontStyle18"/>
          <w:sz w:val="28"/>
          <w:szCs w:val="28"/>
          <w:lang w:val="uk-UA" w:eastAsia="uk-UA"/>
        </w:rPr>
        <w:t>.</w:t>
      </w:r>
      <w:r w:rsidR="00EF0569" w:rsidRPr="00730D82">
        <w:rPr>
          <w:rStyle w:val="FontStyle18"/>
          <w:sz w:val="28"/>
          <w:szCs w:val="28"/>
          <w:lang w:val="uk-UA" w:eastAsia="uk-UA"/>
        </w:rPr>
        <w:tab/>
      </w:r>
      <w:r w:rsidR="00E11D37" w:rsidRPr="00730D82">
        <w:rPr>
          <w:rStyle w:val="FontStyle18"/>
          <w:sz w:val="28"/>
          <w:szCs w:val="28"/>
          <w:lang w:val="uk-UA" w:eastAsia="uk-UA"/>
        </w:rPr>
        <w:t>Критерії оцінювання навчальних досягнень учнів</w:t>
      </w:r>
      <w:r w:rsidR="0059136D" w:rsidRPr="00730D82">
        <w:rPr>
          <w:rStyle w:val="FontStyle18"/>
          <w:sz w:val="28"/>
          <w:szCs w:val="28"/>
          <w:lang w:val="uk-UA" w:eastAsia="uk-UA"/>
        </w:rPr>
        <w:t xml:space="preserve"> </w:t>
      </w:r>
      <w:r w:rsidR="00E11D37" w:rsidRPr="00730D82">
        <w:rPr>
          <w:rStyle w:val="FontStyle18"/>
          <w:sz w:val="28"/>
          <w:szCs w:val="28"/>
          <w:lang w:val="uk-UA" w:eastAsia="uk-UA"/>
        </w:rPr>
        <w:t xml:space="preserve">визначаються </w:t>
      </w:r>
      <w:r w:rsidR="00652A26" w:rsidRPr="00730D82">
        <w:rPr>
          <w:rFonts w:eastAsia="Times New Roman"/>
          <w:color w:val="000000"/>
          <w:sz w:val="28"/>
          <w:szCs w:val="28"/>
          <w:lang w:val="uk-UA" w:eastAsia="uk-UA"/>
        </w:rPr>
        <w:t>центральним органом виконавчої влади у сфері освіти і науки</w:t>
      </w:r>
      <w:r w:rsidR="00E11D37" w:rsidRPr="00730D82">
        <w:rPr>
          <w:rStyle w:val="FontStyle18"/>
          <w:sz w:val="28"/>
          <w:szCs w:val="28"/>
          <w:lang w:val="uk-UA" w:eastAsia="uk-UA"/>
        </w:rPr>
        <w:t>.</w:t>
      </w:r>
    </w:p>
    <w:p w14:paraId="72CC61F5" w14:textId="77777777"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4</w:t>
      </w:r>
      <w:r w:rsidR="00EF0569" w:rsidRPr="00730D82">
        <w:rPr>
          <w:rStyle w:val="FontStyle18"/>
          <w:sz w:val="28"/>
          <w:szCs w:val="28"/>
          <w:lang w:val="uk-UA" w:eastAsia="uk-UA"/>
        </w:rPr>
        <w:t>.2</w:t>
      </w:r>
      <w:r w:rsidR="00645DA6" w:rsidRPr="00730D82">
        <w:rPr>
          <w:rStyle w:val="FontStyle18"/>
          <w:sz w:val="28"/>
          <w:szCs w:val="28"/>
          <w:lang w:val="uk-UA" w:eastAsia="uk-UA"/>
        </w:rPr>
        <w:t>.</w:t>
      </w:r>
      <w:r w:rsidR="00EF0569" w:rsidRPr="00730D82">
        <w:rPr>
          <w:rStyle w:val="FontStyle18"/>
          <w:sz w:val="28"/>
          <w:szCs w:val="28"/>
          <w:lang w:val="uk-UA" w:eastAsia="uk-UA"/>
        </w:rPr>
        <w:tab/>
      </w:r>
      <w:r w:rsidR="00E11D37" w:rsidRPr="00730D82">
        <w:rPr>
          <w:rStyle w:val="FontStyle18"/>
          <w:sz w:val="28"/>
          <w:szCs w:val="28"/>
          <w:lang w:val="uk-UA" w:eastAsia="uk-UA"/>
        </w:rPr>
        <w:t>Облік навчальних досягнень учнів</w:t>
      </w:r>
      <w:r w:rsidR="004246FD" w:rsidRPr="00730D82">
        <w:rPr>
          <w:rStyle w:val="FontStyle18"/>
          <w:sz w:val="28"/>
          <w:szCs w:val="28"/>
          <w:lang w:val="uk-UA" w:eastAsia="uk-UA"/>
        </w:rPr>
        <w:t xml:space="preserve"> </w:t>
      </w:r>
      <w:r w:rsidR="00E11D37" w:rsidRPr="00730D82">
        <w:rPr>
          <w:rStyle w:val="FontStyle18"/>
          <w:sz w:val="28"/>
          <w:szCs w:val="28"/>
          <w:lang w:val="uk-UA" w:eastAsia="uk-UA"/>
        </w:rPr>
        <w:t xml:space="preserve">протягом навчального року здійснюється у </w:t>
      </w:r>
      <w:r w:rsidR="00BC506A" w:rsidRPr="00730D82">
        <w:rPr>
          <w:rStyle w:val="FontStyle18"/>
          <w:sz w:val="28"/>
          <w:szCs w:val="28"/>
          <w:lang w:val="uk-UA" w:eastAsia="uk-UA"/>
        </w:rPr>
        <w:t>відповідних журналах</w:t>
      </w:r>
      <w:r w:rsidR="00E11D37" w:rsidRPr="00730D82">
        <w:rPr>
          <w:rStyle w:val="FontStyle18"/>
          <w:sz w:val="28"/>
          <w:szCs w:val="28"/>
          <w:lang w:val="uk-UA" w:eastAsia="uk-UA"/>
        </w:rPr>
        <w:t>, інструкції про ведення яки</w:t>
      </w:r>
      <w:r w:rsidR="001E1D4E" w:rsidRPr="00730D82">
        <w:rPr>
          <w:rStyle w:val="FontStyle18"/>
          <w:sz w:val="28"/>
          <w:szCs w:val="28"/>
          <w:lang w:val="uk-UA" w:eastAsia="uk-UA"/>
        </w:rPr>
        <w:t xml:space="preserve">х затверджуються </w:t>
      </w:r>
      <w:r w:rsidR="00652A26" w:rsidRPr="00730D82">
        <w:rPr>
          <w:rFonts w:eastAsia="Times New Roman"/>
          <w:color w:val="000000"/>
          <w:sz w:val="28"/>
          <w:szCs w:val="28"/>
          <w:lang w:val="uk-UA" w:eastAsia="uk-UA"/>
        </w:rPr>
        <w:t>центральним органом виконавчої влади у сфері освіти і науки</w:t>
      </w:r>
      <w:r w:rsidR="00E11D37" w:rsidRPr="00730D82">
        <w:rPr>
          <w:rStyle w:val="FontStyle18"/>
          <w:sz w:val="28"/>
          <w:szCs w:val="28"/>
          <w:lang w:val="uk-UA" w:eastAsia="uk-UA"/>
        </w:rPr>
        <w:t xml:space="preserve">. Результати </w:t>
      </w:r>
      <w:r w:rsidR="0031097B" w:rsidRPr="00730D82">
        <w:rPr>
          <w:rStyle w:val="FontStyle18"/>
          <w:sz w:val="28"/>
          <w:szCs w:val="28"/>
          <w:lang w:val="uk-UA" w:eastAsia="uk-UA"/>
        </w:rPr>
        <w:t>освітньої</w:t>
      </w:r>
      <w:r w:rsidR="00E11D37" w:rsidRPr="00730D82">
        <w:rPr>
          <w:rStyle w:val="FontStyle18"/>
          <w:sz w:val="28"/>
          <w:szCs w:val="28"/>
          <w:lang w:val="uk-UA" w:eastAsia="uk-UA"/>
        </w:rPr>
        <w:t xml:space="preserve"> діяльності за рік заносяться до особових справ учнів.</w:t>
      </w:r>
    </w:p>
    <w:p w14:paraId="25D6E8F8" w14:textId="380F1DD9"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4</w:t>
      </w:r>
      <w:r w:rsidR="0039701A" w:rsidRPr="00730D82">
        <w:rPr>
          <w:rStyle w:val="FontStyle18"/>
          <w:sz w:val="28"/>
          <w:szCs w:val="28"/>
          <w:lang w:val="uk-UA" w:eastAsia="uk-UA"/>
        </w:rPr>
        <w:t>.3</w:t>
      </w:r>
      <w:r w:rsidR="00645DA6" w:rsidRPr="00730D82">
        <w:rPr>
          <w:rStyle w:val="FontStyle18"/>
          <w:sz w:val="28"/>
          <w:szCs w:val="28"/>
          <w:lang w:val="uk-UA" w:eastAsia="uk-UA"/>
        </w:rPr>
        <w:t>.</w:t>
      </w:r>
      <w:r w:rsidR="00EF0569" w:rsidRPr="00730D82">
        <w:rPr>
          <w:rStyle w:val="FontStyle18"/>
          <w:sz w:val="28"/>
          <w:szCs w:val="28"/>
          <w:lang w:val="uk-UA" w:eastAsia="uk-UA"/>
        </w:rPr>
        <w:tab/>
      </w:r>
      <w:r w:rsidR="00BC506A" w:rsidRPr="00730D82">
        <w:rPr>
          <w:rStyle w:val="FontStyle18"/>
          <w:sz w:val="28"/>
          <w:szCs w:val="28"/>
          <w:lang w:val="uk-UA" w:eastAsia="uk-UA"/>
        </w:rPr>
        <w:t>Ліцей може використовувати інші системи оцінювання навчальних досягнень учнів. При цьому оцінки з навчальних предметів за семестри, рік, результати державної підсумкової атестації переводяться у бали відповідно до критеріїв оцінювання навчальних досягнень учнів.</w:t>
      </w:r>
    </w:p>
    <w:p w14:paraId="40B43A66" w14:textId="77777777"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4</w:t>
      </w:r>
      <w:r w:rsidR="0039701A" w:rsidRPr="00730D82">
        <w:rPr>
          <w:rStyle w:val="FontStyle18"/>
          <w:sz w:val="28"/>
          <w:szCs w:val="28"/>
          <w:lang w:val="uk-UA" w:eastAsia="uk-UA"/>
        </w:rPr>
        <w:t>.4</w:t>
      </w:r>
      <w:r w:rsidR="00645DA6" w:rsidRPr="00730D82">
        <w:rPr>
          <w:rStyle w:val="FontStyle18"/>
          <w:sz w:val="28"/>
          <w:szCs w:val="28"/>
          <w:lang w:val="uk-UA" w:eastAsia="uk-UA"/>
        </w:rPr>
        <w:t>.</w:t>
      </w:r>
      <w:r w:rsidR="00EF0569" w:rsidRPr="00730D82">
        <w:rPr>
          <w:rStyle w:val="FontStyle18"/>
          <w:sz w:val="28"/>
          <w:szCs w:val="28"/>
          <w:lang w:val="uk-UA" w:eastAsia="uk-UA"/>
        </w:rPr>
        <w:tab/>
      </w:r>
      <w:r w:rsidR="00BC506A" w:rsidRPr="00730D82">
        <w:rPr>
          <w:rStyle w:val="FontStyle18"/>
          <w:sz w:val="28"/>
          <w:szCs w:val="28"/>
          <w:lang w:val="uk-UA" w:eastAsia="uk-UA"/>
        </w:rPr>
        <w:t>Навчання у</w:t>
      </w:r>
      <w:r w:rsidR="00086C7B" w:rsidRPr="00730D82">
        <w:rPr>
          <w:rStyle w:val="FontStyle18"/>
          <w:sz w:val="28"/>
          <w:szCs w:val="28"/>
          <w:lang w:val="uk-UA" w:eastAsia="uk-UA"/>
        </w:rPr>
        <w:t xml:space="preserve"> випускних </w:t>
      </w:r>
      <w:r w:rsidR="00BC506A" w:rsidRPr="00730D82">
        <w:rPr>
          <w:rStyle w:val="FontStyle18"/>
          <w:sz w:val="28"/>
          <w:szCs w:val="28"/>
          <w:lang w:val="uk-UA" w:eastAsia="uk-UA"/>
        </w:rPr>
        <w:t>4-х, 9-х, 11-х</w:t>
      </w:r>
      <w:r w:rsidR="00086C7B" w:rsidRPr="00730D82">
        <w:rPr>
          <w:rStyle w:val="FontStyle18"/>
          <w:sz w:val="28"/>
          <w:szCs w:val="28"/>
          <w:lang w:val="uk-UA" w:eastAsia="uk-UA"/>
        </w:rPr>
        <w:t xml:space="preserve"> (12</w:t>
      </w:r>
      <w:r w:rsidR="00BC506A" w:rsidRPr="00730D82">
        <w:rPr>
          <w:rStyle w:val="FontStyle18"/>
          <w:sz w:val="28"/>
          <w:szCs w:val="28"/>
          <w:lang w:val="uk-UA" w:eastAsia="uk-UA"/>
        </w:rPr>
        <w:t xml:space="preserve">) класах ліцею завершується державною підсумковою атестацією. Зміст, форма і порядок державної підсумкової атестації визначаються </w:t>
      </w:r>
      <w:r w:rsidR="00BC506A" w:rsidRPr="00730D82">
        <w:rPr>
          <w:rFonts w:eastAsia="Times New Roman"/>
          <w:color w:val="000000"/>
          <w:sz w:val="28"/>
          <w:szCs w:val="28"/>
          <w:lang w:val="uk-UA" w:eastAsia="uk-UA"/>
        </w:rPr>
        <w:t>центральним органом виконавчої влади у сфері освіти і науки</w:t>
      </w:r>
      <w:r w:rsidR="00BC506A" w:rsidRPr="00730D82">
        <w:rPr>
          <w:rStyle w:val="FontStyle18"/>
          <w:sz w:val="28"/>
          <w:szCs w:val="28"/>
          <w:lang w:val="uk-UA" w:eastAsia="uk-UA"/>
        </w:rPr>
        <w:t>.</w:t>
      </w:r>
    </w:p>
    <w:p w14:paraId="5D313FC2" w14:textId="77777777" w:rsidR="00BC506A" w:rsidRPr="00730D82" w:rsidRDefault="00B51F05" w:rsidP="00BC506A">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t>4</w:t>
      </w:r>
      <w:r w:rsidR="004758A1" w:rsidRPr="00730D82">
        <w:rPr>
          <w:rStyle w:val="FontStyle18"/>
          <w:sz w:val="28"/>
          <w:szCs w:val="28"/>
          <w:lang w:val="uk-UA" w:eastAsia="uk-UA"/>
        </w:rPr>
        <w:t>.5</w:t>
      </w:r>
      <w:r w:rsidR="00645DA6" w:rsidRPr="00730D82">
        <w:rPr>
          <w:rStyle w:val="FontStyle18"/>
          <w:sz w:val="28"/>
          <w:szCs w:val="28"/>
          <w:lang w:val="uk-UA" w:eastAsia="uk-UA"/>
        </w:rPr>
        <w:t>.</w:t>
      </w:r>
      <w:r w:rsidR="00EF0569" w:rsidRPr="00730D82">
        <w:rPr>
          <w:rStyle w:val="FontStyle18"/>
          <w:sz w:val="28"/>
          <w:szCs w:val="28"/>
          <w:lang w:val="uk-UA" w:eastAsia="uk-UA"/>
        </w:rPr>
        <w:tab/>
      </w:r>
      <w:r w:rsidR="00BC506A" w:rsidRPr="00730D82">
        <w:rPr>
          <w:rStyle w:val="FontStyle18"/>
          <w:sz w:val="28"/>
          <w:szCs w:val="28"/>
          <w:lang w:val="uk-UA" w:eastAsia="uk-UA"/>
        </w:rPr>
        <w:t xml:space="preserve">В окремих випадках учні за станом здоров'я або з інших поважних причин можуть бути звільнені від державної підсумкової атестації у порядку, що встановлюється </w:t>
      </w:r>
      <w:r w:rsidR="00BC506A" w:rsidRPr="00730D82">
        <w:rPr>
          <w:rFonts w:eastAsia="Times New Roman"/>
          <w:color w:val="000000"/>
          <w:sz w:val="28"/>
          <w:szCs w:val="28"/>
          <w:lang w:val="uk-UA" w:eastAsia="uk-UA"/>
        </w:rPr>
        <w:t>центральним органом виконавчої влади у сфері освіти і науки</w:t>
      </w:r>
      <w:r w:rsidR="00BC506A" w:rsidRPr="00730D82">
        <w:rPr>
          <w:rStyle w:val="FontStyle18"/>
          <w:sz w:val="28"/>
          <w:szCs w:val="28"/>
          <w:lang w:val="uk-UA" w:eastAsia="uk-UA"/>
        </w:rPr>
        <w:t xml:space="preserve"> та </w:t>
      </w:r>
      <w:r w:rsidR="00BC506A" w:rsidRPr="00730D82">
        <w:rPr>
          <w:rFonts w:eastAsia="Times New Roman"/>
          <w:color w:val="000000"/>
          <w:sz w:val="28"/>
          <w:szCs w:val="28"/>
          <w:lang w:val="uk-UA" w:eastAsia="uk-UA"/>
        </w:rPr>
        <w:t>центральним органом виконавчої влади у сфері медицини</w:t>
      </w:r>
      <w:r w:rsidR="00BC506A" w:rsidRPr="00730D82">
        <w:rPr>
          <w:rStyle w:val="FontStyle18"/>
          <w:sz w:val="28"/>
          <w:szCs w:val="28"/>
          <w:lang w:val="uk-UA" w:eastAsia="uk-UA"/>
        </w:rPr>
        <w:t>.</w:t>
      </w:r>
    </w:p>
    <w:p w14:paraId="4567D41C" w14:textId="77777777" w:rsidR="003A676D" w:rsidRPr="00730D82" w:rsidRDefault="00B51F05" w:rsidP="00B51F05">
      <w:pPr>
        <w:pStyle w:val="rvps2"/>
        <w:shd w:val="clear" w:color="auto" w:fill="FFFFFF"/>
        <w:spacing w:before="0" w:beforeAutospacing="0" w:after="0" w:afterAutospacing="0"/>
        <w:ind w:firstLine="709"/>
        <w:jc w:val="both"/>
        <w:textAlignment w:val="baseline"/>
        <w:rPr>
          <w:color w:val="000000"/>
          <w:sz w:val="28"/>
          <w:szCs w:val="28"/>
        </w:rPr>
      </w:pPr>
      <w:r w:rsidRPr="00730D82">
        <w:rPr>
          <w:rStyle w:val="FontStyle18"/>
          <w:sz w:val="28"/>
          <w:szCs w:val="28"/>
        </w:rPr>
        <w:t>4</w:t>
      </w:r>
      <w:r w:rsidR="00F86DF0" w:rsidRPr="00730D82">
        <w:rPr>
          <w:rStyle w:val="FontStyle18"/>
          <w:sz w:val="28"/>
          <w:szCs w:val="28"/>
        </w:rPr>
        <w:t>.</w:t>
      </w:r>
      <w:r w:rsidRPr="00730D82">
        <w:rPr>
          <w:rStyle w:val="FontStyle18"/>
          <w:sz w:val="28"/>
          <w:szCs w:val="28"/>
        </w:rPr>
        <w:t>6</w:t>
      </w:r>
      <w:r w:rsidR="0002178C" w:rsidRPr="00730D82">
        <w:rPr>
          <w:rStyle w:val="FontStyle18"/>
          <w:sz w:val="28"/>
          <w:szCs w:val="28"/>
        </w:rPr>
        <w:t>.</w:t>
      </w:r>
      <w:r w:rsidRPr="00730D82">
        <w:rPr>
          <w:rStyle w:val="FontStyle18"/>
          <w:sz w:val="28"/>
          <w:szCs w:val="28"/>
        </w:rPr>
        <w:tab/>
      </w:r>
      <w:r w:rsidR="001A2DB0" w:rsidRPr="00730D82">
        <w:rPr>
          <w:color w:val="000000"/>
          <w:sz w:val="28"/>
          <w:szCs w:val="28"/>
        </w:rPr>
        <w:t>Після успішного завершення навчання за освітньою програмою здобувачі освіти  отримують відповідний документ про освіту</w:t>
      </w:r>
      <w:r w:rsidR="00E11D37" w:rsidRPr="00730D82">
        <w:rPr>
          <w:rStyle w:val="FontStyle18"/>
          <w:sz w:val="28"/>
          <w:szCs w:val="28"/>
        </w:rPr>
        <w:t>.</w:t>
      </w:r>
      <w:r w:rsidR="003A676D" w:rsidRPr="00730D82">
        <w:rPr>
          <w:color w:val="000000"/>
        </w:rPr>
        <w:t xml:space="preserve"> </w:t>
      </w:r>
      <w:r w:rsidR="003A676D" w:rsidRPr="00730D82">
        <w:rPr>
          <w:color w:val="000000"/>
          <w:sz w:val="28"/>
          <w:szCs w:val="28"/>
        </w:rPr>
        <w:t>Порядок виготовлення, видачі та обліку документів про освіту, вимоги до їх форми та/або змісту визначаються законодавством.</w:t>
      </w:r>
      <w:r w:rsidR="003A676D" w:rsidRPr="00730D82">
        <w:rPr>
          <w:color w:val="000000"/>
        </w:rPr>
        <w:t xml:space="preserve"> </w:t>
      </w:r>
      <w:r w:rsidR="003A676D" w:rsidRPr="00730D82">
        <w:rPr>
          <w:color w:val="000000"/>
          <w:sz w:val="28"/>
          <w:szCs w:val="28"/>
        </w:rPr>
        <w:t>Виготовлення документів про загальну середню освіту здійснюється за рахунок коштів державного бюджету</w:t>
      </w:r>
      <w:r w:rsidR="008B4D88" w:rsidRPr="00730D82">
        <w:rPr>
          <w:color w:val="000000"/>
          <w:sz w:val="28"/>
          <w:szCs w:val="28"/>
        </w:rPr>
        <w:t>.</w:t>
      </w:r>
    </w:p>
    <w:p w14:paraId="3B411FD2" w14:textId="77777777" w:rsidR="00E11D37" w:rsidRPr="00730D82" w:rsidRDefault="00B51F05" w:rsidP="002922FF">
      <w:pPr>
        <w:pStyle w:val="Style8"/>
        <w:widowControl/>
        <w:tabs>
          <w:tab w:val="left" w:pos="490"/>
        </w:tabs>
        <w:spacing w:line="240" w:lineRule="auto"/>
        <w:ind w:firstLine="709"/>
        <w:rPr>
          <w:rStyle w:val="FontStyle18"/>
          <w:sz w:val="28"/>
          <w:szCs w:val="28"/>
          <w:lang w:val="uk-UA" w:eastAsia="uk-UA"/>
        </w:rPr>
      </w:pPr>
      <w:r w:rsidRPr="00730D82">
        <w:rPr>
          <w:rStyle w:val="FontStyle18"/>
          <w:sz w:val="28"/>
          <w:szCs w:val="28"/>
          <w:lang w:val="uk-UA" w:eastAsia="uk-UA"/>
        </w:rPr>
        <w:t>4</w:t>
      </w:r>
      <w:r w:rsidR="00877397" w:rsidRPr="00730D82">
        <w:rPr>
          <w:rStyle w:val="FontStyle18"/>
          <w:sz w:val="28"/>
          <w:szCs w:val="28"/>
          <w:lang w:val="uk-UA" w:eastAsia="uk-UA"/>
        </w:rPr>
        <w:t>.</w:t>
      </w:r>
      <w:r w:rsidRPr="00730D82">
        <w:rPr>
          <w:rStyle w:val="FontStyle18"/>
          <w:sz w:val="28"/>
          <w:szCs w:val="28"/>
          <w:lang w:val="uk-UA" w:eastAsia="uk-UA"/>
        </w:rPr>
        <w:t>7</w:t>
      </w:r>
      <w:r w:rsidR="00645DA6" w:rsidRPr="00730D82">
        <w:rPr>
          <w:rStyle w:val="FontStyle18"/>
          <w:sz w:val="28"/>
          <w:szCs w:val="28"/>
          <w:lang w:val="uk-UA" w:eastAsia="uk-UA"/>
        </w:rPr>
        <w:t>.</w:t>
      </w:r>
      <w:r w:rsidRPr="00730D82">
        <w:rPr>
          <w:rStyle w:val="FontStyle18"/>
          <w:sz w:val="28"/>
          <w:szCs w:val="28"/>
          <w:lang w:val="uk-UA" w:eastAsia="uk-UA"/>
        </w:rPr>
        <w:tab/>
      </w:r>
      <w:r w:rsidR="00E11D37" w:rsidRPr="00730D82">
        <w:rPr>
          <w:rStyle w:val="FontStyle18"/>
          <w:sz w:val="28"/>
          <w:szCs w:val="28"/>
          <w:lang w:val="uk-UA" w:eastAsia="uk-UA"/>
        </w:rPr>
        <w:t xml:space="preserve">Учням, які закінчили </w:t>
      </w:r>
      <w:r w:rsidR="009C2B57" w:rsidRPr="00730D82">
        <w:rPr>
          <w:rStyle w:val="FontStyle18"/>
          <w:sz w:val="28"/>
          <w:szCs w:val="28"/>
          <w:lang w:val="uk-UA" w:eastAsia="uk-UA"/>
        </w:rPr>
        <w:t>гімназію</w:t>
      </w:r>
      <w:r w:rsidR="007053AB" w:rsidRPr="00730D82">
        <w:rPr>
          <w:rStyle w:val="FontStyle18"/>
          <w:sz w:val="28"/>
          <w:szCs w:val="28"/>
          <w:lang w:val="uk-UA" w:eastAsia="uk-UA"/>
        </w:rPr>
        <w:t>,</w:t>
      </w:r>
      <w:r w:rsidR="009C2B57" w:rsidRPr="00730D82">
        <w:rPr>
          <w:rStyle w:val="FontStyle18"/>
          <w:sz w:val="28"/>
          <w:szCs w:val="28"/>
          <w:lang w:val="uk-UA" w:eastAsia="uk-UA"/>
        </w:rPr>
        <w:t xml:space="preserve"> </w:t>
      </w:r>
      <w:r w:rsidR="00E11D37" w:rsidRPr="00730D82">
        <w:rPr>
          <w:rStyle w:val="FontStyle18"/>
          <w:sz w:val="28"/>
          <w:szCs w:val="28"/>
          <w:lang w:val="uk-UA" w:eastAsia="uk-UA"/>
        </w:rPr>
        <w:t>видається свідоцтво про базову загальну середню освіту.</w:t>
      </w:r>
    </w:p>
    <w:p w14:paraId="4C6E9979" w14:textId="77777777" w:rsidR="009A6A44" w:rsidRPr="00730D82" w:rsidRDefault="00E11D37" w:rsidP="009A6A44">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t xml:space="preserve">Свідоцтво про базову загальну середню освіту дає право на вступ до </w:t>
      </w:r>
      <w:r w:rsidR="006C615A" w:rsidRPr="00730D82">
        <w:rPr>
          <w:rStyle w:val="FontStyle18"/>
          <w:sz w:val="28"/>
          <w:szCs w:val="28"/>
          <w:lang w:val="uk-UA" w:eastAsia="uk-UA"/>
        </w:rPr>
        <w:t xml:space="preserve">старшої школи </w:t>
      </w:r>
      <w:r w:rsidR="00652A26" w:rsidRPr="00730D82">
        <w:rPr>
          <w:rStyle w:val="FontStyle18"/>
          <w:sz w:val="28"/>
          <w:szCs w:val="28"/>
          <w:lang w:val="uk-UA" w:eastAsia="uk-UA"/>
        </w:rPr>
        <w:t>ліцею</w:t>
      </w:r>
      <w:r w:rsidRPr="00730D82">
        <w:rPr>
          <w:rStyle w:val="FontStyle18"/>
          <w:sz w:val="28"/>
          <w:szCs w:val="28"/>
          <w:lang w:val="uk-UA" w:eastAsia="uk-UA"/>
        </w:rPr>
        <w:t>, закладу</w:t>
      </w:r>
      <w:r w:rsidR="009C2B57" w:rsidRPr="00730D82">
        <w:rPr>
          <w:rStyle w:val="FontStyle18"/>
          <w:sz w:val="28"/>
          <w:szCs w:val="28"/>
          <w:lang w:val="uk-UA" w:eastAsia="uk-UA"/>
        </w:rPr>
        <w:t xml:space="preserve"> </w:t>
      </w:r>
      <w:r w:rsidR="00652A26" w:rsidRPr="00730D82">
        <w:rPr>
          <w:rStyle w:val="FontStyle18"/>
          <w:sz w:val="28"/>
          <w:szCs w:val="28"/>
          <w:lang w:val="uk-UA" w:eastAsia="uk-UA"/>
        </w:rPr>
        <w:t xml:space="preserve">професійно-технічної </w:t>
      </w:r>
      <w:r w:rsidR="009C2B57" w:rsidRPr="00730D82">
        <w:rPr>
          <w:rStyle w:val="FontStyle18"/>
          <w:sz w:val="28"/>
          <w:szCs w:val="28"/>
          <w:lang w:val="uk-UA" w:eastAsia="uk-UA"/>
        </w:rPr>
        <w:t>освіти</w:t>
      </w:r>
      <w:r w:rsidRPr="00730D82">
        <w:rPr>
          <w:rStyle w:val="FontStyle18"/>
          <w:sz w:val="28"/>
          <w:szCs w:val="28"/>
          <w:lang w:val="uk-UA" w:eastAsia="uk-UA"/>
        </w:rPr>
        <w:t xml:space="preserve">, </w:t>
      </w:r>
      <w:r w:rsidR="00652A26" w:rsidRPr="00730D82">
        <w:rPr>
          <w:rStyle w:val="FontStyle18"/>
          <w:sz w:val="28"/>
          <w:szCs w:val="28"/>
          <w:lang w:val="uk-UA" w:eastAsia="uk-UA"/>
        </w:rPr>
        <w:t>закладу</w:t>
      </w:r>
      <w:r w:rsidR="009A6A44" w:rsidRPr="00730D82">
        <w:rPr>
          <w:rStyle w:val="FontStyle18"/>
          <w:sz w:val="28"/>
          <w:szCs w:val="28"/>
          <w:lang w:val="uk-UA" w:eastAsia="uk-UA"/>
        </w:rPr>
        <w:t xml:space="preserve"> фахової перед</w:t>
      </w:r>
      <w:r w:rsidRPr="00730D82">
        <w:rPr>
          <w:rStyle w:val="FontStyle18"/>
          <w:sz w:val="28"/>
          <w:szCs w:val="28"/>
          <w:lang w:val="uk-UA" w:eastAsia="uk-UA"/>
        </w:rPr>
        <w:t>вищ</w:t>
      </w:r>
      <w:r w:rsidR="00652A26" w:rsidRPr="00730D82">
        <w:rPr>
          <w:rStyle w:val="FontStyle18"/>
          <w:sz w:val="28"/>
          <w:szCs w:val="28"/>
          <w:lang w:val="uk-UA" w:eastAsia="uk-UA"/>
        </w:rPr>
        <w:t>ої</w:t>
      </w:r>
      <w:r w:rsidRPr="00730D82">
        <w:rPr>
          <w:rStyle w:val="FontStyle18"/>
          <w:sz w:val="28"/>
          <w:szCs w:val="28"/>
          <w:lang w:val="uk-UA" w:eastAsia="uk-UA"/>
        </w:rPr>
        <w:t xml:space="preserve"> </w:t>
      </w:r>
      <w:r w:rsidR="009C2B57" w:rsidRPr="00730D82">
        <w:rPr>
          <w:rStyle w:val="FontStyle18"/>
          <w:sz w:val="28"/>
          <w:szCs w:val="28"/>
          <w:lang w:val="uk-UA" w:eastAsia="uk-UA"/>
        </w:rPr>
        <w:t>освіти</w:t>
      </w:r>
      <w:r w:rsidR="009A6A44" w:rsidRPr="00730D82">
        <w:rPr>
          <w:rStyle w:val="FontStyle18"/>
          <w:sz w:val="28"/>
          <w:szCs w:val="28"/>
          <w:lang w:val="uk-UA" w:eastAsia="uk-UA"/>
        </w:rPr>
        <w:t>.</w:t>
      </w:r>
    </w:p>
    <w:p w14:paraId="4A029D29" w14:textId="593AD070" w:rsidR="00877397" w:rsidRPr="00730D82" w:rsidRDefault="00B51F05" w:rsidP="009A6A44">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t>4</w:t>
      </w:r>
      <w:r w:rsidR="00877397" w:rsidRPr="00730D82">
        <w:rPr>
          <w:rStyle w:val="FontStyle18"/>
          <w:sz w:val="28"/>
          <w:szCs w:val="28"/>
          <w:lang w:val="uk-UA" w:eastAsia="uk-UA"/>
        </w:rPr>
        <w:t>.</w:t>
      </w:r>
      <w:r w:rsidRPr="00730D82">
        <w:rPr>
          <w:rStyle w:val="FontStyle18"/>
          <w:sz w:val="28"/>
          <w:szCs w:val="28"/>
          <w:lang w:val="uk-UA" w:eastAsia="uk-UA"/>
        </w:rPr>
        <w:t>8</w:t>
      </w:r>
      <w:r w:rsidR="00645DA6" w:rsidRPr="00730D82">
        <w:rPr>
          <w:rStyle w:val="FontStyle18"/>
          <w:sz w:val="28"/>
          <w:szCs w:val="28"/>
          <w:lang w:val="uk-UA" w:eastAsia="uk-UA"/>
        </w:rPr>
        <w:t>.</w:t>
      </w:r>
      <w:r w:rsidRPr="00730D82">
        <w:rPr>
          <w:rStyle w:val="FontStyle18"/>
          <w:sz w:val="28"/>
          <w:szCs w:val="28"/>
          <w:lang w:val="uk-UA" w:eastAsia="uk-UA"/>
        </w:rPr>
        <w:tab/>
      </w:r>
      <w:r w:rsidR="00877397" w:rsidRPr="00730D82">
        <w:rPr>
          <w:rStyle w:val="FontStyle18"/>
          <w:sz w:val="28"/>
          <w:szCs w:val="28"/>
          <w:lang w:val="uk-UA" w:eastAsia="uk-UA"/>
        </w:rPr>
        <w:t xml:space="preserve">Учням, які закінчили </w:t>
      </w:r>
      <w:r w:rsidR="00F140D2" w:rsidRPr="00730D82">
        <w:rPr>
          <w:rStyle w:val="FontStyle18"/>
          <w:sz w:val="28"/>
          <w:szCs w:val="28"/>
          <w:lang w:val="uk-UA" w:eastAsia="uk-UA"/>
        </w:rPr>
        <w:t>ліцей</w:t>
      </w:r>
      <w:r w:rsidR="00877397" w:rsidRPr="00730D82">
        <w:rPr>
          <w:rStyle w:val="FontStyle18"/>
          <w:sz w:val="28"/>
          <w:szCs w:val="28"/>
          <w:lang w:val="uk-UA" w:eastAsia="uk-UA"/>
        </w:rPr>
        <w:t xml:space="preserve">, видається </w:t>
      </w:r>
      <w:r w:rsidR="007521C4">
        <w:rPr>
          <w:rStyle w:val="FontStyle18"/>
          <w:sz w:val="28"/>
          <w:szCs w:val="28"/>
          <w:lang w:val="uk-UA" w:eastAsia="uk-UA"/>
        </w:rPr>
        <w:t>свідоцтво</w:t>
      </w:r>
      <w:r w:rsidR="00877397" w:rsidRPr="00730D82">
        <w:rPr>
          <w:rStyle w:val="FontStyle18"/>
          <w:sz w:val="28"/>
          <w:szCs w:val="28"/>
          <w:lang w:val="uk-UA" w:eastAsia="uk-UA"/>
        </w:rPr>
        <w:t xml:space="preserve"> про повну загальну середню освіту.</w:t>
      </w:r>
    </w:p>
    <w:p w14:paraId="6153FE71" w14:textId="38C7E338" w:rsidR="00877397" w:rsidRPr="00730D82" w:rsidRDefault="007521C4" w:rsidP="005723A3">
      <w:pPr>
        <w:pStyle w:val="Style8"/>
        <w:widowControl/>
        <w:tabs>
          <w:tab w:val="left" w:pos="600"/>
        </w:tabs>
        <w:spacing w:line="240" w:lineRule="auto"/>
        <w:ind w:firstLine="709"/>
        <w:rPr>
          <w:rStyle w:val="FontStyle18"/>
          <w:sz w:val="28"/>
          <w:szCs w:val="28"/>
          <w:lang w:val="uk-UA" w:eastAsia="uk-UA"/>
        </w:rPr>
      </w:pPr>
      <w:r>
        <w:rPr>
          <w:rStyle w:val="FontStyle18"/>
          <w:sz w:val="28"/>
          <w:szCs w:val="28"/>
          <w:lang w:val="uk-UA" w:eastAsia="uk-UA"/>
        </w:rPr>
        <w:t>Свідоцтво</w:t>
      </w:r>
      <w:r w:rsidR="00877397" w:rsidRPr="00730D82">
        <w:rPr>
          <w:rStyle w:val="FontStyle18"/>
          <w:sz w:val="28"/>
          <w:szCs w:val="28"/>
          <w:lang w:val="uk-UA" w:eastAsia="uk-UA"/>
        </w:rPr>
        <w:t xml:space="preserve"> про повну загальну середню освіту дає право на вступ до </w:t>
      </w:r>
      <w:r w:rsidR="00956AA3" w:rsidRPr="00730D82">
        <w:rPr>
          <w:rStyle w:val="FontStyle18"/>
          <w:sz w:val="28"/>
          <w:szCs w:val="28"/>
          <w:lang w:val="uk-UA" w:eastAsia="uk-UA"/>
        </w:rPr>
        <w:t>закладів</w:t>
      </w:r>
      <w:r w:rsidR="009A6A44" w:rsidRPr="00730D82">
        <w:rPr>
          <w:rStyle w:val="FontStyle18"/>
          <w:sz w:val="28"/>
          <w:szCs w:val="28"/>
          <w:lang w:val="uk-UA" w:eastAsia="uk-UA"/>
        </w:rPr>
        <w:t xml:space="preserve"> </w:t>
      </w:r>
      <w:r w:rsidR="00877397" w:rsidRPr="00730D82">
        <w:rPr>
          <w:rStyle w:val="FontStyle18"/>
          <w:sz w:val="28"/>
          <w:szCs w:val="28"/>
          <w:lang w:val="uk-UA" w:eastAsia="uk-UA"/>
        </w:rPr>
        <w:t>професійно-технічн</w:t>
      </w:r>
      <w:r w:rsidR="009A6A44" w:rsidRPr="00730D82">
        <w:rPr>
          <w:rStyle w:val="FontStyle18"/>
          <w:sz w:val="28"/>
          <w:szCs w:val="28"/>
          <w:lang w:val="uk-UA" w:eastAsia="uk-UA"/>
        </w:rPr>
        <w:t>ої</w:t>
      </w:r>
      <w:r w:rsidR="00877397" w:rsidRPr="00730D82">
        <w:rPr>
          <w:rStyle w:val="FontStyle18"/>
          <w:sz w:val="28"/>
          <w:szCs w:val="28"/>
          <w:lang w:val="uk-UA" w:eastAsia="uk-UA"/>
        </w:rPr>
        <w:t xml:space="preserve"> та </w:t>
      </w:r>
      <w:r w:rsidR="00956AA3" w:rsidRPr="00730D82">
        <w:rPr>
          <w:rStyle w:val="FontStyle18"/>
          <w:sz w:val="28"/>
          <w:szCs w:val="28"/>
          <w:lang w:val="uk-UA" w:eastAsia="uk-UA"/>
        </w:rPr>
        <w:t>закладів</w:t>
      </w:r>
      <w:r w:rsidR="009A6A44" w:rsidRPr="00730D82">
        <w:rPr>
          <w:rStyle w:val="FontStyle18"/>
          <w:sz w:val="28"/>
          <w:szCs w:val="28"/>
          <w:lang w:val="uk-UA" w:eastAsia="uk-UA"/>
        </w:rPr>
        <w:t xml:space="preserve"> </w:t>
      </w:r>
      <w:r w:rsidR="00877397" w:rsidRPr="00730D82">
        <w:rPr>
          <w:rStyle w:val="FontStyle18"/>
          <w:sz w:val="28"/>
          <w:szCs w:val="28"/>
          <w:lang w:val="uk-UA" w:eastAsia="uk-UA"/>
        </w:rPr>
        <w:t>вищ</w:t>
      </w:r>
      <w:r w:rsidR="009A6A44" w:rsidRPr="00730D82">
        <w:rPr>
          <w:rStyle w:val="FontStyle18"/>
          <w:sz w:val="28"/>
          <w:szCs w:val="28"/>
          <w:lang w:val="uk-UA" w:eastAsia="uk-UA"/>
        </w:rPr>
        <w:t>ої</w:t>
      </w:r>
      <w:r w:rsidR="00877397" w:rsidRPr="00730D82">
        <w:rPr>
          <w:rStyle w:val="FontStyle18"/>
          <w:sz w:val="28"/>
          <w:szCs w:val="28"/>
          <w:lang w:val="uk-UA" w:eastAsia="uk-UA"/>
        </w:rPr>
        <w:t xml:space="preserve"> </w:t>
      </w:r>
      <w:r w:rsidR="009C2B57" w:rsidRPr="00730D82">
        <w:rPr>
          <w:rStyle w:val="FontStyle18"/>
          <w:sz w:val="28"/>
          <w:szCs w:val="28"/>
          <w:lang w:val="uk-UA" w:eastAsia="uk-UA"/>
        </w:rPr>
        <w:t xml:space="preserve">освіти </w:t>
      </w:r>
      <w:r w:rsidR="00877397" w:rsidRPr="00730D82">
        <w:rPr>
          <w:rStyle w:val="FontStyle18"/>
          <w:sz w:val="28"/>
          <w:szCs w:val="28"/>
          <w:lang w:val="uk-UA" w:eastAsia="uk-UA"/>
        </w:rPr>
        <w:t xml:space="preserve">усіх типів і форм власності. </w:t>
      </w:r>
    </w:p>
    <w:p w14:paraId="6E551901" w14:textId="77777777" w:rsidR="005723A3" w:rsidRPr="00730D82" w:rsidRDefault="00B51F05" w:rsidP="00B51F05">
      <w:pPr>
        <w:pStyle w:val="Style8"/>
        <w:widowControl/>
        <w:tabs>
          <w:tab w:val="left" w:pos="720"/>
        </w:tabs>
        <w:spacing w:line="240" w:lineRule="auto"/>
        <w:ind w:firstLine="709"/>
        <w:rPr>
          <w:rStyle w:val="FontStyle18"/>
          <w:sz w:val="28"/>
          <w:szCs w:val="28"/>
          <w:lang w:val="uk-UA" w:eastAsia="uk-UA"/>
        </w:rPr>
      </w:pPr>
      <w:r w:rsidRPr="00730D82">
        <w:rPr>
          <w:rStyle w:val="FontStyle18"/>
          <w:sz w:val="28"/>
          <w:szCs w:val="28"/>
          <w:lang w:val="uk-UA" w:eastAsia="uk-UA"/>
        </w:rPr>
        <w:t>4</w:t>
      </w:r>
      <w:r w:rsidR="00A2558C" w:rsidRPr="00730D82">
        <w:rPr>
          <w:rStyle w:val="FontStyle18"/>
          <w:sz w:val="28"/>
          <w:szCs w:val="28"/>
          <w:lang w:val="uk-UA" w:eastAsia="uk-UA"/>
        </w:rPr>
        <w:t>.</w:t>
      </w:r>
      <w:r w:rsidRPr="00730D82">
        <w:rPr>
          <w:rStyle w:val="FontStyle18"/>
          <w:sz w:val="28"/>
          <w:szCs w:val="28"/>
          <w:lang w:val="uk-UA" w:eastAsia="uk-UA"/>
        </w:rPr>
        <w:t>9</w:t>
      </w:r>
      <w:r w:rsidR="00645DA6" w:rsidRPr="00730D82">
        <w:rPr>
          <w:rStyle w:val="FontStyle18"/>
          <w:sz w:val="28"/>
          <w:szCs w:val="28"/>
          <w:lang w:val="uk-UA" w:eastAsia="uk-UA"/>
        </w:rPr>
        <w:t>.</w:t>
      </w:r>
      <w:r w:rsidRPr="00730D82">
        <w:rPr>
          <w:rStyle w:val="FontStyle18"/>
          <w:sz w:val="28"/>
          <w:szCs w:val="28"/>
          <w:lang w:val="uk-UA" w:eastAsia="uk-UA"/>
        </w:rPr>
        <w:tab/>
      </w:r>
      <w:r w:rsidR="0002178C" w:rsidRPr="00730D82">
        <w:rPr>
          <w:rStyle w:val="FontStyle18"/>
          <w:sz w:val="28"/>
          <w:szCs w:val="28"/>
          <w:lang w:val="uk-UA" w:eastAsia="uk-UA"/>
        </w:rPr>
        <w:t xml:space="preserve">За відмінні успіхи в навчанні учні 2—8-х, 10-х класів можуть нагороджуватися похвальним листом </w:t>
      </w:r>
      <w:r w:rsidR="00962DF4" w:rsidRPr="00730D82">
        <w:rPr>
          <w:rStyle w:val="FontStyle18"/>
          <w:sz w:val="28"/>
          <w:szCs w:val="28"/>
          <w:lang w:val="uk-UA" w:eastAsia="uk-UA"/>
        </w:rPr>
        <w:t>«</w:t>
      </w:r>
      <w:r w:rsidR="0002178C" w:rsidRPr="00730D82">
        <w:rPr>
          <w:rStyle w:val="FontStyle18"/>
          <w:sz w:val="28"/>
          <w:szCs w:val="28"/>
          <w:lang w:val="uk-UA" w:eastAsia="uk-UA"/>
        </w:rPr>
        <w:t>За високі досягнення у навчанні</w:t>
      </w:r>
      <w:r w:rsidR="00962DF4" w:rsidRPr="00730D82">
        <w:rPr>
          <w:rStyle w:val="FontStyle18"/>
          <w:sz w:val="28"/>
          <w:szCs w:val="28"/>
          <w:lang w:val="uk-UA" w:eastAsia="uk-UA"/>
        </w:rPr>
        <w:t>»</w:t>
      </w:r>
      <w:r w:rsidR="0002178C" w:rsidRPr="00730D82">
        <w:rPr>
          <w:rStyle w:val="FontStyle18"/>
          <w:sz w:val="28"/>
          <w:szCs w:val="28"/>
          <w:lang w:val="uk-UA" w:eastAsia="uk-UA"/>
        </w:rPr>
        <w:t xml:space="preserve">, а випускники 11-х класів – похвальною грамотою </w:t>
      </w:r>
      <w:r w:rsidR="00962DF4" w:rsidRPr="00730D82">
        <w:rPr>
          <w:rStyle w:val="FontStyle18"/>
          <w:sz w:val="28"/>
          <w:szCs w:val="28"/>
          <w:lang w:val="uk-UA" w:eastAsia="uk-UA"/>
        </w:rPr>
        <w:t>«</w:t>
      </w:r>
      <w:r w:rsidR="0002178C" w:rsidRPr="00730D82">
        <w:rPr>
          <w:rStyle w:val="FontStyle18"/>
          <w:sz w:val="28"/>
          <w:szCs w:val="28"/>
          <w:lang w:val="uk-UA" w:eastAsia="uk-UA"/>
        </w:rPr>
        <w:t>За особливі досягнення у вивченні окремих предметів</w:t>
      </w:r>
      <w:r w:rsidR="00783D0A">
        <w:rPr>
          <w:rStyle w:val="FontStyle18"/>
          <w:sz w:val="28"/>
          <w:szCs w:val="28"/>
          <w:lang w:val="uk-UA" w:eastAsia="uk-UA"/>
        </w:rPr>
        <w:t>», медалями – золотою «</w:t>
      </w:r>
      <w:r w:rsidR="0002178C" w:rsidRPr="00730D82">
        <w:rPr>
          <w:rStyle w:val="FontStyle18"/>
          <w:sz w:val="28"/>
          <w:szCs w:val="28"/>
          <w:lang w:val="uk-UA" w:eastAsia="uk-UA"/>
        </w:rPr>
        <w:t>За високі дося</w:t>
      </w:r>
      <w:r w:rsidR="00962DF4" w:rsidRPr="00730D82">
        <w:rPr>
          <w:rStyle w:val="FontStyle18"/>
          <w:sz w:val="28"/>
          <w:szCs w:val="28"/>
          <w:lang w:val="uk-UA" w:eastAsia="uk-UA"/>
        </w:rPr>
        <w:t>гнення у навчанні» або срібною «За досягнення у навчанні»</w:t>
      </w:r>
      <w:r w:rsidR="0002178C" w:rsidRPr="00730D82">
        <w:rPr>
          <w:rStyle w:val="FontStyle18"/>
          <w:sz w:val="28"/>
          <w:szCs w:val="28"/>
          <w:lang w:val="uk-UA" w:eastAsia="uk-UA"/>
        </w:rPr>
        <w:t xml:space="preserve">. За відмінні успіхи в навчанні випускникам II ступеня видається свідоцтво про базову загальну середню освіту з відзнакою. Порядок нагородження учнів за відмінні успіхи у навчанні встановлюється </w:t>
      </w:r>
      <w:r w:rsidR="0002178C" w:rsidRPr="00730D82">
        <w:rPr>
          <w:rFonts w:eastAsia="Times New Roman"/>
          <w:color w:val="000000"/>
          <w:sz w:val="28"/>
          <w:szCs w:val="28"/>
          <w:lang w:val="uk-UA" w:eastAsia="uk-UA"/>
        </w:rPr>
        <w:t>центральним органом виконавчої влади у сфері освіти</w:t>
      </w:r>
      <w:r w:rsidRPr="00730D82">
        <w:rPr>
          <w:rFonts w:eastAsia="Times New Roman"/>
          <w:color w:val="000000"/>
          <w:sz w:val="28"/>
          <w:szCs w:val="28"/>
          <w:lang w:val="uk-UA" w:eastAsia="uk-UA"/>
        </w:rPr>
        <w:t xml:space="preserve"> </w:t>
      </w:r>
      <w:r w:rsidR="009A6A44" w:rsidRPr="00730D82">
        <w:rPr>
          <w:rFonts w:eastAsia="Times New Roman"/>
          <w:color w:val="000000"/>
          <w:sz w:val="28"/>
          <w:szCs w:val="28"/>
          <w:lang w:val="uk-UA" w:eastAsia="uk-UA"/>
        </w:rPr>
        <w:t>і науки</w:t>
      </w:r>
      <w:r w:rsidR="00A2558C" w:rsidRPr="00730D82">
        <w:rPr>
          <w:rStyle w:val="FontStyle18"/>
          <w:sz w:val="28"/>
          <w:szCs w:val="28"/>
          <w:lang w:val="uk-UA" w:eastAsia="uk-UA"/>
        </w:rPr>
        <w:t>.</w:t>
      </w:r>
    </w:p>
    <w:p w14:paraId="51AD210A" w14:textId="77777777" w:rsidR="00A2558C" w:rsidRPr="00730D82" w:rsidRDefault="00A2558C" w:rsidP="005723A3">
      <w:pPr>
        <w:pStyle w:val="Style8"/>
        <w:widowControl/>
        <w:tabs>
          <w:tab w:val="left" w:pos="758"/>
        </w:tabs>
        <w:spacing w:line="240" w:lineRule="auto"/>
        <w:ind w:firstLine="709"/>
        <w:rPr>
          <w:rStyle w:val="FontStyle18"/>
          <w:sz w:val="28"/>
          <w:szCs w:val="28"/>
          <w:lang w:val="uk-UA" w:eastAsia="uk-UA"/>
        </w:rPr>
      </w:pPr>
      <w:r w:rsidRPr="00730D82">
        <w:rPr>
          <w:rStyle w:val="FontStyle18"/>
          <w:sz w:val="28"/>
          <w:szCs w:val="28"/>
          <w:lang w:val="uk-UA" w:eastAsia="uk-UA"/>
        </w:rPr>
        <w:lastRenderedPageBreak/>
        <w:t xml:space="preserve">За успіхи у навчанні (праці) для учасників </w:t>
      </w:r>
      <w:r w:rsidR="0031097B" w:rsidRPr="00730D82">
        <w:rPr>
          <w:rStyle w:val="FontStyle18"/>
          <w:sz w:val="28"/>
          <w:szCs w:val="28"/>
          <w:lang w:val="uk-UA" w:eastAsia="uk-UA"/>
        </w:rPr>
        <w:t>освітнього</w:t>
      </w:r>
      <w:r w:rsidRPr="00730D82">
        <w:rPr>
          <w:rStyle w:val="FontStyle18"/>
          <w:sz w:val="28"/>
          <w:szCs w:val="28"/>
          <w:lang w:val="uk-UA" w:eastAsia="uk-UA"/>
        </w:rPr>
        <w:t xml:space="preserve"> процесу </w:t>
      </w:r>
      <w:r w:rsidR="00F140D2" w:rsidRPr="00730D82">
        <w:rPr>
          <w:rStyle w:val="FontStyle18"/>
          <w:sz w:val="28"/>
          <w:szCs w:val="28"/>
          <w:lang w:val="uk-UA" w:eastAsia="uk-UA"/>
        </w:rPr>
        <w:t>ліцею</w:t>
      </w:r>
      <w:r w:rsidRPr="00730D82">
        <w:rPr>
          <w:rStyle w:val="FontStyle18"/>
          <w:sz w:val="28"/>
          <w:szCs w:val="28"/>
          <w:lang w:val="uk-UA" w:eastAsia="uk-UA"/>
        </w:rPr>
        <w:t xml:space="preserve"> можуть встановлюватися різні форми морального і матеріального заохочення.</w:t>
      </w:r>
    </w:p>
    <w:p w14:paraId="79D96933" w14:textId="192CB2DC"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4</w:t>
      </w:r>
      <w:r w:rsidR="00876D39" w:rsidRPr="00730D82">
        <w:rPr>
          <w:rStyle w:val="FontStyle18"/>
          <w:sz w:val="28"/>
          <w:szCs w:val="28"/>
          <w:lang w:val="uk-UA" w:eastAsia="uk-UA"/>
        </w:rPr>
        <w:t>.1</w:t>
      </w:r>
      <w:r w:rsidRPr="00730D82">
        <w:rPr>
          <w:rStyle w:val="FontStyle18"/>
          <w:sz w:val="28"/>
          <w:szCs w:val="28"/>
          <w:lang w:val="uk-UA" w:eastAsia="uk-UA"/>
        </w:rPr>
        <w:t>0</w:t>
      </w:r>
      <w:r w:rsidR="00645DA6" w:rsidRPr="00730D82">
        <w:rPr>
          <w:rStyle w:val="FontStyle18"/>
          <w:sz w:val="28"/>
          <w:szCs w:val="28"/>
          <w:lang w:val="uk-UA" w:eastAsia="uk-UA"/>
        </w:rPr>
        <w:t>.</w:t>
      </w:r>
      <w:r w:rsidRPr="00730D82">
        <w:rPr>
          <w:rStyle w:val="FontStyle18"/>
          <w:sz w:val="28"/>
          <w:szCs w:val="28"/>
          <w:lang w:val="uk-UA" w:eastAsia="uk-UA"/>
        </w:rPr>
        <w:tab/>
      </w:r>
      <w:r w:rsidR="00E11D37" w:rsidRPr="00730D82">
        <w:rPr>
          <w:rStyle w:val="FontStyle18"/>
          <w:sz w:val="28"/>
          <w:szCs w:val="28"/>
          <w:lang w:val="uk-UA" w:eastAsia="uk-UA"/>
        </w:rPr>
        <w:t>Свідоцтва про базову загальну середню освіту</w:t>
      </w:r>
      <w:r w:rsidR="007521C4">
        <w:rPr>
          <w:rStyle w:val="FontStyle18"/>
          <w:sz w:val="28"/>
          <w:szCs w:val="28"/>
          <w:lang w:val="uk-UA" w:eastAsia="uk-UA"/>
        </w:rPr>
        <w:t xml:space="preserve"> та</w:t>
      </w:r>
      <w:r w:rsidR="00A2558C" w:rsidRPr="00730D82">
        <w:rPr>
          <w:rStyle w:val="FontStyle18"/>
          <w:sz w:val="28"/>
          <w:szCs w:val="28"/>
          <w:lang w:val="uk-UA" w:eastAsia="uk-UA"/>
        </w:rPr>
        <w:t xml:space="preserve"> про повну загальну середню осв</w:t>
      </w:r>
      <w:r w:rsidR="000C4945" w:rsidRPr="00730D82">
        <w:rPr>
          <w:rStyle w:val="FontStyle18"/>
          <w:sz w:val="28"/>
          <w:szCs w:val="28"/>
          <w:lang w:val="uk-UA" w:eastAsia="uk-UA"/>
        </w:rPr>
        <w:t>і</w:t>
      </w:r>
      <w:r w:rsidR="00A2558C" w:rsidRPr="00730D82">
        <w:rPr>
          <w:rStyle w:val="FontStyle18"/>
          <w:sz w:val="28"/>
          <w:szCs w:val="28"/>
          <w:lang w:val="uk-UA" w:eastAsia="uk-UA"/>
        </w:rPr>
        <w:t>ту</w:t>
      </w:r>
      <w:r w:rsidR="00E11D37" w:rsidRPr="00730D82">
        <w:rPr>
          <w:rStyle w:val="FontStyle18"/>
          <w:sz w:val="28"/>
          <w:szCs w:val="28"/>
          <w:lang w:val="uk-UA" w:eastAsia="uk-UA"/>
        </w:rPr>
        <w:t xml:space="preserve"> та відповідні додатки до них реєструються у книгах обліку та видачі зазначених документів.</w:t>
      </w:r>
    </w:p>
    <w:p w14:paraId="24A5D14D" w14:textId="38807E04" w:rsidR="00B03903" w:rsidRPr="00730D82" w:rsidRDefault="00E11D37" w:rsidP="00B03903">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t>Контроль за дотриманням порядку видачі випускникам свідоцтв,</w:t>
      </w:r>
      <w:r w:rsidR="00876D39" w:rsidRPr="00730D82">
        <w:rPr>
          <w:rStyle w:val="FontStyle18"/>
          <w:sz w:val="28"/>
          <w:szCs w:val="28"/>
          <w:lang w:val="uk-UA" w:eastAsia="uk-UA"/>
        </w:rPr>
        <w:t xml:space="preserve"> </w:t>
      </w:r>
      <w:r w:rsidR="00625CE3" w:rsidRPr="00730D82">
        <w:rPr>
          <w:rStyle w:val="FontStyle18"/>
          <w:sz w:val="28"/>
          <w:szCs w:val="28"/>
          <w:lang w:val="uk-UA" w:eastAsia="uk-UA"/>
        </w:rPr>
        <w:t xml:space="preserve">похвальних </w:t>
      </w:r>
      <w:r w:rsidRPr="00730D82">
        <w:rPr>
          <w:rStyle w:val="FontStyle18"/>
          <w:sz w:val="28"/>
          <w:szCs w:val="28"/>
          <w:lang w:val="uk-UA" w:eastAsia="uk-UA"/>
        </w:rPr>
        <w:t>грамот та листів здійснюється адміністрацією</w:t>
      </w:r>
      <w:r w:rsidR="003A676D" w:rsidRPr="00730D82">
        <w:rPr>
          <w:rStyle w:val="FontStyle18"/>
          <w:sz w:val="28"/>
          <w:szCs w:val="28"/>
          <w:lang w:val="uk-UA" w:eastAsia="uk-UA"/>
        </w:rPr>
        <w:t xml:space="preserve"> ліцею</w:t>
      </w:r>
      <w:r w:rsidRPr="00730D82">
        <w:rPr>
          <w:rStyle w:val="FontStyle18"/>
          <w:sz w:val="28"/>
          <w:szCs w:val="28"/>
          <w:lang w:val="uk-UA" w:eastAsia="uk-UA"/>
        </w:rPr>
        <w:t>.</w:t>
      </w:r>
    </w:p>
    <w:p w14:paraId="085B2F8C" w14:textId="77777777" w:rsidR="005A62D5" w:rsidRPr="00730D82" w:rsidRDefault="005A62D5" w:rsidP="00B03903">
      <w:pPr>
        <w:pStyle w:val="Style12"/>
        <w:widowControl/>
        <w:spacing w:line="240" w:lineRule="auto"/>
        <w:ind w:firstLine="0"/>
        <w:jc w:val="center"/>
        <w:rPr>
          <w:rStyle w:val="FontStyle19"/>
          <w:sz w:val="28"/>
          <w:szCs w:val="28"/>
          <w:lang w:val="uk-UA" w:eastAsia="uk-UA"/>
        </w:rPr>
      </w:pPr>
    </w:p>
    <w:p w14:paraId="2D3BC6A8" w14:textId="77777777" w:rsidR="00E11D37" w:rsidRPr="00730D82" w:rsidRDefault="00C63FB9" w:rsidP="00B03903">
      <w:pPr>
        <w:pStyle w:val="Style12"/>
        <w:widowControl/>
        <w:spacing w:line="240" w:lineRule="auto"/>
        <w:ind w:firstLine="0"/>
        <w:jc w:val="center"/>
        <w:rPr>
          <w:rStyle w:val="FontStyle19"/>
          <w:sz w:val="28"/>
          <w:szCs w:val="28"/>
          <w:lang w:val="uk-UA" w:eastAsia="uk-UA"/>
        </w:rPr>
      </w:pPr>
      <w:r w:rsidRPr="00730D82">
        <w:rPr>
          <w:rStyle w:val="FontStyle19"/>
          <w:sz w:val="28"/>
          <w:szCs w:val="28"/>
          <w:lang w:val="uk-UA" w:eastAsia="uk-UA"/>
        </w:rPr>
        <w:t>V</w:t>
      </w:r>
      <w:r w:rsidR="00E11D37" w:rsidRPr="00730D82">
        <w:rPr>
          <w:rStyle w:val="FontStyle19"/>
          <w:sz w:val="28"/>
          <w:szCs w:val="28"/>
          <w:lang w:val="uk-UA" w:eastAsia="uk-UA"/>
        </w:rPr>
        <w:t xml:space="preserve">. Учасники </w:t>
      </w:r>
      <w:r w:rsidR="0031097B" w:rsidRPr="00730D82">
        <w:rPr>
          <w:rStyle w:val="FontStyle19"/>
          <w:sz w:val="28"/>
          <w:szCs w:val="28"/>
          <w:lang w:val="uk-UA" w:eastAsia="uk-UA"/>
        </w:rPr>
        <w:t>освітнього</w:t>
      </w:r>
      <w:r w:rsidR="00E11D37" w:rsidRPr="00730D82">
        <w:rPr>
          <w:rStyle w:val="FontStyle19"/>
          <w:sz w:val="28"/>
          <w:szCs w:val="28"/>
          <w:lang w:val="uk-UA" w:eastAsia="uk-UA"/>
        </w:rPr>
        <w:t xml:space="preserve"> процесу</w:t>
      </w:r>
    </w:p>
    <w:p w14:paraId="6940E8BB" w14:textId="77777777" w:rsidR="00EB5038" w:rsidRPr="00730D82" w:rsidRDefault="00EB5038" w:rsidP="005723A3">
      <w:pPr>
        <w:pStyle w:val="Style7"/>
        <w:widowControl/>
        <w:jc w:val="center"/>
        <w:rPr>
          <w:rStyle w:val="FontStyle19"/>
          <w:sz w:val="28"/>
          <w:szCs w:val="28"/>
          <w:lang w:val="uk-UA" w:eastAsia="uk-UA"/>
        </w:rPr>
      </w:pPr>
    </w:p>
    <w:p w14:paraId="7A2D35A2" w14:textId="77777777" w:rsidR="00E11D37" w:rsidRPr="00730D82" w:rsidRDefault="00B51F05" w:rsidP="008952AE">
      <w:pPr>
        <w:pStyle w:val="Style8"/>
        <w:widowControl/>
        <w:tabs>
          <w:tab w:val="left" w:pos="426"/>
        </w:tabs>
        <w:spacing w:line="240" w:lineRule="auto"/>
        <w:ind w:firstLine="709"/>
        <w:rPr>
          <w:rStyle w:val="FontStyle18"/>
          <w:sz w:val="28"/>
          <w:szCs w:val="28"/>
          <w:lang w:val="uk-UA" w:eastAsia="uk-UA"/>
        </w:rPr>
      </w:pPr>
      <w:r w:rsidRPr="00730D82">
        <w:rPr>
          <w:rStyle w:val="FontStyle18"/>
          <w:sz w:val="28"/>
          <w:szCs w:val="28"/>
          <w:lang w:val="uk-UA" w:eastAsia="uk-UA"/>
        </w:rPr>
        <w:t>5</w:t>
      </w:r>
      <w:r w:rsidR="002922FF" w:rsidRPr="00730D82">
        <w:rPr>
          <w:rStyle w:val="FontStyle18"/>
          <w:sz w:val="28"/>
          <w:szCs w:val="28"/>
          <w:lang w:val="uk-UA" w:eastAsia="uk-UA"/>
        </w:rPr>
        <w:t>.1</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 xml:space="preserve">Учасниками </w:t>
      </w:r>
      <w:r w:rsidR="0031097B" w:rsidRPr="00730D82">
        <w:rPr>
          <w:rStyle w:val="FontStyle18"/>
          <w:sz w:val="28"/>
          <w:szCs w:val="28"/>
          <w:lang w:val="uk-UA" w:eastAsia="uk-UA"/>
        </w:rPr>
        <w:t>освітнього</w:t>
      </w:r>
      <w:r w:rsidR="00CB50A5" w:rsidRPr="00730D82">
        <w:rPr>
          <w:rStyle w:val="FontStyle18"/>
          <w:sz w:val="28"/>
          <w:szCs w:val="28"/>
          <w:lang w:val="uk-UA" w:eastAsia="uk-UA"/>
        </w:rPr>
        <w:t xml:space="preserve"> процесу в </w:t>
      </w:r>
      <w:r w:rsidR="0031097B" w:rsidRPr="00730D82">
        <w:rPr>
          <w:rStyle w:val="FontStyle18"/>
          <w:sz w:val="28"/>
          <w:szCs w:val="28"/>
          <w:lang w:val="uk-UA" w:eastAsia="uk-UA"/>
        </w:rPr>
        <w:t>ліцеї</w:t>
      </w:r>
      <w:r w:rsidR="00E11D37" w:rsidRPr="00730D82">
        <w:rPr>
          <w:rStyle w:val="FontStyle18"/>
          <w:sz w:val="28"/>
          <w:szCs w:val="28"/>
          <w:lang w:val="uk-UA" w:eastAsia="uk-UA"/>
        </w:rPr>
        <w:t xml:space="preserve"> є</w:t>
      </w:r>
      <w:r w:rsidR="00CB50A5" w:rsidRPr="00730D82">
        <w:rPr>
          <w:rStyle w:val="FontStyle18"/>
          <w:rFonts w:ascii="Arial" w:hAnsi="Arial" w:cs="Arial"/>
          <w:sz w:val="28"/>
          <w:szCs w:val="28"/>
          <w:lang w:val="uk-UA" w:eastAsia="uk-UA"/>
        </w:rPr>
        <w:t>:</w:t>
      </w:r>
      <w:r w:rsidR="005270BF" w:rsidRPr="00730D82">
        <w:rPr>
          <w:rStyle w:val="FontStyle18"/>
          <w:rFonts w:ascii="Arial" w:hAnsi="Arial" w:cs="Arial"/>
          <w:sz w:val="28"/>
          <w:szCs w:val="28"/>
          <w:lang w:val="uk-UA" w:eastAsia="uk-UA"/>
        </w:rPr>
        <w:t xml:space="preserve"> </w:t>
      </w:r>
      <w:r w:rsidR="006360A2" w:rsidRPr="00730D82">
        <w:rPr>
          <w:rStyle w:val="FontStyle18"/>
          <w:sz w:val="28"/>
          <w:szCs w:val="28"/>
          <w:lang w:val="uk-UA" w:eastAsia="uk-UA"/>
        </w:rPr>
        <w:t>здобувачі освіти</w:t>
      </w:r>
      <w:r w:rsidR="00E11D37" w:rsidRPr="00730D82">
        <w:rPr>
          <w:rStyle w:val="FontStyle18"/>
          <w:sz w:val="28"/>
          <w:szCs w:val="28"/>
          <w:lang w:val="uk-UA" w:eastAsia="uk-UA"/>
        </w:rPr>
        <w:t xml:space="preserve">, педагогічні працівники, бібліотекарі, інші спеціалісти, батьки </w:t>
      </w:r>
      <w:r w:rsidR="006360A2" w:rsidRPr="00730D82">
        <w:rPr>
          <w:rStyle w:val="FontStyle18"/>
          <w:sz w:val="28"/>
          <w:szCs w:val="28"/>
          <w:lang w:val="uk-UA" w:eastAsia="uk-UA"/>
        </w:rPr>
        <w:t xml:space="preserve">здобувачів освіти </w:t>
      </w:r>
      <w:r w:rsidR="00E11D37" w:rsidRPr="00730D82">
        <w:rPr>
          <w:rStyle w:val="FontStyle18"/>
          <w:sz w:val="28"/>
          <w:szCs w:val="28"/>
          <w:lang w:val="uk-UA" w:eastAsia="uk-UA"/>
        </w:rPr>
        <w:t>або особи, які їх замінюють.</w:t>
      </w:r>
    </w:p>
    <w:p w14:paraId="336F70AD" w14:textId="77777777" w:rsidR="00E11D37" w:rsidRPr="00730D82" w:rsidRDefault="00B51F05" w:rsidP="008952AE">
      <w:pPr>
        <w:pStyle w:val="Style8"/>
        <w:widowControl/>
        <w:tabs>
          <w:tab w:val="left" w:pos="542"/>
        </w:tabs>
        <w:spacing w:line="240" w:lineRule="auto"/>
        <w:ind w:firstLine="709"/>
        <w:rPr>
          <w:rStyle w:val="FontStyle18"/>
          <w:sz w:val="28"/>
          <w:szCs w:val="28"/>
          <w:lang w:val="uk-UA" w:eastAsia="uk-UA"/>
        </w:rPr>
      </w:pPr>
      <w:r w:rsidRPr="00730D82">
        <w:rPr>
          <w:rStyle w:val="FontStyle18"/>
          <w:sz w:val="28"/>
          <w:szCs w:val="28"/>
          <w:lang w:val="uk-UA" w:eastAsia="uk-UA"/>
        </w:rPr>
        <w:t>5</w:t>
      </w:r>
      <w:r w:rsidR="00F5131B" w:rsidRPr="00730D82">
        <w:rPr>
          <w:rStyle w:val="FontStyle18"/>
          <w:sz w:val="28"/>
          <w:szCs w:val="28"/>
          <w:lang w:val="uk-UA" w:eastAsia="uk-UA"/>
        </w:rPr>
        <w:t>.2</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 xml:space="preserve">Статус, права та обов'язки учасників </w:t>
      </w:r>
      <w:r w:rsidR="0031097B" w:rsidRPr="00730D82">
        <w:rPr>
          <w:rStyle w:val="FontStyle18"/>
          <w:sz w:val="28"/>
          <w:szCs w:val="28"/>
          <w:lang w:val="uk-UA" w:eastAsia="uk-UA"/>
        </w:rPr>
        <w:t>освітнього</w:t>
      </w:r>
      <w:r w:rsidR="00E11D37" w:rsidRPr="00730D82">
        <w:rPr>
          <w:rStyle w:val="FontStyle18"/>
          <w:sz w:val="28"/>
          <w:szCs w:val="28"/>
          <w:lang w:val="uk-UA" w:eastAsia="uk-UA"/>
        </w:rPr>
        <w:t xml:space="preserve"> процесу визначаються Законами Україн</w:t>
      </w:r>
      <w:r w:rsidR="006360A2" w:rsidRPr="00730D82">
        <w:rPr>
          <w:rStyle w:val="FontStyle18"/>
          <w:sz w:val="28"/>
          <w:szCs w:val="28"/>
          <w:lang w:val="uk-UA" w:eastAsia="uk-UA"/>
        </w:rPr>
        <w:t>и «</w:t>
      </w:r>
      <w:r w:rsidR="00E11D37" w:rsidRPr="00730D82">
        <w:rPr>
          <w:rStyle w:val="FontStyle18"/>
          <w:sz w:val="28"/>
          <w:szCs w:val="28"/>
          <w:lang w:val="uk-UA" w:eastAsia="uk-UA"/>
        </w:rPr>
        <w:t>Про освіту</w:t>
      </w:r>
      <w:r w:rsidR="006360A2" w:rsidRPr="00730D82">
        <w:rPr>
          <w:rStyle w:val="FontStyle18"/>
          <w:sz w:val="28"/>
          <w:szCs w:val="28"/>
          <w:lang w:val="uk-UA" w:eastAsia="uk-UA"/>
        </w:rPr>
        <w:t>», «Про загальну середню освіту»</w:t>
      </w:r>
      <w:r w:rsidR="00E11D37" w:rsidRPr="00730D82">
        <w:rPr>
          <w:rStyle w:val="FontStyle18"/>
          <w:sz w:val="28"/>
          <w:szCs w:val="28"/>
          <w:lang w:val="uk-UA" w:eastAsia="uk-UA"/>
        </w:rPr>
        <w:t xml:space="preserve">, іншими актами законодавства, Положенням про </w:t>
      </w:r>
      <w:r w:rsidR="00D517CC" w:rsidRPr="00730D82">
        <w:rPr>
          <w:rStyle w:val="FontStyle18"/>
          <w:sz w:val="28"/>
          <w:szCs w:val="28"/>
          <w:lang w:val="uk-UA" w:eastAsia="uk-UA"/>
        </w:rPr>
        <w:t>заклад</w:t>
      </w:r>
      <w:r w:rsidR="006360A2" w:rsidRPr="00730D82">
        <w:rPr>
          <w:rStyle w:val="FontStyle18"/>
          <w:sz w:val="28"/>
          <w:szCs w:val="28"/>
          <w:lang w:val="uk-UA" w:eastAsia="uk-UA"/>
        </w:rPr>
        <w:t xml:space="preserve"> загальної середньої</w:t>
      </w:r>
      <w:r w:rsidR="00D517CC" w:rsidRPr="00730D82">
        <w:rPr>
          <w:rStyle w:val="FontStyle18"/>
          <w:sz w:val="28"/>
          <w:szCs w:val="28"/>
          <w:lang w:val="uk-UA" w:eastAsia="uk-UA"/>
        </w:rPr>
        <w:t xml:space="preserve"> освіти</w:t>
      </w:r>
      <w:r w:rsidR="00E11D37" w:rsidRPr="00730D82">
        <w:rPr>
          <w:rStyle w:val="FontStyle18"/>
          <w:sz w:val="28"/>
          <w:szCs w:val="28"/>
          <w:lang w:val="uk-UA" w:eastAsia="uk-UA"/>
        </w:rPr>
        <w:t xml:space="preserve">, цим </w:t>
      </w:r>
      <w:r w:rsidR="00711F3F" w:rsidRPr="00730D82">
        <w:rPr>
          <w:rStyle w:val="FontStyle18"/>
          <w:sz w:val="28"/>
          <w:szCs w:val="28"/>
          <w:lang w:val="uk-UA" w:eastAsia="uk-UA"/>
        </w:rPr>
        <w:t>статутом</w:t>
      </w:r>
      <w:r w:rsidR="00E11D37" w:rsidRPr="00730D82">
        <w:rPr>
          <w:rStyle w:val="FontStyle18"/>
          <w:sz w:val="28"/>
          <w:szCs w:val="28"/>
          <w:lang w:val="uk-UA" w:eastAsia="uk-UA"/>
        </w:rPr>
        <w:t xml:space="preserve">, правилами внутрішнього розпорядку </w:t>
      </w:r>
      <w:r w:rsidR="00E139DF" w:rsidRPr="00730D82">
        <w:rPr>
          <w:rStyle w:val="FontStyle18"/>
          <w:sz w:val="28"/>
          <w:szCs w:val="28"/>
          <w:lang w:val="uk-UA" w:eastAsia="uk-UA"/>
        </w:rPr>
        <w:t>ліцею</w:t>
      </w:r>
      <w:r w:rsidR="00E11D37" w:rsidRPr="00730D82">
        <w:rPr>
          <w:rStyle w:val="FontStyle18"/>
          <w:sz w:val="28"/>
          <w:szCs w:val="28"/>
          <w:lang w:val="uk-UA" w:eastAsia="uk-UA"/>
        </w:rPr>
        <w:t>.</w:t>
      </w:r>
    </w:p>
    <w:p w14:paraId="55427B2E" w14:textId="77777777" w:rsidR="00E11D37" w:rsidRPr="00730D82" w:rsidRDefault="00E11D37" w:rsidP="008952AE">
      <w:pPr>
        <w:pStyle w:val="Style8"/>
        <w:widowControl/>
        <w:tabs>
          <w:tab w:val="left" w:pos="542"/>
        </w:tabs>
        <w:spacing w:line="240" w:lineRule="auto"/>
        <w:ind w:firstLine="709"/>
        <w:rPr>
          <w:rStyle w:val="FontStyle18"/>
          <w:sz w:val="2"/>
          <w:szCs w:val="2"/>
          <w:lang w:val="uk-UA" w:eastAsia="uk-UA"/>
        </w:rPr>
      </w:pPr>
    </w:p>
    <w:p w14:paraId="727C87D9" w14:textId="77777777" w:rsidR="00711F3F" w:rsidRPr="00730D82" w:rsidRDefault="00B51F05" w:rsidP="006360A2">
      <w:pPr>
        <w:shd w:val="clear" w:color="auto" w:fill="FFFFFF"/>
        <w:ind w:firstLine="709"/>
        <w:jc w:val="both"/>
        <w:textAlignment w:val="baseline"/>
        <w:rPr>
          <w:rStyle w:val="FontStyle18"/>
          <w:sz w:val="28"/>
          <w:szCs w:val="28"/>
          <w:lang w:val="uk-UA" w:eastAsia="uk-UA"/>
        </w:rPr>
      </w:pPr>
      <w:r w:rsidRPr="00730D82">
        <w:rPr>
          <w:rStyle w:val="FontStyle18"/>
          <w:sz w:val="28"/>
          <w:szCs w:val="28"/>
          <w:lang w:val="uk-UA" w:eastAsia="uk-UA"/>
        </w:rPr>
        <w:t>5</w:t>
      </w:r>
      <w:r w:rsidR="0062542D" w:rsidRPr="00730D82">
        <w:rPr>
          <w:rStyle w:val="FontStyle18"/>
          <w:sz w:val="28"/>
          <w:szCs w:val="28"/>
          <w:lang w:val="uk-UA" w:eastAsia="uk-UA"/>
        </w:rPr>
        <w:t>.3</w:t>
      </w:r>
      <w:r w:rsidR="00645DA6" w:rsidRPr="00730D82">
        <w:rPr>
          <w:rStyle w:val="FontStyle18"/>
          <w:sz w:val="28"/>
          <w:szCs w:val="28"/>
          <w:lang w:val="uk-UA" w:eastAsia="uk-UA"/>
        </w:rPr>
        <w:t>.</w:t>
      </w:r>
      <w:r w:rsidR="008377B8" w:rsidRPr="00730D82">
        <w:rPr>
          <w:rStyle w:val="FontStyle18"/>
          <w:sz w:val="28"/>
          <w:szCs w:val="28"/>
          <w:lang w:val="uk-UA" w:eastAsia="uk-UA"/>
        </w:rPr>
        <w:tab/>
      </w:r>
      <w:r w:rsidR="00711F3F" w:rsidRPr="00730D82">
        <w:rPr>
          <w:rStyle w:val="FontStyle18"/>
          <w:sz w:val="28"/>
          <w:szCs w:val="28"/>
          <w:lang w:val="uk-UA" w:eastAsia="uk-UA"/>
        </w:rPr>
        <w:t>Здобувачі освіти мають право на:</w:t>
      </w:r>
    </w:p>
    <w:p w14:paraId="2E747E81"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34" w:name="n742"/>
      <w:bookmarkStart w:id="35" w:name="n743"/>
      <w:bookmarkStart w:id="36" w:name="n744"/>
      <w:bookmarkEnd w:id="34"/>
      <w:bookmarkEnd w:id="35"/>
      <w:bookmarkEnd w:id="36"/>
      <w:r w:rsidRPr="00730D82">
        <w:rPr>
          <w:color w:val="000000"/>
          <w:sz w:val="28"/>
          <w:szCs w:val="28"/>
        </w:rPr>
        <w:t>якісні освітні послуги;</w:t>
      </w:r>
    </w:p>
    <w:p w14:paraId="4625D947"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37" w:name="n745"/>
      <w:bookmarkEnd w:id="37"/>
      <w:r w:rsidRPr="00730D82">
        <w:rPr>
          <w:color w:val="000000"/>
          <w:sz w:val="28"/>
          <w:szCs w:val="28"/>
        </w:rPr>
        <w:t>справедливе та об’єктивне оцінювання результатів навчання;</w:t>
      </w:r>
    </w:p>
    <w:p w14:paraId="350D5E66"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38" w:name="n746"/>
      <w:bookmarkEnd w:id="38"/>
      <w:r w:rsidRPr="00730D82">
        <w:rPr>
          <w:color w:val="000000"/>
          <w:sz w:val="28"/>
          <w:szCs w:val="28"/>
        </w:rPr>
        <w:t>відзначення успіхів у своїй діяльності;</w:t>
      </w:r>
    </w:p>
    <w:p w14:paraId="5CEB2E38"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39" w:name="n747"/>
      <w:bookmarkEnd w:id="39"/>
      <w:r w:rsidRPr="00730D82">
        <w:rPr>
          <w:color w:val="000000"/>
          <w:sz w:val="28"/>
          <w:szCs w:val="28"/>
        </w:rPr>
        <w:t>свободу творчої, спортивної, оздоровчої, культурної, просвітницької, наукової і науково-технічної діяльності тощо;</w:t>
      </w:r>
    </w:p>
    <w:p w14:paraId="4558F8E7"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0" w:name="n748"/>
      <w:bookmarkEnd w:id="40"/>
      <w:r w:rsidRPr="00730D82">
        <w:rPr>
          <w:color w:val="000000"/>
          <w:sz w:val="28"/>
          <w:szCs w:val="28"/>
        </w:rPr>
        <w:t>безпечні та нешкідливі умови навчання, утримання і праці;</w:t>
      </w:r>
    </w:p>
    <w:p w14:paraId="0151989A"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1" w:name="n749"/>
      <w:bookmarkEnd w:id="41"/>
      <w:r w:rsidRPr="00730D82">
        <w:rPr>
          <w:color w:val="000000"/>
          <w:sz w:val="28"/>
          <w:szCs w:val="28"/>
        </w:rPr>
        <w:t>повагу людської гідності;</w:t>
      </w:r>
    </w:p>
    <w:p w14:paraId="325807E4"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2" w:name="n750"/>
      <w:bookmarkEnd w:id="42"/>
      <w:r w:rsidRPr="00730D82">
        <w:rPr>
          <w:color w:val="000000"/>
          <w:sz w:val="28"/>
          <w:szCs w:val="28"/>
        </w:rPr>
        <w:t>захист під час освітнього процесу від приниження честі та гідності, будь-яких форм насильства та експлуатації, дискримінації за будь-якою ознакою, пропаганди та агітації, що завдають шкоди здоров’ю здобувача освіти;</w:t>
      </w:r>
    </w:p>
    <w:p w14:paraId="7633754A"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3" w:name="n751"/>
      <w:bookmarkEnd w:id="43"/>
      <w:r w:rsidRPr="00730D82">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sidR="00D42F1F" w:rsidRPr="00730D82">
        <w:rPr>
          <w:color w:val="000000"/>
          <w:sz w:val="28"/>
          <w:szCs w:val="28"/>
        </w:rPr>
        <w:t>ліцею</w:t>
      </w:r>
      <w:r w:rsidRPr="00730D82">
        <w:rPr>
          <w:color w:val="000000"/>
          <w:sz w:val="28"/>
          <w:szCs w:val="28"/>
        </w:rPr>
        <w:t xml:space="preserve"> та послугами його структурних підрозділів у порядку, встановленому </w:t>
      </w:r>
      <w:r w:rsidR="00E139DF" w:rsidRPr="00730D82">
        <w:rPr>
          <w:color w:val="000000"/>
          <w:sz w:val="28"/>
          <w:szCs w:val="28"/>
        </w:rPr>
        <w:t>ліцеєм</w:t>
      </w:r>
      <w:r w:rsidRPr="00730D82">
        <w:rPr>
          <w:color w:val="000000"/>
          <w:sz w:val="28"/>
          <w:szCs w:val="28"/>
        </w:rPr>
        <w:t xml:space="preserve"> відповідно до спеціальних законів;</w:t>
      </w:r>
    </w:p>
    <w:p w14:paraId="2F279DD2"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4" w:name="n752"/>
      <w:bookmarkEnd w:id="44"/>
      <w:r w:rsidRPr="00730D82">
        <w:rPr>
          <w:color w:val="000000"/>
          <w:sz w:val="28"/>
          <w:szCs w:val="28"/>
        </w:rPr>
        <w:t>доступ до інформаційних ресурсів і комунікацій, що використовуються в освітньому процесі та науковій діяльності;</w:t>
      </w:r>
    </w:p>
    <w:p w14:paraId="1DDE3BCF"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5" w:name="n753"/>
      <w:bookmarkEnd w:id="45"/>
      <w:r w:rsidRPr="00730D82">
        <w:rPr>
          <w:color w:val="000000"/>
          <w:sz w:val="28"/>
          <w:szCs w:val="28"/>
        </w:rPr>
        <w:t>забезпечення стипендіями у порядку, встановленому Кабінетом Міністрів України;</w:t>
      </w:r>
    </w:p>
    <w:p w14:paraId="71A948B7"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6" w:name="n754"/>
      <w:bookmarkEnd w:id="46"/>
      <w:r w:rsidRPr="00730D82">
        <w:rPr>
          <w:color w:val="000000"/>
          <w:sz w:val="28"/>
          <w:szCs w:val="28"/>
        </w:rPr>
        <w:t>трудову діяльність у позанавчальний час;</w:t>
      </w:r>
    </w:p>
    <w:p w14:paraId="0657907E"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7" w:name="n755"/>
      <w:bookmarkStart w:id="48" w:name="n756"/>
      <w:bookmarkEnd w:id="47"/>
      <w:bookmarkEnd w:id="48"/>
      <w:r w:rsidRPr="00730D82">
        <w:rPr>
          <w:color w:val="000000"/>
          <w:sz w:val="28"/>
          <w:szCs w:val="28"/>
        </w:rPr>
        <w:t>участь у громадському самоврядуванні та управлінні</w:t>
      </w:r>
      <w:r w:rsidR="002945C0" w:rsidRPr="00730D82">
        <w:rPr>
          <w:color w:val="000000"/>
          <w:sz w:val="28"/>
          <w:szCs w:val="28"/>
        </w:rPr>
        <w:t xml:space="preserve"> ліцеєм</w:t>
      </w:r>
      <w:r w:rsidRPr="00730D82">
        <w:rPr>
          <w:color w:val="000000"/>
          <w:sz w:val="28"/>
          <w:szCs w:val="28"/>
        </w:rPr>
        <w:t>;</w:t>
      </w:r>
    </w:p>
    <w:p w14:paraId="684ED690" w14:textId="77777777" w:rsidR="00711F3F" w:rsidRPr="00730D82" w:rsidRDefault="00711F3F" w:rsidP="0077746F">
      <w:pPr>
        <w:pStyle w:val="rvps2"/>
        <w:numPr>
          <w:ilvl w:val="0"/>
          <w:numId w:val="2"/>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49" w:name="n757"/>
      <w:bookmarkEnd w:id="49"/>
      <w:r w:rsidRPr="00730D82">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14:paraId="338A3345" w14:textId="77777777" w:rsidR="00E11D37" w:rsidRPr="00730D82" w:rsidRDefault="00E11D37" w:rsidP="00711F3F">
      <w:pPr>
        <w:pStyle w:val="Style6"/>
        <w:widowControl/>
        <w:spacing w:line="240" w:lineRule="auto"/>
        <w:ind w:firstLine="709"/>
        <w:jc w:val="both"/>
        <w:rPr>
          <w:rStyle w:val="FontStyle18"/>
          <w:sz w:val="6"/>
          <w:szCs w:val="6"/>
          <w:lang w:val="uk-UA" w:eastAsia="uk-UA"/>
        </w:rPr>
      </w:pPr>
    </w:p>
    <w:p w14:paraId="57DDB98D" w14:textId="77777777" w:rsidR="008952AE" w:rsidRPr="00730D82" w:rsidRDefault="00B51F05" w:rsidP="002922FF">
      <w:pPr>
        <w:pStyle w:val="rvps2"/>
        <w:shd w:val="clear" w:color="auto" w:fill="FFFFFF"/>
        <w:spacing w:before="0" w:beforeAutospacing="0" w:after="0" w:afterAutospacing="0"/>
        <w:ind w:firstLine="709"/>
        <w:jc w:val="both"/>
        <w:textAlignment w:val="baseline"/>
        <w:rPr>
          <w:color w:val="000000"/>
          <w:sz w:val="28"/>
          <w:szCs w:val="28"/>
        </w:rPr>
      </w:pPr>
      <w:r w:rsidRPr="00730D82">
        <w:rPr>
          <w:rStyle w:val="FontStyle18"/>
          <w:sz w:val="28"/>
          <w:szCs w:val="28"/>
        </w:rPr>
        <w:t>5</w:t>
      </w:r>
      <w:r w:rsidR="0062542D" w:rsidRPr="00730D82">
        <w:rPr>
          <w:rStyle w:val="FontStyle18"/>
          <w:sz w:val="28"/>
          <w:szCs w:val="28"/>
        </w:rPr>
        <w:t>.</w:t>
      </w:r>
      <w:r w:rsidR="00AF7CCD" w:rsidRPr="00730D82">
        <w:rPr>
          <w:rStyle w:val="FontStyle18"/>
          <w:sz w:val="28"/>
          <w:szCs w:val="28"/>
        </w:rPr>
        <w:t>4</w:t>
      </w:r>
      <w:r w:rsidR="00645DA6" w:rsidRPr="00730D82">
        <w:rPr>
          <w:rStyle w:val="FontStyle18"/>
          <w:sz w:val="28"/>
          <w:szCs w:val="28"/>
        </w:rPr>
        <w:t>.</w:t>
      </w:r>
      <w:r w:rsidR="008377B8" w:rsidRPr="00730D82">
        <w:rPr>
          <w:rStyle w:val="FontStyle18"/>
          <w:sz w:val="28"/>
          <w:szCs w:val="28"/>
        </w:rPr>
        <w:tab/>
      </w:r>
      <w:r w:rsidR="008952AE" w:rsidRPr="00730D82">
        <w:rPr>
          <w:color w:val="000000"/>
          <w:sz w:val="28"/>
          <w:szCs w:val="28"/>
        </w:rPr>
        <w:t>Здобувачі освіти зобов’язані:</w:t>
      </w:r>
    </w:p>
    <w:p w14:paraId="70244E1B" w14:textId="77777777" w:rsidR="00F564B8" w:rsidRPr="00730D82" w:rsidRDefault="008952AE" w:rsidP="0077746F">
      <w:pPr>
        <w:pStyle w:val="rvps2"/>
        <w:numPr>
          <w:ilvl w:val="0"/>
          <w:numId w:val="3"/>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50" w:name="n760"/>
      <w:bookmarkEnd w:id="50"/>
      <w:r w:rsidRPr="00730D82">
        <w:rPr>
          <w:color w:val="000000"/>
          <w:sz w:val="28"/>
          <w:szCs w:val="28"/>
        </w:rPr>
        <w:t>виконувати вимоги освітньої програми (індивідуального навчал</w:t>
      </w:r>
      <w:r w:rsidR="00F564B8" w:rsidRPr="00730D82">
        <w:rPr>
          <w:color w:val="000000"/>
          <w:sz w:val="28"/>
          <w:szCs w:val="28"/>
        </w:rPr>
        <w:t xml:space="preserve">ьного плану за його наявності) </w:t>
      </w:r>
      <w:r w:rsidRPr="00730D82">
        <w:rPr>
          <w:color w:val="000000"/>
          <w:sz w:val="28"/>
          <w:szCs w:val="28"/>
        </w:rPr>
        <w:t>та досягти результатів навчання, передбачених стандартом освіти для відповідного рівня освіти</w:t>
      </w:r>
      <w:r w:rsidR="00F564B8" w:rsidRPr="00730D82">
        <w:rPr>
          <w:color w:val="000000"/>
          <w:sz w:val="28"/>
          <w:szCs w:val="28"/>
        </w:rPr>
        <w:t xml:space="preserve">, дотримуючись принципу </w:t>
      </w:r>
      <w:r w:rsidR="00F564B8" w:rsidRPr="00730D82">
        <w:rPr>
          <w:color w:val="000000"/>
          <w:sz w:val="28"/>
          <w:szCs w:val="28"/>
        </w:rPr>
        <w:lastRenderedPageBreak/>
        <w:t>академічної доброчесності</w:t>
      </w:r>
      <w:r w:rsidRPr="00730D82">
        <w:rPr>
          <w:color w:val="000000"/>
          <w:sz w:val="28"/>
          <w:szCs w:val="28"/>
        </w:rPr>
        <w:t>;</w:t>
      </w:r>
      <w:r w:rsidR="00F564B8" w:rsidRPr="00730D82">
        <w:rPr>
          <w:color w:val="000000"/>
          <w:sz w:val="28"/>
          <w:szCs w:val="28"/>
        </w:rPr>
        <w:t xml:space="preserve"> </w:t>
      </w:r>
      <w:r w:rsidR="009C56A2" w:rsidRPr="00730D82">
        <w:rPr>
          <w:color w:val="000000"/>
          <w:sz w:val="28"/>
          <w:szCs w:val="28"/>
        </w:rPr>
        <w:t>д</w:t>
      </w:r>
      <w:r w:rsidR="00C63FB9" w:rsidRPr="00730D82">
        <w:rPr>
          <w:color w:val="000000"/>
          <w:sz w:val="28"/>
          <w:szCs w:val="28"/>
        </w:rPr>
        <w:t xml:space="preserve">отримання </w:t>
      </w:r>
      <w:r w:rsidR="00F564B8" w:rsidRPr="00730D82">
        <w:rPr>
          <w:color w:val="000000"/>
          <w:sz w:val="28"/>
          <w:szCs w:val="28"/>
        </w:rPr>
        <w:t>академічної доброчесності здобувачами освіти передбачає:</w:t>
      </w:r>
    </w:p>
    <w:p w14:paraId="3BD553A0" w14:textId="77777777" w:rsidR="00F564B8" w:rsidRPr="00730D82" w:rsidRDefault="00F564B8" w:rsidP="0077746F">
      <w:pPr>
        <w:pStyle w:val="rvps2"/>
        <w:numPr>
          <w:ilvl w:val="0"/>
          <w:numId w:val="14"/>
        </w:numPr>
        <w:shd w:val="clear" w:color="auto" w:fill="FFFFFF"/>
        <w:tabs>
          <w:tab w:val="left" w:pos="426"/>
          <w:tab w:val="left" w:pos="1418"/>
        </w:tabs>
        <w:spacing w:before="0" w:beforeAutospacing="0" w:after="0" w:afterAutospacing="0"/>
        <w:ind w:left="0" w:firstLine="426"/>
        <w:jc w:val="both"/>
        <w:textAlignment w:val="baseline"/>
        <w:rPr>
          <w:color w:val="000000"/>
          <w:sz w:val="28"/>
          <w:szCs w:val="28"/>
        </w:rPr>
      </w:pPr>
      <w:bookmarkStart w:id="51" w:name="n622"/>
      <w:bookmarkEnd w:id="51"/>
      <w:r w:rsidRPr="00730D82">
        <w:rPr>
          <w:color w:val="000000"/>
          <w:sz w:val="28"/>
          <w:szCs w:val="28"/>
        </w:rPr>
        <w:t>самостійне виконання навчальних завдань, завдань поточного та підсумкового контролю результатів навчання (для осіб з особливими освітніми потребами ця вимога застосовується з урахуванням їхніх індивідуальних потреб і можливостей);</w:t>
      </w:r>
    </w:p>
    <w:p w14:paraId="01F5F7AC" w14:textId="77777777" w:rsidR="00F564B8" w:rsidRPr="00730D82" w:rsidRDefault="00F564B8" w:rsidP="0077746F">
      <w:pPr>
        <w:pStyle w:val="rvps2"/>
        <w:numPr>
          <w:ilvl w:val="0"/>
          <w:numId w:val="14"/>
        </w:numPr>
        <w:shd w:val="clear" w:color="auto" w:fill="FFFFFF"/>
        <w:tabs>
          <w:tab w:val="left" w:pos="426"/>
          <w:tab w:val="left" w:pos="1418"/>
        </w:tabs>
        <w:spacing w:before="0" w:beforeAutospacing="0" w:after="0" w:afterAutospacing="0"/>
        <w:ind w:left="0" w:firstLine="426"/>
        <w:jc w:val="both"/>
        <w:textAlignment w:val="baseline"/>
        <w:rPr>
          <w:color w:val="000000"/>
          <w:sz w:val="28"/>
          <w:szCs w:val="28"/>
        </w:rPr>
      </w:pPr>
      <w:bookmarkStart w:id="52" w:name="n623"/>
      <w:bookmarkEnd w:id="52"/>
      <w:r w:rsidRPr="00730D82">
        <w:rPr>
          <w:color w:val="000000"/>
          <w:sz w:val="28"/>
          <w:szCs w:val="28"/>
        </w:rPr>
        <w:t>посилання на джерела інформації у разі використання ідей, розробок, тверджень, відомостей;</w:t>
      </w:r>
    </w:p>
    <w:p w14:paraId="542B2D17" w14:textId="77777777" w:rsidR="00F564B8" w:rsidRPr="00730D82" w:rsidRDefault="00F564B8" w:rsidP="0077746F">
      <w:pPr>
        <w:pStyle w:val="rvps2"/>
        <w:numPr>
          <w:ilvl w:val="0"/>
          <w:numId w:val="14"/>
        </w:numPr>
        <w:shd w:val="clear" w:color="auto" w:fill="FFFFFF"/>
        <w:tabs>
          <w:tab w:val="left" w:pos="426"/>
          <w:tab w:val="left" w:pos="1418"/>
        </w:tabs>
        <w:spacing w:before="0" w:beforeAutospacing="0" w:after="0" w:afterAutospacing="0"/>
        <w:ind w:hanging="644"/>
        <w:jc w:val="both"/>
        <w:textAlignment w:val="baseline"/>
        <w:rPr>
          <w:color w:val="000000"/>
          <w:sz w:val="28"/>
          <w:szCs w:val="28"/>
        </w:rPr>
      </w:pPr>
      <w:bookmarkStart w:id="53" w:name="n624"/>
      <w:bookmarkEnd w:id="53"/>
      <w:r w:rsidRPr="00730D82">
        <w:rPr>
          <w:color w:val="000000"/>
          <w:sz w:val="28"/>
          <w:szCs w:val="28"/>
        </w:rPr>
        <w:t>дотримання норм законодавства про авторське право і суміжні права;</w:t>
      </w:r>
    </w:p>
    <w:p w14:paraId="176DC0A0" w14:textId="77777777" w:rsidR="00F564B8" w:rsidRPr="00730D82" w:rsidRDefault="00F564B8" w:rsidP="0077746F">
      <w:pPr>
        <w:pStyle w:val="rvps2"/>
        <w:numPr>
          <w:ilvl w:val="0"/>
          <w:numId w:val="14"/>
        </w:numPr>
        <w:shd w:val="clear" w:color="auto" w:fill="FFFFFF"/>
        <w:tabs>
          <w:tab w:val="left" w:pos="426"/>
          <w:tab w:val="left" w:pos="1418"/>
        </w:tabs>
        <w:spacing w:before="0" w:beforeAutospacing="0" w:after="0" w:afterAutospacing="0"/>
        <w:ind w:left="0" w:firstLine="426"/>
        <w:jc w:val="both"/>
        <w:textAlignment w:val="baseline"/>
        <w:rPr>
          <w:color w:val="000000"/>
          <w:sz w:val="28"/>
          <w:szCs w:val="28"/>
        </w:rPr>
      </w:pPr>
      <w:bookmarkStart w:id="54" w:name="n625"/>
      <w:bookmarkEnd w:id="54"/>
      <w:r w:rsidRPr="00730D82">
        <w:rPr>
          <w:color w:val="000000"/>
          <w:sz w:val="28"/>
          <w:szCs w:val="28"/>
        </w:rPr>
        <w:t xml:space="preserve">надання достовірної інформації про результати власної навчальної (наукової, творчої) діяльності, використані методики </w:t>
      </w:r>
      <w:r w:rsidR="00AF7CCD" w:rsidRPr="00730D82">
        <w:rPr>
          <w:color w:val="000000"/>
          <w:sz w:val="28"/>
          <w:szCs w:val="28"/>
        </w:rPr>
        <w:t>досліджень і джерела інформації;</w:t>
      </w:r>
    </w:p>
    <w:p w14:paraId="68836881" w14:textId="77777777" w:rsidR="00F564B8" w:rsidRPr="00730D82" w:rsidRDefault="00F564B8" w:rsidP="0077746F">
      <w:pPr>
        <w:pStyle w:val="rvps2"/>
        <w:numPr>
          <w:ilvl w:val="0"/>
          <w:numId w:val="3"/>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55" w:name="n761"/>
      <w:bookmarkEnd w:id="55"/>
      <w:r w:rsidRPr="00730D82">
        <w:rPr>
          <w:color w:val="000000"/>
          <w:sz w:val="28"/>
          <w:szCs w:val="28"/>
        </w:rPr>
        <w:t xml:space="preserve">дотримуватися установчих документів, правил внутрішнього розпорядку </w:t>
      </w:r>
      <w:r w:rsidR="00C90D0F" w:rsidRPr="00730D82">
        <w:rPr>
          <w:color w:val="000000"/>
          <w:sz w:val="28"/>
          <w:szCs w:val="28"/>
        </w:rPr>
        <w:t>ліцею</w:t>
      </w:r>
      <w:r w:rsidRPr="00730D82">
        <w:rPr>
          <w:color w:val="000000"/>
          <w:sz w:val="28"/>
          <w:szCs w:val="28"/>
        </w:rPr>
        <w:t>, а також умов договору про надання освітніх послуг (за його наявності).</w:t>
      </w:r>
    </w:p>
    <w:p w14:paraId="144D076A" w14:textId="77777777" w:rsidR="008952AE" w:rsidRPr="00730D82" w:rsidRDefault="008952AE" w:rsidP="0077746F">
      <w:pPr>
        <w:pStyle w:val="rvps2"/>
        <w:numPr>
          <w:ilvl w:val="0"/>
          <w:numId w:val="3"/>
        </w:numPr>
        <w:shd w:val="clear" w:color="auto" w:fill="FFFFFF"/>
        <w:tabs>
          <w:tab w:val="left" w:pos="993"/>
        </w:tabs>
        <w:spacing w:before="0" w:beforeAutospacing="0" w:after="0" w:afterAutospacing="0"/>
        <w:ind w:left="0" w:firstLine="709"/>
        <w:jc w:val="both"/>
        <w:textAlignment w:val="baseline"/>
        <w:rPr>
          <w:color w:val="000000"/>
          <w:sz w:val="28"/>
          <w:szCs w:val="28"/>
        </w:rPr>
      </w:pPr>
      <w:r w:rsidRPr="00730D82">
        <w:rPr>
          <w:color w:val="000000"/>
          <w:sz w:val="28"/>
          <w:szCs w:val="28"/>
        </w:rPr>
        <w:t>поважати гідність, права, свободи та законні інтереси всіх учасників освітнього процесу, дотримуватися етичних норм;</w:t>
      </w:r>
    </w:p>
    <w:p w14:paraId="6A222C38" w14:textId="77777777" w:rsidR="008952AE" w:rsidRPr="00730D82" w:rsidRDefault="008952AE" w:rsidP="0077746F">
      <w:pPr>
        <w:pStyle w:val="rvps2"/>
        <w:numPr>
          <w:ilvl w:val="0"/>
          <w:numId w:val="3"/>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56" w:name="n762"/>
      <w:bookmarkEnd w:id="56"/>
      <w:r w:rsidRPr="00730D82">
        <w:rPr>
          <w:color w:val="000000"/>
          <w:sz w:val="28"/>
          <w:szCs w:val="28"/>
        </w:rPr>
        <w:t>відповідально та дбайливо ставитися до власного здоров’</w:t>
      </w:r>
      <w:r w:rsidR="00AF7CCD" w:rsidRPr="00730D82">
        <w:rPr>
          <w:color w:val="000000"/>
          <w:sz w:val="28"/>
          <w:szCs w:val="28"/>
        </w:rPr>
        <w:t>я, здоров’я оточуючих, довкілля.</w:t>
      </w:r>
    </w:p>
    <w:p w14:paraId="3C0761D2" w14:textId="77777777" w:rsidR="005270BF" w:rsidRPr="00730D82" w:rsidRDefault="008952AE" w:rsidP="005270BF">
      <w:pPr>
        <w:pStyle w:val="rvps2"/>
        <w:shd w:val="clear" w:color="auto" w:fill="FFFFFF"/>
        <w:spacing w:before="0" w:beforeAutospacing="0" w:after="0" w:afterAutospacing="0"/>
        <w:ind w:firstLine="709"/>
        <w:jc w:val="both"/>
        <w:textAlignment w:val="baseline"/>
        <w:rPr>
          <w:color w:val="000000"/>
          <w:sz w:val="28"/>
          <w:szCs w:val="28"/>
        </w:rPr>
      </w:pPr>
      <w:bookmarkStart w:id="57" w:name="n763"/>
      <w:bookmarkStart w:id="58" w:name="n764"/>
      <w:bookmarkEnd w:id="57"/>
      <w:bookmarkEnd w:id="58"/>
      <w:r w:rsidRPr="00730D82">
        <w:rPr>
          <w:color w:val="000000"/>
          <w:sz w:val="28"/>
          <w:szCs w:val="28"/>
        </w:rPr>
        <w:t xml:space="preserve">Здобувачі освіти мають також інші права та обов’язки, передбачені законодавством та установчими документами </w:t>
      </w:r>
      <w:r w:rsidR="004758A1" w:rsidRPr="00730D82">
        <w:rPr>
          <w:color w:val="000000"/>
          <w:sz w:val="28"/>
          <w:szCs w:val="28"/>
        </w:rPr>
        <w:t>ліцею</w:t>
      </w:r>
      <w:r w:rsidRPr="00730D82">
        <w:rPr>
          <w:color w:val="000000"/>
          <w:sz w:val="28"/>
          <w:szCs w:val="28"/>
        </w:rPr>
        <w:t>.</w:t>
      </w:r>
      <w:bookmarkStart w:id="59" w:name="n765"/>
      <w:bookmarkEnd w:id="59"/>
    </w:p>
    <w:p w14:paraId="02408A56" w14:textId="77777777" w:rsidR="008952AE" w:rsidRPr="00730D82" w:rsidRDefault="008952AE" w:rsidP="005270BF">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Залучення здобувачів освіти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рішенням Кабінету Міністрів України.</w:t>
      </w:r>
    </w:p>
    <w:p w14:paraId="0107BEF1" w14:textId="77777777" w:rsidR="00D517CC" w:rsidRPr="00730D82" w:rsidRDefault="00B51F05" w:rsidP="00D517CC">
      <w:pPr>
        <w:pStyle w:val="Style8"/>
        <w:widowControl/>
        <w:tabs>
          <w:tab w:val="left" w:pos="494"/>
        </w:tabs>
        <w:spacing w:line="240" w:lineRule="auto"/>
        <w:ind w:firstLine="709"/>
        <w:rPr>
          <w:rStyle w:val="FontStyle18"/>
          <w:sz w:val="28"/>
          <w:szCs w:val="28"/>
          <w:lang w:val="uk-UA" w:eastAsia="uk-UA"/>
        </w:rPr>
      </w:pPr>
      <w:r w:rsidRPr="00730D82">
        <w:rPr>
          <w:rStyle w:val="FontStyle18"/>
          <w:sz w:val="28"/>
          <w:szCs w:val="28"/>
          <w:lang w:val="uk-UA" w:eastAsia="uk-UA"/>
        </w:rPr>
        <w:t>5</w:t>
      </w:r>
      <w:r w:rsidR="0050560C" w:rsidRPr="00730D82">
        <w:rPr>
          <w:rStyle w:val="FontStyle18"/>
          <w:sz w:val="28"/>
          <w:szCs w:val="28"/>
          <w:lang w:val="uk-UA" w:eastAsia="uk-UA"/>
        </w:rPr>
        <w:t>.</w:t>
      </w:r>
      <w:r w:rsidR="00AF7CCD" w:rsidRPr="00730D82">
        <w:rPr>
          <w:rStyle w:val="FontStyle18"/>
          <w:sz w:val="28"/>
          <w:szCs w:val="28"/>
          <w:lang w:val="uk-UA" w:eastAsia="uk-UA"/>
        </w:rPr>
        <w:t>5</w:t>
      </w:r>
      <w:r w:rsidR="00645DA6" w:rsidRPr="00730D82">
        <w:rPr>
          <w:rStyle w:val="FontStyle18"/>
          <w:sz w:val="28"/>
          <w:szCs w:val="28"/>
          <w:lang w:val="uk-UA" w:eastAsia="uk-UA"/>
        </w:rPr>
        <w:t>.</w:t>
      </w:r>
      <w:r w:rsidR="008377B8" w:rsidRPr="00730D82">
        <w:rPr>
          <w:rStyle w:val="FontStyle18"/>
          <w:sz w:val="28"/>
          <w:szCs w:val="28"/>
          <w:lang w:val="uk-UA" w:eastAsia="uk-UA"/>
        </w:rPr>
        <w:tab/>
      </w:r>
      <w:r w:rsidR="00D517CC" w:rsidRPr="00730D82">
        <w:rPr>
          <w:rStyle w:val="FontStyle18"/>
          <w:sz w:val="28"/>
          <w:szCs w:val="28"/>
          <w:lang w:val="uk-UA" w:eastAsia="uk-UA"/>
        </w:rPr>
        <w:t>Педагогічним працівником повинна бути особа з високими моральними якостями, яка має відповідну педагогічну освіту та/або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14:paraId="2134D1C9" w14:textId="77777777" w:rsidR="00E11D37" w:rsidRPr="00730D82" w:rsidRDefault="00B51F05" w:rsidP="005723A3">
      <w:pPr>
        <w:pStyle w:val="Style8"/>
        <w:widowControl/>
        <w:tabs>
          <w:tab w:val="left" w:pos="514"/>
        </w:tabs>
        <w:spacing w:line="240" w:lineRule="auto"/>
        <w:ind w:firstLine="709"/>
        <w:rPr>
          <w:rStyle w:val="FontStyle18"/>
          <w:sz w:val="28"/>
          <w:szCs w:val="28"/>
          <w:lang w:val="uk-UA" w:eastAsia="uk-UA"/>
        </w:rPr>
      </w:pPr>
      <w:r w:rsidRPr="00730D82">
        <w:rPr>
          <w:rStyle w:val="FontStyle18"/>
          <w:sz w:val="28"/>
          <w:szCs w:val="28"/>
          <w:lang w:val="uk-UA" w:eastAsia="uk-UA"/>
        </w:rPr>
        <w:t>5</w:t>
      </w:r>
      <w:r w:rsidR="0050560C" w:rsidRPr="00730D82">
        <w:rPr>
          <w:rStyle w:val="FontStyle18"/>
          <w:sz w:val="28"/>
          <w:szCs w:val="28"/>
          <w:lang w:val="uk-UA" w:eastAsia="uk-UA"/>
        </w:rPr>
        <w:t>.</w:t>
      </w:r>
      <w:r w:rsidR="00AF7CCD" w:rsidRPr="00730D82">
        <w:rPr>
          <w:rStyle w:val="FontStyle18"/>
          <w:sz w:val="28"/>
          <w:szCs w:val="28"/>
          <w:lang w:val="uk-UA" w:eastAsia="uk-UA"/>
        </w:rPr>
        <w:t>6</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До п</w:t>
      </w:r>
      <w:r w:rsidR="00615C2F" w:rsidRPr="00730D82">
        <w:rPr>
          <w:rStyle w:val="FontStyle18"/>
          <w:sz w:val="28"/>
          <w:szCs w:val="28"/>
          <w:lang w:val="uk-UA" w:eastAsia="uk-UA"/>
        </w:rPr>
        <w:t xml:space="preserve">едагогічної діяльності у </w:t>
      </w:r>
      <w:r w:rsidR="008E41DB" w:rsidRPr="00730D82">
        <w:rPr>
          <w:rStyle w:val="FontStyle18"/>
          <w:sz w:val="28"/>
          <w:szCs w:val="28"/>
          <w:lang w:val="uk-UA" w:eastAsia="uk-UA"/>
        </w:rPr>
        <w:t>ліцеї</w:t>
      </w:r>
      <w:r w:rsidR="00E11D37" w:rsidRPr="00730D82">
        <w:rPr>
          <w:rStyle w:val="FontStyle18"/>
          <w:sz w:val="28"/>
          <w:szCs w:val="28"/>
          <w:lang w:val="uk-UA" w:eastAsia="uk-UA"/>
        </w:rPr>
        <w:t xml:space="preserve"> не допускаються особи, яким вона заборонена за медичними показаннями, за вироком суду. Перелік медичних протипоказань щодо провадження педагогічної діяльності встановлюється законодавством.</w:t>
      </w:r>
    </w:p>
    <w:p w14:paraId="0260D945" w14:textId="77777777" w:rsidR="00E11D37" w:rsidRPr="00730D82" w:rsidRDefault="00B51F05" w:rsidP="005723A3">
      <w:pPr>
        <w:pStyle w:val="Style8"/>
        <w:widowControl/>
        <w:tabs>
          <w:tab w:val="left" w:pos="720"/>
        </w:tabs>
        <w:spacing w:line="240" w:lineRule="auto"/>
        <w:ind w:firstLine="709"/>
        <w:rPr>
          <w:rStyle w:val="FontStyle18"/>
          <w:sz w:val="28"/>
          <w:szCs w:val="28"/>
          <w:lang w:val="uk-UA" w:eastAsia="uk-UA"/>
        </w:rPr>
      </w:pPr>
      <w:r w:rsidRPr="00730D82">
        <w:rPr>
          <w:rStyle w:val="FontStyle18"/>
          <w:sz w:val="28"/>
          <w:szCs w:val="28"/>
          <w:lang w:val="uk-UA" w:eastAsia="uk-UA"/>
        </w:rPr>
        <w:t>5</w:t>
      </w:r>
      <w:r w:rsidR="00074E43" w:rsidRPr="00730D82">
        <w:rPr>
          <w:rStyle w:val="FontStyle18"/>
          <w:sz w:val="28"/>
          <w:szCs w:val="28"/>
          <w:lang w:val="uk-UA" w:eastAsia="uk-UA"/>
        </w:rPr>
        <w:t>.</w:t>
      </w:r>
      <w:r w:rsidR="00AF7CCD" w:rsidRPr="00730D82">
        <w:rPr>
          <w:rStyle w:val="FontStyle18"/>
          <w:sz w:val="28"/>
          <w:szCs w:val="28"/>
          <w:lang w:val="uk-UA" w:eastAsia="uk-UA"/>
        </w:rPr>
        <w:t>7</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 xml:space="preserve">Призначення на посаду, звільнення з посади педагогічних та інших працівників </w:t>
      </w:r>
      <w:r w:rsidR="006B08B7" w:rsidRPr="00730D82">
        <w:rPr>
          <w:rStyle w:val="FontStyle18"/>
          <w:sz w:val="28"/>
          <w:szCs w:val="28"/>
          <w:lang w:val="uk-UA" w:eastAsia="uk-UA"/>
        </w:rPr>
        <w:t>ліцею</w:t>
      </w:r>
      <w:r w:rsidR="00E11D37" w:rsidRPr="00730D82">
        <w:rPr>
          <w:rStyle w:val="FontStyle18"/>
          <w:sz w:val="28"/>
          <w:szCs w:val="28"/>
          <w:lang w:val="uk-UA" w:eastAsia="uk-UA"/>
        </w:rPr>
        <w:t xml:space="preserve">, інші трудові відносини регулюються законодавством про працю, Законом України </w:t>
      </w:r>
      <w:r w:rsidR="00AF7CCD" w:rsidRPr="00730D82">
        <w:rPr>
          <w:rStyle w:val="FontStyle18"/>
          <w:sz w:val="28"/>
          <w:szCs w:val="28"/>
          <w:lang w:val="uk-UA" w:eastAsia="uk-UA"/>
        </w:rPr>
        <w:t>«</w:t>
      </w:r>
      <w:r w:rsidR="00E11D37" w:rsidRPr="00730D82">
        <w:rPr>
          <w:rStyle w:val="FontStyle18"/>
          <w:sz w:val="28"/>
          <w:szCs w:val="28"/>
          <w:lang w:val="uk-UA" w:eastAsia="uk-UA"/>
        </w:rPr>
        <w:t>Про загальну середню освіту</w:t>
      </w:r>
      <w:r w:rsidR="00AF7CCD" w:rsidRPr="00730D82">
        <w:rPr>
          <w:rStyle w:val="FontStyle18"/>
          <w:sz w:val="28"/>
          <w:szCs w:val="28"/>
          <w:lang w:val="uk-UA" w:eastAsia="uk-UA"/>
        </w:rPr>
        <w:t>»</w:t>
      </w:r>
      <w:r w:rsidR="00E11D37" w:rsidRPr="00730D82">
        <w:rPr>
          <w:rStyle w:val="FontStyle18"/>
          <w:sz w:val="28"/>
          <w:szCs w:val="28"/>
          <w:lang w:val="uk-UA" w:eastAsia="uk-UA"/>
        </w:rPr>
        <w:t xml:space="preserve"> та іншими законодавчими актами.</w:t>
      </w:r>
    </w:p>
    <w:p w14:paraId="587BD6D0" w14:textId="77777777" w:rsidR="00E11D37" w:rsidRPr="00730D82" w:rsidRDefault="00B51F05" w:rsidP="005723A3">
      <w:pPr>
        <w:pStyle w:val="Style8"/>
        <w:widowControl/>
        <w:tabs>
          <w:tab w:val="left" w:pos="638"/>
        </w:tabs>
        <w:spacing w:line="240" w:lineRule="auto"/>
        <w:ind w:firstLine="709"/>
        <w:rPr>
          <w:rStyle w:val="FontStyle18"/>
          <w:sz w:val="28"/>
          <w:szCs w:val="28"/>
          <w:lang w:val="uk-UA" w:eastAsia="uk-UA"/>
        </w:rPr>
      </w:pPr>
      <w:r w:rsidRPr="00730D82">
        <w:rPr>
          <w:rStyle w:val="FontStyle18"/>
          <w:sz w:val="28"/>
          <w:szCs w:val="28"/>
          <w:lang w:val="uk-UA" w:eastAsia="uk-UA"/>
        </w:rPr>
        <w:t>5</w:t>
      </w:r>
      <w:r w:rsidR="00074E43" w:rsidRPr="00730D82">
        <w:rPr>
          <w:rStyle w:val="FontStyle18"/>
          <w:sz w:val="28"/>
          <w:szCs w:val="28"/>
          <w:lang w:val="uk-UA" w:eastAsia="uk-UA"/>
        </w:rPr>
        <w:t>.</w:t>
      </w:r>
      <w:r w:rsidR="00AF7CCD" w:rsidRPr="00730D82">
        <w:rPr>
          <w:rStyle w:val="FontStyle18"/>
          <w:sz w:val="28"/>
          <w:szCs w:val="28"/>
          <w:lang w:val="uk-UA" w:eastAsia="uk-UA"/>
        </w:rPr>
        <w:t>8</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Обсяг педагогічного навантаження вчителів визначається відповідно до з</w:t>
      </w:r>
      <w:r w:rsidR="003A676D" w:rsidRPr="00730D82">
        <w:rPr>
          <w:rStyle w:val="FontStyle18"/>
          <w:sz w:val="28"/>
          <w:szCs w:val="28"/>
          <w:lang w:val="uk-UA" w:eastAsia="uk-UA"/>
        </w:rPr>
        <w:t>аконодавства керівником ліцею.</w:t>
      </w:r>
    </w:p>
    <w:p w14:paraId="21ECC83D" w14:textId="77777777" w:rsidR="00E11D37" w:rsidRPr="00730D82" w:rsidRDefault="00E11D37" w:rsidP="005723A3">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t>Обсяг педагогічного навантаження може бути менше тарифної ставки (посадового окладу) лише за письмовою згодою педагогічного працівника.</w:t>
      </w:r>
    </w:p>
    <w:p w14:paraId="13CA96B8" w14:textId="77777777" w:rsidR="00E11D37" w:rsidRPr="00730D82" w:rsidRDefault="00E11D37" w:rsidP="005723A3">
      <w:pPr>
        <w:pStyle w:val="Style12"/>
        <w:widowControl/>
        <w:spacing w:line="240" w:lineRule="auto"/>
        <w:ind w:firstLine="709"/>
        <w:rPr>
          <w:rStyle w:val="FontStyle18"/>
          <w:sz w:val="28"/>
          <w:szCs w:val="28"/>
          <w:lang w:val="uk-UA" w:eastAsia="uk-UA"/>
        </w:rPr>
      </w:pPr>
      <w:r w:rsidRPr="00730D82">
        <w:rPr>
          <w:rStyle w:val="FontStyle18"/>
          <w:sz w:val="28"/>
          <w:szCs w:val="28"/>
          <w:lang w:val="uk-UA" w:eastAsia="uk-UA"/>
        </w:rPr>
        <w:lastRenderedPageBreak/>
        <w:t>Перерозподіл педагогічного навантаження протягом навчального року допускається лише в разі зміни кількості годин для вивчення окремих предметів, що передбачається навчальним планом, або за письмовою згодою педагогічного працівника з дотриманням вимог законодавства про працю.</w:t>
      </w:r>
    </w:p>
    <w:p w14:paraId="5E04BA0E" w14:textId="77777777" w:rsidR="006A2C3D" w:rsidRPr="00730D82" w:rsidRDefault="00B51F05" w:rsidP="008952AE">
      <w:pPr>
        <w:pStyle w:val="rvps2"/>
        <w:shd w:val="clear" w:color="auto" w:fill="FFFFFF"/>
        <w:spacing w:before="0" w:beforeAutospacing="0" w:after="0" w:afterAutospacing="0"/>
        <w:ind w:firstLine="709"/>
        <w:jc w:val="both"/>
        <w:textAlignment w:val="baseline"/>
        <w:rPr>
          <w:sz w:val="28"/>
          <w:szCs w:val="28"/>
        </w:rPr>
      </w:pPr>
      <w:r w:rsidRPr="00730D82">
        <w:rPr>
          <w:rStyle w:val="FontStyle18"/>
          <w:sz w:val="28"/>
          <w:szCs w:val="28"/>
        </w:rPr>
        <w:t>5</w:t>
      </w:r>
      <w:r w:rsidR="00074E43" w:rsidRPr="00730D82">
        <w:rPr>
          <w:rStyle w:val="FontStyle18"/>
          <w:sz w:val="28"/>
          <w:szCs w:val="28"/>
        </w:rPr>
        <w:t>.</w:t>
      </w:r>
      <w:r w:rsidR="00AF7CCD" w:rsidRPr="00730D82">
        <w:rPr>
          <w:rStyle w:val="FontStyle18"/>
          <w:sz w:val="28"/>
          <w:szCs w:val="28"/>
        </w:rPr>
        <w:t>9</w:t>
      </w:r>
      <w:r w:rsidR="00645DA6" w:rsidRPr="00730D82">
        <w:rPr>
          <w:rStyle w:val="FontStyle18"/>
          <w:sz w:val="28"/>
          <w:szCs w:val="28"/>
        </w:rPr>
        <w:t>.</w:t>
      </w:r>
      <w:r w:rsidR="008377B8" w:rsidRPr="00730D82">
        <w:rPr>
          <w:rStyle w:val="FontStyle18"/>
          <w:sz w:val="28"/>
          <w:szCs w:val="28"/>
        </w:rPr>
        <w:tab/>
      </w:r>
      <w:r w:rsidR="006A2C3D" w:rsidRPr="00730D82">
        <w:rPr>
          <w:sz w:val="28"/>
          <w:szCs w:val="28"/>
        </w:rPr>
        <w:t xml:space="preserve">Заступник керівника, педагогічні та інші працівники </w:t>
      </w:r>
      <w:r w:rsidR="006B08B7" w:rsidRPr="00730D82">
        <w:rPr>
          <w:sz w:val="28"/>
          <w:szCs w:val="28"/>
        </w:rPr>
        <w:t>ліцею</w:t>
      </w:r>
      <w:r w:rsidR="006A2C3D" w:rsidRPr="00730D82">
        <w:rPr>
          <w:sz w:val="28"/>
          <w:szCs w:val="28"/>
        </w:rPr>
        <w:t xml:space="preserve"> призначаються на посади та звільняються з посад керівником ліцею. Керівник має право оголосити конкурс на вакантну посаду.</w:t>
      </w:r>
    </w:p>
    <w:p w14:paraId="7662812D" w14:textId="77777777" w:rsidR="00E11D37" w:rsidRPr="00730D82" w:rsidRDefault="00E26B94" w:rsidP="005723A3">
      <w:pPr>
        <w:pStyle w:val="Style8"/>
        <w:widowControl/>
        <w:tabs>
          <w:tab w:val="left" w:pos="720"/>
        </w:tabs>
        <w:spacing w:line="240" w:lineRule="auto"/>
        <w:ind w:firstLine="709"/>
        <w:rPr>
          <w:rStyle w:val="FontStyle18"/>
          <w:sz w:val="28"/>
          <w:szCs w:val="28"/>
          <w:lang w:val="uk-UA" w:eastAsia="uk-UA"/>
        </w:rPr>
      </w:pPr>
      <w:r w:rsidRPr="00730D82">
        <w:rPr>
          <w:rStyle w:val="FontStyle18"/>
          <w:sz w:val="28"/>
          <w:szCs w:val="28"/>
          <w:lang w:val="uk-UA" w:eastAsia="uk-UA"/>
        </w:rPr>
        <w:t xml:space="preserve">Керівник </w:t>
      </w:r>
      <w:r w:rsidR="008E41DB" w:rsidRPr="00730D82">
        <w:rPr>
          <w:rStyle w:val="FontStyle18"/>
          <w:sz w:val="28"/>
          <w:szCs w:val="28"/>
          <w:lang w:val="uk-UA" w:eastAsia="uk-UA"/>
        </w:rPr>
        <w:t>ліцею</w:t>
      </w:r>
      <w:r w:rsidR="00E11D37" w:rsidRPr="00730D82">
        <w:rPr>
          <w:rStyle w:val="FontStyle18"/>
          <w:sz w:val="28"/>
          <w:szCs w:val="28"/>
          <w:lang w:val="uk-UA" w:eastAsia="uk-UA"/>
        </w:rPr>
        <w:t xml:space="preserve"> призначає</w:t>
      </w:r>
      <w:r w:rsidRPr="00730D82">
        <w:rPr>
          <w:rStyle w:val="FontStyle18"/>
          <w:sz w:val="28"/>
          <w:szCs w:val="28"/>
          <w:lang w:val="uk-UA" w:eastAsia="uk-UA"/>
        </w:rPr>
        <w:t xml:space="preserve"> </w:t>
      </w:r>
      <w:r w:rsidR="00E11D37" w:rsidRPr="00730D82">
        <w:rPr>
          <w:rStyle w:val="FontStyle18"/>
          <w:sz w:val="28"/>
          <w:szCs w:val="28"/>
          <w:lang w:val="uk-UA" w:eastAsia="uk-UA"/>
        </w:rPr>
        <w:t>класних керівників, завіду</w:t>
      </w:r>
      <w:r w:rsidR="008952AE" w:rsidRPr="00730D82">
        <w:rPr>
          <w:rStyle w:val="FontStyle18"/>
          <w:sz w:val="28"/>
          <w:szCs w:val="28"/>
          <w:lang w:val="uk-UA" w:eastAsia="uk-UA"/>
        </w:rPr>
        <w:t>вачів</w:t>
      </w:r>
      <w:r w:rsidR="00E11D37" w:rsidRPr="00730D82">
        <w:rPr>
          <w:rStyle w:val="FontStyle18"/>
          <w:sz w:val="28"/>
          <w:szCs w:val="28"/>
          <w:lang w:val="uk-UA" w:eastAsia="uk-UA"/>
        </w:rPr>
        <w:t xml:space="preserve"> навчальними кабінетами, майстернями, навчально-дослідними ділянками, права та обов'язки яких визначаються нормативно-правовими актами </w:t>
      </w:r>
      <w:r w:rsidR="00B6758E" w:rsidRPr="00730D82">
        <w:rPr>
          <w:rFonts w:eastAsia="Times New Roman"/>
          <w:color w:val="000000"/>
          <w:sz w:val="28"/>
          <w:szCs w:val="28"/>
          <w:lang w:val="uk-UA" w:eastAsia="uk-UA"/>
        </w:rPr>
        <w:t>центрального органу виконавчої влади у сфері освіти і науки</w:t>
      </w:r>
      <w:r w:rsidR="00E11D37" w:rsidRPr="00730D82">
        <w:rPr>
          <w:rStyle w:val="FontStyle18"/>
          <w:sz w:val="28"/>
          <w:szCs w:val="28"/>
          <w:lang w:val="uk-UA" w:eastAsia="uk-UA"/>
        </w:rPr>
        <w:t xml:space="preserve">, правилами внутрішнього розпорядку та цим </w:t>
      </w:r>
      <w:r w:rsidR="008952AE" w:rsidRPr="00730D82">
        <w:rPr>
          <w:rStyle w:val="FontStyle18"/>
          <w:sz w:val="28"/>
          <w:szCs w:val="28"/>
          <w:lang w:val="uk-UA" w:eastAsia="uk-UA"/>
        </w:rPr>
        <w:t>статутом</w:t>
      </w:r>
      <w:r w:rsidR="00E11D37" w:rsidRPr="00730D82">
        <w:rPr>
          <w:rStyle w:val="FontStyle18"/>
          <w:sz w:val="28"/>
          <w:szCs w:val="28"/>
          <w:lang w:val="uk-UA" w:eastAsia="uk-UA"/>
        </w:rPr>
        <w:t>.</w:t>
      </w:r>
    </w:p>
    <w:p w14:paraId="3C02903D" w14:textId="77777777" w:rsidR="00E11D37" w:rsidRPr="00730D82" w:rsidRDefault="00E11D37" w:rsidP="005723A3">
      <w:pPr>
        <w:pStyle w:val="Style8"/>
        <w:widowControl/>
        <w:tabs>
          <w:tab w:val="left" w:pos="859"/>
        </w:tabs>
        <w:spacing w:line="240" w:lineRule="auto"/>
        <w:ind w:firstLine="709"/>
        <w:rPr>
          <w:rStyle w:val="FontStyle18"/>
          <w:sz w:val="2"/>
          <w:szCs w:val="2"/>
          <w:lang w:val="uk-UA" w:eastAsia="uk-UA"/>
        </w:rPr>
      </w:pPr>
    </w:p>
    <w:p w14:paraId="4964356C" w14:textId="77777777"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5</w:t>
      </w:r>
      <w:r w:rsidR="00552EDF" w:rsidRPr="00730D82">
        <w:rPr>
          <w:rStyle w:val="FontStyle18"/>
          <w:sz w:val="28"/>
          <w:szCs w:val="28"/>
          <w:lang w:val="uk-UA" w:eastAsia="uk-UA"/>
        </w:rPr>
        <w:t>.1</w:t>
      </w:r>
      <w:r w:rsidR="00AF7CCD" w:rsidRPr="00730D82">
        <w:rPr>
          <w:rStyle w:val="FontStyle18"/>
          <w:sz w:val="28"/>
          <w:szCs w:val="28"/>
          <w:lang w:val="uk-UA" w:eastAsia="uk-UA"/>
        </w:rPr>
        <w:t>0</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 xml:space="preserve">Педагогічні </w:t>
      </w:r>
      <w:r w:rsidR="003A676D" w:rsidRPr="00730D82">
        <w:rPr>
          <w:rStyle w:val="FontStyle18"/>
          <w:sz w:val="28"/>
          <w:szCs w:val="28"/>
          <w:lang w:val="uk-UA" w:eastAsia="uk-UA"/>
        </w:rPr>
        <w:t xml:space="preserve">працівники ліцею </w:t>
      </w:r>
      <w:r w:rsidR="00E11D37" w:rsidRPr="00730D82">
        <w:rPr>
          <w:rStyle w:val="FontStyle18"/>
          <w:sz w:val="28"/>
          <w:szCs w:val="28"/>
          <w:lang w:val="uk-UA" w:eastAsia="uk-UA"/>
        </w:rPr>
        <w:t>підлягають атестації відповідно до порядк</w:t>
      </w:r>
      <w:r w:rsidR="001E1D4E" w:rsidRPr="00730D82">
        <w:rPr>
          <w:rStyle w:val="FontStyle18"/>
          <w:sz w:val="28"/>
          <w:szCs w:val="28"/>
          <w:lang w:val="uk-UA" w:eastAsia="uk-UA"/>
        </w:rPr>
        <w:t xml:space="preserve">у, встановленого </w:t>
      </w:r>
      <w:r w:rsidR="009A6A44" w:rsidRPr="00730D82">
        <w:rPr>
          <w:rFonts w:eastAsia="Times New Roman"/>
          <w:color w:val="000000"/>
          <w:sz w:val="28"/>
          <w:szCs w:val="28"/>
          <w:lang w:val="uk-UA" w:eastAsia="uk-UA"/>
        </w:rPr>
        <w:t>центральним органом виконавчої влади у сфері освіти і науки</w:t>
      </w:r>
      <w:r w:rsidR="00E11D37" w:rsidRPr="00730D82">
        <w:rPr>
          <w:rStyle w:val="FontStyle18"/>
          <w:sz w:val="28"/>
          <w:szCs w:val="28"/>
          <w:lang w:val="uk-UA" w:eastAsia="uk-UA"/>
        </w:rPr>
        <w:t>.</w:t>
      </w:r>
    </w:p>
    <w:p w14:paraId="24625218" w14:textId="77777777" w:rsidR="00EA3AD9" w:rsidRPr="00730D82" w:rsidRDefault="00EA3AD9" w:rsidP="00EA3AD9">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Атестація педагогічних працівників може бути черговою або позачерговою. Педагогічний працівник проходить чергову атестацію не менше одного разу на п’ять років, крім випадків, передбачених законодавством.</w:t>
      </w:r>
    </w:p>
    <w:p w14:paraId="6AF41EBC" w14:textId="77777777" w:rsidR="00A46BBD" w:rsidRPr="00730D82" w:rsidRDefault="00B51F05" w:rsidP="00A46BBD">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5</w:t>
      </w:r>
      <w:r w:rsidR="004758A1" w:rsidRPr="00730D82">
        <w:rPr>
          <w:color w:val="000000"/>
          <w:sz w:val="28"/>
          <w:szCs w:val="28"/>
        </w:rPr>
        <w:t>.1</w:t>
      </w:r>
      <w:r w:rsidR="00AF7CCD" w:rsidRPr="00730D82">
        <w:rPr>
          <w:color w:val="000000"/>
          <w:sz w:val="28"/>
          <w:szCs w:val="28"/>
        </w:rPr>
        <w:t>1</w:t>
      </w:r>
      <w:r w:rsidR="00645DA6" w:rsidRPr="00730D82">
        <w:rPr>
          <w:color w:val="000000"/>
          <w:sz w:val="28"/>
          <w:szCs w:val="28"/>
        </w:rPr>
        <w:t>.</w:t>
      </w:r>
      <w:r w:rsidR="008377B8" w:rsidRPr="00730D82">
        <w:rPr>
          <w:color w:val="000000"/>
          <w:sz w:val="28"/>
          <w:szCs w:val="28"/>
        </w:rPr>
        <w:tab/>
      </w:r>
      <w:r w:rsidR="00A46BBD" w:rsidRPr="00730D82">
        <w:rPr>
          <w:color w:val="000000"/>
          <w:sz w:val="28"/>
          <w:szCs w:val="28"/>
        </w:rPr>
        <w:t>За результатами атестації визначається відповідність педагогічного працівника займаній посаді, присвоюються кваліфікаційні категорії, педагогічні звання. Перелік категорій і педагогічних звань педагогічних працівників визначається Кабінетом Міністрів України.</w:t>
      </w:r>
    </w:p>
    <w:p w14:paraId="324BFF18" w14:textId="77777777" w:rsidR="00EA3AD9" w:rsidRPr="00730D82" w:rsidRDefault="00EA3AD9" w:rsidP="00EA3AD9">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Рішення атестаційної комісії може бути підставою для звільнення педагогічного працівника з роботи у порядку, встановленому законодавством.</w:t>
      </w:r>
    </w:p>
    <w:p w14:paraId="28860BAB" w14:textId="77777777"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5</w:t>
      </w:r>
      <w:r w:rsidR="00552EDF" w:rsidRPr="00730D82">
        <w:rPr>
          <w:rStyle w:val="FontStyle18"/>
          <w:sz w:val="28"/>
          <w:szCs w:val="28"/>
          <w:lang w:val="uk-UA" w:eastAsia="uk-UA"/>
        </w:rPr>
        <w:t>.1</w:t>
      </w:r>
      <w:r w:rsidR="00AF7CCD" w:rsidRPr="00730D82">
        <w:rPr>
          <w:rStyle w:val="FontStyle18"/>
          <w:sz w:val="28"/>
          <w:szCs w:val="28"/>
          <w:lang w:val="uk-UA" w:eastAsia="uk-UA"/>
        </w:rPr>
        <w:t>2</w:t>
      </w:r>
      <w:r w:rsidR="00645DA6" w:rsidRPr="00730D82">
        <w:rPr>
          <w:rStyle w:val="FontStyle18"/>
          <w:sz w:val="28"/>
          <w:szCs w:val="28"/>
          <w:lang w:val="uk-UA" w:eastAsia="uk-UA"/>
        </w:rPr>
        <w:t>.</w:t>
      </w:r>
      <w:r w:rsidR="008377B8" w:rsidRPr="00730D82">
        <w:rPr>
          <w:rStyle w:val="FontStyle18"/>
          <w:sz w:val="28"/>
          <w:szCs w:val="28"/>
          <w:lang w:val="uk-UA" w:eastAsia="uk-UA"/>
        </w:rPr>
        <w:tab/>
      </w:r>
      <w:r w:rsidR="00C95A0B" w:rsidRPr="00730D82">
        <w:rPr>
          <w:rStyle w:val="FontStyle18"/>
          <w:sz w:val="28"/>
          <w:szCs w:val="28"/>
          <w:lang w:val="uk-UA" w:eastAsia="uk-UA"/>
        </w:rPr>
        <w:t xml:space="preserve">Педагогічні працівники </w:t>
      </w:r>
      <w:r w:rsidR="008E41DB" w:rsidRPr="00730D82">
        <w:rPr>
          <w:rStyle w:val="FontStyle18"/>
          <w:sz w:val="28"/>
          <w:szCs w:val="28"/>
          <w:lang w:val="uk-UA" w:eastAsia="uk-UA"/>
        </w:rPr>
        <w:t>ліцею</w:t>
      </w:r>
      <w:r w:rsidR="00E11D37" w:rsidRPr="00730D82">
        <w:rPr>
          <w:rStyle w:val="FontStyle18"/>
          <w:sz w:val="28"/>
          <w:szCs w:val="28"/>
          <w:lang w:val="uk-UA" w:eastAsia="uk-UA"/>
        </w:rPr>
        <w:t xml:space="preserve"> мають право</w:t>
      </w:r>
      <w:r w:rsidR="00DF6D90" w:rsidRPr="00730D82">
        <w:rPr>
          <w:rStyle w:val="FontStyle18"/>
          <w:sz w:val="28"/>
          <w:szCs w:val="28"/>
          <w:lang w:val="uk-UA" w:eastAsia="uk-UA"/>
        </w:rPr>
        <w:t xml:space="preserve"> на</w:t>
      </w:r>
      <w:r w:rsidR="00E11D37" w:rsidRPr="00730D82">
        <w:rPr>
          <w:rStyle w:val="FontStyle18"/>
          <w:sz w:val="28"/>
          <w:szCs w:val="28"/>
          <w:lang w:val="uk-UA" w:eastAsia="uk-UA"/>
        </w:rPr>
        <w:t>:</w:t>
      </w:r>
    </w:p>
    <w:p w14:paraId="397A71B1"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r w:rsidRPr="00730D82">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14:paraId="29687396"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60" w:name="n769"/>
      <w:bookmarkEnd w:id="60"/>
      <w:r w:rsidRPr="00730D82">
        <w:rPr>
          <w:color w:val="000000"/>
          <w:sz w:val="28"/>
          <w:szCs w:val="28"/>
        </w:rPr>
        <w:t>педагогічну ініціативу;</w:t>
      </w:r>
    </w:p>
    <w:p w14:paraId="272704A1"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61" w:name="n770"/>
      <w:bookmarkEnd w:id="61"/>
      <w:r w:rsidRPr="00730D82">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14:paraId="1EE964BD" w14:textId="77777777" w:rsidR="00DF6D90" w:rsidRPr="00730D82" w:rsidRDefault="0094275C" w:rsidP="0077746F">
      <w:pPr>
        <w:pStyle w:val="rvps2"/>
        <w:numPr>
          <w:ilvl w:val="0"/>
          <w:numId w:val="4"/>
        </w:numPr>
        <w:shd w:val="clear" w:color="auto" w:fill="FFFFFF"/>
        <w:tabs>
          <w:tab w:val="left" w:pos="993"/>
        </w:tabs>
        <w:spacing w:before="0" w:beforeAutospacing="0" w:after="0" w:afterAutospacing="0"/>
        <w:ind w:left="0" w:firstLine="450"/>
        <w:jc w:val="both"/>
        <w:textAlignment w:val="baseline"/>
        <w:rPr>
          <w:sz w:val="28"/>
          <w:szCs w:val="28"/>
        </w:rPr>
      </w:pPr>
      <w:bookmarkStart w:id="62" w:name="n771"/>
      <w:bookmarkEnd w:id="62"/>
      <w:r w:rsidRPr="00730D82">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sidR="00D42F1F" w:rsidRPr="00730D82">
        <w:rPr>
          <w:color w:val="000000"/>
          <w:sz w:val="28"/>
          <w:szCs w:val="28"/>
        </w:rPr>
        <w:t>ліцею</w:t>
      </w:r>
      <w:r w:rsidRPr="00730D82">
        <w:rPr>
          <w:color w:val="000000"/>
          <w:sz w:val="28"/>
          <w:szCs w:val="28"/>
        </w:rPr>
        <w:t xml:space="preserve"> та послугами його структурних підрозділів у порядку, встановленому </w:t>
      </w:r>
      <w:r w:rsidR="00A9360B" w:rsidRPr="00730D82">
        <w:rPr>
          <w:color w:val="000000"/>
          <w:sz w:val="28"/>
          <w:szCs w:val="28"/>
        </w:rPr>
        <w:t>ліцеєм</w:t>
      </w:r>
      <w:r w:rsidRPr="00730D82">
        <w:rPr>
          <w:color w:val="000000"/>
          <w:sz w:val="28"/>
          <w:szCs w:val="28"/>
        </w:rPr>
        <w:t xml:space="preserve"> відповідно до спеціальних законів;</w:t>
      </w:r>
    </w:p>
    <w:p w14:paraId="7ACA6EBD" w14:textId="77777777" w:rsidR="00780E40" w:rsidRPr="00730D82" w:rsidRDefault="00780E40" w:rsidP="0077746F">
      <w:pPr>
        <w:pStyle w:val="rvps2"/>
        <w:numPr>
          <w:ilvl w:val="0"/>
          <w:numId w:val="4"/>
        </w:numPr>
        <w:shd w:val="clear" w:color="auto" w:fill="FFFFFF"/>
        <w:tabs>
          <w:tab w:val="left" w:pos="993"/>
        </w:tabs>
        <w:spacing w:before="0" w:beforeAutospacing="0" w:after="0" w:afterAutospacing="0"/>
        <w:ind w:left="0" w:firstLine="450"/>
        <w:jc w:val="both"/>
        <w:textAlignment w:val="baseline"/>
        <w:rPr>
          <w:sz w:val="28"/>
          <w:szCs w:val="28"/>
        </w:rPr>
      </w:pPr>
      <w:r w:rsidRPr="00730D82">
        <w:rPr>
          <w:color w:val="000000"/>
          <w:sz w:val="28"/>
          <w:szCs w:val="28"/>
        </w:rPr>
        <w:t xml:space="preserve"> </w:t>
      </w:r>
      <w:bookmarkStart w:id="63" w:name="n772"/>
      <w:bookmarkEnd w:id="63"/>
      <w:r w:rsidR="0094275C" w:rsidRPr="00730D82">
        <w:rPr>
          <w:color w:val="000000"/>
          <w:sz w:val="28"/>
          <w:szCs w:val="28"/>
        </w:rPr>
        <w:t>підвищення кваліфікації, перепідготовку;</w:t>
      </w:r>
      <w:r w:rsidRPr="00730D82">
        <w:rPr>
          <w:color w:val="000000"/>
          <w:sz w:val="28"/>
          <w:szCs w:val="28"/>
        </w:rPr>
        <w:t xml:space="preserve"> </w:t>
      </w:r>
    </w:p>
    <w:p w14:paraId="43073ED2" w14:textId="77777777" w:rsidR="00780E40" w:rsidRPr="00730D82" w:rsidRDefault="00780E40" w:rsidP="0077746F">
      <w:pPr>
        <w:pStyle w:val="rvps2"/>
        <w:numPr>
          <w:ilvl w:val="0"/>
          <w:numId w:val="4"/>
        </w:numPr>
        <w:shd w:val="clear" w:color="auto" w:fill="FFFFFF"/>
        <w:tabs>
          <w:tab w:val="left" w:pos="993"/>
        </w:tabs>
        <w:spacing w:before="0" w:beforeAutospacing="0" w:after="0" w:afterAutospacing="0"/>
        <w:ind w:left="0" w:firstLine="450"/>
        <w:jc w:val="both"/>
        <w:textAlignment w:val="baseline"/>
        <w:rPr>
          <w:sz w:val="28"/>
          <w:szCs w:val="28"/>
        </w:rPr>
      </w:pPr>
      <w:r w:rsidRPr="00730D82">
        <w:rPr>
          <w:sz w:val="28"/>
          <w:szCs w:val="28"/>
        </w:rPr>
        <w:t>щорічне підвищення кваліфікації</w:t>
      </w:r>
      <w:r w:rsidR="004758A1" w:rsidRPr="00730D82">
        <w:rPr>
          <w:sz w:val="28"/>
          <w:szCs w:val="28"/>
        </w:rPr>
        <w:t>, що</w:t>
      </w:r>
      <w:r w:rsidRPr="00730D82">
        <w:rPr>
          <w:sz w:val="28"/>
          <w:szCs w:val="28"/>
        </w:rPr>
        <w:t xml:space="preserve"> здійснюєтьс</w:t>
      </w:r>
      <w:r w:rsidR="00AF7CCD" w:rsidRPr="00730D82">
        <w:rPr>
          <w:sz w:val="28"/>
          <w:szCs w:val="28"/>
        </w:rPr>
        <w:t>я відповідно до Закону України «Про освіту»</w:t>
      </w:r>
      <w:r w:rsidRPr="00730D82">
        <w:rPr>
          <w:sz w:val="28"/>
          <w:szCs w:val="28"/>
        </w:rPr>
        <w:t>. Загальна кількість академічних годин для підвищення кваліфікації педагогічного працівника впродовж п’яти років не може бути меншою за 150 годин, з яких певна кількість годин має бути обов’язково спрямована на вдосконалення знань, вмінь і практичних навичок у частині роботи з дітьми з особливими освітніми потребами;</w:t>
      </w:r>
    </w:p>
    <w:p w14:paraId="0801E95E" w14:textId="77777777" w:rsidR="00B6758E" w:rsidRPr="00730D82" w:rsidRDefault="00B6758E" w:rsidP="0077746F">
      <w:pPr>
        <w:pStyle w:val="rvps2"/>
        <w:numPr>
          <w:ilvl w:val="0"/>
          <w:numId w:val="4"/>
        </w:numPr>
        <w:shd w:val="clear" w:color="auto" w:fill="FFFFFF"/>
        <w:tabs>
          <w:tab w:val="left" w:pos="993"/>
        </w:tabs>
        <w:spacing w:before="0" w:beforeAutospacing="0" w:after="0" w:afterAutospacing="0"/>
        <w:ind w:left="0" w:firstLine="450"/>
        <w:jc w:val="both"/>
        <w:textAlignment w:val="baseline"/>
        <w:rPr>
          <w:sz w:val="28"/>
          <w:szCs w:val="28"/>
        </w:rPr>
      </w:pPr>
      <w:r w:rsidRPr="00730D82">
        <w:rPr>
          <w:sz w:val="28"/>
          <w:szCs w:val="28"/>
        </w:rPr>
        <w:t xml:space="preserve">підвищення кваліфікації може здійснюватися за різними видами (навчання за освітньою програмою, стажування, участь у сертифікаційних програмах, тренінгах, семінарах, семінарах-практикумах, семінарах-нарадах, </w:t>
      </w:r>
      <w:r w:rsidRPr="00730D82">
        <w:rPr>
          <w:sz w:val="28"/>
          <w:szCs w:val="28"/>
        </w:rPr>
        <w:lastRenderedPageBreak/>
        <w:t>семінарах-тренінгах, вебінарах, майстер-класах тощо) та у різних формах (інституційна, дуальна, на робочому місці (на виробництві) тощо);</w:t>
      </w:r>
    </w:p>
    <w:p w14:paraId="4C625DEA" w14:textId="77777777" w:rsidR="00B6758E" w:rsidRPr="00730D82" w:rsidRDefault="00B6758E" w:rsidP="0077746F">
      <w:pPr>
        <w:pStyle w:val="rvps2"/>
        <w:numPr>
          <w:ilvl w:val="0"/>
          <w:numId w:val="4"/>
        </w:numPr>
        <w:shd w:val="clear" w:color="auto" w:fill="FFFFFF"/>
        <w:tabs>
          <w:tab w:val="left" w:pos="993"/>
        </w:tabs>
        <w:spacing w:before="0" w:beforeAutospacing="0" w:after="0" w:afterAutospacing="0"/>
        <w:ind w:left="0" w:firstLine="450"/>
        <w:jc w:val="both"/>
        <w:textAlignment w:val="baseline"/>
        <w:rPr>
          <w:sz w:val="28"/>
          <w:szCs w:val="28"/>
        </w:rPr>
      </w:pPr>
      <w:bookmarkStart w:id="64" w:name="n864"/>
      <w:bookmarkEnd w:id="64"/>
      <w:r w:rsidRPr="00730D82">
        <w:rPr>
          <w:sz w:val="28"/>
          <w:szCs w:val="28"/>
        </w:rPr>
        <w:t>педагогічні працівники мають право підвищувати кваліфікацію у закладах освіти, що мають ліцензію на підвищення кваліфікації або провадять освітню діяльність за акредитованою освітньою програмою. Результати підвищення кваліфікації у таких закладах освіти не потребують окремого визнання і підтвердження;</w:t>
      </w:r>
    </w:p>
    <w:p w14:paraId="74B9BEA2" w14:textId="77777777" w:rsidR="00B6758E" w:rsidRPr="00730D82" w:rsidRDefault="00B6758E" w:rsidP="0077746F">
      <w:pPr>
        <w:pStyle w:val="rvps2"/>
        <w:numPr>
          <w:ilvl w:val="0"/>
          <w:numId w:val="4"/>
        </w:numPr>
        <w:shd w:val="clear" w:color="auto" w:fill="FFFFFF"/>
        <w:tabs>
          <w:tab w:val="left" w:pos="993"/>
        </w:tabs>
        <w:spacing w:before="0" w:beforeAutospacing="0" w:after="0" w:afterAutospacing="0"/>
        <w:ind w:left="0" w:firstLine="450"/>
        <w:jc w:val="both"/>
        <w:textAlignment w:val="baseline"/>
        <w:rPr>
          <w:color w:val="000000"/>
          <w:sz w:val="28"/>
          <w:szCs w:val="28"/>
        </w:rPr>
      </w:pPr>
      <w:bookmarkStart w:id="65" w:name="n865"/>
      <w:bookmarkEnd w:id="65"/>
      <w:r w:rsidRPr="00730D82">
        <w:rPr>
          <w:color w:val="000000"/>
          <w:sz w:val="28"/>
          <w:szCs w:val="28"/>
        </w:rPr>
        <w:t xml:space="preserve">педагогічні працівники мають право підвищувати кваліфікацію в інших суб’єктів освітньої діяльності, фізичних та юридичних осіб. Результати підвищення кваліфікації педагогічного працівника у таких суб’єктів визнаються окремим рішенням педагогічної ради; </w:t>
      </w:r>
    </w:p>
    <w:p w14:paraId="14D34AE2"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66" w:name="n773"/>
      <w:bookmarkEnd w:id="66"/>
      <w:r w:rsidRPr="00730D82">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14:paraId="08EC87A9"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67" w:name="n774"/>
      <w:bookmarkEnd w:id="67"/>
      <w:r w:rsidRPr="00730D82">
        <w:rPr>
          <w:color w:val="000000"/>
          <w:sz w:val="28"/>
          <w:szCs w:val="28"/>
        </w:rPr>
        <w:t>доступ до інформаційних ресурсів і комунікацій, що використовуються в освітньому процесі та науковій діяльності;</w:t>
      </w:r>
    </w:p>
    <w:p w14:paraId="751D23C6"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68" w:name="n775"/>
      <w:bookmarkEnd w:id="68"/>
      <w:r w:rsidRPr="00730D82">
        <w:rPr>
          <w:color w:val="000000"/>
          <w:sz w:val="28"/>
          <w:szCs w:val="28"/>
        </w:rPr>
        <w:t>відзначення успіхів у своїй професійній діяльності;</w:t>
      </w:r>
    </w:p>
    <w:p w14:paraId="79F26AC5"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69" w:name="n776"/>
      <w:bookmarkEnd w:id="69"/>
      <w:r w:rsidRPr="00730D82">
        <w:rPr>
          <w:color w:val="000000"/>
          <w:sz w:val="28"/>
          <w:szCs w:val="28"/>
        </w:rPr>
        <w:t>справедливе та об’єктивне оцінювання своєї професійної діяльності;</w:t>
      </w:r>
    </w:p>
    <w:p w14:paraId="63F713E8"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0" w:name="n777"/>
      <w:bookmarkEnd w:id="70"/>
      <w:r w:rsidRPr="00730D82">
        <w:rPr>
          <w:color w:val="000000"/>
          <w:sz w:val="28"/>
          <w:szCs w:val="28"/>
        </w:rPr>
        <w:t>захист професійної честі та гідності;</w:t>
      </w:r>
    </w:p>
    <w:p w14:paraId="18C38D5D"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1" w:name="n778"/>
      <w:bookmarkEnd w:id="71"/>
      <w:r w:rsidRPr="00730D82">
        <w:rPr>
          <w:color w:val="000000"/>
          <w:sz w:val="28"/>
          <w:szCs w:val="28"/>
        </w:rPr>
        <w:t xml:space="preserve">індивідуальну освітню (наукову, творчу, мистецьку та іншу) діяльність за межами </w:t>
      </w:r>
      <w:r w:rsidR="006B08B7" w:rsidRPr="00730D82">
        <w:rPr>
          <w:color w:val="000000"/>
          <w:sz w:val="28"/>
          <w:szCs w:val="28"/>
        </w:rPr>
        <w:t>ліцею</w:t>
      </w:r>
      <w:r w:rsidRPr="00730D82">
        <w:rPr>
          <w:color w:val="000000"/>
          <w:sz w:val="28"/>
          <w:szCs w:val="28"/>
        </w:rPr>
        <w:t>;</w:t>
      </w:r>
    </w:p>
    <w:p w14:paraId="2112F9B6"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2" w:name="n779"/>
      <w:bookmarkEnd w:id="72"/>
      <w:r w:rsidRPr="00730D82">
        <w:rPr>
          <w:color w:val="000000"/>
          <w:sz w:val="28"/>
          <w:szCs w:val="28"/>
        </w:rPr>
        <w:t>творчу відпустку строком до одного року не більше одного разу на 10 років із зарахуванням до стажу роботи;</w:t>
      </w:r>
    </w:p>
    <w:p w14:paraId="7002752F"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3" w:name="n780"/>
      <w:bookmarkEnd w:id="73"/>
      <w:r w:rsidRPr="00730D82">
        <w:rPr>
          <w:color w:val="000000"/>
          <w:sz w:val="28"/>
          <w:szCs w:val="28"/>
        </w:rPr>
        <w:t>забезпечення житлом у першочерговому порядку, пільгові кредити для індивідуального і кооперативного будівництва;</w:t>
      </w:r>
    </w:p>
    <w:p w14:paraId="29568383"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4" w:name="n781"/>
      <w:bookmarkEnd w:id="74"/>
      <w:r w:rsidRPr="00730D82">
        <w:rPr>
          <w:color w:val="000000"/>
          <w:sz w:val="28"/>
          <w:szCs w:val="28"/>
        </w:rPr>
        <w:t>забезпечення службовим житлом з усіма комунальними зручностями у порядку, передбаченому законодавством;</w:t>
      </w:r>
    </w:p>
    <w:p w14:paraId="770000BE"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5" w:name="n782"/>
      <w:bookmarkEnd w:id="75"/>
      <w:r w:rsidRPr="00730D82">
        <w:rPr>
          <w:color w:val="000000"/>
          <w:sz w:val="28"/>
          <w:szCs w:val="28"/>
        </w:rPr>
        <w:t>безпечні і нешкідливі умови праці;</w:t>
      </w:r>
    </w:p>
    <w:p w14:paraId="56297627"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6" w:name="n783"/>
      <w:bookmarkEnd w:id="76"/>
      <w:r w:rsidRPr="00730D82">
        <w:rPr>
          <w:color w:val="000000"/>
          <w:sz w:val="28"/>
          <w:szCs w:val="28"/>
        </w:rPr>
        <w:t>подовжену оплачувану відпустку;</w:t>
      </w:r>
    </w:p>
    <w:p w14:paraId="0FA69D33"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7" w:name="n784"/>
      <w:bookmarkEnd w:id="77"/>
      <w:r w:rsidRPr="00730D82">
        <w:rPr>
          <w:color w:val="000000"/>
          <w:sz w:val="28"/>
          <w:szCs w:val="28"/>
        </w:rPr>
        <w:t xml:space="preserve">участь у громадському самоврядуванні </w:t>
      </w:r>
      <w:r w:rsidR="006B08B7" w:rsidRPr="00730D82">
        <w:rPr>
          <w:color w:val="000000"/>
          <w:sz w:val="28"/>
          <w:szCs w:val="28"/>
        </w:rPr>
        <w:t>ліцею</w:t>
      </w:r>
      <w:r w:rsidRPr="00730D82">
        <w:rPr>
          <w:color w:val="000000"/>
          <w:sz w:val="28"/>
          <w:szCs w:val="28"/>
        </w:rPr>
        <w:t>;</w:t>
      </w:r>
    </w:p>
    <w:p w14:paraId="05E957A4" w14:textId="77777777" w:rsidR="0094275C" w:rsidRPr="00730D82" w:rsidRDefault="0094275C" w:rsidP="0077746F">
      <w:pPr>
        <w:pStyle w:val="rvps2"/>
        <w:numPr>
          <w:ilvl w:val="0"/>
          <w:numId w:val="4"/>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8" w:name="n785"/>
      <w:bookmarkEnd w:id="78"/>
      <w:r w:rsidRPr="00730D82">
        <w:rPr>
          <w:color w:val="000000"/>
          <w:sz w:val="28"/>
          <w:szCs w:val="28"/>
        </w:rPr>
        <w:t xml:space="preserve">участь у роботі колегіальних органів управління </w:t>
      </w:r>
      <w:r w:rsidR="006B08B7" w:rsidRPr="00730D82">
        <w:rPr>
          <w:color w:val="000000"/>
          <w:sz w:val="28"/>
          <w:szCs w:val="28"/>
        </w:rPr>
        <w:t>ліцею</w:t>
      </w:r>
      <w:r w:rsidRPr="00730D82">
        <w:rPr>
          <w:color w:val="000000"/>
          <w:sz w:val="28"/>
          <w:szCs w:val="28"/>
        </w:rPr>
        <w:t>.</w:t>
      </w:r>
    </w:p>
    <w:p w14:paraId="63D3E533" w14:textId="77777777" w:rsidR="00ED095F"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5</w:t>
      </w:r>
      <w:r w:rsidR="00ED095F" w:rsidRPr="00730D82">
        <w:rPr>
          <w:rStyle w:val="FontStyle18"/>
          <w:sz w:val="28"/>
          <w:szCs w:val="28"/>
          <w:lang w:val="uk-UA" w:eastAsia="uk-UA"/>
        </w:rPr>
        <w:t>.1</w:t>
      </w:r>
      <w:r w:rsidR="00AF7CCD" w:rsidRPr="00730D82">
        <w:rPr>
          <w:rStyle w:val="FontStyle18"/>
          <w:sz w:val="28"/>
          <w:szCs w:val="28"/>
          <w:lang w:val="uk-UA" w:eastAsia="uk-UA"/>
        </w:rPr>
        <w:t>3</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Педагогічні працівники закладу зобов'язані:</w:t>
      </w:r>
    </w:p>
    <w:p w14:paraId="530CBF53"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r w:rsidRPr="00730D82">
        <w:rPr>
          <w:color w:val="000000"/>
          <w:sz w:val="28"/>
          <w:szCs w:val="28"/>
        </w:rPr>
        <w:t>постійно підвищувати свій професійний і загальнокультурний рівні та педагогічну майстерність;</w:t>
      </w:r>
    </w:p>
    <w:p w14:paraId="2B14BF47"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79" w:name="n788"/>
      <w:bookmarkEnd w:id="79"/>
      <w:r w:rsidRPr="00730D82">
        <w:rPr>
          <w:color w:val="000000"/>
          <w:sz w:val="28"/>
          <w:szCs w:val="28"/>
        </w:rPr>
        <w:t>виконувати освітню програму для досягнення здобувачами освіти передбачених нею результатів навчання;</w:t>
      </w:r>
    </w:p>
    <w:p w14:paraId="55FABE64"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80" w:name="n789"/>
      <w:bookmarkEnd w:id="80"/>
      <w:r w:rsidRPr="00730D82">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14:paraId="0F66D3A1" w14:textId="77777777" w:rsidR="00F564B8"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81" w:name="n790"/>
      <w:bookmarkEnd w:id="81"/>
      <w:r w:rsidRPr="00730D82">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r w:rsidR="00F564B8" w:rsidRPr="00730D82">
        <w:rPr>
          <w:color w:val="000000"/>
          <w:sz w:val="28"/>
          <w:szCs w:val="28"/>
        </w:rPr>
        <w:t>;</w:t>
      </w:r>
      <w:r w:rsidR="00A3096E" w:rsidRPr="00730D82">
        <w:rPr>
          <w:color w:val="000000"/>
          <w:sz w:val="28"/>
          <w:szCs w:val="28"/>
        </w:rPr>
        <w:t xml:space="preserve"> д</w:t>
      </w:r>
      <w:r w:rsidR="00F564B8" w:rsidRPr="00730D82">
        <w:rPr>
          <w:color w:val="000000"/>
          <w:sz w:val="28"/>
          <w:szCs w:val="28"/>
        </w:rPr>
        <w:t>отримання академічної доброчесності педагогічними працівниками передбачає:</w:t>
      </w:r>
    </w:p>
    <w:p w14:paraId="76D17E08" w14:textId="77777777" w:rsidR="00F564B8" w:rsidRPr="00730D82" w:rsidRDefault="00F564B8" w:rsidP="0077746F">
      <w:pPr>
        <w:pStyle w:val="rvps2"/>
        <w:numPr>
          <w:ilvl w:val="0"/>
          <w:numId w:val="15"/>
        </w:numPr>
        <w:shd w:val="clear" w:color="auto" w:fill="FFFFFF"/>
        <w:tabs>
          <w:tab w:val="left" w:pos="567"/>
        </w:tabs>
        <w:spacing w:before="0" w:beforeAutospacing="0" w:after="0" w:afterAutospacing="0"/>
        <w:ind w:left="851" w:firstLine="283"/>
        <w:jc w:val="both"/>
        <w:textAlignment w:val="baseline"/>
        <w:rPr>
          <w:color w:val="000000"/>
          <w:sz w:val="28"/>
          <w:szCs w:val="28"/>
        </w:rPr>
      </w:pPr>
      <w:bookmarkStart w:id="82" w:name="n616"/>
      <w:bookmarkEnd w:id="82"/>
      <w:r w:rsidRPr="00730D82">
        <w:rPr>
          <w:color w:val="000000"/>
          <w:sz w:val="28"/>
          <w:szCs w:val="28"/>
        </w:rPr>
        <w:t>посилання на джерела інформації у разі використання ідей, розробок, тверджень, відомостей;</w:t>
      </w:r>
    </w:p>
    <w:p w14:paraId="5DDD0219" w14:textId="77777777" w:rsidR="00F564B8" w:rsidRPr="00730D82" w:rsidRDefault="00F564B8" w:rsidP="0077746F">
      <w:pPr>
        <w:pStyle w:val="rvps2"/>
        <w:numPr>
          <w:ilvl w:val="0"/>
          <w:numId w:val="15"/>
        </w:numPr>
        <w:shd w:val="clear" w:color="auto" w:fill="FFFFFF"/>
        <w:tabs>
          <w:tab w:val="left" w:pos="567"/>
        </w:tabs>
        <w:spacing w:before="0" w:beforeAutospacing="0" w:after="0" w:afterAutospacing="0"/>
        <w:ind w:left="851" w:firstLine="283"/>
        <w:jc w:val="both"/>
        <w:textAlignment w:val="baseline"/>
        <w:rPr>
          <w:color w:val="000000"/>
          <w:sz w:val="28"/>
          <w:szCs w:val="28"/>
        </w:rPr>
      </w:pPr>
      <w:bookmarkStart w:id="83" w:name="n617"/>
      <w:bookmarkEnd w:id="83"/>
      <w:r w:rsidRPr="00730D82">
        <w:rPr>
          <w:color w:val="000000"/>
          <w:sz w:val="28"/>
          <w:szCs w:val="28"/>
        </w:rPr>
        <w:t>дотримання норм законодавства про авторське право і суміжні права;</w:t>
      </w:r>
    </w:p>
    <w:p w14:paraId="02A66967" w14:textId="77777777" w:rsidR="00F564B8" w:rsidRPr="00730D82" w:rsidRDefault="00F564B8" w:rsidP="0077746F">
      <w:pPr>
        <w:pStyle w:val="rvps2"/>
        <w:numPr>
          <w:ilvl w:val="0"/>
          <w:numId w:val="15"/>
        </w:numPr>
        <w:shd w:val="clear" w:color="auto" w:fill="FFFFFF"/>
        <w:tabs>
          <w:tab w:val="left" w:pos="567"/>
        </w:tabs>
        <w:spacing w:before="0" w:beforeAutospacing="0" w:after="0" w:afterAutospacing="0"/>
        <w:ind w:left="851" w:firstLine="283"/>
        <w:jc w:val="both"/>
        <w:textAlignment w:val="baseline"/>
        <w:rPr>
          <w:color w:val="000000"/>
          <w:sz w:val="28"/>
          <w:szCs w:val="28"/>
        </w:rPr>
      </w:pPr>
      <w:bookmarkStart w:id="84" w:name="n618"/>
      <w:bookmarkEnd w:id="84"/>
      <w:r w:rsidRPr="00730D82">
        <w:rPr>
          <w:color w:val="000000"/>
          <w:sz w:val="28"/>
          <w:szCs w:val="28"/>
        </w:rPr>
        <w:lastRenderedPageBreak/>
        <w:t>надання достовірної інформації про методики і результати досліджень, джерела використаної інформації та власну педагогічну (науково-педагогічну, творчу) діяльність;</w:t>
      </w:r>
    </w:p>
    <w:p w14:paraId="4526529C" w14:textId="77777777" w:rsidR="00F564B8" w:rsidRPr="00730D82" w:rsidRDefault="00F564B8" w:rsidP="0077746F">
      <w:pPr>
        <w:pStyle w:val="rvps2"/>
        <w:numPr>
          <w:ilvl w:val="0"/>
          <w:numId w:val="15"/>
        </w:numPr>
        <w:shd w:val="clear" w:color="auto" w:fill="FFFFFF"/>
        <w:tabs>
          <w:tab w:val="left" w:pos="567"/>
        </w:tabs>
        <w:spacing w:before="0" w:beforeAutospacing="0" w:after="0" w:afterAutospacing="0"/>
        <w:ind w:left="851" w:firstLine="283"/>
        <w:jc w:val="both"/>
        <w:textAlignment w:val="baseline"/>
        <w:rPr>
          <w:color w:val="000000"/>
          <w:sz w:val="28"/>
          <w:szCs w:val="28"/>
        </w:rPr>
      </w:pPr>
      <w:bookmarkStart w:id="85" w:name="n619"/>
      <w:bookmarkEnd w:id="85"/>
      <w:r w:rsidRPr="00730D82">
        <w:rPr>
          <w:color w:val="000000"/>
          <w:sz w:val="28"/>
          <w:szCs w:val="28"/>
        </w:rPr>
        <w:t>контроль за дотриманням академічної доброчесності здобувачами освіти;</w:t>
      </w:r>
    </w:p>
    <w:p w14:paraId="6A3BFB5F" w14:textId="77777777" w:rsidR="0094275C" w:rsidRPr="00730D82" w:rsidRDefault="00F564B8" w:rsidP="0077746F">
      <w:pPr>
        <w:pStyle w:val="rvps2"/>
        <w:numPr>
          <w:ilvl w:val="0"/>
          <w:numId w:val="15"/>
        </w:numPr>
        <w:shd w:val="clear" w:color="auto" w:fill="FFFFFF"/>
        <w:tabs>
          <w:tab w:val="left" w:pos="567"/>
        </w:tabs>
        <w:spacing w:before="0" w:beforeAutospacing="0" w:after="0" w:afterAutospacing="0"/>
        <w:ind w:left="851" w:firstLine="283"/>
        <w:jc w:val="both"/>
        <w:textAlignment w:val="baseline"/>
        <w:rPr>
          <w:color w:val="000000"/>
          <w:sz w:val="28"/>
          <w:szCs w:val="28"/>
        </w:rPr>
      </w:pPr>
      <w:bookmarkStart w:id="86" w:name="n620"/>
      <w:bookmarkEnd w:id="86"/>
      <w:r w:rsidRPr="00730D82">
        <w:rPr>
          <w:color w:val="000000"/>
          <w:sz w:val="28"/>
          <w:szCs w:val="28"/>
        </w:rPr>
        <w:t>об’єктивне оцінювання результатів навчання;</w:t>
      </w:r>
    </w:p>
    <w:p w14:paraId="1A274E0C"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87" w:name="n791"/>
      <w:bookmarkEnd w:id="87"/>
      <w:r w:rsidRPr="00730D82">
        <w:rPr>
          <w:color w:val="000000"/>
          <w:sz w:val="28"/>
          <w:szCs w:val="28"/>
        </w:rPr>
        <w:t>дотримуватися педагогічної етики;</w:t>
      </w:r>
    </w:p>
    <w:p w14:paraId="70E9D05D"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88" w:name="n792"/>
      <w:bookmarkEnd w:id="88"/>
      <w:r w:rsidRPr="00730D82">
        <w:rPr>
          <w:color w:val="000000"/>
          <w:sz w:val="28"/>
          <w:szCs w:val="28"/>
        </w:rPr>
        <w:t>поважати гідність, права, свободи і законні інтереси всіх учасників освітнього процесу;</w:t>
      </w:r>
    </w:p>
    <w:p w14:paraId="54EB6DDB"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89" w:name="n793"/>
      <w:bookmarkEnd w:id="89"/>
      <w:r w:rsidRPr="00730D82">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66E23DF4"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90" w:name="n794"/>
      <w:bookmarkEnd w:id="90"/>
      <w:r w:rsidRPr="00730D82">
        <w:rPr>
          <w:color w:val="000000"/>
          <w:sz w:val="28"/>
          <w:szCs w:val="28"/>
        </w:rPr>
        <w:t xml:space="preserve">формувати у здобувачів освіти усвідомлення необхідності додержуватися </w:t>
      </w:r>
      <w:hyperlink r:id="rId8" w:tgtFrame="_blank" w:history="1">
        <w:r w:rsidRPr="00730D82">
          <w:rPr>
            <w:rStyle w:val="a9"/>
            <w:color w:val="000000"/>
            <w:sz w:val="28"/>
            <w:szCs w:val="28"/>
            <w:u w:val="none"/>
            <w:bdr w:val="none" w:sz="0" w:space="0" w:color="auto" w:frame="1"/>
          </w:rPr>
          <w:t>Конституції</w:t>
        </w:r>
      </w:hyperlink>
      <w:r w:rsidRPr="00730D82">
        <w:rPr>
          <w:color w:val="000000"/>
          <w:sz w:val="28"/>
          <w:szCs w:val="28"/>
        </w:rPr>
        <w:t xml:space="preserve"> та законів України, захищати суверенітет і територіальну цілісність України;</w:t>
      </w:r>
    </w:p>
    <w:p w14:paraId="106F99DA"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91" w:name="n795"/>
      <w:bookmarkEnd w:id="91"/>
      <w:r w:rsidRPr="00730D82">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246DFC5D"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92" w:name="n796"/>
      <w:bookmarkEnd w:id="92"/>
      <w:r w:rsidRPr="00730D82">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14:paraId="2A775028"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93" w:name="n797"/>
      <w:bookmarkEnd w:id="93"/>
      <w:r w:rsidRPr="00730D82">
        <w:rPr>
          <w:color w:val="000000"/>
          <w:sz w:val="28"/>
          <w:szCs w:val="28"/>
        </w:rPr>
        <w:t xml:space="preserve">захищати здобувачів освіти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w:t>
      </w:r>
      <w:r w:rsidR="00A9360B" w:rsidRPr="00730D82">
        <w:rPr>
          <w:color w:val="000000"/>
          <w:sz w:val="28"/>
          <w:szCs w:val="28"/>
        </w:rPr>
        <w:t>ліцею</w:t>
      </w:r>
      <w:r w:rsidRPr="00730D82">
        <w:rPr>
          <w:color w:val="000000"/>
          <w:sz w:val="28"/>
          <w:szCs w:val="28"/>
        </w:rPr>
        <w:t xml:space="preserve"> алкогольних напоїв, наркотичних засобів, іншим шкідливим звичкам;</w:t>
      </w:r>
    </w:p>
    <w:p w14:paraId="3E4AD63D" w14:textId="77777777" w:rsidR="0094275C" w:rsidRPr="00730D82" w:rsidRDefault="0094275C" w:rsidP="0077746F">
      <w:pPr>
        <w:pStyle w:val="rvps2"/>
        <w:numPr>
          <w:ilvl w:val="0"/>
          <w:numId w:val="5"/>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94" w:name="n798"/>
      <w:bookmarkEnd w:id="94"/>
      <w:r w:rsidRPr="00730D82">
        <w:rPr>
          <w:color w:val="000000"/>
          <w:sz w:val="28"/>
          <w:szCs w:val="28"/>
        </w:rPr>
        <w:t xml:space="preserve">додержуватися установчих документів та правил внутрішнього розпорядку </w:t>
      </w:r>
      <w:r w:rsidR="004758A1" w:rsidRPr="00730D82">
        <w:rPr>
          <w:color w:val="000000"/>
          <w:sz w:val="28"/>
          <w:szCs w:val="28"/>
        </w:rPr>
        <w:t>ліцею</w:t>
      </w:r>
      <w:r w:rsidRPr="00730D82">
        <w:rPr>
          <w:color w:val="000000"/>
          <w:sz w:val="28"/>
          <w:szCs w:val="28"/>
        </w:rPr>
        <w:t>, виконувати свої посадові обов’язки.</w:t>
      </w:r>
    </w:p>
    <w:p w14:paraId="5809B57B" w14:textId="77777777" w:rsidR="0094275C" w:rsidRPr="00730D82" w:rsidRDefault="00B51F05" w:rsidP="00002956">
      <w:pPr>
        <w:pStyle w:val="rvps2"/>
        <w:shd w:val="clear" w:color="auto" w:fill="FFFFFF"/>
        <w:tabs>
          <w:tab w:val="left" w:pos="993"/>
        </w:tabs>
        <w:spacing w:before="0" w:beforeAutospacing="0" w:after="0" w:afterAutospacing="0"/>
        <w:ind w:firstLine="709"/>
        <w:jc w:val="both"/>
        <w:textAlignment w:val="baseline"/>
        <w:rPr>
          <w:color w:val="000000"/>
          <w:sz w:val="28"/>
          <w:szCs w:val="28"/>
        </w:rPr>
      </w:pPr>
      <w:bookmarkStart w:id="95" w:name="n799"/>
      <w:bookmarkEnd w:id="95"/>
      <w:r w:rsidRPr="00730D82">
        <w:rPr>
          <w:color w:val="000000"/>
          <w:sz w:val="28"/>
          <w:szCs w:val="28"/>
        </w:rPr>
        <w:t>5</w:t>
      </w:r>
      <w:r w:rsidR="00002956" w:rsidRPr="00730D82">
        <w:rPr>
          <w:color w:val="000000"/>
          <w:sz w:val="28"/>
          <w:szCs w:val="28"/>
        </w:rPr>
        <w:t>.1</w:t>
      </w:r>
      <w:r w:rsidR="00AF7CCD" w:rsidRPr="00730D82">
        <w:rPr>
          <w:color w:val="000000"/>
          <w:sz w:val="28"/>
          <w:szCs w:val="28"/>
        </w:rPr>
        <w:t>4</w:t>
      </w:r>
      <w:r w:rsidR="00645DA6" w:rsidRPr="00730D82">
        <w:rPr>
          <w:color w:val="000000"/>
          <w:sz w:val="28"/>
          <w:szCs w:val="28"/>
        </w:rPr>
        <w:t>.</w:t>
      </w:r>
      <w:r w:rsidR="008377B8" w:rsidRPr="00730D82">
        <w:rPr>
          <w:color w:val="000000"/>
          <w:sz w:val="28"/>
          <w:szCs w:val="28"/>
        </w:rPr>
        <w:tab/>
      </w:r>
      <w:r w:rsidR="0094275C" w:rsidRPr="00730D82">
        <w:rPr>
          <w:color w:val="000000"/>
          <w:sz w:val="28"/>
          <w:szCs w:val="28"/>
        </w:rPr>
        <w:t xml:space="preserve">Педагогічні працівники мають також інші права та обов’язки, передбачені законодавством, колективним договором, трудовим договором та/або установчими документами </w:t>
      </w:r>
      <w:r w:rsidR="00002956" w:rsidRPr="00730D82">
        <w:rPr>
          <w:color w:val="000000"/>
          <w:sz w:val="28"/>
          <w:szCs w:val="28"/>
        </w:rPr>
        <w:t>ліцею</w:t>
      </w:r>
      <w:r w:rsidR="0094275C" w:rsidRPr="00730D82">
        <w:rPr>
          <w:color w:val="000000"/>
          <w:sz w:val="28"/>
          <w:szCs w:val="28"/>
        </w:rPr>
        <w:t>.</w:t>
      </w:r>
    </w:p>
    <w:p w14:paraId="078408ED" w14:textId="77777777" w:rsidR="0094275C" w:rsidRPr="00730D82" w:rsidRDefault="00B51F05" w:rsidP="00002956">
      <w:pPr>
        <w:pStyle w:val="rvps2"/>
        <w:shd w:val="clear" w:color="auto" w:fill="FFFFFF"/>
        <w:tabs>
          <w:tab w:val="left" w:pos="993"/>
        </w:tabs>
        <w:spacing w:before="0" w:beforeAutospacing="0" w:after="0" w:afterAutospacing="0"/>
        <w:ind w:firstLine="709"/>
        <w:jc w:val="both"/>
        <w:textAlignment w:val="baseline"/>
        <w:rPr>
          <w:color w:val="000000"/>
          <w:sz w:val="28"/>
          <w:szCs w:val="28"/>
        </w:rPr>
      </w:pPr>
      <w:bookmarkStart w:id="96" w:name="n800"/>
      <w:bookmarkEnd w:id="96"/>
      <w:r w:rsidRPr="00730D82">
        <w:rPr>
          <w:color w:val="000000"/>
          <w:sz w:val="28"/>
          <w:szCs w:val="28"/>
        </w:rPr>
        <w:t>5</w:t>
      </w:r>
      <w:r w:rsidR="00002956" w:rsidRPr="00730D82">
        <w:rPr>
          <w:color w:val="000000"/>
          <w:sz w:val="28"/>
          <w:szCs w:val="28"/>
        </w:rPr>
        <w:t>.1</w:t>
      </w:r>
      <w:r w:rsidR="00AF7CCD" w:rsidRPr="00730D82">
        <w:rPr>
          <w:color w:val="000000"/>
          <w:sz w:val="28"/>
          <w:szCs w:val="28"/>
        </w:rPr>
        <w:t>5</w:t>
      </w:r>
      <w:r w:rsidR="00645DA6" w:rsidRPr="00730D82">
        <w:rPr>
          <w:color w:val="000000"/>
          <w:sz w:val="28"/>
          <w:szCs w:val="28"/>
        </w:rPr>
        <w:t>.</w:t>
      </w:r>
      <w:r w:rsidR="008377B8" w:rsidRPr="00730D82">
        <w:rPr>
          <w:color w:val="000000"/>
          <w:sz w:val="28"/>
          <w:szCs w:val="28"/>
        </w:rPr>
        <w:tab/>
      </w:r>
      <w:r w:rsidR="0094275C" w:rsidRPr="00730D82">
        <w:rPr>
          <w:color w:val="000000"/>
          <w:sz w:val="28"/>
          <w:szCs w:val="28"/>
        </w:rPr>
        <w:t xml:space="preserve">Права та обов’язки інших осіб, які залучаються до освітнього процесу, визначаються законодавством, відповідними договорами та/або установчими документами </w:t>
      </w:r>
      <w:r w:rsidR="004758A1" w:rsidRPr="00730D82">
        <w:rPr>
          <w:color w:val="000000"/>
          <w:sz w:val="28"/>
          <w:szCs w:val="28"/>
        </w:rPr>
        <w:t>ліцею</w:t>
      </w:r>
      <w:r w:rsidR="0094275C" w:rsidRPr="00730D82">
        <w:rPr>
          <w:color w:val="000000"/>
          <w:sz w:val="28"/>
          <w:szCs w:val="28"/>
        </w:rPr>
        <w:t>.</w:t>
      </w:r>
    </w:p>
    <w:p w14:paraId="6F572C62" w14:textId="77777777" w:rsidR="0094275C" w:rsidRPr="00730D82" w:rsidRDefault="00B51F05" w:rsidP="00002956">
      <w:pPr>
        <w:pStyle w:val="rvps2"/>
        <w:shd w:val="clear" w:color="auto" w:fill="FFFFFF"/>
        <w:tabs>
          <w:tab w:val="left" w:pos="993"/>
        </w:tabs>
        <w:spacing w:before="0" w:beforeAutospacing="0" w:after="0" w:afterAutospacing="0"/>
        <w:ind w:firstLine="709"/>
        <w:jc w:val="both"/>
        <w:textAlignment w:val="baseline"/>
        <w:rPr>
          <w:color w:val="000000"/>
          <w:sz w:val="28"/>
          <w:szCs w:val="28"/>
        </w:rPr>
      </w:pPr>
      <w:bookmarkStart w:id="97" w:name="n801"/>
      <w:bookmarkEnd w:id="97"/>
      <w:r w:rsidRPr="00730D82">
        <w:rPr>
          <w:color w:val="000000"/>
          <w:sz w:val="28"/>
          <w:szCs w:val="28"/>
        </w:rPr>
        <w:t>5</w:t>
      </w:r>
      <w:r w:rsidR="00002956" w:rsidRPr="00730D82">
        <w:rPr>
          <w:color w:val="000000"/>
          <w:sz w:val="28"/>
          <w:szCs w:val="28"/>
        </w:rPr>
        <w:t>.1</w:t>
      </w:r>
      <w:r w:rsidR="00AF7CCD" w:rsidRPr="00730D82">
        <w:rPr>
          <w:color w:val="000000"/>
          <w:sz w:val="28"/>
          <w:szCs w:val="28"/>
        </w:rPr>
        <w:t>6</w:t>
      </w:r>
      <w:r w:rsidR="00645DA6" w:rsidRPr="00730D82">
        <w:rPr>
          <w:color w:val="000000"/>
          <w:sz w:val="28"/>
          <w:szCs w:val="28"/>
        </w:rPr>
        <w:t>.</w:t>
      </w:r>
      <w:r w:rsidR="008377B8" w:rsidRPr="00730D82">
        <w:rPr>
          <w:color w:val="000000"/>
          <w:sz w:val="28"/>
          <w:szCs w:val="28"/>
        </w:rPr>
        <w:tab/>
      </w:r>
      <w:r w:rsidR="0094275C" w:rsidRPr="00730D82">
        <w:rPr>
          <w:color w:val="000000"/>
          <w:sz w:val="28"/>
          <w:szCs w:val="28"/>
        </w:rPr>
        <w:t>Відволікання педагогічни</w:t>
      </w:r>
      <w:r w:rsidR="003A676D" w:rsidRPr="00730D82">
        <w:rPr>
          <w:color w:val="000000"/>
          <w:sz w:val="28"/>
          <w:szCs w:val="28"/>
        </w:rPr>
        <w:t xml:space="preserve">х </w:t>
      </w:r>
      <w:r w:rsidR="0094275C" w:rsidRPr="00730D82">
        <w:rPr>
          <w:color w:val="000000"/>
          <w:sz w:val="28"/>
          <w:szCs w:val="28"/>
        </w:rPr>
        <w:t>працівників від виконання професійних обов’язків не допускається, крім випадків, передбачених законодавством.</w:t>
      </w:r>
    </w:p>
    <w:p w14:paraId="7E4EA5F5" w14:textId="77777777" w:rsidR="00E11D37" w:rsidRPr="00730D82" w:rsidRDefault="00B51F05" w:rsidP="00C63FB9">
      <w:pPr>
        <w:pStyle w:val="Style8"/>
        <w:widowControl/>
        <w:tabs>
          <w:tab w:val="left" w:pos="720"/>
        </w:tabs>
        <w:spacing w:line="240" w:lineRule="auto"/>
        <w:ind w:firstLine="709"/>
        <w:rPr>
          <w:rStyle w:val="FontStyle18"/>
          <w:sz w:val="28"/>
          <w:szCs w:val="28"/>
          <w:lang w:val="uk-UA" w:eastAsia="uk-UA"/>
        </w:rPr>
      </w:pPr>
      <w:r w:rsidRPr="00730D82">
        <w:rPr>
          <w:rStyle w:val="FontStyle18"/>
          <w:sz w:val="28"/>
          <w:szCs w:val="28"/>
          <w:lang w:val="uk-UA" w:eastAsia="uk-UA"/>
        </w:rPr>
        <w:t>5</w:t>
      </w:r>
      <w:r w:rsidR="002E35AD" w:rsidRPr="00730D82">
        <w:rPr>
          <w:rStyle w:val="FontStyle18"/>
          <w:sz w:val="28"/>
          <w:szCs w:val="28"/>
          <w:lang w:val="uk-UA" w:eastAsia="uk-UA"/>
        </w:rPr>
        <w:t>.</w:t>
      </w:r>
      <w:r w:rsidR="004758A1" w:rsidRPr="00730D82">
        <w:rPr>
          <w:rStyle w:val="FontStyle18"/>
          <w:sz w:val="28"/>
          <w:szCs w:val="28"/>
          <w:lang w:val="uk-UA" w:eastAsia="uk-UA"/>
        </w:rPr>
        <w:t>1</w:t>
      </w:r>
      <w:r w:rsidR="00AF7CCD" w:rsidRPr="00730D82">
        <w:rPr>
          <w:rStyle w:val="FontStyle18"/>
          <w:sz w:val="28"/>
          <w:szCs w:val="28"/>
          <w:lang w:val="uk-UA" w:eastAsia="uk-UA"/>
        </w:rPr>
        <w:t>7</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 xml:space="preserve">Педагогічні працівники, які систематично порушують </w:t>
      </w:r>
      <w:r w:rsidR="00002956" w:rsidRPr="00730D82">
        <w:rPr>
          <w:rStyle w:val="FontStyle18"/>
          <w:sz w:val="28"/>
          <w:szCs w:val="28"/>
          <w:lang w:val="uk-UA" w:eastAsia="uk-UA"/>
        </w:rPr>
        <w:t>статут</w:t>
      </w:r>
      <w:r w:rsidR="00E11D37" w:rsidRPr="00730D82">
        <w:rPr>
          <w:rStyle w:val="FontStyle18"/>
          <w:sz w:val="28"/>
          <w:szCs w:val="28"/>
          <w:lang w:val="uk-UA" w:eastAsia="uk-UA"/>
        </w:rPr>
        <w:t xml:space="preserve">, правила внутрішнього розпорядку </w:t>
      </w:r>
      <w:r w:rsidR="00AE5ECC" w:rsidRPr="00730D82">
        <w:rPr>
          <w:rStyle w:val="FontStyle18"/>
          <w:sz w:val="28"/>
          <w:szCs w:val="28"/>
          <w:lang w:val="uk-UA" w:eastAsia="uk-UA"/>
        </w:rPr>
        <w:t>ліцею</w:t>
      </w:r>
      <w:r w:rsidR="00E11D37" w:rsidRPr="00730D82">
        <w:rPr>
          <w:rStyle w:val="FontStyle18"/>
          <w:sz w:val="28"/>
          <w:szCs w:val="28"/>
          <w:lang w:val="uk-UA" w:eastAsia="uk-UA"/>
        </w:rPr>
        <w:t>, не виконують посадових обов’язків, умови трудового договору (контракту) або за результатами атестації не відповідають займаній посаді, звільняються з роботи згідно із законодавством.</w:t>
      </w:r>
    </w:p>
    <w:p w14:paraId="2A4199AC" w14:textId="77777777" w:rsidR="00E11D37" w:rsidRPr="00730D82" w:rsidRDefault="00B51F05" w:rsidP="005723A3">
      <w:pPr>
        <w:pStyle w:val="Style8"/>
        <w:widowControl/>
        <w:tabs>
          <w:tab w:val="left" w:pos="720"/>
        </w:tabs>
        <w:spacing w:line="240" w:lineRule="auto"/>
        <w:ind w:firstLine="709"/>
        <w:rPr>
          <w:rStyle w:val="FontStyle18"/>
          <w:sz w:val="28"/>
          <w:szCs w:val="28"/>
          <w:lang w:val="uk-UA" w:eastAsia="uk-UA"/>
        </w:rPr>
      </w:pPr>
      <w:r w:rsidRPr="00730D82">
        <w:rPr>
          <w:rStyle w:val="FontStyle18"/>
          <w:sz w:val="28"/>
          <w:szCs w:val="28"/>
          <w:lang w:val="uk-UA" w:eastAsia="uk-UA"/>
        </w:rPr>
        <w:t>5</w:t>
      </w:r>
      <w:r w:rsidR="002E35AD" w:rsidRPr="00730D82">
        <w:rPr>
          <w:rStyle w:val="FontStyle18"/>
          <w:sz w:val="28"/>
          <w:szCs w:val="28"/>
          <w:lang w:val="uk-UA" w:eastAsia="uk-UA"/>
        </w:rPr>
        <w:t>.</w:t>
      </w:r>
      <w:r w:rsidR="004758A1" w:rsidRPr="00730D82">
        <w:rPr>
          <w:rStyle w:val="FontStyle18"/>
          <w:sz w:val="28"/>
          <w:szCs w:val="28"/>
          <w:lang w:val="uk-UA" w:eastAsia="uk-UA"/>
        </w:rPr>
        <w:t>1</w:t>
      </w:r>
      <w:r w:rsidR="00AF7CCD" w:rsidRPr="00730D82">
        <w:rPr>
          <w:rStyle w:val="FontStyle18"/>
          <w:sz w:val="28"/>
          <w:szCs w:val="28"/>
          <w:lang w:val="uk-UA" w:eastAsia="uk-UA"/>
        </w:rPr>
        <w:t>8</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 xml:space="preserve">Права і обов’язки інших працівників та допоміжного персоналу регулюються трудовим законодавством, цим </w:t>
      </w:r>
      <w:r w:rsidR="00002956" w:rsidRPr="00730D82">
        <w:rPr>
          <w:rStyle w:val="FontStyle18"/>
          <w:sz w:val="28"/>
          <w:szCs w:val="28"/>
          <w:lang w:val="uk-UA" w:eastAsia="uk-UA"/>
        </w:rPr>
        <w:t xml:space="preserve">статутом </w:t>
      </w:r>
      <w:r w:rsidR="00E11D37" w:rsidRPr="00730D82">
        <w:rPr>
          <w:rStyle w:val="FontStyle18"/>
          <w:sz w:val="28"/>
          <w:szCs w:val="28"/>
          <w:lang w:val="uk-UA" w:eastAsia="uk-UA"/>
        </w:rPr>
        <w:t xml:space="preserve">та правилами внутрішнього розпорядку </w:t>
      </w:r>
      <w:r w:rsidR="006B08B7" w:rsidRPr="00730D82">
        <w:rPr>
          <w:rStyle w:val="FontStyle18"/>
          <w:sz w:val="28"/>
          <w:szCs w:val="28"/>
          <w:lang w:val="uk-UA" w:eastAsia="uk-UA"/>
        </w:rPr>
        <w:t>ліцею</w:t>
      </w:r>
      <w:r w:rsidR="00E11D37" w:rsidRPr="00730D82">
        <w:rPr>
          <w:rStyle w:val="FontStyle18"/>
          <w:sz w:val="28"/>
          <w:szCs w:val="28"/>
          <w:lang w:val="uk-UA" w:eastAsia="uk-UA"/>
        </w:rPr>
        <w:t>.</w:t>
      </w:r>
    </w:p>
    <w:p w14:paraId="31B12417" w14:textId="77777777" w:rsidR="00E11D37" w:rsidRPr="00730D82" w:rsidRDefault="00B51F05" w:rsidP="005723A3">
      <w:pPr>
        <w:pStyle w:val="Style8"/>
        <w:widowControl/>
        <w:tabs>
          <w:tab w:val="left" w:pos="720"/>
        </w:tabs>
        <w:spacing w:line="240" w:lineRule="auto"/>
        <w:ind w:firstLine="709"/>
        <w:rPr>
          <w:rStyle w:val="FontStyle18"/>
          <w:sz w:val="28"/>
          <w:szCs w:val="28"/>
          <w:lang w:val="uk-UA" w:eastAsia="uk-UA"/>
        </w:rPr>
      </w:pPr>
      <w:r w:rsidRPr="00730D82">
        <w:rPr>
          <w:rStyle w:val="FontStyle18"/>
          <w:sz w:val="28"/>
          <w:szCs w:val="28"/>
          <w:lang w:val="uk-UA" w:eastAsia="uk-UA"/>
        </w:rPr>
        <w:t>5</w:t>
      </w:r>
      <w:r w:rsidR="00A3096E" w:rsidRPr="00730D82">
        <w:rPr>
          <w:rStyle w:val="FontStyle18"/>
          <w:sz w:val="28"/>
          <w:szCs w:val="28"/>
          <w:lang w:val="uk-UA" w:eastAsia="uk-UA"/>
        </w:rPr>
        <w:t>.1</w:t>
      </w:r>
      <w:r w:rsidR="00AF7CCD" w:rsidRPr="00730D82">
        <w:rPr>
          <w:rStyle w:val="FontStyle18"/>
          <w:sz w:val="28"/>
          <w:szCs w:val="28"/>
          <w:lang w:val="uk-UA" w:eastAsia="uk-UA"/>
        </w:rPr>
        <w:t>9</w:t>
      </w:r>
      <w:r w:rsidR="00645DA6" w:rsidRPr="00730D82">
        <w:rPr>
          <w:rStyle w:val="FontStyle18"/>
          <w:sz w:val="28"/>
          <w:szCs w:val="28"/>
          <w:lang w:val="uk-UA" w:eastAsia="uk-UA"/>
        </w:rPr>
        <w:t>.</w:t>
      </w:r>
      <w:r w:rsidR="008377B8" w:rsidRPr="00730D82">
        <w:rPr>
          <w:rStyle w:val="FontStyle18"/>
          <w:sz w:val="28"/>
          <w:szCs w:val="28"/>
          <w:lang w:val="uk-UA" w:eastAsia="uk-UA"/>
        </w:rPr>
        <w:tab/>
      </w:r>
      <w:r w:rsidR="00E11D37" w:rsidRPr="00730D82">
        <w:rPr>
          <w:rStyle w:val="FontStyle18"/>
          <w:sz w:val="28"/>
          <w:szCs w:val="28"/>
          <w:lang w:val="uk-UA" w:eastAsia="uk-UA"/>
        </w:rPr>
        <w:t>Батьки учнів та особи, які їх замінюють, мають право:</w:t>
      </w:r>
    </w:p>
    <w:p w14:paraId="73C26091" w14:textId="77777777" w:rsidR="00023E9B" w:rsidRPr="00730D82" w:rsidRDefault="00023E9B" w:rsidP="0077746F">
      <w:pPr>
        <w:pStyle w:val="rvps2"/>
        <w:numPr>
          <w:ilvl w:val="0"/>
          <w:numId w:val="6"/>
        </w:numPr>
        <w:shd w:val="clear" w:color="auto" w:fill="FFFFFF"/>
        <w:tabs>
          <w:tab w:val="left" w:pos="993"/>
        </w:tabs>
        <w:spacing w:before="0" w:beforeAutospacing="0" w:after="0" w:afterAutospacing="0"/>
        <w:ind w:left="-142" w:firstLine="851"/>
        <w:jc w:val="both"/>
        <w:textAlignment w:val="baseline"/>
        <w:rPr>
          <w:color w:val="000000"/>
          <w:sz w:val="28"/>
          <w:szCs w:val="28"/>
        </w:rPr>
      </w:pPr>
      <w:r w:rsidRPr="00730D82">
        <w:rPr>
          <w:color w:val="000000"/>
          <w:sz w:val="28"/>
          <w:szCs w:val="28"/>
        </w:rPr>
        <w:lastRenderedPageBreak/>
        <w:t>захищати відповідно до законодавства права та законні інтереси здобувачів освіти;</w:t>
      </w:r>
    </w:p>
    <w:p w14:paraId="02FF8F31" w14:textId="77777777" w:rsidR="00023E9B" w:rsidRPr="00730D82" w:rsidRDefault="00023E9B" w:rsidP="0077746F">
      <w:pPr>
        <w:pStyle w:val="rvps2"/>
        <w:numPr>
          <w:ilvl w:val="0"/>
          <w:numId w:val="6"/>
        </w:numPr>
        <w:shd w:val="clear" w:color="auto" w:fill="FFFFFF"/>
        <w:tabs>
          <w:tab w:val="left" w:pos="993"/>
        </w:tabs>
        <w:spacing w:before="0" w:beforeAutospacing="0" w:after="0" w:afterAutospacing="0"/>
        <w:ind w:left="-142" w:firstLine="851"/>
        <w:jc w:val="both"/>
        <w:textAlignment w:val="baseline"/>
        <w:rPr>
          <w:color w:val="000000"/>
          <w:sz w:val="28"/>
          <w:szCs w:val="28"/>
        </w:rPr>
      </w:pPr>
      <w:bookmarkStart w:id="98" w:name="n807"/>
      <w:bookmarkEnd w:id="98"/>
      <w:r w:rsidRPr="00730D82">
        <w:rPr>
          <w:color w:val="000000"/>
          <w:sz w:val="28"/>
          <w:szCs w:val="28"/>
        </w:rPr>
        <w:t>звертатися</w:t>
      </w:r>
      <w:r w:rsidR="00077F13" w:rsidRPr="00730D82">
        <w:rPr>
          <w:color w:val="000000"/>
          <w:sz w:val="28"/>
          <w:szCs w:val="28"/>
        </w:rPr>
        <w:t xml:space="preserve"> до </w:t>
      </w:r>
      <w:r w:rsidR="004758A1" w:rsidRPr="00730D82">
        <w:rPr>
          <w:color w:val="000000"/>
          <w:sz w:val="28"/>
          <w:szCs w:val="28"/>
        </w:rPr>
        <w:t>ліцею</w:t>
      </w:r>
      <w:r w:rsidRPr="00730D82">
        <w:rPr>
          <w:color w:val="000000"/>
          <w:sz w:val="28"/>
          <w:szCs w:val="28"/>
        </w:rPr>
        <w:t>, органів управління освітою з питань освіти;</w:t>
      </w:r>
    </w:p>
    <w:p w14:paraId="21250FA9" w14:textId="77777777" w:rsidR="00023E9B" w:rsidRPr="00730D82" w:rsidRDefault="00023E9B" w:rsidP="0077746F">
      <w:pPr>
        <w:pStyle w:val="rvps2"/>
        <w:numPr>
          <w:ilvl w:val="0"/>
          <w:numId w:val="6"/>
        </w:numPr>
        <w:shd w:val="clear" w:color="auto" w:fill="FFFFFF"/>
        <w:tabs>
          <w:tab w:val="left" w:pos="993"/>
        </w:tabs>
        <w:spacing w:before="0" w:beforeAutospacing="0" w:after="0" w:afterAutospacing="0"/>
        <w:ind w:left="-142" w:firstLine="851"/>
        <w:jc w:val="both"/>
        <w:textAlignment w:val="baseline"/>
        <w:rPr>
          <w:color w:val="000000"/>
          <w:sz w:val="28"/>
          <w:szCs w:val="28"/>
        </w:rPr>
      </w:pPr>
      <w:bookmarkStart w:id="99" w:name="n808"/>
      <w:bookmarkEnd w:id="99"/>
      <w:r w:rsidRPr="00730D82">
        <w:rPr>
          <w:color w:val="000000"/>
          <w:sz w:val="28"/>
          <w:szCs w:val="28"/>
        </w:rPr>
        <w:t>обирати заклад освіти, освітню програму, вид і форму здобуття дітьми відповідної освіти;</w:t>
      </w:r>
    </w:p>
    <w:p w14:paraId="25D69D77" w14:textId="77777777" w:rsidR="00023E9B" w:rsidRPr="00730D82" w:rsidRDefault="00023E9B" w:rsidP="0077746F">
      <w:pPr>
        <w:pStyle w:val="rvps2"/>
        <w:numPr>
          <w:ilvl w:val="0"/>
          <w:numId w:val="6"/>
        </w:numPr>
        <w:shd w:val="clear" w:color="auto" w:fill="FFFFFF"/>
        <w:tabs>
          <w:tab w:val="left" w:pos="993"/>
        </w:tabs>
        <w:spacing w:before="0" w:beforeAutospacing="0" w:after="0" w:afterAutospacing="0"/>
        <w:ind w:left="-142" w:firstLine="851"/>
        <w:jc w:val="both"/>
        <w:textAlignment w:val="baseline"/>
        <w:rPr>
          <w:color w:val="000000"/>
          <w:sz w:val="28"/>
          <w:szCs w:val="28"/>
        </w:rPr>
      </w:pPr>
      <w:bookmarkStart w:id="100" w:name="n809"/>
      <w:bookmarkEnd w:id="100"/>
      <w:r w:rsidRPr="00730D82">
        <w:rPr>
          <w:color w:val="000000"/>
          <w:sz w:val="28"/>
          <w:szCs w:val="28"/>
        </w:rPr>
        <w:t xml:space="preserve">брати участь у громадському самоврядуванні </w:t>
      </w:r>
      <w:r w:rsidR="00516C51" w:rsidRPr="00730D82">
        <w:rPr>
          <w:color w:val="000000"/>
          <w:sz w:val="28"/>
          <w:szCs w:val="28"/>
        </w:rPr>
        <w:t>ліцею</w:t>
      </w:r>
      <w:r w:rsidRPr="00730D82">
        <w:rPr>
          <w:color w:val="000000"/>
          <w:sz w:val="28"/>
          <w:szCs w:val="28"/>
        </w:rPr>
        <w:t xml:space="preserve">, зокрема обирати і бути обраними до органів громадського самоврядування </w:t>
      </w:r>
      <w:r w:rsidR="00516C51" w:rsidRPr="00730D82">
        <w:rPr>
          <w:color w:val="000000"/>
          <w:sz w:val="28"/>
          <w:szCs w:val="28"/>
        </w:rPr>
        <w:t>ліцею</w:t>
      </w:r>
      <w:r w:rsidRPr="00730D82">
        <w:rPr>
          <w:color w:val="000000"/>
          <w:sz w:val="28"/>
          <w:szCs w:val="28"/>
        </w:rPr>
        <w:t>;</w:t>
      </w:r>
    </w:p>
    <w:p w14:paraId="3563AB42" w14:textId="77777777" w:rsidR="00023E9B" w:rsidRPr="00730D82" w:rsidRDefault="00023E9B" w:rsidP="0077746F">
      <w:pPr>
        <w:pStyle w:val="rvps2"/>
        <w:numPr>
          <w:ilvl w:val="0"/>
          <w:numId w:val="6"/>
        </w:numPr>
        <w:shd w:val="clear" w:color="auto" w:fill="FFFFFF"/>
        <w:tabs>
          <w:tab w:val="left" w:pos="993"/>
        </w:tabs>
        <w:spacing w:before="0" w:beforeAutospacing="0" w:after="0" w:afterAutospacing="0"/>
        <w:ind w:left="-142" w:firstLine="851"/>
        <w:jc w:val="both"/>
        <w:textAlignment w:val="baseline"/>
        <w:rPr>
          <w:color w:val="000000"/>
          <w:sz w:val="28"/>
          <w:szCs w:val="28"/>
        </w:rPr>
      </w:pPr>
      <w:bookmarkStart w:id="101" w:name="n810"/>
      <w:bookmarkEnd w:id="101"/>
      <w:r w:rsidRPr="00730D82">
        <w:rPr>
          <w:color w:val="000000"/>
          <w:sz w:val="28"/>
          <w:szCs w:val="28"/>
        </w:rPr>
        <w:t xml:space="preserve">завчасно отримувати інформацію про всі заплановані у </w:t>
      </w:r>
      <w:r w:rsidR="00516C51" w:rsidRPr="00730D82">
        <w:rPr>
          <w:color w:val="000000"/>
          <w:sz w:val="28"/>
          <w:szCs w:val="28"/>
        </w:rPr>
        <w:t>ліцеї</w:t>
      </w:r>
      <w:r w:rsidRPr="00730D82">
        <w:rPr>
          <w:color w:val="000000"/>
          <w:sz w:val="28"/>
          <w:szCs w:val="28"/>
        </w:rPr>
        <w:t xml:space="preserve">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14:paraId="4BADD253" w14:textId="77777777" w:rsidR="00023E9B" w:rsidRPr="00730D82" w:rsidRDefault="00023E9B" w:rsidP="0077746F">
      <w:pPr>
        <w:pStyle w:val="rvps2"/>
        <w:numPr>
          <w:ilvl w:val="0"/>
          <w:numId w:val="6"/>
        </w:numPr>
        <w:shd w:val="clear" w:color="auto" w:fill="FFFFFF"/>
        <w:tabs>
          <w:tab w:val="left" w:pos="993"/>
        </w:tabs>
        <w:spacing w:before="0" w:beforeAutospacing="0" w:after="0" w:afterAutospacing="0"/>
        <w:ind w:left="-142" w:firstLine="851"/>
        <w:jc w:val="both"/>
        <w:textAlignment w:val="baseline"/>
        <w:rPr>
          <w:color w:val="000000"/>
          <w:sz w:val="28"/>
          <w:szCs w:val="28"/>
        </w:rPr>
      </w:pPr>
      <w:bookmarkStart w:id="102" w:name="n811"/>
      <w:bookmarkEnd w:id="102"/>
      <w:r w:rsidRPr="00730D82">
        <w:rPr>
          <w:color w:val="000000"/>
          <w:sz w:val="28"/>
          <w:szCs w:val="28"/>
        </w:rPr>
        <w:t>брати участь у розробленні індивідуальної програми розвитку дитини та/або індивідуального навчального плану;</w:t>
      </w:r>
    </w:p>
    <w:p w14:paraId="666AA1B4" w14:textId="77777777" w:rsidR="00023E9B" w:rsidRPr="00730D82" w:rsidRDefault="00023E9B" w:rsidP="0077746F">
      <w:pPr>
        <w:pStyle w:val="rvps2"/>
        <w:numPr>
          <w:ilvl w:val="0"/>
          <w:numId w:val="6"/>
        </w:numPr>
        <w:shd w:val="clear" w:color="auto" w:fill="FFFFFF"/>
        <w:tabs>
          <w:tab w:val="left" w:pos="993"/>
        </w:tabs>
        <w:spacing w:before="0" w:beforeAutospacing="0" w:after="0" w:afterAutospacing="0"/>
        <w:ind w:left="-142" w:firstLine="851"/>
        <w:jc w:val="both"/>
        <w:textAlignment w:val="baseline"/>
        <w:rPr>
          <w:color w:val="000000"/>
        </w:rPr>
      </w:pPr>
      <w:bookmarkStart w:id="103" w:name="n812"/>
      <w:bookmarkEnd w:id="103"/>
      <w:r w:rsidRPr="00730D82">
        <w:rPr>
          <w:color w:val="000000"/>
          <w:sz w:val="28"/>
          <w:szCs w:val="28"/>
        </w:rPr>
        <w:t xml:space="preserve">отримувати інформацію про діяльність </w:t>
      </w:r>
      <w:r w:rsidR="00516C51" w:rsidRPr="00730D82">
        <w:rPr>
          <w:color w:val="000000"/>
          <w:sz w:val="28"/>
          <w:szCs w:val="28"/>
        </w:rPr>
        <w:t>ліцею</w:t>
      </w:r>
      <w:r w:rsidRPr="00730D82">
        <w:rPr>
          <w:color w:val="000000"/>
          <w:sz w:val="28"/>
          <w:szCs w:val="28"/>
        </w:rPr>
        <w:t xml:space="preserve">, результати навчання своїх дітей (дітей, законними представниками яких вони є) і результати оцінювання якості освіти у </w:t>
      </w:r>
      <w:r w:rsidR="00516C51" w:rsidRPr="00730D82">
        <w:rPr>
          <w:color w:val="000000"/>
          <w:sz w:val="28"/>
          <w:szCs w:val="28"/>
        </w:rPr>
        <w:t>ліцеї</w:t>
      </w:r>
      <w:r w:rsidRPr="00730D82">
        <w:rPr>
          <w:color w:val="000000"/>
          <w:sz w:val="28"/>
          <w:szCs w:val="28"/>
        </w:rPr>
        <w:t xml:space="preserve"> та його освітньої діяльності</w:t>
      </w:r>
      <w:r w:rsidRPr="00730D82">
        <w:rPr>
          <w:color w:val="000000"/>
        </w:rPr>
        <w:t>.</w:t>
      </w:r>
    </w:p>
    <w:p w14:paraId="23CA5148" w14:textId="77777777" w:rsidR="00E11D37" w:rsidRPr="00730D82" w:rsidRDefault="00B51F05" w:rsidP="005723A3">
      <w:pPr>
        <w:pStyle w:val="Style8"/>
        <w:widowControl/>
        <w:tabs>
          <w:tab w:val="left" w:pos="638"/>
        </w:tabs>
        <w:spacing w:line="240" w:lineRule="auto"/>
        <w:ind w:firstLine="709"/>
        <w:rPr>
          <w:rStyle w:val="FontStyle18"/>
          <w:sz w:val="28"/>
          <w:szCs w:val="28"/>
          <w:lang w:val="uk-UA" w:eastAsia="uk-UA"/>
        </w:rPr>
      </w:pPr>
      <w:bookmarkStart w:id="104" w:name="n813"/>
      <w:bookmarkStart w:id="105" w:name="n814"/>
      <w:bookmarkEnd w:id="104"/>
      <w:bookmarkEnd w:id="105"/>
      <w:r w:rsidRPr="00730D82">
        <w:rPr>
          <w:rStyle w:val="FontStyle18"/>
          <w:sz w:val="28"/>
          <w:szCs w:val="28"/>
          <w:lang w:val="uk-UA" w:eastAsia="uk-UA"/>
        </w:rPr>
        <w:t>5</w:t>
      </w:r>
      <w:r w:rsidR="00A96EF8" w:rsidRPr="00730D82">
        <w:rPr>
          <w:rStyle w:val="FontStyle18"/>
          <w:sz w:val="28"/>
          <w:szCs w:val="28"/>
          <w:lang w:val="uk-UA" w:eastAsia="uk-UA"/>
        </w:rPr>
        <w:t>.2</w:t>
      </w:r>
      <w:r w:rsidR="00AF7CCD" w:rsidRPr="00730D82">
        <w:rPr>
          <w:rStyle w:val="FontStyle18"/>
          <w:sz w:val="28"/>
          <w:szCs w:val="28"/>
          <w:lang w:val="uk-UA" w:eastAsia="uk-UA"/>
        </w:rPr>
        <w:t>0</w:t>
      </w:r>
      <w:r w:rsidR="00645DA6" w:rsidRPr="00730D82">
        <w:rPr>
          <w:rStyle w:val="FontStyle18"/>
          <w:sz w:val="28"/>
          <w:szCs w:val="28"/>
          <w:lang w:val="uk-UA" w:eastAsia="uk-UA"/>
        </w:rPr>
        <w:t>.</w:t>
      </w:r>
      <w:r w:rsidR="00541857" w:rsidRPr="00730D82">
        <w:rPr>
          <w:rStyle w:val="FontStyle18"/>
          <w:sz w:val="28"/>
          <w:szCs w:val="28"/>
          <w:lang w:val="uk-UA" w:eastAsia="uk-UA"/>
        </w:rPr>
        <w:tab/>
      </w:r>
      <w:r w:rsidR="00E11D37" w:rsidRPr="00730D82">
        <w:rPr>
          <w:rStyle w:val="FontStyle18"/>
          <w:sz w:val="28"/>
          <w:szCs w:val="28"/>
          <w:lang w:val="uk-UA" w:eastAsia="uk-UA"/>
        </w:rPr>
        <w:t>Батьки та особи, які їх замінюють, є від</w:t>
      </w:r>
      <w:r w:rsidR="00FC0FE3" w:rsidRPr="00730D82">
        <w:rPr>
          <w:rStyle w:val="FontStyle18"/>
          <w:sz w:val="28"/>
          <w:szCs w:val="28"/>
          <w:lang w:val="uk-UA" w:eastAsia="uk-UA"/>
        </w:rPr>
        <w:t>повідальними за здобуття дітьм</w:t>
      </w:r>
      <w:r w:rsidR="002E35AD" w:rsidRPr="00730D82">
        <w:rPr>
          <w:rStyle w:val="FontStyle18"/>
          <w:sz w:val="28"/>
          <w:szCs w:val="28"/>
          <w:lang w:val="uk-UA" w:eastAsia="uk-UA"/>
        </w:rPr>
        <w:t>и</w:t>
      </w:r>
      <w:r w:rsidR="00FC0FE3" w:rsidRPr="00730D82">
        <w:rPr>
          <w:rStyle w:val="FontStyle18"/>
          <w:sz w:val="28"/>
          <w:szCs w:val="28"/>
          <w:lang w:val="uk-UA" w:eastAsia="uk-UA"/>
        </w:rPr>
        <w:t xml:space="preserve"> </w:t>
      </w:r>
      <w:r w:rsidR="00E11D37" w:rsidRPr="00730D82">
        <w:rPr>
          <w:rStyle w:val="FontStyle18"/>
          <w:sz w:val="28"/>
          <w:szCs w:val="28"/>
          <w:lang w:val="uk-UA" w:eastAsia="uk-UA"/>
        </w:rPr>
        <w:t>повної загальної середньої освіти, їх виховання і зобов'язані:</w:t>
      </w:r>
    </w:p>
    <w:p w14:paraId="239CF74C"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r w:rsidRPr="00730D82">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14:paraId="57C7E4AB"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106" w:name="n815"/>
      <w:bookmarkEnd w:id="106"/>
      <w:r w:rsidRPr="00730D82">
        <w:rPr>
          <w:color w:val="000000"/>
          <w:sz w:val="28"/>
          <w:szCs w:val="28"/>
        </w:rPr>
        <w:t>сприяти виконанню дитиною освітньої програми та досягненню дитиною передбачених нею результатів навчання;</w:t>
      </w:r>
    </w:p>
    <w:p w14:paraId="2A9C4798"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107" w:name="n816"/>
      <w:bookmarkEnd w:id="107"/>
      <w:r w:rsidRPr="00730D82">
        <w:rPr>
          <w:color w:val="000000"/>
          <w:sz w:val="28"/>
          <w:szCs w:val="28"/>
        </w:rPr>
        <w:t>поважати гідність, права, свободи і законні інтереси дитини та інших учасників освітнього процесу;</w:t>
      </w:r>
    </w:p>
    <w:p w14:paraId="48735308"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108" w:name="n817"/>
      <w:bookmarkEnd w:id="108"/>
      <w:r w:rsidRPr="00730D82">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14:paraId="0B453852"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109" w:name="n818"/>
      <w:bookmarkEnd w:id="109"/>
      <w:r w:rsidRPr="00730D82">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14:paraId="798E502B"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110" w:name="n819"/>
      <w:bookmarkEnd w:id="110"/>
      <w:r w:rsidRPr="00730D82">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63A66C2B"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111" w:name="n820"/>
      <w:bookmarkEnd w:id="111"/>
      <w:r w:rsidRPr="00730D82">
        <w:rPr>
          <w:color w:val="000000"/>
          <w:sz w:val="28"/>
          <w:szCs w:val="28"/>
        </w:rPr>
        <w:t>формувати у дітей усвідомлення необхідності додержуватися</w:t>
      </w:r>
      <w:r w:rsidR="009E6B14" w:rsidRPr="00730D82">
        <w:rPr>
          <w:color w:val="000000"/>
          <w:sz w:val="28"/>
          <w:szCs w:val="28"/>
        </w:rPr>
        <w:t xml:space="preserve"> </w:t>
      </w:r>
      <w:hyperlink r:id="rId9" w:tgtFrame="_blank" w:history="1">
        <w:r w:rsidRPr="00730D82">
          <w:rPr>
            <w:rStyle w:val="a9"/>
            <w:color w:val="000000"/>
            <w:sz w:val="28"/>
            <w:szCs w:val="28"/>
            <w:u w:val="none"/>
            <w:bdr w:val="none" w:sz="0" w:space="0" w:color="auto" w:frame="1"/>
          </w:rPr>
          <w:t>Конституції</w:t>
        </w:r>
      </w:hyperlink>
      <w:r w:rsidR="009E6B14" w:rsidRPr="00730D82">
        <w:rPr>
          <w:color w:val="000000"/>
          <w:sz w:val="28"/>
          <w:szCs w:val="28"/>
        </w:rPr>
        <w:t xml:space="preserve"> </w:t>
      </w:r>
      <w:r w:rsidRPr="00730D82">
        <w:rPr>
          <w:color w:val="000000"/>
          <w:sz w:val="28"/>
          <w:szCs w:val="28"/>
        </w:rPr>
        <w:t>та законів України, захищати суверенітет і територіальну цілісність України;</w:t>
      </w:r>
    </w:p>
    <w:p w14:paraId="029092DA"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112" w:name="n821"/>
      <w:bookmarkEnd w:id="112"/>
      <w:r w:rsidRPr="00730D82">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14:paraId="7F5E77E1" w14:textId="77777777" w:rsidR="00023E9B" w:rsidRPr="00730D82" w:rsidRDefault="00023E9B" w:rsidP="0077746F">
      <w:pPr>
        <w:pStyle w:val="rvps2"/>
        <w:numPr>
          <w:ilvl w:val="0"/>
          <w:numId w:val="7"/>
        </w:numPr>
        <w:shd w:val="clear" w:color="auto" w:fill="FFFFFF"/>
        <w:tabs>
          <w:tab w:val="left" w:pos="993"/>
        </w:tabs>
        <w:spacing w:before="0" w:beforeAutospacing="0" w:after="0" w:afterAutospacing="0"/>
        <w:ind w:left="0" w:firstLine="709"/>
        <w:jc w:val="both"/>
        <w:textAlignment w:val="baseline"/>
        <w:rPr>
          <w:color w:val="000000"/>
          <w:sz w:val="28"/>
          <w:szCs w:val="28"/>
        </w:rPr>
      </w:pPr>
      <w:bookmarkStart w:id="113" w:name="n822"/>
      <w:bookmarkEnd w:id="113"/>
      <w:r w:rsidRPr="00730D82">
        <w:rPr>
          <w:color w:val="000000"/>
          <w:sz w:val="28"/>
          <w:szCs w:val="28"/>
        </w:rPr>
        <w:t xml:space="preserve">дотримуватися установчих документів, правил внутрішнього розпорядку </w:t>
      </w:r>
      <w:r w:rsidR="00954BDE" w:rsidRPr="00730D82">
        <w:rPr>
          <w:color w:val="000000"/>
          <w:sz w:val="28"/>
          <w:szCs w:val="28"/>
        </w:rPr>
        <w:t>ліцею</w:t>
      </w:r>
      <w:r w:rsidRPr="00730D82">
        <w:rPr>
          <w:color w:val="000000"/>
          <w:sz w:val="28"/>
          <w:szCs w:val="28"/>
        </w:rPr>
        <w:t>, а також умов договору про надання освітніх послуг (за наявності).</w:t>
      </w:r>
    </w:p>
    <w:p w14:paraId="6629E5E7" w14:textId="77777777" w:rsidR="00E11D37" w:rsidRPr="00730D82" w:rsidRDefault="00B51F05" w:rsidP="005723A3">
      <w:pPr>
        <w:pStyle w:val="Style8"/>
        <w:widowControl/>
        <w:tabs>
          <w:tab w:val="left" w:pos="638"/>
        </w:tabs>
        <w:spacing w:line="240" w:lineRule="auto"/>
        <w:ind w:firstLine="709"/>
        <w:rPr>
          <w:rStyle w:val="FontStyle18"/>
          <w:sz w:val="28"/>
          <w:szCs w:val="28"/>
          <w:lang w:val="uk-UA" w:eastAsia="uk-UA"/>
        </w:rPr>
      </w:pPr>
      <w:r w:rsidRPr="00730D82">
        <w:rPr>
          <w:rStyle w:val="FontStyle18"/>
          <w:sz w:val="28"/>
          <w:szCs w:val="28"/>
          <w:lang w:val="uk-UA" w:eastAsia="uk-UA"/>
        </w:rPr>
        <w:t>5</w:t>
      </w:r>
      <w:r w:rsidR="00A96EF8" w:rsidRPr="00730D82">
        <w:rPr>
          <w:rStyle w:val="FontStyle18"/>
          <w:sz w:val="28"/>
          <w:szCs w:val="28"/>
          <w:lang w:val="uk-UA" w:eastAsia="uk-UA"/>
        </w:rPr>
        <w:t>.2</w:t>
      </w:r>
      <w:r w:rsidR="00AF7CCD" w:rsidRPr="00730D82">
        <w:rPr>
          <w:rStyle w:val="FontStyle18"/>
          <w:sz w:val="28"/>
          <w:szCs w:val="28"/>
          <w:lang w:val="uk-UA" w:eastAsia="uk-UA"/>
        </w:rPr>
        <w:t>1</w:t>
      </w:r>
      <w:r w:rsidR="00645DA6" w:rsidRPr="00730D82">
        <w:rPr>
          <w:rStyle w:val="FontStyle18"/>
          <w:sz w:val="28"/>
          <w:szCs w:val="28"/>
          <w:lang w:val="uk-UA" w:eastAsia="uk-UA"/>
        </w:rPr>
        <w:t>.</w:t>
      </w:r>
      <w:r w:rsidR="00541857" w:rsidRPr="00730D82">
        <w:rPr>
          <w:rStyle w:val="FontStyle18"/>
          <w:sz w:val="28"/>
          <w:szCs w:val="28"/>
          <w:lang w:val="uk-UA" w:eastAsia="uk-UA"/>
        </w:rPr>
        <w:tab/>
      </w:r>
      <w:r w:rsidR="00E11D37" w:rsidRPr="00730D82">
        <w:rPr>
          <w:rStyle w:val="FontStyle18"/>
          <w:sz w:val="28"/>
          <w:szCs w:val="28"/>
          <w:lang w:val="uk-UA" w:eastAsia="uk-UA"/>
        </w:rPr>
        <w:t xml:space="preserve">У разі невиконання батьками та особами, які їх замінюють, обов'язків, передбачених законодавством, </w:t>
      </w:r>
      <w:r w:rsidR="00954BDE" w:rsidRPr="00730D82">
        <w:rPr>
          <w:rStyle w:val="FontStyle18"/>
          <w:sz w:val="28"/>
          <w:szCs w:val="28"/>
          <w:lang w:val="uk-UA" w:eastAsia="uk-UA"/>
        </w:rPr>
        <w:t>ліцей</w:t>
      </w:r>
      <w:r w:rsidR="00E11D37" w:rsidRPr="00730D82">
        <w:rPr>
          <w:rStyle w:val="FontStyle18"/>
          <w:sz w:val="28"/>
          <w:szCs w:val="28"/>
          <w:lang w:val="uk-UA" w:eastAsia="uk-UA"/>
        </w:rPr>
        <w:t xml:space="preserve"> може порушувати в </w:t>
      </w:r>
      <w:r w:rsidR="00E11D37" w:rsidRPr="00730D82">
        <w:rPr>
          <w:rStyle w:val="FontStyle18"/>
          <w:sz w:val="28"/>
          <w:szCs w:val="28"/>
          <w:lang w:val="uk-UA" w:eastAsia="uk-UA"/>
        </w:rPr>
        <w:lastRenderedPageBreak/>
        <w:t>установленому порядку клопотання про відповідальність таких осіб, у тому числі</w:t>
      </w:r>
      <w:r w:rsidR="005723A3" w:rsidRPr="00730D82">
        <w:rPr>
          <w:rStyle w:val="FontStyle18"/>
          <w:sz w:val="28"/>
          <w:szCs w:val="28"/>
          <w:lang w:val="uk-UA" w:eastAsia="uk-UA"/>
        </w:rPr>
        <w:t xml:space="preserve"> </w:t>
      </w:r>
      <w:r w:rsidR="00E11D37" w:rsidRPr="00730D82">
        <w:rPr>
          <w:rStyle w:val="FontStyle18"/>
          <w:sz w:val="28"/>
          <w:szCs w:val="28"/>
          <w:lang w:val="uk-UA" w:eastAsia="uk-UA"/>
        </w:rPr>
        <w:t>позбавлення їх батьківських прав.</w:t>
      </w:r>
    </w:p>
    <w:p w14:paraId="7065C6BA" w14:textId="77777777" w:rsidR="00EB5038" w:rsidRPr="00730D82" w:rsidRDefault="00EB5038" w:rsidP="005723A3">
      <w:pPr>
        <w:pStyle w:val="Style7"/>
        <w:widowControl/>
        <w:jc w:val="center"/>
        <w:rPr>
          <w:rStyle w:val="FontStyle19"/>
          <w:sz w:val="28"/>
          <w:szCs w:val="28"/>
          <w:lang w:val="uk-UA" w:eastAsia="uk-UA"/>
        </w:rPr>
      </w:pPr>
    </w:p>
    <w:p w14:paraId="0B85B86C" w14:textId="77777777" w:rsidR="00E11D37" w:rsidRPr="00730D82" w:rsidRDefault="00C63FB9" w:rsidP="005723A3">
      <w:pPr>
        <w:pStyle w:val="Style7"/>
        <w:widowControl/>
        <w:jc w:val="center"/>
        <w:rPr>
          <w:rStyle w:val="FontStyle19"/>
          <w:sz w:val="28"/>
          <w:szCs w:val="28"/>
          <w:lang w:val="uk-UA" w:eastAsia="uk-UA"/>
        </w:rPr>
      </w:pPr>
      <w:r w:rsidRPr="00730D82">
        <w:rPr>
          <w:rStyle w:val="FontStyle19"/>
          <w:sz w:val="28"/>
          <w:szCs w:val="28"/>
          <w:lang w:val="uk-UA" w:eastAsia="uk-UA"/>
        </w:rPr>
        <w:t>VI</w:t>
      </w:r>
      <w:r w:rsidR="00E11D37" w:rsidRPr="00730D82">
        <w:rPr>
          <w:rStyle w:val="FontStyle19"/>
          <w:sz w:val="28"/>
          <w:szCs w:val="28"/>
          <w:lang w:val="uk-UA" w:eastAsia="uk-UA"/>
        </w:rPr>
        <w:t xml:space="preserve">. Управління </w:t>
      </w:r>
      <w:r w:rsidR="00B6758E" w:rsidRPr="00730D82">
        <w:rPr>
          <w:rStyle w:val="FontStyle19"/>
          <w:sz w:val="28"/>
          <w:szCs w:val="28"/>
          <w:lang w:val="uk-UA" w:eastAsia="uk-UA"/>
        </w:rPr>
        <w:t>ліцеєм</w:t>
      </w:r>
    </w:p>
    <w:p w14:paraId="2400BB9C" w14:textId="77777777" w:rsidR="00EB5038" w:rsidRPr="00730D82" w:rsidRDefault="00EB5038" w:rsidP="005723A3">
      <w:pPr>
        <w:pStyle w:val="Style7"/>
        <w:widowControl/>
        <w:jc w:val="center"/>
        <w:rPr>
          <w:rStyle w:val="FontStyle19"/>
          <w:sz w:val="28"/>
          <w:szCs w:val="28"/>
          <w:lang w:val="uk-UA" w:eastAsia="uk-UA"/>
        </w:rPr>
      </w:pPr>
    </w:p>
    <w:p w14:paraId="4B2A283D" w14:textId="77777777" w:rsidR="004D7CD1" w:rsidRPr="00730D82" w:rsidRDefault="00B51F05" w:rsidP="00B03903">
      <w:pPr>
        <w:pStyle w:val="rvps2"/>
        <w:shd w:val="clear" w:color="auto" w:fill="FFFFFF"/>
        <w:tabs>
          <w:tab w:val="left" w:pos="1276"/>
        </w:tabs>
        <w:spacing w:before="0" w:beforeAutospacing="0" w:after="0" w:afterAutospacing="0"/>
        <w:ind w:firstLine="709"/>
        <w:jc w:val="both"/>
        <w:textAlignment w:val="baseline"/>
        <w:rPr>
          <w:color w:val="000000"/>
          <w:sz w:val="28"/>
          <w:szCs w:val="28"/>
        </w:rPr>
      </w:pPr>
      <w:r w:rsidRPr="00730D82">
        <w:rPr>
          <w:color w:val="000000"/>
          <w:sz w:val="28"/>
          <w:szCs w:val="28"/>
        </w:rPr>
        <w:t>6</w:t>
      </w:r>
      <w:r w:rsidR="004D7CD1" w:rsidRPr="00730D82">
        <w:rPr>
          <w:color w:val="000000"/>
          <w:sz w:val="28"/>
          <w:szCs w:val="28"/>
        </w:rPr>
        <w:t>.1</w:t>
      </w:r>
      <w:r w:rsidR="004D7CD1" w:rsidRPr="00730D82">
        <w:rPr>
          <w:color w:val="000000"/>
          <w:sz w:val="28"/>
          <w:szCs w:val="28"/>
        </w:rPr>
        <w:tab/>
        <w:t>Управління ліцеєм в межах повноважень, визначених законами та установчими документами, здійснюють:</w:t>
      </w:r>
    </w:p>
    <w:p w14:paraId="2B567A76" w14:textId="77777777" w:rsidR="004D7CD1" w:rsidRPr="00730D82" w:rsidRDefault="004D7CD1" w:rsidP="0077746F">
      <w:pPr>
        <w:pStyle w:val="rvps2"/>
        <w:numPr>
          <w:ilvl w:val="0"/>
          <w:numId w:val="18"/>
        </w:numPr>
        <w:shd w:val="clear" w:color="auto" w:fill="FFFFFF"/>
        <w:tabs>
          <w:tab w:val="left" w:pos="1276"/>
        </w:tabs>
        <w:spacing w:before="0" w:beforeAutospacing="0" w:after="0" w:afterAutospacing="0"/>
        <w:ind w:left="0" w:firstLine="709"/>
        <w:jc w:val="both"/>
        <w:textAlignment w:val="baseline"/>
        <w:rPr>
          <w:color w:val="000000"/>
          <w:sz w:val="28"/>
          <w:szCs w:val="28"/>
        </w:rPr>
      </w:pPr>
      <w:bookmarkStart w:id="114" w:name="n377"/>
      <w:bookmarkEnd w:id="114"/>
      <w:r w:rsidRPr="00730D82">
        <w:rPr>
          <w:color w:val="000000"/>
          <w:sz w:val="28"/>
          <w:szCs w:val="28"/>
        </w:rPr>
        <w:t>засновник;</w:t>
      </w:r>
    </w:p>
    <w:p w14:paraId="2FA4D397" w14:textId="77777777" w:rsidR="004D7CD1" w:rsidRPr="00730D82" w:rsidRDefault="004D7CD1" w:rsidP="0077746F">
      <w:pPr>
        <w:pStyle w:val="rvps2"/>
        <w:numPr>
          <w:ilvl w:val="0"/>
          <w:numId w:val="18"/>
        </w:numPr>
        <w:shd w:val="clear" w:color="auto" w:fill="FFFFFF"/>
        <w:tabs>
          <w:tab w:val="left" w:pos="1276"/>
        </w:tabs>
        <w:spacing w:before="0" w:beforeAutospacing="0" w:after="0" w:afterAutospacing="0"/>
        <w:ind w:left="0" w:firstLine="709"/>
        <w:jc w:val="both"/>
        <w:textAlignment w:val="baseline"/>
        <w:rPr>
          <w:color w:val="000000"/>
          <w:sz w:val="28"/>
          <w:szCs w:val="28"/>
        </w:rPr>
      </w:pPr>
      <w:bookmarkStart w:id="115" w:name="n378"/>
      <w:bookmarkEnd w:id="115"/>
      <w:r w:rsidRPr="00730D82">
        <w:rPr>
          <w:color w:val="000000"/>
          <w:sz w:val="28"/>
          <w:szCs w:val="28"/>
        </w:rPr>
        <w:t>керівник ліцею;</w:t>
      </w:r>
    </w:p>
    <w:p w14:paraId="61560FB6" w14:textId="77777777" w:rsidR="004D7CD1" w:rsidRPr="00730D82" w:rsidRDefault="004D7CD1" w:rsidP="0077746F">
      <w:pPr>
        <w:pStyle w:val="rvps2"/>
        <w:numPr>
          <w:ilvl w:val="0"/>
          <w:numId w:val="18"/>
        </w:numPr>
        <w:shd w:val="clear" w:color="auto" w:fill="FFFFFF"/>
        <w:tabs>
          <w:tab w:val="left" w:pos="1276"/>
        </w:tabs>
        <w:spacing w:before="0" w:beforeAutospacing="0" w:after="0" w:afterAutospacing="0"/>
        <w:ind w:left="0" w:firstLine="709"/>
        <w:jc w:val="both"/>
        <w:textAlignment w:val="baseline"/>
        <w:rPr>
          <w:color w:val="000000"/>
          <w:sz w:val="28"/>
          <w:szCs w:val="28"/>
        </w:rPr>
      </w:pPr>
      <w:bookmarkStart w:id="116" w:name="n379"/>
      <w:bookmarkEnd w:id="116"/>
      <w:r w:rsidRPr="00730D82">
        <w:rPr>
          <w:color w:val="000000"/>
          <w:sz w:val="28"/>
          <w:szCs w:val="28"/>
        </w:rPr>
        <w:t>колегіальний орган управління ліцеєм;</w:t>
      </w:r>
    </w:p>
    <w:p w14:paraId="3DA59A60" w14:textId="77777777" w:rsidR="00EE2069" w:rsidRPr="00730D82" w:rsidRDefault="004D7CD1" w:rsidP="0077746F">
      <w:pPr>
        <w:pStyle w:val="rvps2"/>
        <w:numPr>
          <w:ilvl w:val="0"/>
          <w:numId w:val="18"/>
        </w:numPr>
        <w:shd w:val="clear" w:color="auto" w:fill="FFFFFF"/>
        <w:tabs>
          <w:tab w:val="left" w:pos="1276"/>
        </w:tabs>
        <w:spacing w:before="0" w:beforeAutospacing="0" w:after="0" w:afterAutospacing="0"/>
        <w:ind w:left="0" w:firstLine="709"/>
        <w:jc w:val="both"/>
        <w:textAlignment w:val="baseline"/>
        <w:rPr>
          <w:color w:val="000000"/>
          <w:sz w:val="28"/>
          <w:szCs w:val="28"/>
        </w:rPr>
      </w:pPr>
      <w:bookmarkStart w:id="117" w:name="n380"/>
      <w:bookmarkEnd w:id="117"/>
      <w:r w:rsidRPr="00730D82">
        <w:rPr>
          <w:color w:val="000000"/>
          <w:sz w:val="28"/>
          <w:szCs w:val="28"/>
        </w:rPr>
        <w:t>колегіальний орган громадського самоврядування</w:t>
      </w:r>
      <w:r w:rsidR="00EE2069" w:rsidRPr="00730D82">
        <w:rPr>
          <w:color w:val="000000"/>
          <w:sz w:val="28"/>
          <w:szCs w:val="28"/>
        </w:rPr>
        <w:t>;</w:t>
      </w:r>
    </w:p>
    <w:p w14:paraId="47AA8676" w14:textId="77777777" w:rsidR="00CB7987" w:rsidRDefault="004D7CD1" w:rsidP="0077746F">
      <w:pPr>
        <w:pStyle w:val="rvps2"/>
        <w:numPr>
          <w:ilvl w:val="0"/>
          <w:numId w:val="18"/>
        </w:numPr>
        <w:shd w:val="clear" w:color="auto" w:fill="FFFFFF"/>
        <w:tabs>
          <w:tab w:val="left" w:pos="1276"/>
        </w:tabs>
        <w:spacing w:before="0" w:beforeAutospacing="0" w:after="0" w:afterAutospacing="0"/>
        <w:ind w:left="0" w:firstLine="709"/>
        <w:jc w:val="both"/>
        <w:textAlignment w:val="baseline"/>
        <w:rPr>
          <w:color w:val="000000"/>
          <w:sz w:val="28"/>
          <w:szCs w:val="28"/>
        </w:rPr>
      </w:pPr>
      <w:bookmarkStart w:id="118" w:name="n381"/>
      <w:bookmarkEnd w:id="118"/>
      <w:r w:rsidRPr="00730D82">
        <w:rPr>
          <w:color w:val="000000"/>
          <w:sz w:val="28"/>
          <w:szCs w:val="28"/>
        </w:rPr>
        <w:t>інші органи, передбачені спеціальними законами та/або установчими</w:t>
      </w:r>
    </w:p>
    <w:p w14:paraId="73F5253F" w14:textId="77777777" w:rsidR="004D7CD1" w:rsidRPr="00730D82" w:rsidRDefault="00CB7987" w:rsidP="00CB7987">
      <w:pPr>
        <w:pStyle w:val="rvps2"/>
        <w:shd w:val="clear" w:color="auto" w:fill="FFFFFF"/>
        <w:tabs>
          <w:tab w:val="left" w:pos="1276"/>
        </w:tabs>
        <w:spacing w:before="0" w:beforeAutospacing="0" w:after="0" w:afterAutospacing="0"/>
        <w:ind w:left="709"/>
        <w:jc w:val="both"/>
        <w:textAlignment w:val="baseline"/>
        <w:rPr>
          <w:color w:val="000000"/>
          <w:sz w:val="28"/>
          <w:szCs w:val="28"/>
        </w:rPr>
      </w:pPr>
      <w:r>
        <w:rPr>
          <w:color w:val="000000"/>
          <w:sz w:val="28"/>
          <w:szCs w:val="28"/>
        </w:rPr>
        <w:t xml:space="preserve">       </w:t>
      </w:r>
      <w:r w:rsidR="004D7CD1" w:rsidRPr="00730D82">
        <w:rPr>
          <w:color w:val="000000"/>
          <w:sz w:val="28"/>
          <w:szCs w:val="28"/>
        </w:rPr>
        <w:t>документами ліцею.</w:t>
      </w:r>
    </w:p>
    <w:p w14:paraId="1EA2CD90" w14:textId="77777777" w:rsidR="004D7CD1" w:rsidRPr="00730D82" w:rsidRDefault="0044145D" w:rsidP="00B03903">
      <w:pPr>
        <w:pStyle w:val="rvps2"/>
        <w:shd w:val="clear" w:color="auto" w:fill="FFFFFF"/>
        <w:tabs>
          <w:tab w:val="left" w:pos="1276"/>
        </w:tabs>
        <w:spacing w:before="0" w:beforeAutospacing="0" w:after="0" w:afterAutospacing="0"/>
        <w:ind w:firstLine="709"/>
        <w:jc w:val="both"/>
        <w:textAlignment w:val="baseline"/>
        <w:rPr>
          <w:rStyle w:val="FontStyle18"/>
          <w:sz w:val="28"/>
          <w:szCs w:val="28"/>
        </w:rPr>
      </w:pPr>
      <w:r w:rsidRPr="00730D82">
        <w:rPr>
          <w:rStyle w:val="FontStyle18"/>
          <w:sz w:val="28"/>
          <w:szCs w:val="28"/>
        </w:rPr>
        <w:t>6.2.</w:t>
      </w:r>
      <w:r w:rsidRPr="00730D82">
        <w:rPr>
          <w:rStyle w:val="FontStyle18"/>
          <w:sz w:val="28"/>
          <w:szCs w:val="28"/>
        </w:rPr>
        <w:tab/>
      </w:r>
      <w:r w:rsidR="004D7CD1" w:rsidRPr="00730D82">
        <w:rPr>
          <w:rStyle w:val="FontStyle18"/>
          <w:sz w:val="28"/>
          <w:szCs w:val="28"/>
        </w:rPr>
        <w:t xml:space="preserve">Засновник ліцею: </w:t>
      </w:r>
    </w:p>
    <w:p w14:paraId="66B4C189"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r w:rsidRPr="00730D82">
        <w:rPr>
          <w:color w:val="000000"/>
          <w:sz w:val="28"/>
          <w:szCs w:val="28"/>
        </w:rPr>
        <w:t>затверджує установчі документи ліцею, їх нову редакцію та зміни до них;</w:t>
      </w:r>
    </w:p>
    <w:p w14:paraId="3F7195C3"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19" w:name="n386"/>
      <w:bookmarkEnd w:id="119"/>
      <w:r w:rsidRPr="00730D82">
        <w:rPr>
          <w:color w:val="000000"/>
          <w:sz w:val="28"/>
          <w:szCs w:val="28"/>
        </w:rPr>
        <w:t>укладає строковий трудовий договір (контракт) з керівником ліцею, обраним (призначеним) у порядку, встановленому законодавством та установчими документами;</w:t>
      </w:r>
    </w:p>
    <w:p w14:paraId="038B3063"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0" w:name="n387"/>
      <w:bookmarkEnd w:id="120"/>
      <w:r w:rsidRPr="00730D82">
        <w:rPr>
          <w:color w:val="000000"/>
          <w:sz w:val="28"/>
          <w:szCs w:val="28"/>
        </w:rPr>
        <w:t>розриває строковий трудовий договір (контракт) з керівником ліцею з підстав та у порядку, визначених законодавством та установчими документами;</w:t>
      </w:r>
    </w:p>
    <w:p w14:paraId="0DCBF194"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1" w:name="n388"/>
      <w:bookmarkEnd w:id="121"/>
      <w:r w:rsidRPr="00730D82">
        <w:rPr>
          <w:color w:val="000000"/>
          <w:sz w:val="28"/>
          <w:szCs w:val="28"/>
        </w:rPr>
        <w:t>затверджує кошторис та приймає фінансовий звіт ліцею у випадках та порядку, визначених законодавством;</w:t>
      </w:r>
    </w:p>
    <w:p w14:paraId="63FF634D"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2" w:name="n389"/>
      <w:bookmarkEnd w:id="122"/>
      <w:r w:rsidRPr="00730D82">
        <w:rPr>
          <w:color w:val="000000"/>
          <w:sz w:val="28"/>
          <w:szCs w:val="28"/>
        </w:rPr>
        <w:t>здійснює контроль за фінансово-господарською діяльністю ліцею;</w:t>
      </w:r>
    </w:p>
    <w:p w14:paraId="57916513"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3" w:name="n390"/>
      <w:bookmarkEnd w:id="123"/>
      <w:r w:rsidRPr="00730D82">
        <w:rPr>
          <w:color w:val="000000"/>
          <w:sz w:val="28"/>
          <w:szCs w:val="28"/>
        </w:rPr>
        <w:t>здійснює контроль за дотриманням установчих документів ліцею;</w:t>
      </w:r>
    </w:p>
    <w:p w14:paraId="7FDF7D83"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4" w:name="n391"/>
      <w:bookmarkEnd w:id="124"/>
      <w:r w:rsidRPr="00730D82">
        <w:rPr>
          <w:color w:val="000000"/>
          <w:sz w:val="28"/>
          <w:szCs w:val="28"/>
        </w:rPr>
        <w:t>забезпечує створення у ліцеї інклюзивного освітнього середовища, універсального дизайну та розумного пристосування;</w:t>
      </w:r>
    </w:p>
    <w:p w14:paraId="3BDF1535"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5" w:name="n392"/>
      <w:bookmarkEnd w:id="125"/>
      <w:r w:rsidRPr="00730D82">
        <w:rPr>
          <w:color w:val="000000"/>
          <w:sz w:val="28"/>
          <w:szCs w:val="28"/>
        </w:rPr>
        <w:t>здійснює контроль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14:paraId="783D6D97"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6" w:name="n393"/>
      <w:bookmarkEnd w:id="126"/>
      <w:r w:rsidRPr="00730D82">
        <w:rPr>
          <w:color w:val="000000"/>
          <w:sz w:val="28"/>
          <w:szCs w:val="28"/>
        </w:rPr>
        <w:t>реалізує інші права, передбачені законодавством та установчими документами ліцею.</w:t>
      </w:r>
    </w:p>
    <w:p w14:paraId="67A223CD" w14:textId="77777777" w:rsidR="004D7CD1" w:rsidRPr="00730D82" w:rsidRDefault="004D7CD1" w:rsidP="00B51F05">
      <w:pPr>
        <w:pStyle w:val="rvps2"/>
        <w:shd w:val="clear" w:color="auto" w:fill="FFFFFF"/>
        <w:spacing w:before="0" w:beforeAutospacing="0" w:after="0" w:afterAutospacing="0"/>
        <w:ind w:firstLine="567"/>
        <w:jc w:val="both"/>
        <w:textAlignment w:val="baseline"/>
        <w:rPr>
          <w:color w:val="000000"/>
          <w:sz w:val="28"/>
          <w:szCs w:val="28"/>
        </w:rPr>
      </w:pPr>
      <w:r w:rsidRPr="00730D82">
        <w:rPr>
          <w:color w:val="000000"/>
          <w:sz w:val="28"/>
          <w:szCs w:val="28"/>
        </w:rPr>
        <w:t>Засновник ліцею зобов’язаний:</w:t>
      </w:r>
    </w:p>
    <w:p w14:paraId="524469AE"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7" w:name="n398"/>
      <w:bookmarkEnd w:id="127"/>
      <w:r w:rsidRPr="00730D82">
        <w:rPr>
          <w:color w:val="000000"/>
          <w:sz w:val="28"/>
          <w:szCs w:val="28"/>
        </w:rPr>
        <w:t>забезпечити утримання та розвиток матеріально-технічної бази заснованого ним ліцею на рівні, достатньому для виконання вимог стандартів освіти та ліцензійних умов;</w:t>
      </w:r>
    </w:p>
    <w:p w14:paraId="25971BDE"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8" w:name="n399"/>
      <w:bookmarkEnd w:id="128"/>
      <w:r w:rsidRPr="00730D82">
        <w:rPr>
          <w:color w:val="000000"/>
          <w:sz w:val="28"/>
          <w:szCs w:val="28"/>
        </w:rPr>
        <w:t>у разі реорганізації чи ліквідації ліцею забезпечити здобувачам освіти можливість продовжити навчання на відповідному рівні освіти;</w:t>
      </w:r>
    </w:p>
    <w:p w14:paraId="3114DD74" w14:textId="77777777" w:rsidR="004D7CD1" w:rsidRPr="00730D82" w:rsidRDefault="004D7CD1"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29" w:name="n400"/>
      <w:bookmarkEnd w:id="129"/>
      <w:r w:rsidRPr="00730D82">
        <w:rPr>
          <w:color w:val="000000"/>
          <w:sz w:val="28"/>
          <w:szCs w:val="28"/>
        </w:rPr>
        <w:t>забезпечити відповідно до законодавства створення в ліцеї безперешкодного середовища для учасників освітнього процесу, зокрема для осіб з</w:t>
      </w:r>
      <w:r w:rsidR="0044145D" w:rsidRPr="00730D82">
        <w:rPr>
          <w:color w:val="000000"/>
          <w:sz w:val="28"/>
          <w:szCs w:val="28"/>
        </w:rPr>
        <w:t xml:space="preserve"> особливими освітніми потребами;</w:t>
      </w:r>
    </w:p>
    <w:p w14:paraId="088081C3" w14:textId="77777777" w:rsidR="00D6799D" w:rsidRPr="00730D82" w:rsidRDefault="00D6799D"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r w:rsidRPr="00730D82">
        <w:rPr>
          <w:color w:val="000000"/>
          <w:sz w:val="28"/>
          <w:szCs w:val="28"/>
        </w:rPr>
        <w:t xml:space="preserve">забезпечити та фінансувати підвезення учнів і педагогічних працівників до </w:t>
      </w:r>
      <w:r w:rsidR="0044145D" w:rsidRPr="00730D82">
        <w:rPr>
          <w:color w:val="000000"/>
          <w:sz w:val="28"/>
          <w:szCs w:val="28"/>
        </w:rPr>
        <w:t>ліцею</w:t>
      </w:r>
      <w:r w:rsidRPr="00730D82">
        <w:rPr>
          <w:color w:val="000000"/>
          <w:sz w:val="28"/>
          <w:szCs w:val="28"/>
        </w:rPr>
        <w:t xml:space="preserve"> і у зворотному напрямку;</w:t>
      </w:r>
    </w:p>
    <w:p w14:paraId="44FEC86B" w14:textId="77777777" w:rsidR="00D6799D" w:rsidRPr="00730D82" w:rsidRDefault="00D6799D"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30" w:name="n979"/>
      <w:bookmarkEnd w:id="130"/>
      <w:r w:rsidRPr="00730D82">
        <w:rPr>
          <w:color w:val="000000"/>
          <w:sz w:val="28"/>
          <w:szCs w:val="28"/>
        </w:rPr>
        <w:t>ве</w:t>
      </w:r>
      <w:r w:rsidR="0044145D" w:rsidRPr="00730D82">
        <w:rPr>
          <w:color w:val="000000"/>
          <w:sz w:val="28"/>
          <w:szCs w:val="28"/>
        </w:rPr>
        <w:t>сти</w:t>
      </w:r>
      <w:r w:rsidRPr="00730D82">
        <w:rPr>
          <w:color w:val="000000"/>
          <w:sz w:val="28"/>
          <w:szCs w:val="28"/>
        </w:rPr>
        <w:t xml:space="preserve"> облік дітей дошкільного та шкільного віку у порядку, затвердженому Кабінетом Міністрів України;</w:t>
      </w:r>
    </w:p>
    <w:p w14:paraId="7D5B7BA5" w14:textId="77777777" w:rsidR="00CA60B0" w:rsidRPr="00730D82" w:rsidRDefault="00D6799D"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bookmarkStart w:id="131" w:name="n980"/>
      <w:bookmarkEnd w:id="131"/>
      <w:r w:rsidRPr="00730D82">
        <w:rPr>
          <w:color w:val="000000"/>
          <w:sz w:val="28"/>
          <w:szCs w:val="28"/>
        </w:rPr>
        <w:lastRenderedPageBreak/>
        <w:t>оприлюдню</w:t>
      </w:r>
      <w:r w:rsidR="0044145D" w:rsidRPr="00730D82">
        <w:rPr>
          <w:color w:val="000000"/>
          <w:sz w:val="28"/>
          <w:szCs w:val="28"/>
        </w:rPr>
        <w:t xml:space="preserve">вати </w:t>
      </w:r>
      <w:r w:rsidRPr="00730D82">
        <w:rPr>
          <w:color w:val="000000"/>
          <w:sz w:val="28"/>
          <w:szCs w:val="28"/>
        </w:rPr>
        <w:t xml:space="preserve">офіційну звітність про всі отримані та використані кошти, а також перелік і вартість товарів, робіт, послуг, спрямованих на потреби </w:t>
      </w:r>
      <w:r w:rsidR="0044145D" w:rsidRPr="00730D82">
        <w:rPr>
          <w:color w:val="000000"/>
          <w:sz w:val="28"/>
          <w:szCs w:val="28"/>
        </w:rPr>
        <w:t>ліцею.</w:t>
      </w:r>
    </w:p>
    <w:p w14:paraId="39A373C9" w14:textId="10460008" w:rsidR="009D4495" w:rsidRPr="00730D82" w:rsidRDefault="00CD57B3" w:rsidP="00B03903">
      <w:pPr>
        <w:pStyle w:val="rvps2"/>
        <w:shd w:val="clear" w:color="auto" w:fill="FFFFFF"/>
        <w:tabs>
          <w:tab w:val="left" w:pos="1134"/>
        </w:tabs>
        <w:spacing w:before="0" w:beforeAutospacing="0" w:after="0" w:afterAutospacing="0"/>
        <w:ind w:firstLine="567"/>
        <w:jc w:val="both"/>
        <w:textAlignment w:val="baseline"/>
        <w:rPr>
          <w:rStyle w:val="FontStyle18"/>
          <w:rFonts w:eastAsia="Calibri"/>
          <w:sz w:val="28"/>
          <w:szCs w:val="28"/>
        </w:rPr>
      </w:pPr>
      <w:r w:rsidRPr="00730D82">
        <w:rPr>
          <w:rStyle w:val="FontStyle18"/>
          <w:rFonts w:eastAsia="Calibri"/>
          <w:sz w:val="28"/>
          <w:szCs w:val="28"/>
        </w:rPr>
        <w:t>6.3.</w:t>
      </w:r>
      <w:r w:rsidRPr="00730D82">
        <w:rPr>
          <w:rStyle w:val="FontStyle18"/>
          <w:rFonts w:eastAsia="Calibri"/>
          <w:sz w:val="28"/>
          <w:szCs w:val="28"/>
        </w:rPr>
        <w:tab/>
      </w:r>
      <w:r w:rsidR="00CB7987">
        <w:rPr>
          <w:rStyle w:val="FontStyle18"/>
          <w:rFonts w:eastAsia="Calibri"/>
          <w:sz w:val="28"/>
          <w:szCs w:val="28"/>
        </w:rPr>
        <w:t>У</w:t>
      </w:r>
      <w:r w:rsidR="009D4495" w:rsidRPr="00730D82">
        <w:rPr>
          <w:rStyle w:val="FontStyle18"/>
          <w:rFonts w:eastAsia="Calibri"/>
          <w:sz w:val="28"/>
          <w:szCs w:val="28"/>
        </w:rPr>
        <w:t>правління освіт</w:t>
      </w:r>
      <w:r w:rsidR="005B2379">
        <w:rPr>
          <w:rStyle w:val="FontStyle18"/>
          <w:rFonts w:eastAsia="Calibri"/>
          <w:sz w:val="28"/>
          <w:szCs w:val="28"/>
        </w:rPr>
        <w:t xml:space="preserve">и </w:t>
      </w:r>
      <w:r w:rsidR="005B2379">
        <w:rPr>
          <w:spacing w:val="-1"/>
          <w:sz w:val="28"/>
          <w:szCs w:val="28"/>
        </w:rPr>
        <w:t>Коломийської</w:t>
      </w:r>
      <w:r w:rsidR="007521C4">
        <w:rPr>
          <w:spacing w:val="-1"/>
          <w:sz w:val="28"/>
          <w:szCs w:val="28"/>
        </w:rPr>
        <w:t xml:space="preserve"> міської</w:t>
      </w:r>
      <w:r w:rsidR="00CB7987">
        <w:rPr>
          <w:spacing w:val="-1"/>
          <w:sz w:val="28"/>
          <w:szCs w:val="28"/>
        </w:rPr>
        <w:t xml:space="preserve"> ради</w:t>
      </w:r>
      <w:r w:rsidR="009D4495" w:rsidRPr="00730D82">
        <w:rPr>
          <w:rStyle w:val="FontStyle18"/>
          <w:rFonts w:eastAsia="Calibri"/>
          <w:sz w:val="28"/>
          <w:szCs w:val="28"/>
        </w:rPr>
        <w:t xml:space="preserve"> виконує такі функції:</w:t>
      </w:r>
    </w:p>
    <w:p w14:paraId="4E9DAFD3" w14:textId="77777777" w:rsidR="009D4495" w:rsidRPr="00730D82" w:rsidRDefault="009D4495"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r w:rsidRPr="00730D82">
        <w:rPr>
          <w:color w:val="000000"/>
          <w:sz w:val="28"/>
          <w:szCs w:val="28"/>
        </w:rPr>
        <w:t>створює умови для здобуття громадянами повної загальної середньої освіти;</w:t>
      </w:r>
    </w:p>
    <w:p w14:paraId="126F0846" w14:textId="77777777" w:rsidR="009D4495" w:rsidRPr="00730D82" w:rsidRDefault="00F07A36"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hyperlink r:id="rId10" w:tgtFrame="_top" w:history="1">
        <w:r w:rsidR="009D4495" w:rsidRPr="00730D82">
          <w:rPr>
            <w:color w:val="000000"/>
            <w:sz w:val="28"/>
            <w:szCs w:val="28"/>
          </w:rPr>
          <w:t>прогнозує розвиток загальної середньої освіти, мережу закладів освіти, що забезпечують здобуття повної загальної середньої освіти, відповідно до освітніх потреб громадян;</w:t>
        </w:r>
      </w:hyperlink>
    </w:p>
    <w:p w14:paraId="489D1802" w14:textId="77777777" w:rsidR="009D4495" w:rsidRPr="00730D82" w:rsidRDefault="009D4495" w:rsidP="0077746F">
      <w:pPr>
        <w:pStyle w:val="rvps2"/>
        <w:numPr>
          <w:ilvl w:val="0"/>
          <w:numId w:val="19"/>
        </w:numPr>
        <w:shd w:val="clear" w:color="auto" w:fill="FFFFFF"/>
        <w:spacing w:before="0" w:beforeAutospacing="0" w:after="0" w:afterAutospacing="0"/>
        <w:ind w:left="0" w:firstLine="567"/>
        <w:jc w:val="both"/>
        <w:textAlignment w:val="baseline"/>
        <w:rPr>
          <w:color w:val="000000"/>
          <w:sz w:val="28"/>
          <w:szCs w:val="28"/>
        </w:rPr>
      </w:pPr>
      <w:r w:rsidRPr="00730D82">
        <w:rPr>
          <w:color w:val="000000"/>
          <w:sz w:val="28"/>
          <w:szCs w:val="28"/>
        </w:rPr>
        <w:t xml:space="preserve">здійснює </w:t>
      </w:r>
      <w:hyperlink r:id="rId11" w:tgtFrame="_top" w:history="1">
        <w:r w:rsidRPr="00730D82">
          <w:rPr>
            <w:color w:val="000000"/>
            <w:sz w:val="28"/>
            <w:szCs w:val="28"/>
          </w:rPr>
          <w:t>контроль за додержанням Державних стандартів загальної середньої освіти, навчально-методичне керівництво ліцеєм.</w:t>
        </w:r>
      </w:hyperlink>
    </w:p>
    <w:p w14:paraId="4DAECF81" w14:textId="77777777" w:rsidR="009D4495" w:rsidRPr="00730D82" w:rsidRDefault="00F07A36" w:rsidP="0077746F">
      <w:pPr>
        <w:pStyle w:val="rvps2"/>
        <w:numPr>
          <w:ilvl w:val="0"/>
          <w:numId w:val="19"/>
        </w:numPr>
        <w:shd w:val="clear" w:color="auto" w:fill="FFFFFF"/>
        <w:spacing w:before="0" w:beforeAutospacing="0" w:after="0" w:afterAutospacing="0"/>
        <w:ind w:left="0" w:firstLine="567"/>
        <w:jc w:val="both"/>
        <w:textAlignment w:val="baseline"/>
        <w:rPr>
          <w:color w:val="000000"/>
        </w:rPr>
      </w:pPr>
      <w:hyperlink r:id="rId12" w:tgtFrame="_top" w:history="1">
        <w:r w:rsidR="009D4495" w:rsidRPr="00730D82">
          <w:rPr>
            <w:color w:val="000000"/>
            <w:sz w:val="28"/>
            <w:szCs w:val="28"/>
          </w:rPr>
          <w:t>забезпечує соціальний захист, охорону життя, здоров'я та захист прав педагогічних працівників, психологів, бібліотекарів, інших спеціалістів, які беруть участь в освітньому процесі, здобувачів</w:t>
        </w:r>
      </w:hyperlink>
      <w:r w:rsidR="009D4495" w:rsidRPr="00730D82">
        <w:rPr>
          <w:color w:val="000000"/>
          <w:sz w:val="28"/>
          <w:szCs w:val="28"/>
        </w:rPr>
        <w:t xml:space="preserve"> освіти.</w:t>
      </w:r>
    </w:p>
    <w:p w14:paraId="465B6C58" w14:textId="77777777" w:rsidR="00041204" w:rsidRPr="00730D82" w:rsidRDefault="00C51A8A" w:rsidP="00B03903">
      <w:pPr>
        <w:pStyle w:val="rvps2"/>
        <w:shd w:val="clear" w:color="auto" w:fill="FFFFFF"/>
        <w:tabs>
          <w:tab w:val="left" w:pos="1276"/>
        </w:tabs>
        <w:spacing w:before="0" w:beforeAutospacing="0" w:after="0" w:afterAutospacing="0"/>
        <w:ind w:firstLine="709"/>
        <w:jc w:val="both"/>
        <w:textAlignment w:val="baseline"/>
        <w:rPr>
          <w:rStyle w:val="FontStyle18"/>
          <w:rFonts w:eastAsia="Calibri"/>
          <w:sz w:val="28"/>
          <w:szCs w:val="28"/>
        </w:rPr>
      </w:pPr>
      <w:bookmarkStart w:id="132" w:name="n983"/>
      <w:bookmarkStart w:id="133" w:name="n984"/>
      <w:bookmarkStart w:id="134" w:name="n986"/>
      <w:bookmarkEnd w:id="132"/>
      <w:bookmarkEnd w:id="133"/>
      <w:bookmarkEnd w:id="134"/>
      <w:r w:rsidRPr="00730D82">
        <w:rPr>
          <w:rStyle w:val="FontStyle18"/>
          <w:rFonts w:eastAsia="Calibri"/>
          <w:sz w:val="28"/>
          <w:szCs w:val="28"/>
        </w:rPr>
        <w:t>6.</w:t>
      </w:r>
      <w:r w:rsidR="00CD57B3" w:rsidRPr="00730D82">
        <w:rPr>
          <w:rStyle w:val="FontStyle18"/>
          <w:rFonts w:eastAsia="Calibri"/>
          <w:sz w:val="28"/>
          <w:szCs w:val="28"/>
        </w:rPr>
        <w:t>4</w:t>
      </w:r>
      <w:r w:rsidRPr="00730D82">
        <w:rPr>
          <w:rStyle w:val="FontStyle18"/>
          <w:rFonts w:eastAsia="Calibri"/>
          <w:sz w:val="28"/>
          <w:szCs w:val="28"/>
        </w:rPr>
        <w:t>.</w:t>
      </w:r>
      <w:r w:rsidR="00541857" w:rsidRPr="00730D82">
        <w:rPr>
          <w:rStyle w:val="FontStyle18"/>
          <w:rFonts w:eastAsia="Calibri"/>
          <w:sz w:val="28"/>
          <w:szCs w:val="28"/>
        </w:rPr>
        <w:tab/>
      </w:r>
      <w:r w:rsidR="00041204" w:rsidRPr="00730D82">
        <w:rPr>
          <w:rStyle w:val="FontStyle18"/>
          <w:rFonts w:eastAsia="Calibri"/>
          <w:sz w:val="28"/>
          <w:szCs w:val="28"/>
        </w:rPr>
        <w:t xml:space="preserve">Керівник ліцею здійснює безпосереднє управління закладом і несе відповідальність за освітню, фінансово-господарську та іншу діяльність </w:t>
      </w:r>
      <w:r w:rsidR="006B08B7" w:rsidRPr="00730D82">
        <w:rPr>
          <w:rStyle w:val="FontStyle18"/>
          <w:rFonts w:eastAsia="Calibri"/>
          <w:sz w:val="28"/>
          <w:szCs w:val="28"/>
        </w:rPr>
        <w:t>ліцею.</w:t>
      </w:r>
    </w:p>
    <w:p w14:paraId="3C5835B3" w14:textId="77777777" w:rsidR="00041204" w:rsidRPr="00730D82" w:rsidRDefault="00041204" w:rsidP="00B03903">
      <w:pPr>
        <w:pStyle w:val="rvps2"/>
        <w:shd w:val="clear" w:color="auto" w:fill="FFFFFF"/>
        <w:tabs>
          <w:tab w:val="left" w:pos="1276"/>
        </w:tabs>
        <w:spacing w:before="0" w:beforeAutospacing="0" w:after="0" w:afterAutospacing="0"/>
        <w:ind w:firstLine="709"/>
        <w:jc w:val="both"/>
        <w:textAlignment w:val="baseline"/>
        <w:rPr>
          <w:rStyle w:val="FontStyle18"/>
          <w:rFonts w:eastAsia="Calibri"/>
          <w:sz w:val="28"/>
          <w:szCs w:val="28"/>
        </w:rPr>
      </w:pPr>
      <w:bookmarkStart w:id="135" w:name="n403"/>
      <w:bookmarkEnd w:id="135"/>
      <w:r w:rsidRPr="00730D82">
        <w:rPr>
          <w:rStyle w:val="FontStyle18"/>
          <w:rFonts w:eastAsia="Calibri"/>
          <w:sz w:val="28"/>
          <w:szCs w:val="28"/>
        </w:rPr>
        <w:t xml:space="preserve">Повноваження (права і обов’язки) та відповідальність керівника </w:t>
      </w:r>
      <w:r w:rsidR="006B08B7" w:rsidRPr="00730D82">
        <w:rPr>
          <w:rStyle w:val="FontStyle18"/>
          <w:rFonts w:eastAsia="Calibri"/>
          <w:sz w:val="28"/>
          <w:szCs w:val="28"/>
        </w:rPr>
        <w:t>ліцею</w:t>
      </w:r>
      <w:r w:rsidRPr="00730D82">
        <w:rPr>
          <w:rStyle w:val="FontStyle18"/>
          <w:rFonts w:eastAsia="Calibri"/>
          <w:sz w:val="28"/>
          <w:szCs w:val="28"/>
        </w:rPr>
        <w:t xml:space="preserve"> визначаються законом та установчими документами </w:t>
      </w:r>
      <w:r w:rsidR="006B08B7" w:rsidRPr="00730D82">
        <w:rPr>
          <w:rStyle w:val="FontStyle18"/>
          <w:rFonts w:eastAsia="Calibri"/>
          <w:sz w:val="28"/>
          <w:szCs w:val="28"/>
        </w:rPr>
        <w:t>ліцею</w:t>
      </w:r>
      <w:r w:rsidRPr="00730D82">
        <w:rPr>
          <w:rStyle w:val="FontStyle18"/>
          <w:rFonts w:eastAsia="Calibri"/>
          <w:sz w:val="28"/>
          <w:szCs w:val="28"/>
        </w:rPr>
        <w:t>.</w:t>
      </w:r>
    </w:p>
    <w:p w14:paraId="1F10E3AE" w14:textId="77777777" w:rsidR="00041204" w:rsidRPr="00730D82" w:rsidRDefault="00C51A8A" w:rsidP="00B03903">
      <w:pPr>
        <w:pStyle w:val="rvps2"/>
        <w:shd w:val="clear" w:color="auto" w:fill="FFFFFF"/>
        <w:tabs>
          <w:tab w:val="left" w:pos="1276"/>
        </w:tabs>
        <w:spacing w:before="0" w:beforeAutospacing="0" w:after="0" w:afterAutospacing="0"/>
        <w:ind w:firstLine="709"/>
        <w:jc w:val="both"/>
        <w:textAlignment w:val="baseline"/>
        <w:rPr>
          <w:rStyle w:val="FontStyle18"/>
          <w:rFonts w:eastAsia="Calibri"/>
          <w:sz w:val="28"/>
          <w:szCs w:val="28"/>
        </w:rPr>
      </w:pPr>
      <w:bookmarkStart w:id="136" w:name="n404"/>
      <w:bookmarkEnd w:id="136"/>
      <w:r w:rsidRPr="00730D82">
        <w:rPr>
          <w:rStyle w:val="FontStyle18"/>
          <w:rFonts w:eastAsia="Calibri"/>
          <w:sz w:val="28"/>
          <w:szCs w:val="28"/>
        </w:rPr>
        <w:t>6.</w:t>
      </w:r>
      <w:r w:rsidR="00CD57B3" w:rsidRPr="00730D82">
        <w:rPr>
          <w:rStyle w:val="FontStyle18"/>
          <w:rFonts w:eastAsia="Calibri"/>
          <w:sz w:val="28"/>
          <w:szCs w:val="28"/>
        </w:rPr>
        <w:t>5</w:t>
      </w:r>
      <w:r w:rsidRPr="00730D82">
        <w:rPr>
          <w:rStyle w:val="FontStyle18"/>
          <w:rFonts w:eastAsia="Calibri"/>
          <w:sz w:val="28"/>
          <w:szCs w:val="28"/>
        </w:rPr>
        <w:t>.</w:t>
      </w:r>
      <w:r w:rsidR="00B51F05" w:rsidRPr="00730D82">
        <w:rPr>
          <w:rStyle w:val="FontStyle18"/>
          <w:rFonts w:eastAsia="Calibri"/>
          <w:sz w:val="28"/>
          <w:szCs w:val="28"/>
        </w:rPr>
        <w:tab/>
      </w:r>
      <w:r w:rsidR="00041204" w:rsidRPr="00730D82">
        <w:rPr>
          <w:rStyle w:val="FontStyle18"/>
          <w:rFonts w:eastAsia="Calibri"/>
          <w:sz w:val="28"/>
          <w:szCs w:val="28"/>
        </w:rPr>
        <w:t>Керівник є представником ліцею у відносинах з державними органами, органами місцевого самоврядування, юридичними та фізичними особами і діє без довіреності в межах повноважень, передбачених законом та установчими документами ліцею.</w:t>
      </w:r>
    </w:p>
    <w:p w14:paraId="65FB40E8" w14:textId="77777777" w:rsidR="00A96EF8" w:rsidRPr="00730D82" w:rsidRDefault="00A96EF8" w:rsidP="00041204">
      <w:pPr>
        <w:pStyle w:val="Style9"/>
        <w:widowControl/>
        <w:spacing w:line="240" w:lineRule="auto"/>
        <w:ind w:firstLine="709"/>
        <w:rPr>
          <w:rStyle w:val="FontStyle18"/>
          <w:sz w:val="2"/>
          <w:szCs w:val="2"/>
          <w:lang w:val="uk-UA" w:eastAsia="uk-UA"/>
        </w:rPr>
      </w:pPr>
    </w:p>
    <w:p w14:paraId="72F5F50C" w14:textId="77777777" w:rsidR="00BC506A" w:rsidRPr="00730D82" w:rsidRDefault="00C51A8A" w:rsidP="00B03903">
      <w:pPr>
        <w:pStyle w:val="rvps2"/>
        <w:shd w:val="clear" w:color="auto" w:fill="FFFFFF"/>
        <w:tabs>
          <w:tab w:val="left" w:pos="1276"/>
        </w:tabs>
        <w:spacing w:before="0" w:beforeAutospacing="0" w:after="0" w:afterAutospacing="0"/>
        <w:ind w:firstLine="709"/>
        <w:jc w:val="both"/>
        <w:textAlignment w:val="baseline"/>
        <w:rPr>
          <w:rStyle w:val="FontStyle18"/>
          <w:rFonts w:eastAsia="Calibri"/>
          <w:sz w:val="28"/>
          <w:szCs w:val="28"/>
        </w:rPr>
      </w:pPr>
      <w:bookmarkStart w:id="137" w:name="n1366"/>
      <w:bookmarkEnd w:id="137"/>
      <w:r w:rsidRPr="00730D82">
        <w:rPr>
          <w:rStyle w:val="FontStyle18"/>
          <w:rFonts w:eastAsia="Calibri"/>
          <w:sz w:val="28"/>
          <w:szCs w:val="28"/>
        </w:rPr>
        <w:t>6.</w:t>
      </w:r>
      <w:r w:rsidR="00CD57B3" w:rsidRPr="00730D82">
        <w:rPr>
          <w:rStyle w:val="FontStyle18"/>
          <w:rFonts w:eastAsia="Calibri"/>
          <w:sz w:val="28"/>
          <w:szCs w:val="28"/>
        </w:rPr>
        <w:t>6</w:t>
      </w:r>
      <w:r w:rsidRPr="00730D82">
        <w:rPr>
          <w:rStyle w:val="FontStyle18"/>
          <w:rFonts w:eastAsia="Calibri"/>
          <w:sz w:val="28"/>
          <w:szCs w:val="28"/>
        </w:rPr>
        <w:t>.</w:t>
      </w:r>
      <w:r w:rsidR="00B51F05" w:rsidRPr="00730D82">
        <w:rPr>
          <w:rStyle w:val="FontStyle18"/>
          <w:rFonts w:eastAsia="Calibri"/>
          <w:sz w:val="28"/>
          <w:szCs w:val="28"/>
        </w:rPr>
        <w:tab/>
      </w:r>
      <w:r w:rsidR="00041204" w:rsidRPr="00730D82">
        <w:rPr>
          <w:rStyle w:val="FontStyle18"/>
          <w:rFonts w:eastAsia="Calibri"/>
          <w:sz w:val="28"/>
          <w:szCs w:val="28"/>
        </w:rPr>
        <w:t>Керівник ліцею призначається засновником у порядку, визначеному законами та установчими документами, з числа претендентів, які вільно володіють державною мовою</w:t>
      </w:r>
      <w:r w:rsidR="00BC506A" w:rsidRPr="00730D82">
        <w:rPr>
          <w:rStyle w:val="FontStyle18"/>
          <w:rFonts w:eastAsia="Calibri"/>
          <w:sz w:val="28"/>
          <w:szCs w:val="28"/>
        </w:rPr>
        <w:t>.</w:t>
      </w:r>
      <w:r w:rsidR="00041204" w:rsidRPr="00730D82">
        <w:rPr>
          <w:rStyle w:val="FontStyle18"/>
          <w:rFonts w:eastAsia="Calibri"/>
          <w:sz w:val="28"/>
          <w:szCs w:val="28"/>
        </w:rPr>
        <w:t xml:space="preserve"> </w:t>
      </w:r>
    </w:p>
    <w:p w14:paraId="60C6B55C" w14:textId="77777777" w:rsidR="00041204" w:rsidRPr="00730D82" w:rsidRDefault="00BC506A" w:rsidP="00041204">
      <w:pPr>
        <w:pStyle w:val="rvps2"/>
        <w:shd w:val="clear" w:color="auto" w:fill="FFFFFF"/>
        <w:spacing w:before="0" w:beforeAutospacing="0" w:after="0" w:afterAutospacing="0"/>
        <w:ind w:firstLine="709"/>
        <w:jc w:val="both"/>
        <w:textAlignment w:val="baseline"/>
        <w:rPr>
          <w:rStyle w:val="FontStyle18"/>
          <w:rFonts w:eastAsia="Calibri"/>
          <w:sz w:val="28"/>
          <w:szCs w:val="28"/>
        </w:rPr>
      </w:pPr>
      <w:r w:rsidRPr="00730D82">
        <w:rPr>
          <w:rStyle w:val="FontStyle18"/>
          <w:rFonts w:eastAsia="Calibri"/>
          <w:sz w:val="28"/>
          <w:szCs w:val="28"/>
        </w:rPr>
        <w:t>Посаду керівника ліцею може обіймати особа, яка є громадянином України, має вищу освіту ступеня не нижче магістра та стаж педагогічної роботи не менше трьох років, а також організаторські здібності, фізичний і психічний стан якої не перешкоджає виконанню професійних обов’язків</w:t>
      </w:r>
      <w:r w:rsidR="0041392C" w:rsidRPr="00730D82">
        <w:rPr>
          <w:rStyle w:val="FontStyle18"/>
          <w:rFonts w:eastAsia="Calibri"/>
          <w:sz w:val="28"/>
          <w:szCs w:val="28"/>
        </w:rPr>
        <w:t>.</w:t>
      </w:r>
    </w:p>
    <w:p w14:paraId="422868C2" w14:textId="77777777" w:rsidR="00041204" w:rsidRPr="00730D82" w:rsidRDefault="00041204" w:rsidP="00041204">
      <w:pPr>
        <w:pStyle w:val="rvps2"/>
        <w:shd w:val="clear" w:color="auto" w:fill="FFFFFF"/>
        <w:spacing w:before="0" w:beforeAutospacing="0" w:after="0" w:afterAutospacing="0"/>
        <w:ind w:firstLine="709"/>
        <w:jc w:val="both"/>
        <w:textAlignment w:val="baseline"/>
        <w:rPr>
          <w:rStyle w:val="FontStyle18"/>
          <w:rFonts w:eastAsia="Calibri"/>
          <w:sz w:val="28"/>
          <w:szCs w:val="28"/>
        </w:rPr>
      </w:pPr>
      <w:bookmarkStart w:id="138" w:name="n406"/>
      <w:bookmarkEnd w:id="138"/>
      <w:r w:rsidRPr="00730D82">
        <w:rPr>
          <w:rStyle w:val="FontStyle18"/>
          <w:rFonts w:eastAsia="Calibri"/>
          <w:sz w:val="28"/>
          <w:szCs w:val="28"/>
        </w:rPr>
        <w:t>Додаткові кваліфікаційні вимоги до керівника та порядок його обрання (призначення) визначаються спеціальними законами та установчими документами ліцею.</w:t>
      </w:r>
    </w:p>
    <w:p w14:paraId="2347A841" w14:textId="77777777" w:rsidR="006C7988" w:rsidRPr="00730D82" w:rsidRDefault="00B51F05" w:rsidP="00B03903">
      <w:pPr>
        <w:pStyle w:val="rvps2"/>
        <w:shd w:val="clear" w:color="auto" w:fill="FFFFFF"/>
        <w:tabs>
          <w:tab w:val="left" w:pos="1418"/>
        </w:tabs>
        <w:spacing w:before="0" w:beforeAutospacing="0" w:after="0" w:afterAutospacing="0"/>
        <w:ind w:firstLine="709"/>
        <w:jc w:val="both"/>
        <w:textAlignment w:val="baseline"/>
        <w:rPr>
          <w:color w:val="000000"/>
          <w:sz w:val="28"/>
          <w:szCs w:val="28"/>
        </w:rPr>
      </w:pPr>
      <w:r w:rsidRPr="00730D82">
        <w:rPr>
          <w:sz w:val="28"/>
          <w:szCs w:val="28"/>
        </w:rPr>
        <w:t>6</w:t>
      </w:r>
      <w:r w:rsidR="0041392C" w:rsidRPr="00730D82">
        <w:rPr>
          <w:sz w:val="28"/>
          <w:szCs w:val="28"/>
        </w:rPr>
        <w:t>.</w:t>
      </w:r>
      <w:r w:rsidR="00CD57B3" w:rsidRPr="00730D82">
        <w:rPr>
          <w:sz w:val="28"/>
          <w:szCs w:val="28"/>
        </w:rPr>
        <w:t>7</w:t>
      </w:r>
      <w:r w:rsidR="0041392C" w:rsidRPr="00730D82">
        <w:rPr>
          <w:sz w:val="28"/>
          <w:szCs w:val="28"/>
        </w:rPr>
        <w:t>.</w:t>
      </w:r>
      <w:r w:rsidRPr="00730D82">
        <w:rPr>
          <w:sz w:val="28"/>
          <w:szCs w:val="28"/>
        </w:rPr>
        <w:tab/>
      </w:r>
      <w:r w:rsidR="00522632" w:rsidRPr="00730D82">
        <w:rPr>
          <w:sz w:val="28"/>
          <w:szCs w:val="28"/>
        </w:rPr>
        <w:t xml:space="preserve">Керівник призначається на посаду за результатами конкурсного відбору строком на шість років (строком на два роки - для особи, яка призначається на посаду керівника </w:t>
      </w:r>
      <w:r w:rsidR="00D42F1F" w:rsidRPr="00730D82">
        <w:rPr>
          <w:sz w:val="28"/>
          <w:szCs w:val="28"/>
        </w:rPr>
        <w:t>ліцею</w:t>
      </w:r>
      <w:r w:rsidR="00522632" w:rsidRPr="00730D82">
        <w:rPr>
          <w:sz w:val="28"/>
          <w:szCs w:val="28"/>
        </w:rPr>
        <w:t xml:space="preserve"> вперше) на підставі рішення конкурсної комісії, </w:t>
      </w:r>
      <w:r w:rsidR="006C7988" w:rsidRPr="00730D82">
        <w:rPr>
          <w:color w:val="000000"/>
          <w:sz w:val="28"/>
          <w:szCs w:val="28"/>
        </w:rPr>
        <w:t>до складу якої входять</w:t>
      </w:r>
      <w:r w:rsidR="009605A2" w:rsidRPr="00730D82">
        <w:rPr>
          <w:color w:val="000000"/>
          <w:sz w:val="28"/>
          <w:szCs w:val="28"/>
        </w:rPr>
        <w:t xml:space="preserve"> представники:</w:t>
      </w:r>
      <w:r w:rsidR="006C7988" w:rsidRPr="00730D82">
        <w:rPr>
          <w:color w:val="000000"/>
          <w:sz w:val="28"/>
          <w:szCs w:val="28"/>
        </w:rPr>
        <w:t xml:space="preserve"> </w:t>
      </w:r>
    </w:p>
    <w:p w14:paraId="0F0E8DEC" w14:textId="77777777" w:rsidR="006C7988" w:rsidRPr="00730D82" w:rsidRDefault="009605A2" w:rsidP="0077746F">
      <w:pPr>
        <w:pStyle w:val="rvps2"/>
        <w:numPr>
          <w:ilvl w:val="0"/>
          <w:numId w:val="20"/>
        </w:numPr>
        <w:shd w:val="clear" w:color="auto" w:fill="FFFFFF"/>
        <w:tabs>
          <w:tab w:val="left" w:pos="993"/>
          <w:tab w:val="left" w:pos="1418"/>
        </w:tabs>
        <w:spacing w:before="0" w:beforeAutospacing="0" w:after="0" w:afterAutospacing="0"/>
        <w:ind w:left="0" w:firstLine="709"/>
        <w:jc w:val="both"/>
        <w:textAlignment w:val="baseline"/>
        <w:rPr>
          <w:color w:val="000000"/>
          <w:sz w:val="28"/>
          <w:szCs w:val="28"/>
        </w:rPr>
      </w:pPr>
      <w:r w:rsidRPr="00730D82">
        <w:rPr>
          <w:color w:val="000000"/>
          <w:sz w:val="28"/>
          <w:szCs w:val="28"/>
        </w:rPr>
        <w:t>засновника;</w:t>
      </w:r>
      <w:r w:rsidR="006C7988" w:rsidRPr="00730D82">
        <w:rPr>
          <w:color w:val="000000"/>
          <w:sz w:val="28"/>
          <w:szCs w:val="28"/>
        </w:rPr>
        <w:t xml:space="preserve"> </w:t>
      </w:r>
    </w:p>
    <w:p w14:paraId="3C675513" w14:textId="77777777" w:rsidR="006C7988" w:rsidRPr="00730D82" w:rsidRDefault="009605A2" w:rsidP="0077746F">
      <w:pPr>
        <w:pStyle w:val="rvps2"/>
        <w:numPr>
          <w:ilvl w:val="0"/>
          <w:numId w:val="20"/>
        </w:numPr>
        <w:shd w:val="clear" w:color="auto" w:fill="FFFFFF"/>
        <w:tabs>
          <w:tab w:val="left" w:pos="993"/>
          <w:tab w:val="left" w:pos="1418"/>
        </w:tabs>
        <w:spacing w:before="0" w:beforeAutospacing="0" w:after="0" w:afterAutospacing="0"/>
        <w:ind w:left="0" w:firstLine="709"/>
        <w:jc w:val="both"/>
        <w:textAlignment w:val="baseline"/>
        <w:rPr>
          <w:color w:val="000000"/>
          <w:sz w:val="28"/>
          <w:szCs w:val="28"/>
        </w:rPr>
      </w:pPr>
      <w:r w:rsidRPr="00730D82">
        <w:rPr>
          <w:color w:val="000000"/>
          <w:sz w:val="28"/>
          <w:szCs w:val="28"/>
        </w:rPr>
        <w:t>трудового колективу;</w:t>
      </w:r>
    </w:p>
    <w:p w14:paraId="63379889" w14:textId="77777777" w:rsidR="006C7988" w:rsidRPr="00730D82" w:rsidRDefault="006C7988" w:rsidP="0077746F">
      <w:pPr>
        <w:pStyle w:val="rvps2"/>
        <w:numPr>
          <w:ilvl w:val="0"/>
          <w:numId w:val="20"/>
        </w:numPr>
        <w:shd w:val="clear" w:color="auto" w:fill="FFFFFF"/>
        <w:tabs>
          <w:tab w:val="left" w:pos="993"/>
          <w:tab w:val="left" w:pos="1418"/>
        </w:tabs>
        <w:spacing w:before="0" w:beforeAutospacing="0" w:after="0" w:afterAutospacing="0"/>
        <w:ind w:left="0" w:firstLine="709"/>
        <w:jc w:val="both"/>
        <w:textAlignment w:val="baseline"/>
        <w:rPr>
          <w:color w:val="000000"/>
          <w:sz w:val="28"/>
          <w:szCs w:val="28"/>
        </w:rPr>
      </w:pPr>
      <w:r w:rsidRPr="00730D82">
        <w:rPr>
          <w:color w:val="000000"/>
          <w:sz w:val="28"/>
          <w:szCs w:val="28"/>
        </w:rPr>
        <w:t>громадського об’єд</w:t>
      </w:r>
      <w:r w:rsidR="005B2379">
        <w:rPr>
          <w:color w:val="000000"/>
          <w:sz w:val="28"/>
          <w:szCs w:val="28"/>
        </w:rPr>
        <w:t xml:space="preserve">нання батьків учнів </w:t>
      </w:r>
      <w:r w:rsidRPr="00730D82">
        <w:rPr>
          <w:color w:val="000000"/>
          <w:sz w:val="28"/>
          <w:szCs w:val="28"/>
        </w:rPr>
        <w:t xml:space="preserve"> ліцею</w:t>
      </w:r>
      <w:r w:rsidR="009605A2" w:rsidRPr="00730D82">
        <w:rPr>
          <w:color w:val="000000"/>
          <w:sz w:val="28"/>
          <w:szCs w:val="28"/>
        </w:rPr>
        <w:t>;</w:t>
      </w:r>
    </w:p>
    <w:p w14:paraId="66E3A96B" w14:textId="77777777" w:rsidR="006C7988" w:rsidRPr="00730D82" w:rsidRDefault="006C7988" w:rsidP="0077746F">
      <w:pPr>
        <w:pStyle w:val="rvps2"/>
        <w:numPr>
          <w:ilvl w:val="0"/>
          <w:numId w:val="20"/>
        </w:numPr>
        <w:shd w:val="clear" w:color="auto" w:fill="FFFFFF"/>
        <w:tabs>
          <w:tab w:val="left" w:pos="993"/>
          <w:tab w:val="left" w:pos="1418"/>
        </w:tabs>
        <w:spacing w:before="0" w:beforeAutospacing="0" w:after="0" w:afterAutospacing="0"/>
        <w:ind w:left="0" w:firstLine="709"/>
        <w:jc w:val="both"/>
        <w:textAlignment w:val="baseline"/>
        <w:rPr>
          <w:color w:val="000000"/>
          <w:sz w:val="28"/>
          <w:szCs w:val="28"/>
        </w:rPr>
      </w:pPr>
      <w:r w:rsidRPr="00730D82">
        <w:rPr>
          <w:color w:val="000000"/>
          <w:sz w:val="28"/>
          <w:szCs w:val="28"/>
        </w:rPr>
        <w:t xml:space="preserve">громадського об’єднання керівників закладів загальної середньої освіти </w:t>
      </w:r>
      <w:r w:rsidR="005B2379">
        <w:rPr>
          <w:spacing w:val="-1"/>
          <w:sz w:val="28"/>
          <w:szCs w:val="28"/>
        </w:rPr>
        <w:t>Коломийської районної</w:t>
      </w:r>
      <w:r w:rsidR="00CB7987">
        <w:rPr>
          <w:spacing w:val="-1"/>
          <w:sz w:val="28"/>
          <w:szCs w:val="28"/>
        </w:rPr>
        <w:t xml:space="preserve">  ради</w:t>
      </w:r>
      <w:r w:rsidRPr="00730D82">
        <w:rPr>
          <w:color w:val="000000"/>
          <w:sz w:val="28"/>
          <w:szCs w:val="28"/>
        </w:rPr>
        <w:t xml:space="preserve">. </w:t>
      </w:r>
    </w:p>
    <w:p w14:paraId="46E74C0E" w14:textId="77777777" w:rsidR="00522632" w:rsidRPr="00730D82" w:rsidRDefault="00B51F05" w:rsidP="00B03903">
      <w:pPr>
        <w:pStyle w:val="rvps2"/>
        <w:shd w:val="clear" w:color="auto" w:fill="FFFFFF"/>
        <w:tabs>
          <w:tab w:val="left" w:pos="1418"/>
        </w:tabs>
        <w:spacing w:before="0" w:beforeAutospacing="0" w:after="0" w:afterAutospacing="0"/>
        <w:ind w:firstLine="709"/>
        <w:jc w:val="both"/>
        <w:textAlignment w:val="baseline"/>
        <w:rPr>
          <w:sz w:val="28"/>
          <w:szCs w:val="28"/>
        </w:rPr>
      </w:pPr>
      <w:bookmarkStart w:id="139" w:name="n1367"/>
      <w:bookmarkEnd w:id="139"/>
      <w:r w:rsidRPr="00730D82">
        <w:rPr>
          <w:sz w:val="28"/>
          <w:szCs w:val="28"/>
        </w:rPr>
        <w:t>6</w:t>
      </w:r>
      <w:r w:rsidR="00BD0309" w:rsidRPr="00730D82">
        <w:rPr>
          <w:sz w:val="28"/>
          <w:szCs w:val="28"/>
        </w:rPr>
        <w:t>.</w:t>
      </w:r>
      <w:r w:rsidR="00CD57B3" w:rsidRPr="00730D82">
        <w:rPr>
          <w:sz w:val="28"/>
          <w:szCs w:val="28"/>
        </w:rPr>
        <w:t>8</w:t>
      </w:r>
      <w:r w:rsidR="00645DA6" w:rsidRPr="00730D82">
        <w:rPr>
          <w:sz w:val="28"/>
          <w:szCs w:val="28"/>
        </w:rPr>
        <w:t>.</w:t>
      </w:r>
      <w:r w:rsidR="00541857" w:rsidRPr="00730D82">
        <w:rPr>
          <w:sz w:val="28"/>
          <w:szCs w:val="28"/>
        </w:rPr>
        <w:tab/>
      </w:r>
      <w:r w:rsidR="00522632" w:rsidRPr="00730D82">
        <w:rPr>
          <w:sz w:val="28"/>
          <w:szCs w:val="28"/>
        </w:rPr>
        <w:t>Положення про конкурс на посаду керівника розробляє та затверджує засновник на підставі типового положення, затвердженого центральним органом виконавчої влади у сфері освіти і науки.</w:t>
      </w:r>
    </w:p>
    <w:p w14:paraId="325D9B4A" w14:textId="77777777" w:rsidR="00522632" w:rsidRPr="00730D82" w:rsidRDefault="00B51F05" w:rsidP="00B03903">
      <w:pPr>
        <w:pStyle w:val="rvps2"/>
        <w:shd w:val="clear" w:color="auto" w:fill="FFFFFF"/>
        <w:tabs>
          <w:tab w:val="left" w:pos="1418"/>
        </w:tabs>
        <w:spacing w:before="0" w:beforeAutospacing="0" w:after="0" w:afterAutospacing="0"/>
        <w:ind w:firstLine="709"/>
        <w:jc w:val="both"/>
        <w:textAlignment w:val="baseline"/>
        <w:rPr>
          <w:sz w:val="28"/>
          <w:szCs w:val="28"/>
        </w:rPr>
      </w:pPr>
      <w:bookmarkStart w:id="140" w:name="n1368"/>
      <w:bookmarkEnd w:id="140"/>
      <w:r w:rsidRPr="00730D82">
        <w:rPr>
          <w:sz w:val="28"/>
          <w:szCs w:val="28"/>
        </w:rPr>
        <w:t>6</w:t>
      </w:r>
      <w:r w:rsidR="00BD0309" w:rsidRPr="00730D82">
        <w:rPr>
          <w:sz w:val="28"/>
          <w:szCs w:val="28"/>
        </w:rPr>
        <w:t>.</w:t>
      </w:r>
      <w:r w:rsidR="00CD57B3" w:rsidRPr="00730D82">
        <w:rPr>
          <w:sz w:val="28"/>
          <w:szCs w:val="28"/>
        </w:rPr>
        <w:t>9</w:t>
      </w:r>
      <w:r w:rsidR="001645BC" w:rsidRPr="00730D82">
        <w:rPr>
          <w:sz w:val="28"/>
          <w:szCs w:val="28"/>
        </w:rPr>
        <w:t>.</w:t>
      </w:r>
      <w:r w:rsidR="00541857" w:rsidRPr="00730D82">
        <w:rPr>
          <w:sz w:val="28"/>
          <w:szCs w:val="28"/>
        </w:rPr>
        <w:tab/>
      </w:r>
      <w:r w:rsidR="00522632" w:rsidRPr="00730D82">
        <w:rPr>
          <w:sz w:val="28"/>
          <w:szCs w:val="28"/>
        </w:rPr>
        <w:t xml:space="preserve">Одна і та сама особа не може бути керівником більше ніж два строки підряд (до першого строку включається дворічний строк перебування на посаді керівника </w:t>
      </w:r>
      <w:r w:rsidR="00D42F1F" w:rsidRPr="00730D82">
        <w:rPr>
          <w:sz w:val="28"/>
          <w:szCs w:val="28"/>
        </w:rPr>
        <w:t>ліцею</w:t>
      </w:r>
      <w:r w:rsidR="00522632" w:rsidRPr="00730D82">
        <w:rPr>
          <w:sz w:val="28"/>
          <w:szCs w:val="28"/>
        </w:rPr>
        <w:t xml:space="preserve">, призначеного вперше). Після закінчення другого строку </w:t>
      </w:r>
      <w:r w:rsidR="00522632" w:rsidRPr="00730D82">
        <w:rPr>
          <w:sz w:val="28"/>
          <w:szCs w:val="28"/>
        </w:rPr>
        <w:lastRenderedPageBreak/>
        <w:t xml:space="preserve">перебування на посаді особа має право брати участь у конкурсі на заміщення вакансії керівника в іншому закладі загальної середньої освіти або продовжити роботу в </w:t>
      </w:r>
      <w:r w:rsidR="00B27C98" w:rsidRPr="00730D82">
        <w:rPr>
          <w:sz w:val="28"/>
          <w:szCs w:val="28"/>
        </w:rPr>
        <w:t>ліцеї</w:t>
      </w:r>
      <w:r w:rsidR="00522632" w:rsidRPr="00730D82">
        <w:rPr>
          <w:sz w:val="28"/>
          <w:szCs w:val="28"/>
        </w:rPr>
        <w:t xml:space="preserve"> на іншій посаді.</w:t>
      </w:r>
    </w:p>
    <w:p w14:paraId="4C1B366E" w14:textId="77777777" w:rsidR="00E11D37" w:rsidRPr="00730D82" w:rsidRDefault="00B51F05" w:rsidP="00B03903">
      <w:pPr>
        <w:pStyle w:val="Style11"/>
        <w:widowControl/>
        <w:tabs>
          <w:tab w:val="left" w:pos="720"/>
          <w:tab w:val="left" w:pos="1418"/>
        </w:tabs>
        <w:spacing w:line="240" w:lineRule="auto"/>
        <w:ind w:firstLine="709"/>
        <w:jc w:val="both"/>
        <w:rPr>
          <w:rStyle w:val="FontStyle18"/>
          <w:sz w:val="28"/>
          <w:szCs w:val="28"/>
          <w:lang w:val="uk-UA" w:eastAsia="uk-UA"/>
        </w:rPr>
      </w:pPr>
      <w:r w:rsidRPr="00730D82">
        <w:rPr>
          <w:rStyle w:val="FontStyle18"/>
          <w:sz w:val="28"/>
          <w:szCs w:val="28"/>
          <w:lang w:val="uk-UA" w:eastAsia="uk-UA"/>
        </w:rPr>
        <w:t>6</w:t>
      </w:r>
      <w:r w:rsidR="00041204" w:rsidRPr="00730D82">
        <w:rPr>
          <w:rStyle w:val="FontStyle18"/>
          <w:sz w:val="28"/>
          <w:szCs w:val="28"/>
          <w:lang w:val="uk-UA" w:eastAsia="uk-UA"/>
        </w:rPr>
        <w:t>.</w:t>
      </w:r>
      <w:r w:rsidR="00CD57B3" w:rsidRPr="00730D82">
        <w:rPr>
          <w:rStyle w:val="FontStyle18"/>
          <w:sz w:val="28"/>
          <w:szCs w:val="28"/>
          <w:lang w:val="uk-UA" w:eastAsia="uk-UA"/>
        </w:rPr>
        <w:t>10</w:t>
      </w:r>
      <w:r w:rsidR="001645BC" w:rsidRPr="00730D82">
        <w:rPr>
          <w:rStyle w:val="FontStyle18"/>
          <w:sz w:val="28"/>
          <w:szCs w:val="28"/>
          <w:lang w:val="uk-UA" w:eastAsia="uk-UA"/>
        </w:rPr>
        <w:t>.</w:t>
      </w:r>
      <w:r w:rsidR="00541857" w:rsidRPr="00730D82">
        <w:rPr>
          <w:rStyle w:val="FontStyle18"/>
          <w:sz w:val="28"/>
          <w:szCs w:val="28"/>
          <w:lang w:val="uk-UA" w:eastAsia="uk-UA"/>
        </w:rPr>
        <w:tab/>
      </w:r>
      <w:r w:rsidR="001137F5" w:rsidRPr="00730D82">
        <w:rPr>
          <w:rStyle w:val="FontStyle18"/>
          <w:sz w:val="28"/>
          <w:szCs w:val="28"/>
          <w:lang w:val="uk-UA" w:eastAsia="uk-UA"/>
        </w:rPr>
        <w:t xml:space="preserve">Керівник </w:t>
      </w:r>
      <w:r w:rsidR="008E41DB" w:rsidRPr="00730D82">
        <w:rPr>
          <w:rStyle w:val="FontStyle18"/>
          <w:sz w:val="28"/>
          <w:szCs w:val="28"/>
          <w:lang w:val="uk-UA" w:eastAsia="uk-UA"/>
        </w:rPr>
        <w:t>ліцею</w:t>
      </w:r>
      <w:r w:rsidR="00E11D37" w:rsidRPr="00730D82">
        <w:rPr>
          <w:rStyle w:val="FontStyle18"/>
          <w:sz w:val="28"/>
          <w:szCs w:val="28"/>
          <w:lang w:val="uk-UA" w:eastAsia="uk-UA"/>
        </w:rPr>
        <w:t>:</w:t>
      </w:r>
    </w:p>
    <w:p w14:paraId="4B03FDEA"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r w:rsidRPr="00730D82">
        <w:rPr>
          <w:color w:val="000000"/>
          <w:sz w:val="28"/>
          <w:szCs w:val="28"/>
        </w:rPr>
        <w:t>організовує діяльність ліцею;</w:t>
      </w:r>
    </w:p>
    <w:p w14:paraId="7330DFAF"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41" w:name="n409"/>
      <w:bookmarkEnd w:id="141"/>
      <w:r w:rsidRPr="00730D82">
        <w:rPr>
          <w:color w:val="000000"/>
          <w:sz w:val="28"/>
          <w:szCs w:val="28"/>
        </w:rPr>
        <w:t xml:space="preserve">вирішує питання фінансово-господарської діяльності </w:t>
      </w:r>
      <w:r w:rsidR="00041204" w:rsidRPr="00730D82">
        <w:rPr>
          <w:color w:val="000000"/>
          <w:sz w:val="28"/>
          <w:szCs w:val="28"/>
        </w:rPr>
        <w:t>ліцею</w:t>
      </w:r>
      <w:r w:rsidRPr="00730D82">
        <w:rPr>
          <w:color w:val="000000"/>
          <w:sz w:val="28"/>
          <w:szCs w:val="28"/>
        </w:rPr>
        <w:t>;</w:t>
      </w:r>
    </w:p>
    <w:p w14:paraId="35022912"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42" w:name="n410"/>
      <w:bookmarkEnd w:id="142"/>
      <w:r w:rsidRPr="00730D82">
        <w:rPr>
          <w:color w:val="000000"/>
          <w:sz w:val="28"/>
          <w:szCs w:val="28"/>
        </w:rPr>
        <w:t>призначає на посаду та звільняє з посади працівників, визначає їх функціональні обов’язки;</w:t>
      </w:r>
    </w:p>
    <w:p w14:paraId="2EEE71FB"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43" w:name="n411"/>
      <w:bookmarkEnd w:id="143"/>
      <w:r w:rsidRPr="00730D82">
        <w:rPr>
          <w:color w:val="000000"/>
          <w:sz w:val="28"/>
          <w:szCs w:val="28"/>
        </w:rPr>
        <w:t>забезпечує організацію освітнього процесу та здійснення контролю за виконанням освітніх програм;</w:t>
      </w:r>
    </w:p>
    <w:p w14:paraId="0C9766E1"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44" w:name="n412"/>
      <w:bookmarkEnd w:id="144"/>
      <w:r w:rsidRPr="00730D82">
        <w:rPr>
          <w:color w:val="000000"/>
          <w:sz w:val="28"/>
          <w:szCs w:val="28"/>
        </w:rPr>
        <w:t>забезпечує функціонування внутрішньої системи забезпечення якості освіти;</w:t>
      </w:r>
    </w:p>
    <w:p w14:paraId="27527E29"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45" w:name="n413"/>
      <w:bookmarkEnd w:id="145"/>
      <w:r w:rsidRPr="00730D82">
        <w:rPr>
          <w:color w:val="000000"/>
          <w:sz w:val="28"/>
          <w:szCs w:val="28"/>
        </w:rPr>
        <w:t>забезпечує умови для здійснення дієвого та відкритого громадського контролю за діяльністю ліцею;</w:t>
      </w:r>
    </w:p>
    <w:p w14:paraId="22BEBC1E"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46" w:name="n414"/>
      <w:bookmarkEnd w:id="146"/>
      <w:r w:rsidRPr="00730D82">
        <w:rPr>
          <w:color w:val="000000"/>
          <w:sz w:val="28"/>
          <w:szCs w:val="28"/>
        </w:rPr>
        <w:t>сприяє та створює умови для діяльності органів самоврядування ліцею;</w:t>
      </w:r>
    </w:p>
    <w:p w14:paraId="0A43A0D8"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47" w:name="n415"/>
      <w:bookmarkEnd w:id="147"/>
      <w:r w:rsidRPr="00730D82">
        <w:rPr>
          <w:color w:val="000000"/>
          <w:sz w:val="28"/>
          <w:szCs w:val="28"/>
        </w:rPr>
        <w:t>сприяє здоровому способу життя здобувачів освіти та працівників ліцею;</w:t>
      </w:r>
    </w:p>
    <w:p w14:paraId="5F7E3F0E" w14:textId="77777777" w:rsidR="00954BDE" w:rsidRPr="00730D82" w:rsidRDefault="00954BDE" w:rsidP="0077746F">
      <w:pPr>
        <w:pStyle w:val="rvps2"/>
        <w:numPr>
          <w:ilvl w:val="0"/>
          <w:numId w:val="8"/>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48" w:name="n416"/>
      <w:bookmarkEnd w:id="148"/>
      <w:r w:rsidRPr="00730D82">
        <w:rPr>
          <w:color w:val="000000"/>
          <w:sz w:val="28"/>
          <w:szCs w:val="28"/>
        </w:rPr>
        <w:t>здійснює інші повноваження, передбачені законом та установчими документами ліцею.</w:t>
      </w:r>
    </w:p>
    <w:p w14:paraId="0945EBF5" w14:textId="77777777" w:rsidR="00A96EF8"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6</w:t>
      </w:r>
      <w:r w:rsidR="00B61E10" w:rsidRPr="00730D82">
        <w:rPr>
          <w:rStyle w:val="FontStyle18"/>
          <w:sz w:val="28"/>
          <w:szCs w:val="28"/>
          <w:lang w:val="uk-UA" w:eastAsia="uk-UA"/>
        </w:rPr>
        <w:t>.</w:t>
      </w:r>
      <w:r w:rsidRPr="00730D82">
        <w:rPr>
          <w:rStyle w:val="FontStyle18"/>
          <w:sz w:val="28"/>
          <w:szCs w:val="28"/>
          <w:lang w:val="uk-UA" w:eastAsia="uk-UA"/>
        </w:rPr>
        <w:t>1</w:t>
      </w:r>
      <w:r w:rsidR="00CD57B3" w:rsidRPr="00730D82">
        <w:rPr>
          <w:rStyle w:val="FontStyle18"/>
          <w:sz w:val="28"/>
          <w:szCs w:val="28"/>
          <w:lang w:val="uk-UA" w:eastAsia="uk-UA"/>
        </w:rPr>
        <w:t>1</w:t>
      </w:r>
      <w:r w:rsidR="001645BC" w:rsidRPr="00730D82">
        <w:rPr>
          <w:rStyle w:val="FontStyle18"/>
          <w:sz w:val="28"/>
          <w:szCs w:val="28"/>
          <w:lang w:val="uk-UA" w:eastAsia="uk-UA"/>
        </w:rPr>
        <w:t>.</w:t>
      </w:r>
      <w:r w:rsidR="00541857" w:rsidRPr="00730D82">
        <w:rPr>
          <w:rStyle w:val="FontStyle18"/>
          <w:sz w:val="28"/>
          <w:szCs w:val="28"/>
          <w:lang w:val="uk-UA" w:eastAsia="uk-UA"/>
        </w:rPr>
        <w:tab/>
      </w:r>
      <w:r w:rsidR="001137F5" w:rsidRPr="00730D82">
        <w:rPr>
          <w:rStyle w:val="FontStyle18"/>
          <w:sz w:val="28"/>
          <w:szCs w:val="28"/>
          <w:lang w:val="uk-UA" w:eastAsia="uk-UA"/>
        </w:rPr>
        <w:t xml:space="preserve">Керівник </w:t>
      </w:r>
      <w:r w:rsidR="008E41DB" w:rsidRPr="00730D82">
        <w:rPr>
          <w:rStyle w:val="FontStyle18"/>
          <w:sz w:val="28"/>
          <w:szCs w:val="28"/>
          <w:lang w:val="uk-UA" w:eastAsia="uk-UA"/>
        </w:rPr>
        <w:t>ліцею</w:t>
      </w:r>
      <w:r w:rsidR="00E11D37" w:rsidRPr="00730D82">
        <w:rPr>
          <w:rStyle w:val="FontStyle18"/>
          <w:sz w:val="28"/>
          <w:szCs w:val="28"/>
          <w:lang w:val="uk-UA" w:eastAsia="uk-UA"/>
        </w:rPr>
        <w:t xml:space="preserve"> є головою педагогічної ради —</w:t>
      </w:r>
      <w:r w:rsidR="00A96EF8" w:rsidRPr="00730D82">
        <w:rPr>
          <w:rStyle w:val="FontStyle18"/>
          <w:sz w:val="28"/>
          <w:szCs w:val="28"/>
          <w:lang w:val="uk-UA" w:eastAsia="uk-UA"/>
        </w:rPr>
        <w:t xml:space="preserve"> постійно діючого колегіального </w:t>
      </w:r>
      <w:r w:rsidR="00E11D37" w:rsidRPr="00730D82">
        <w:rPr>
          <w:rStyle w:val="FontStyle18"/>
          <w:sz w:val="28"/>
          <w:szCs w:val="28"/>
          <w:lang w:val="uk-UA" w:eastAsia="uk-UA"/>
        </w:rPr>
        <w:t>органу управління закладом.</w:t>
      </w:r>
    </w:p>
    <w:p w14:paraId="5A79D0BF" w14:textId="77777777"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6</w:t>
      </w:r>
      <w:r w:rsidR="00B61E10" w:rsidRPr="00730D82">
        <w:rPr>
          <w:rStyle w:val="FontStyle18"/>
          <w:sz w:val="28"/>
          <w:szCs w:val="28"/>
          <w:lang w:val="uk-UA" w:eastAsia="uk-UA"/>
        </w:rPr>
        <w:t>.</w:t>
      </w:r>
      <w:r w:rsidRPr="00730D82">
        <w:rPr>
          <w:rStyle w:val="FontStyle18"/>
          <w:sz w:val="28"/>
          <w:szCs w:val="28"/>
          <w:lang w:val="uk-UA" w:eastAsia="uk-UA"/>
        </w:rPr>
        <w:t>1</w:t>
      </w:r>
      <w:r w:rsidR="00CD57B3" w:rsidRPr="00730D82">
        <w:rPr>
          <w:rStyle w:val="FontStyle18"/>
          <w:sz w:val="28"/>
          <w:szCs w:val="28"/>
          <w:lang w:val="uk-UA" w:eastAsia="uk-UA"/>
        </w:rPr>
        <w:t>2</w:t>
      </w:r>
      <w:r w:rsidR="001645BC" w:rsidRPr="00730D82">
        <w:rPr>
          <w:rStyle w:val="FontStyle18"/>
          <w:sz w:val="28"/>
          <w:szCs w:val="28"/>
          <w:lang w:val="uk-UA" w:eastAsia="uk-UA"/>
        </w:rPr>
        <w:t>.</w:t>
      </w:r>
      <w:r w:rsidR="00541857" w:rsidRPr="00730D82">
        <w:rPr>
          <w:rStyle w:val="FontStyle18"/>
          <w:sz w:val="28"/>
          <w:szCs w:val="28"/>
          <w:lang w:val="uk-UA" w:eastAsia="uk-UA"/>
        </w:rPr>
        <w:tab/>
      </w:r>
      <w:r w:rsidR="00E11D37" w:rsidRPr="00730D82">
        <w:rPr>
          <w:rStyle w:val="FontStyle18"/>
          <w:sz w:val="28"/>
          <w:szCs w:val="28"/>
          <w:lang w:val="uk-UA" w:eastAsia="uk-UA"/>
        </w:rPr>
        <w:t>Засідання педагогічної ради проводяться у міру потреби, але не менш як чотири рази на рік.</w:t>
      </w:r>
    </w:p>
    <w:p w14:paraId="0E4A18D0" w14:textId="77777777" w:rsidR="00E11D37" w:rsidRPr="00730D82" w:rsidRDefault="00E11D37" w:rsidP="005723A3">
      <w:pPr>
        <w:pStyle w:val="Style9"/>
        <w:widowControl/>
        <w:spacing w:line="240" w:lineRule="auto"/>
        <w:ind w:firstLine="709"/>
        <w:rPr>
          <w:rStyle w:val="FontStyle18"/>
          <w:sz w:val="2"/>
          <w:szCs w:val="2"/>
          <w:lang w:val="uk-UA" w:eastAsia="uk-UA"/>
        </w:rPr>
      </w:pPr>
    </w:p>
    <w:p w14:paraId="4BA6ACD8" w14:textId="77777777" w:rsidR="00E11D37" w:rsidRPr="00730D82" w:rsidRDefault="00B51F05" w:rsidP="005723A3">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6</w:t>
      </w:r>
      <w:r w:rsidR="00B61E10" w:rsidRPr="00730D82">
        <w:rPr>
          <w:rStyle w:val="FontStyle18"/>
          <w:sz w:val="28"/>
          <w:szCs w:val="28"/>
          <w:lang w:val="uk-UA" w:eastAsia="uk-UA"/>
        </w:rPr>
        <w:t>.</w:t>
      </w:r>
      <w:r w:rsidRPr="00730D82">
        <w:rPr>
          <w:rStyle w:val="FontStyle18"/>
          <w:sz w:val="28"/>
          <w:szCs w:val="28"/>
          <w:lang w:val="uk-UA" w:eastAsia="uk-UA"/>
        </w:rPr>
        <w:t>1</w:t>
      </w:r>
      <w:r w:rsidR="00CD57B3" w:rsidRPr="00730D82">
        <w:rPr>
          <w:rStyle w:val="FontStyle18"/>
          <w:sz w:val="28"/>
          <w:szCs w:val="28"/>
          <w:lang w:val="uk-UA" w:eastAsia="uk-UA"/>
        </w:rPr>
        <w:t>3</w:t>
      </w:r>
      <w:r w:rsidR="001645BC" w:rsidRPr="00730D82">
        <w:rPr>
          <w:rStyle w:val="FontStyle18"/>
          <w:sz w:val="28"/>
          <w:szCs w:val="28"/>
          <w:lang w:val="uk-UA" w:eastAsia="uk-UA"/>
        </w:rPr>
        <w:t>.</w:t>
      </w:r>
      <w:r w:rsidR="00541857" w:rsidRPr="00730D82">
        <w:rPr>
          <w:rStyle w:val="FontStyle18"/>
          <w:sz w:val="28"/>
          <w:szCs w:val="28"/>
          <w:lang w:val="uk-UA" w:eastAsia="uk-UA"/>
        </w:rPr>
        <w:tab/>
      </w:r>
      <w:r w:rsidR="00E11D37" w:rsidRPr="00730D82">
        <w:rPr>
          <w:rStyle w:val="FontStyle18"/>
          <w:sz w:val="28"/>
          <w:szCs w:val="28"/>
          <w:lang w:val="uk-UA" w:eastAsia="uk-UA"/>
        </w:rPr>
        <w:t>Педагогічна рада:</w:t>
      </w:r>
    </w:p>
    <w:p w14:paraId="5441A6AB"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r w:rsidRPr="00730D82">
        <w:rPr>
          <w:color w:val="000000"/>
          <w:sz w:val="28"/>
          <w:szCs w:val="28"/>
        </w:rPr>
        <w:t>планує роботу ліцею;</w:t>
      </w:r>
    </w:p>
    <w:p w14:paraId="75A3E3E8"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bookmarkStart w:id="149" w:name="n1440"/>
      <w:bookmarkEnd w:id="149"/>
      <w:r w:rsidRPr="00730D82">
        <w:rPr>
          <w:color w:val="000000"/>
          <w:sz w:val="28"/>
          <w:szCs w:val="28"/>
        </w:rPr>
        <w:t>схвалює освітню (освітні) програму (програми) ліцею та оцінює результативність її (їх) виконання;</w:t>
      </w:r>
    </w:p>
    <w:p w14:paraId="2B6B29CD"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bookmarkStart w:id="150" w:name="n1441"/>
      <w:bookmarkEnd w:id="150"/>
      <w:r w:rsidRPr="00730D82">
        <w:rPr>
          <w:color w:val="000000"/>
          <w:sz w:val="28"/>
          <w:szCs w:val="28"/>
        </w:rPr>
        <w:t xml:space="preserve">формує систему та затверджує процедури </w:t>
      </w:r>
      <w:r w:rsidR="003C5CB3">
        <w:rPr>
          <w:color w:val="000000"/>
          <w:sz w:val="28"/>
          <w:szCs w:val="28"/>
        </w:rPr>
        <w:t xml:space="preserve">  </w:t>
      </w:r>
      <w:r w:rsidRPr="00730D82">
        <w:rPr>
          <w:color w:val="000000"/>
          <w:sz w:val="28"/>
          <w:szCs w:val="28"/>
        </w:rPr>
        <w:t>внутрішнього забезпечення якості освіти, включаючи систему та механізми забезпечення академічної доброчесності;</w:t>
      </w:r>
    </w:p>
    <w:p w14:paraId="492F7450"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bookmarkStart w:id="151" w:name="n1442"/>
      <w:bookmarkEnd w:id="151"/>
      <w:r w:rsidRPr="00730D82">
        <w:rPr>
          <w:color w:val="000000"/>
          <w:sz w:val="28"/>
          <w:szCs w:val="28"/>
        </w:rPr>
        <w:t>розглядає питання щодо вдосконалення і методичного забезпечення освітнього процесу;</w:t>
      </w:r>
    </w:p>
    <w:p w14:paraId="3C8E0EE8"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bookmarkStart w:id="152" w:name="n1443"/>
      <w:bookmarkEnd w:id="152"/>
      <w:r w:rsidRPr="00730D82">
        <w:rPr>
          <w:color w:val="000000"/>
          <w:sz w:val="28"/>
          <w:szCs w:val="28"/>
        </w:rPr>
        <w:t>приймає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14:paraId="30DEBF10"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bookmarkStart w:id="153" w:name="n1444"/>
      <w:bookmarkEnd w:id="153"/>
      <w:r w:rsidRPr="00730D82">
        <w:rPr>
          <w:color w:val="000000"/>
          <w:sz w:val="28"/>
          <w:szCs w:val="28"/>
        </w:rPr>
        <w:t>обговорює питання підвищення кваліфікації педагогічних працівників, розвитку їхньої творчої ініціативи,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p>
    <w:p w14:paraId="6C54880D"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r w:rsidRPr="00730D82">
        <w:rPr>
          <w:color w:val="000000"/>
          <w:sz w:val="28"/>
          <w:szCs w:val="28"/>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14:paraId="01F44041"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r w:rsidRPr="00730D82">
        <w:rPr>
          <w:color w:val="000000"/>
          <w:sz w:val="28"/>
          <w:szCs w:val="28"/>
        </w:rPr>
        <w:t>ухвалює рішення щодо відзначення, морального та матеріально</w:t>
      </w:r>
      <w:r w:rsidR="00B6758E" w:rsidRPr="00730D82">
        <w:rPr>
          <w:color w:val="000000"/>
          <w:sz w:val="28"/>
          <w:szCs w:val="28"/>
        </w:rPr>
        <w:t>го заохочення учнів</w:t>
      </w:r>
      <w:r w:rsidRPr="00730D82">
        <w:rPr>
          <w:color w:val="000000"/>
          <w:sz w:val="28"/>
          <w:szCs w:val="28"/>
        </w:rPr>
        <w:t xml:space="preserve">, працівників </w:t>
      </w:r>
      <w:r w:rsidR="00780E40" w:rsidRPr="00730D82">
        <w:rPr>
          <w:color w:val="000000"/>
          <w:sz w:val="28"/>
          <w:szCs w:val="28"/>
        </w:rPr>
        <w:t>ліцею</w:t>
      </w:r>
      <w:r w:rsidRPr="00730D82">
        <w:rPr>
          <w:color w:val="000000"/>
          <w:sz w:val="28"/>
          <w:szCs w:val="28"/>
        </w:rPr>
        <w:t xml:space="preserve"> та інших учасників освітнього процесу;</w:t>
      </w:r>
    </w:p>
    <w:p w14:paraId="1251B5E3"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r w:rsidRPr="00730D82">
        <w:rPr>
          <w:color w:val="000000"/>
          <w:sz w:val="28"/>
          <w:szCs w:val="28"/>
        </w:rPr>
        <w:lastRenderedPageBreak/>
        <w:t>розглядає питання щодо відповідальності у</w:t>
      </w:r>
      <w:r w:rsidR="00B6758E" w:rsidRPr="00730D82">
        <w:rPr>
          <w:color w:val="000000"/>
          <w:sz w:val="28"/>
          <w:szCs w:val="28"/>
        </w:rPr>
        <w:t>чнів, працівників ліцею</w:t>
      </w:r>
      <w:r w:rsidRPr="00730D82">
        <w:rPr>
          <w:color w:val="000000"/>
          <w:sz w:val="28"/>
          <w:szCs w:val="28"/>
        </w:rPr>
        <w:t xml:space="preserve"> та інших учасників освітнього процесу за невиконання ними своїх обов’язків;</w:t>
      </w:r>
    </w:p>
    <w:p w14:paraId="63BB88C0"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r w:rsidRPr="00730D82">
        <w:rPr>
          <w:color w:val="000000"/>
          <w:sz w:val="28"/>
          <w:szCs w:val="28"/>
        </w:rPr>
        <w:t xml:space="preserve">має право ініціювати проведення позапланового інституційного аудиту </w:t>
      </w:r>
      <w:r w:rsidR="00D478D4" w:rsidRPr="00730D82">
        <w:rPr>
          <w:color w:val="000000"/>
          <w:sz w:val="28"/>
          <w:szCs w:val="28"/>
        </w:rPr>
        <w:t>ліцею</w:t>
      </w:r>
      <w:r w:rsidRPr="00730D82">
        <w:rPr>
          <w:color w:val="000000"/>
          <w:sz w:val="28"/>
          <w:szCs w:val="28"/>
        </w:rPr>
        <w:t xml:space="preserve"> та проведення громадської акредитації </w:t>
      </w:r>
      <w:r w:rsidR="00D478D4" w:rsidRPr="00730D82">
        <w:rPr>
          <w:color w:val="000000"/>
          <w:sz w:val="28"/>
          <w:szCs w:val="28"/>
        </w:rPr>
        <w:t>ліцею</w:t>
      </w:r>
      <w:r w:rsidRPr="00730D82">
        <w:rPr>
          <w:color w:val="000000"/>
          <w:sz w:val="28"/>
          <w:szCs w:val="28"/>
        </w:rPr>
        <w:t>;</w:t>
      </w:r>
    </w:p>
    <w:p w14:paraId="2C7A22F0" w14:textId="77777777" w:rsidR="00155D27" w:rsidRPr="00730D82" w:rsidRDefault="00155D27" w:rsidP="0077746F">
      <w:pPr>
        <w:pStyle w:val="rvps2"/>
        <w:numPr>
          <w:ilvl w:val="0"/>
          <w:numId w:val="9"/>
        </w:numPr>
        <w:shd w:val="clear" w:color="auto" w:fill="FFFFFF"/>
        <w:tabs>
          <w:tab w:val="left" w:pos="1134"/>
        </w:tabs>
        <w:spacing w:before="0" w:beforeAutospacing="0" w:after="0" w:afterAutospacing="0"/>
        <w:ind w:left="0" w:firstLine="810"/>
        <w:jc w:val="both"/>
        <w:textAlignment w:val="baseline"/>
        <w:rPr>
          <w:color w:val="000000"/>
          <w:sz w:val="28"/>
          <w:szCs w:val="28"/>
        </w:rPr>
      </w:pPr>
      <w:r w:rsidRPr="00730D82">
        <w:rPr>
          <w:color w:val="000000"/>
          <w:sz w:val="28"/>
          <w:szCs w:val="28"/>
        </w:rPr>
        <w:t xml:space="preserve">розглядає інші питання, віднесені законом та/або статутом </w:t>
      </w:r>
      <w:r w:rsidR="00D478D4" w:rsidRPr="00730D82">
        <w:rPr>
          <w:color w:val="000000"/>
          <w:sz w:val="28"/>
          <w:szCs w:val="28"/>
        </w:rPr>
        <w:t>ліцею</w:t>
      </w:r>
      <w:r w:rsidRPr="00730D82">
        <w:rPr>
          <w:color w:val="000000"/>
          <w:sz w:val="28"/>
          <w:szCs w:val="28"/>
        </w:rPr>
        <w:t xml:space="preserve"> до її повноважень.</w:t>
      </w:r>
    </w:p>
    <w:p w14:paraId="649B2E52" w14:textId="77777777" w:rsidR="00155D27" w:rsidRPr="00730D82" w:rsidRDefault="00780E40" w:rsidP="00197FA9">
      <w:pPr>
        <w:pStyle w:val="rvps2"/>
        <w:shd w:val="clear" w:color="auto" w:fill="FFFFFF"/>
        <w:tabs>
          <w:tab w:val="left" w:pos="1134"/>
        </w:tabs>
        <w:spacing w:before="0" w:beforeAutospacing="0" w:after="0" w:afterAutospacing="0"/>
        <w:ind w:firstLine="709"/>
        <w:jc w:val="both"/>
        <w:textAlignment w:val="baseline"/>
        <w:rPr>
          <w:color w:val="000000"/>
          <w:sz w:val="28"/>
          <w:szCs w:val="28"/>
        </w:rPr>
      </w:pPr>
      <w:r w:rsidRPr="00730D82">
        <w:rPr>
          <w:color w:val="000000"/>
          <w:sz w:val="28"/>
          <w:szCs w:val="28"/>
        </w:rPr>
        <w:t>Рішення педагогічної ради</w:t>
      </w:r>
      <w:r w:rsidR="00155D27" w:rsidRPr="00730D82">
        <w:rPr>
          <w:color w:val="000000"/>
          <w:sz w:val="28"/>
          <w:szCs w:val="28"/>
        </w:rPr>
        <w:t xml:space="preserve"> вводяться в дію рішеннями керівника </w:t>
      </w:r>
      <w:r w:rsidR="00D478D4" w:rsidRPr="00730D82">
        <w:rPr>
          <w:color w:val="000000"/>
          <w:sz w:val="28"/>
          <w:szCs w:val="28"/>
        </w:rPr>
        <w:t>ліцею</w:t>
      </w:r>
      <w:r w:rsidR="00155D27" w:rsidRPr="00730D82">
        <w:rPr>
          <w:color w:val="000000"/>
          <w:sz w:val="28"/>
          <w:szCs w:val="28"/>
        </w:rPr>
        <w:t>.</w:t>
      </w:r>
    </w:p>
    <w:p w14:paraId="304CF787" w14:textId="77777777" w:rsidR="006C7988" w:rsidRPr="00730D82" w:rsidRDefault="00B51F05" w:rsidP="006C7988">
      <w:pPr>
        <w:pStyle w:val="rvps2"/>
        <w:shd w:val="clear" w:color="auto" w:fill="FFFFFF"/>
        <w:spacing w:before="0" w:beforeAutospacing="0" w:after="0" w:afterAutospacing="0"/>
        <w:ind w:firstLine="709"/>
        <w:jc w:val="both"/>
        <w:textAlignment w:val="baseline"/>
        <w:rPr>
          <w:color w:val="000000"/>
          <w:sz w:val="28"/>
          <w:szCs w:val="28"/>
        </w:rPr>
      </w:pPr>
      <w:bookmarkStart w:id="154" w:name="n1445"/>
      <w:bookmarkStart w:id="155" w:name="n1036"/>
      <w:bookmarkEnd w:id="154"/>
      <w:bookmarkEnd w:id="155"/>
      <w:r w:rsidRPr="00730D82">
        <w:rPr>
          <w:color w:val="000000"/>
          <w:sz w:val="28"/>
          <w:szCs w:val="28"/>
        </w:rPr>
        <w:t>6</w:t>
      </w:r>
      <w:r w:rsidR="006C7988" w:rsidRPr="00730D82">
        <w:rPr>
          <w:color w:val="000000"/>
          <w:sz w:val="28"/>
          <w:szCs w:val="28"/>
        </w:rPr>
        <w:t>.1</w:t>
      </w:r>
      <w:r w:rsidR="00CD57B3" w:rsidRPr="00730D82">
        <w:rPr>
          <w:color w:val="000000"/>
          <w:sz w:val="28"/>
          <w:szCs w:val="28"/>
        </w:rPr>
        <w:t>4</w:t>
      </w:r>
      <w:r w:rsidR="006C7988" w:rsidRPr="00730D82">
        <w:rPr>
          <w:color w:val="000000"/>
          <w:sz w:val="28"/>
          <w:szCs w:val="28"/>
        </w:rPr>
        <w:t>.</w:t>
      </w:r>
      <w:r w:rsidR="006C7988" w:rsidRPr="00730D82">
        <w:rPr>
          <w:color w:val="000000"/>
          <w:sz w:val="28"/>
          <w:szCs w:val="28"/>
        </w:rPr>
        <w:tab/>
        <w:t>У ліцеї можуть діяти:</w:t>
      </w:r>
    </w:p>
    <w:p w14:paraId="13C0B390" w14:textId="77777777" w:rsidR="006C7988" w:rsidRPr="00730D82" w:rsidRDefault="006C7988" w:rsidP="0077746F">
      <w:pPr>
        <w:pStyle w:val="rvps2"/>
        <w:numPr>
          <w:ilvl w:val="0"/>
          <w:numId w:val="21"/>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56" w:name="n1452"/>
      <w:bookmarkEnd w:id="156"/>
      <w:r w:rsidRPr="00730D82">
        <w:rPr>
          <w:color w:val="000000"/>
          <w:sz w:val="28"/>
          <w:szCs w:val="28"/>
        </w:rPr>
        <w:t>органи самоврядування працівників ліцею;</w:t>
      </w:r>
    </w:p>
    <w:p w14:paraId="62B553A8" w14:textId="77777777" w:rsidR="006C7988" w:rsidRPr="00730D82" w:rsidRDefault="006C7988" w:rsidP="0077746F">
      <w:pPr>
        <w:pStyle w:val="rvps2"/>
        <w:numPr>
          <w:ilvl w:val="0"/>
          <w:numId w:val="21"/>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57" w:name="n1453"/>
      <w:bookmarkEnd w:id="157"/>
      <w:r w:rsidRPr="00730D82">
        <w:rPr>
          <w:color w:val="000000"/>
          <w:sz w:val="28"/>
          <w:szCs w:val="28"/>
        </w:rPr>
        <w:t>органи самоврядування здобувачів освіти;</w:t>
      </w:r>
    </w:p>
    <w:p w14:paraId="615744A6" w14:textId="77777777" w:rsidR="006C7988" w:rsidRPr="00730D82" w:rsidRDefault="006C7988" w:rsidP="0077746F">
      <w:pPr>
        <w:pStyle w:val="rvps2"/>
        <w:numPr>
          <w:ilvl w:val="0"/>
          <w:numId w:val="21"/>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58" w:name="n1454"/>
      <w:bookmarkEnd w:id="158"/>
      <w:r w:rsidRPr="00730D82">
        <w:rPr>
          <w:color w:val="000000"/>
          <w:sz w:val="28"/>
          <w:szCs w:val="28"/>
        </w:rPr>
        <w:t>органи батьківського самоврядування;</w:t>
      </w:r>
    </w:p>
    <w:p w14:paraId="6BF16E5E" w14:textId="77777777" w:rsidR="006C7988" w:rsidRPr="00730D82" w:rsidRDefault="006C7988" w:rsidP="0077746F">
      <w:pPr>
        <w:pStyle w:val="rvps2"/>
        <w:numPr>
          <w:ilvl w:val="0"/>
          <w:numId w:val="21"/>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59" w:name="n1455"/>
      <w:bookmarkEnd w:id="159"/>
      <w:r w:rsidRPr="00730D82">
        <w:rPr>
          <w:color w:val="000000"/>
          <w:sz w:val="28"/>
          <w:szCs w:val="28"/>
        </w:rPr>
        <w:t>інші органи громадського самоврядування учасників освітнього процесу.</w:t>
      </w:r>
    </w:p>
    <w:p w14:paraId="2823F2BA" w14:textId="77777777" w:rsidR="006C7988" w:rsidRPr="00730D82" w:rsidRDefault="006C7988" w:rsidP="006C7988">
      <w:pPr>
        <w:pStyle w:val="rvps2"/>
        <w:shd w:val="clear" w:color="auto" w:fill="FFFFFF"/>
        <w:spacing w:before="0" w:beforeAutospacing="0" w:after="0" w:afterAutospacing="0"/>
        <w:ind w:firstLine="709"/>
        <w:jc w:val="both"/>
        <w:textAlignment w:val="baseline"/>
        <w:rPr>
          <w:color w:val="000000"/>
          <w:sz w:val="28"/>
          <w:szCs w:val="28"/>
        </w:rPr>
      </w:pPr>
      <w:bookmarkStart w:id="160" w:name="n1456"/>
      <w:bookmarkEnd w:id="160"/>
      <w:r w:rsidRPr="00730D82">
        <w:rPr>
          <w:color w:val="000000"/>
          <w:sz w:val="28"/>
          <w:szCs w:val="28"/>
        </w:rPr>
        <w:t>Вищим колегіальним органом громадського самоврядування ліцею є загальні збори (конференція) колективу ліцею.</w:t>
      </w:r>
    </w:p>
    <w:p w14:paraId="062396AD" w14:textId="77777777" w:rsidR="006C7988" w:rsidRPr="00730D82" w:rsidRDefault="006C7988" w:rsidP="006C7988">
      <w:pPr>
        <w:pStyle w:val="rvps2"/>
        <w:shd w:val="clear" w:color="auto" w:fill="FFFFFF"/>
        <w:spacing w:before="0" w:beforeAutospacing="0" w:after="0" w:afterAutospacing="0"/>
        <w:ind w:firstLine="709"/>
        <w:jc w:val="both"/>
        <w:textAlignment w:val="baseline"/>
        <w:rPr>
          <w:color w:val="000000"/>
          <w:sz w:val="28"/>
          <w:szCs w:val="28"/>
        </w:rPr>
      </w:pPr>
      <w:bookmarkStart w:id="161" w:name="n1457"/>
      <w:bookmarkEnd w:id="161"/>
      <w:r w:rsidRPr="00730D82">
        <w:rPr>
          <w:color w:val="000000"/>
          <w:sz w:val="28"/>
          <w:szCs w:val="28"/>
        </w:rPr>
        <w:t>У ліцеї можуть функціонувати методичні об’єднання, що охоплюють учасників освітнього процесу та спеціалістів певного професійного спрямування.</w:t>
      </w:r>
    </w:p>
    <w:p w14:paraId="1E581ACE" w14:textId="77777777" w:rsidR="00E11D37" w:rsidRPr="00730D82" w:rsidRDefault="00B51F05" w:rsidP="0032058E">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6</w:t>
      </w:r>
      <w:r w:rsidR="00595F2C" w:rsidRPr="00730D82">
        <w:rPr>
          <w:color w:val="000000"/>
          <w:sz w:val="28"/>
          <w:szCs w:val="28"/>
        </w:rPr>
        <w:t>.1</w:t>
      </w:r>
      <w:r w:rsidR="00CD57B3" w:rsidRPr="00730D82">
        <w:rPr>
          <w:color w:val="000000"/>
          <w:sz w:val="28"/>
          <w:szCs w:val="28"/>
        </w:rPr>
        <w:t>5</w:t>
      </w:r>
      <w:r w:rsidR="00595F2C" w:rsidRPr="00730D82">
        <w:rPr>
          <w:color w:val="000000"/>
          <w:sz w:val="28"/>
          <w:szCs w:val="28"/>
        </w:rPr>
        <w:t>.</w:t>
      </w:r>
      <w:r w:rsidR="00541857" w:rsidRPr="00730D82">
        <w:rPr>
          <w:color w:val="000000"/>
          <w:sz w:val="28"/>
          <w:szCs w:val="28"/>
        </w:rPr>
        <w:tab/>
      </w:r>
      <w:r w:rsidR="00F566AE" w:rsidRPr="00730D82">
        <w:rPr>
          <w:color w:val="000000"/>
          <w:sz w:val="28"/>
          <w:szCs w:val="28"/>
        </w:rPr>
        <w:t xml:space="preserve">При </w:t>
      </w:r>
      <w:r w:rsidR="003C7E3D" w:rsidRPr="00730D82">
        <w:rPr>
          <w:color w:val="000000"/>
          <w:sz w:val="28"/>
          <w:szCs w:val="28"/>
        </w:rPr>
        <w:t xml:space="preserve">ліцеї </w:t>
      </w:r>
      <w:r w:rsidR="00E11D37" w:rsidRPr="00730D82">
        <w:rPr>
          <w:color w:val="000000"/>
          <w:sz w:val="28"/>
          <w:szCs w:val="28"/>
        </w:rPr>
        <w:t xml:space="preserve">за рішенням </w:t>
      </w:r>
      <w:r w:rsidR="003466EB" w:rsidRPr="00730D82">
        <w:rPr>
          <w:color w:val="000000"/>
          <w:sz w:val="28"/>
          <w:szCs w:val="28"/>
        </w:rPr>
        <w:t>засновника</w:t>
      </w:r>
      <w:r w:rsidR="0032058E" w:rsidRPr="00730D82">
        <w:rPr>
          <w:color w:val="000000"/>
          <w:sz w:val="28"/>
          <w:szCs w:val="28"/>
        </w:rPr>
        <w:t xml:space="preserve"> </w:t>
      </w:r>
      <w:r w:rsidR="00E11D37" w:rsidRPr="00730D82">
        <w:rPr>
          <w:color w:val="000000"/>
          <w:sz w:val="28"/>
          <w:szCs w:val="28"/>
        </w:rPr>
        <w:t>може створю</w:t>
      </w:r>
      <w:r w:rsidR="0044145D" w:rsidRPr="00730D82">
        <w:rPr>
          <w:color w:val="000000"/>
          <w:sz w:val="28"/>
          <w:szCs w:val="28"/>
        </w:rPr>
        <w:t>ватися і діяти піклувальна рада</w:t>
      </w:r>
      <w:r w:rsidR="0032058E" w:rsidRPr="00730D82">
        <w:rPr>
          <w:color w:val="000000"/>
          <w:sz w:val="28"/>
          <w:szCs w:val="28"/>
        </w:rPr>
        <w:t>.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установчими документами ліцею.</w:t>
      </w:r>
    </w:p>
    <w:p w14:paraId="35090DE7" w14:textId="77777777" w:rsidR="00CC191C" w:rsidRPr="00730D82" w:rsidRDefault="00B51F05" w:rsidP="00CC191C">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6</w:t>
      </w:r>
      <w:r w:rsidR="00541857" w:rsidRPr="00730D82">
        <w:rPr>
          <w:color w:val="000000"/>
          <w:sz w:val="28"/>
          <w:szCs w:val="28"/>
        </w:rPr>
        <w:t>.1</w:t>
      </w:r>
      <w:r w:rsidR="00CD57B3" w:rsidRPr="00730D82">
        <w:rPr>
          <w:color w:val="000000"/>
          <w:sz w:val="28"/>
          <w:szCs w:val="28"/>
        </w:rPr>
        <w:t>6</w:t>
      </w:r>
      <w:r w:rsidR="00595F2C" w:rsidRPr="00730D82">
        <w:rPr>
          <w:color w:val="000000"/>
          <w:sz w:val="28"/>
          <w:szCs w:val="28"/>
        </w:rPr>
        <w:t>.</w:t>
      </w:r>
      <w:r w:rsidR="00541857" w:rsidRPr="00730D82">
        <w:rPr>
          <w:color w:val="000000"/>
          <w:sz w:val="28"/>
          <w:szCs w:val="28"/>
        </w:rPr>
        <w:tab/>
      </w:r>
      <w:r w:rsidR="00CC191C" w:rsidRPr="00730D82">
        <w:rPr>
          <w:color w:val="000000"/>
          <w:sz w:val="28"/>
          <w:szCs w:val="28"/>
        </w:rPr>
        <w:t xml:space="preserve">Піклувальна рада </w:t>
      </w:r>
      <w:r w:rsidR="004D32C3" w:rsidRPr="00730D82">
        <w:rPr>
          <w:color w:val="000000"/>
          <w:sz w:val="28"/>
          <w:szCs w:val="28"/>
        </w:rPr>
        <w:t>ліцею</w:t>
      </w:r>
      <w:r w:rsidR="00CC191C" w:rsidRPr="00730D82">
        <w:rPr>
          <w:color w:val="000000"/>
          <w:sz w:val="28"/>
          <w:szCs w:val="28"/>
        </w:rPr>
        <w:t xml:space="preserve"> сприяє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w:t>
      </w:r>
      <w:r w:rsidR="004314AE" w:rsidRPr="00730D82">
        <w:rPr>
          <w:color w:val="000000"/>
          <w:sz w:val="28"/>
          <w:szCs w:val="28"/>
        </w:rPr>
        <w:t>ліцею</w:t>
      </w:r>
      <w:r w:rsidR="00CC191C" w:rsidRPr="00730D82">
        <w:rPr>
          <w:color w:val="000000"/>
          <w:sz w:val="28"/>
          <w:szCs w:val="28"/>
        </w:rPr>
        <w:t xml:space="preserve">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14:paraId="3767322E" w14:textId="77777777" w:rsidR="0032058E" w:rsidRPr="00730D82" w:rsidRDefault="00B51F05" w:rsidP="0032058E">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6</w:t>
      </w:r>
      <w:r w:rsidR="00541857" w:rsidRPr="00730D82">
        <w:rPr>
          <w:color w:val="000000"/>
          <w:sz w:val="28"/>
          <w:szCs w:val="28"/>
        </w:rPr>
        <w:t>.1</w:t>
      </w:r>
      <w:r w:rsidR="00CD57B3" w:rsidRPr="00730D82">
        <w:rPr>
          <w:color w:val="000000"/>
          <w:sz w:val="28"/>
          <w:szCs w:val="28"/>
        </w:rPr>
        <w:t>7</w:t>
      </w:r>
      <w:r w:rsidR="00595F2C" w:rsidRPr="00730D82">
        <w:rPr>
          <w:color w:val="000000"/>
          <w:sz w:val="28"/>
          <w:szCs w:val="28"/>
        </w:rPr>
        <w:t>.</w:t>
      </w:r>
      <w:r w:rsidR="00541857" w:rsidRPr="00730D82">
        <w:rPr>
          <w:color w:val="000000"/>
          <w:sz w:val="28"/>
          <w:szCs w:val="28"/>
        </w:rPr>
        <w:tab/>
      </w:r>
      <w:r w:rsidR="0032058E" w:rsidRPr="00730D82">
        <w:rPr>
          <w:color w:val="000000"/>
          <w:sz w:val="28"/>
          <w:szCs w:val="28"/>
        </w:rPr>
        <w:t xml:space="preserve">Члени наглядової (піклувальної) ради </w:t>
      </w:r>
      <w:r w:rsidR="004D32C3" w:rsidRPr="00730D82">
        <w:rPr>
          <w:color w:val="000000"/>
          <w:sz w:val="28"/>
          <w:szCs w:val="28"/>
        </w:rPr>
        <w:t>ліцею</w:t>
      </w:r>
      <w:r w:rsidR="0032058E" w:rsidRPr="00730D82">
        <w:rPr>
          <w:color w:val="000000"/>
          <w:sz w:val="28"/>
          <w:szCs w:val="28"/>
        </w:rPr>
        <w:t xml:space="preserve"> мають право брати участь у роботі колегіальних органів </w:t>
      </w:r>
      <w:r w:rsidR="004D32C3" w:rsidRPr="00730D82">
        <w:rPr>
          <w:color w:val="000000"/>
          <w:sz w:val="28"/>
          <w:szCs w:val="28"/>
        </w:rPr>
        <w:t>ліцею</w:t>
      </w:r>
      <w:r w:rsidR="0032058E" w:rsidRPr="00730D82">
        <w:rPr>
          <w:color w:val="000000"/>
          <w:sz w:val="28"/>
          <w:szCs w:val="28"/>
        </w:rPr>
        <w:t xml:space="preserve"> з правом дорадчого голосу.</w:t>
      </w:r>
    </w:p>
    <w:p w14:paraId="0CFCF1B2" w14:textId="77777777" w:rsidR="0032058E" w:rsidRPr="00730D82" w:rsidRDefault="0032058E" w:rsidP="0032058E">
      <w:pPr>
        <w:pStyle w:val="rvps2"/>
        <w:shd w:val="clear" w:color="auto" w:fill="FFFFFF"/>
        <w:spacing w:before="0" w:beforeAutospacing="0" w:after="0" w:afterAutospacing="0"/>
        <w:ind w:firstLine="709"/>
        <w:jc w:val="both"/>
        <w:textAlignment w:val="baseline"/>
        <w:rPr>
          <w:color w:val="000000"/>
          <w:sz w:val="28"/>
          <w:szCs w:val="28"/>
        </w:rPr>
      </w:pPr>
      <w:bookmarkStart w:id="162" w:name="n434"/>
      <w:bookmarkEnd w:id="162"/>
      <w:r w:rsidRPr="00730D82">
        <w:rPr>
          <w:color w:val="000000"/>
          <w:sz w:val="28"/>
          <w:szCs w:val="28"/>
        </w:rPr>
        <w:t xml:space="preserve">До складу наглядової (піклувальної) ради </w:t>
      </w:r>
      <w:r w:rsidR="004D32C3" w:rsidRPr="00730D82">
        <w:rPr>
          <w:color w:val="000000"/>
          <w:sz w:val="28"/>
          <w:szCs w:val="28"/>
        </w:rPr>
        <w:t>ліцею</w:t>
      </w:r>
      <w:r w:rsidRPr="00730D82">
        <w:rPr>
          <w:color w:val="000000"/>
          <w:sz w:val="28"/>
          <w:szCs w:val="28"/>
        </w:rPr>
        <w:t xml:space="preserve"> не можуть входити здобувачі освіти та працівники </w:t>
      </w:r>
      <w:r w:rsidR="004D32C3" w:rsidRPr="00730D82">
        <w:rPr>
          <w:color w:val="000000"/>
          <w:sz w:val="28"/>
          <w:szCs w:val="28"/>
        </w:rPr>
        <w:t>ліцею</w:t>
      </w:r>
      <w:r w:rsidRPr="00730D82">
        <w:rPr>
          <w:color w:val="000000"/>
          <w:sz w:val="28"/>
          <w:szCs w:val="28"/>
        </w:rPr>
        <w:t>.</w:t>
      </w:r>
    </w:p>
    <w:p w14:paraId="5ED0EB1D" w14:textId="77777777" w:rsidR="00E11D37" w:rsidRPr="00730D82" w:rsidRDefault="00B51F05" w:rsidP="005723A3">
      <w:pPr>
        <w:pStyle w:val="1"/>
        <w:shd w:val="clear" w:color="auto" w:fill="FFFFFF"/>
        <w:ind w:firstLine="709"/>
        <w:jc w:val="both"/>
        <w:rPr>
          <w:sz w:val="28"/>
          <w:szCs w:val="28"/>
          <w:lang w:val="uk-UA"/>
        </w:rPr>
      </w:pPr>
      <w:r w:rsidRPr="00730D82">
        <w:rPr>
          <w:color w:val="000000"/>
          <w:sz w:val="28"/>
          <w:szCs w:val="28"/>
          <w:lang w:val="uk-UA"/>
        </w:rPr>
        <w:t>6</w:t>
      </w:r>
      <w:r w:rsidR="001645BC" w:rsidRPr="00730D82">
        <w:rPr>
          <w:color w:val="000000"/>
          <w:sz w:val="28"/>
          <w:szCs w:val="28"/>
          <w:lang w:val="uk-UA"/>
        </w:rPr>
        <w:t>.</w:t>
      </w:r>
      <w:r w:rsidR="00541857" w:rsidRPr="00730D82">
        <w:rPr>
          <w:color w:val="000000"/>
          <w:sz w:val="28"/>
          <w:szCs w:val="28"/>
          <w:lang w:val="uk-UA"/>
        </w:rPr>
        <w:t>1</w:t>
      </w:r>
      <w:r w:rsidR="00CD57B3" w:rsidRPr="00730D82">
        <w:rPr>
          <w:color w:val="000000"/>
          <w:sz w:val="28"/>
          <w:szCs w:val="28"/>
          <w:lang w:val="uk-UA"/>
        </w:rPr>
        <w:t>8</w:t>
      </w:r>
      <w:r w:rsidR="004D32C3" w:rsidRPr="00730D82">
        <w:rPr>
          <w:color w:val="000000"/>
          <w:sz w:val="28"/>
          <w:szCs w:val="28"/>
          <w:lang w:val="uk-UA"/>
        </w:rPr>
        <w:t>.</w:t>
      </w:r>
      <w:r w:rsidR="00541857" w:rsidRPr="00730D82">
        <w:rPr>
          <w:color w:val="000000"/>
          <w:sz w:val="28"/>
          <w:szCs w:val="28"/>
          <w:lang w:val="uk-UA"/>
        </w:rPr>
        <w:tab/>
      </w:r>
      <w:r w:rsidR="00E11D37" w:rsidRPr="00730D82">
        <w:rPr>
          <w:color w:val="000000"/>
          <w:sz w:val="28"/>
          <w:szCs w:val="28"/>
          <w:lang w:val="uk-UA"/>
        </w:rPr>
        <w:t>Піклувальна рада має право:</w:t>
      </w:r>
    </w:p>
    <w:p w14:paraId="0FD8B33F" w14:textId="77777777" w:rsidR="003466EB" w:rsidRPr="00730D82" w:rsidRDefault="003466EB" w:rsidP="0077746F">
      <w:pPr>
        <w:pStyle w:val="1"/>
        <w:numPr>
          <w:ilvl w:val="0"/>
          <w:numId w:val="11"/>
        </w:numPr>
        <w:shd w:val="clear" w:color="auto" w:fill="FFFFFF"/>
        <w:tabs>
          <w:tab w:val="left" w:pos="993"/>
        </w:tabs>
        <w:ind w:left="0" w:firstLine="709"/>
        <w:jc w:val="both"/>
        <w:rPr>
          <w:color w:val="000000"/>
          <w:sz w:val="28"/>
          <w:szCs w:val="28"/>
          <w:lang w:val="uk-UA"/>
        </w:rPr>
      </w:pPr>
      <w:r w:rsidRPr="00730D82">
        <w:rPr>
          <w:color w:val="000000"/>
          <w:sz w:val="28"/>
          <w:szCs w:val="28"/>
          <w:lang w:val="uk-UA"/>
        </w:rPr>
        <w:t xml:space="preserve">брати участь у визначенні стратегії розвитку </w:t>
      </w:r>
      <w:r w:rsidR="00FC7714" w:rsidRPr="00730D82">
        <w:rPr>
          <w:color w:val="000000"/>
          <w:sz w:val="28"/>
          <w:szCs w:val="28"/>
          <w:lang w:val="uk-UA"/>
        </w:rPr>
        <w:t xml:space="preserve">ліцею </w:t>
      </w:r>
      <w:r w:rsidRPr="00730D82">
        <w:rPr>
          <w:color w:val="000000"/>
          <w:sz w:val="28"/>
          <w:szCs w:val="28"/>
          <w:lang w:val="uk-UA"/>
        </w:rPr>
        <w:t>та контролювати її виконання;</w:t>
      </w:r>
    </w:p>
    <w:p w14:paraId="07612718" w14:textId="77777777" w:rsidR="003466EB" w:rsidRPr="00730D82" w:rsidRDefault="003466EB" w:rsidP="0077746F">
      <w:pPr>
        <w:pStyle w:val="1"/>
        <w:numPr>
          <w:ilvl w:val="0"/>
          <w:numId w:val="11"/>
        </w:numPr>
        <w:shd w:val="clear" w:color="auto" w:fill="FFFFFF"/>
        <w:tabs>
          <w:tab w:val="left" w:pos="993"/>
        </w:tabs>
        <w:ind w:left="0" w:firstLine="709"/>
        <w:jc w:val="both"/>
        <w:rPr>
          <w:color w:val="000000"/>
          <w:sz w:val="28"/>
          <w:szCs w:val="28"/>
          <w:lang w:val="uk-UA"/>
        </w:rPr>
      </w:pPr>
      <w:bookmarkStart w:id="163" w:name="n437"/>
      <w:bookmarkEnd w:id="163"/>
      <w:r w:rsidRPr="00730D82">
        <w:rPr>
          <w:color w:val="000000"/>
          <w:sz w:val="28"/>
          <w:szCs w:val="28"/>
          <w:lang w:val="uk-UA"/>
        </w:rPr>
        <w:t>сприяти залученню додаткових джерел фінансування;</w:t>
      </w:r>
    </w:p>
    <w:p w14:paraId="352587D4" w14:textId="77777777" w:rsidR="003466EB" w:rsidRPr="00730D82" w:rsidRDefault="003466EB" w:rsidP="0077746F">
      <w:pPr>
        <w:pStyle w:val="1"/>
        <w:numPr>
          <w:ilvl w:val="0"/>
          <w:numId w:val="11"/>
        </w:numPr>
        <w:shd w:val="clear" w:color="auto" w:fill="FFFFFF"/>
        <w:tabs>
          <w:tab w:val="left" w:pos="993"/>
        </w:tabs>
        <w:ind w:left="0" w:firstLine="709"/>
        <w:jc w:val="both"/>
        <w:rPr>
          <w:color w:val="000000"/>
          <w:sz w:val="28"/>
          <w:szCs w:val="28"/>
          <w:lang w:val="uk-UA"/>
        </w:rPr>
      </w:pPr>
      <w:bookmarkStart w:id="164" w:name="n438"/>
      <w:bookmarkEnd w:id="164"/>
      <w:r w:rsidRPr="00730D82">
        <w:rPr>
          <w:color w:val="000000"/>
          <w:sz w:val="28"/>
          <w:szCs w:val="28"/>
          <w:lang w:val="uk-UA"/>
        </w:rPr>
        <w:t xml:space="preserve">аналізувати та оцінювати діяльність </w:t>
      </w:r>
      <w:r w:rsidR="00FC7714" w:rsidRPr="00730D82">
        <w:rPr>
          <w:color w:val="000000"/>
          <w:sz w:val="28"/>
          <w:szCs w:val="28"/>
          <w:lang w:val="uk-UA"/>
        </w:rPr>
        <w:t>ліцею</w:t>
      </w:r>
      <w:r w:rsidRPr="00730D82">
        <w:rPr>
          <w:color w:val="000000"/>
          <w:sz w:val="28"/>
          <w:szCs w:val="28"/>
          <w:lang w:val="uk-UA"/>
        </w:rPr>
        <w:t xml:space="preserve"> та його керівника;</w:t>
      </w:r>
    </w:p>
    <w:p w14:paraId="7BD8AE1F" w14:textId="77777777" w:rsidR="003466EB" w:rsidRPr="00730D82" w:rsidRDefault="003466EB" w:rsidP="0077746F">
      <w:pPr>
        <w:pStyle w:val="1"/>
        <w:numPr>
          <w:ilvl w:val="0"/>
          <w:numId w:val="11"/>
        </w:numPr>
        <w:shd w:val="clear" w:color="auto" w:fill="FFFFFF"/>
        <w:tabs>
          <w:tab w:val="left" w:pos="993"/>
        </w:tabs>
        <w:ind w:left="0" w:firstLine="709"/>
        <w:jc w:val="both"/>
        <w:rPr>
          <w:color w:val="000000"/>
          <w:sz w:val="28"/>
          <w:szCs w:val="28"/>
          <w:lang w:val="uk-UA"/>
        </w:rPr>
      </w:pPr>
      <w:bookmarkStart w:id="165" w:name="n439"/>
      <w:bookmarkEnd w:id="165"/>
      <w:r w:rsidRPr="00730D82">
        <w:rPr>
          <w:color w:val="000000"/>
          <w:sz w:val="28"/>
          <w:szCs w:val="28"/>
          <w:lang w:val="uk-UA"/>
        </w:rPr>
        <w:t xml:space="preserve">контролювати виконання кошторису та/або бюджету </w:t>
      </w:r>
      <w:r w:rsidR="00FC7714" w:rsidRPr="00730D82">
        <w:rPr>
          <w:color w:val="000000"/>
          <w:sz w:val="28"/>
          <w:szCs w:val="28"/>
          <w:lang w:val="uk-UA"/>
        </w:rPr>
        <w:t>ліцею</w:t>
      </w:r>
      <w:r w:rsidRPr="00730D82">
        <w:rPr>
          <w:color w:val="000000"/>
          <w:sz w:val="28"/>
          <w:szCs w:val="28"/>
          <w:lang w:val="uk-UA"/>
        </w:rPr>
        <w:t xml:space="preserve"> і вносити відповідні рекомендації та пропозиції, що є обов’язковими для розгляду керівником </w:t>
      </w:r>
      <w:r w:rsidR="00A20725" w:rsidRPr="00730D82">
        <w:rPr>
          <w:color w:val="000000"/>
          <w:sz w:val="28"/>
          <w:szCs w:val="28"/>
          <w:lang w:val="uk-UA"/>
        </w:rPr>
        <w:t>ліцею</w:t>
      </w:r>
      <w:r w:rsidRPr="00730D82">
        <w:rPr>
          <w:color w:val="000000"/>
          <w:sz w:val="28"/>
          <w:szCs w:val="28"/>
          <w:lang w:val="uk-UA"/>
        </w:rPr>
        <w:t>;</w:t>
      </w:r>
    </w:p>
    <w:p w14:paraId="429CE0DC" w14:textId="77777777" w:rsidR="003466EB" w:rsidRPr="00730D82" w:rsidRDefault="003466EB" w:rsidP="0077746F">
      <w:pPr>
        <w:pStyle w:val="1"/>
        <w:numPr>
          <w:ilvl w:val="0"/>
          <w:numId w:val="11"/>
        </w:numPr>
        <w:shd w:val="clear" w:color="auto" w:fill="FFFFFF"/>
        <w:tabs>
          <w:tab w:val="left" w:pos="993"/>
        </w:tabs>
        <w:ind w:left="0" w:firstLine="709"/>
        <w:jc w:val="both"/>
        <w:rPr>
          <w:color w:val="000000"/>
          <w:sz w:val="28"/>
          <w:szCs w:val="28"/>
          <w:lang w:val="uk-UA"/>
        </w:rPr>
      </w:pPr>
      <w:bookmarkStart w:id="166" w:name="n440"/>
      <w:bookmarkEnd w:id="166"/>
      <w:r w:rsidRPr="00730D82">
        <w:rPr>
          <w:color w:val="000000"/>
          <w:sz w:val="28"/>
          <w:szCs w:val="28"/>
          <w:lang w:val="uk-UA"/>
        </w:rPr>
        <w:t xml:space="preserve">вносити засновнику </w:t>
      </w:r>
      <w:r w:rsidR="00A20725" w:rsidRPr="00730D82">
        <w:rPr>
          <w:color w:val="000000"/>
          <w:sz w:val="28"/>
          <w:szCs w:val="28"/>
          <w:lang w:val="uk-UA"/>
        </w:rPr>
        <w:t>ліцею</w:t>
      </w:r>
      <w:r w:rsidRPr="00730D82">
        <w:rPr>
          <w:color w:val="000000"/>
          <w:sz w:val="28"/>
          <w:szCs w:val="28"/>
          <w:lang w:val="uk-UA"/>
        </w:rPr>
        <w:t xml:space="preserve"> подання про заохочення або відкликання керівника </w:t>
      </w:r>
      <w:r w:rsidR="00F05044" w:rsidRPr="00730D82">
        <w:rPr>
          <w:color w:val="000000"/>
          <w:sz w:val="28"/>
          <w:szCs w:val="28"/>
          <w:lang w:val="uk-UA"/>
        </w:rPr>
        <w:t>ліцею</w:t>
      </w:r>
      <w:r w:rsidRPr="00730D82">
        <w:rPr>
          <w:color w:val="000000"/>
          <w:sz w:val="28"/>
          <w:szCs w:val="28"/>
          <w:lang w:val="uk-UA"/>
        </w:rPr>
        <w:t xml:space="preserve"> з підстав, визначених законом;</w:t>
      </w:r>
    </w:p>
    <w:p w14:paraId="176B2CAB" w14:textId="77777777" w:rsidR="003466EB" w:rsidRPr="00730D82" w:rsidRDefault="003466EB" w:rsidP="0077746F">
      <w:pPr>
        <w:pStyle w:val="1"/>
        <w:numPr>
          <w:ilvl w:val="0"/>
          <w:numId w:val="11"/>
        </w:numPr>
        <w:shd w:val="clear" w:color="auto" w:fill="FFFFFF"/>
        <w:tabs>
          <w:tab w:val="left" w:pos="993"/>
        </w:tabs>
        <w:ind w:left="0" w:firstLine="709"/>
        <w:jc w:val="both"/>
        <w:rPr>
          <w:color w:val="000000"/>
          <w:sz w:val="28"/>
          <w:szCs w:val="28"/>
          <w:lang w:val="uk-UA"/>
        </w:rPr>
      </w:pPr>
      <w:bookmarkStart w:id="167" w:name="n441"/>
      <w:bookmarkEnd w:id="167"/>
      <w:r w:rsidRPr="00730D82">
        <w:rPr>
          <w:color w:val="000000"/>
          <w:sz w:val="28"/>
          <w:szCs w:val="28"/>
          <w:lang w:val="uk-UA"/>
        </w:rPr>
        <w:t xml:space="preserve">здійснювати інші права, визначені спеціальними законами та/або установчими документами </w:t>
      </w:r>
      <w:r w:rsidR="00A20725" w:rsidRPr="00730D82">
        <w:rPr>
          <w:color w:val="000000"/>
          <w:sz w:val="28"/>
          <w:szCs w:val="28"/>
          <w:lang w:val="uk-UA"/>
        </w:rPr>
        <w:t>ліцею</w:t>
      </w:r>
      <w:r w:rsidRPr="00730D82">
        <w:rPr>
          <w:color w:val="000000"/>
          <w:sz w:val="28"/>
          <w:szCs w:val="28"/>
          <w:lang w:val="uk-UA"/>
        </w:rPr>
        <w:t>.</w:t>
      </w:r>
    </w:p>
    <w:p w14:paraId="059D604F" w14:textId="77777777" w:rsidR="00031922" w:rsidRPr="00730D82" w:rsidRDefault="00031922" w:rsidP="00EB5038">
      <w:pPr>
        <w:pStyle w:val="1"/>
        <w:shd w:val="clear" w:color="auto" w:fill="FFFFFF"/>
        <w:tabs>
          <w:tab w:val="left" w:pos="993"/>
        </w:tabs>
        <w:jc w:val="center"/>
        <w:rPr>
          <w:rStyle w:val="FontStyle19"/>
          <w:sz w:val="28"/>
          <w:szCs w:val="28"/>
          <w:lang w:val="uk-UA" w:eastAsia="uk-UA"/>
        </w:rPr>
      </w:pPr>
    </w:p>
    <w:p w14:paraId="0184756B" w14:textId="77777777" w:rsidR="00E11D37" w:rsidRPr="00730D82" w:rsidRDefault="00B51F05" w:rsidP="00EB5038">
      <w:pPr>
        <w:pStyle w:val="1"/>
        <w:shd w:val="clear" w:color="auto" w:fill="FFFFFF"/>
        <w:tabs>
          <w:tab w:val="left" w:pos="993"/>
        </w:tabs>
        <w:jc w:val="center"/>
        <w:rPr>
          <w:rStyle w:val="FontStyle19"/>
          <w:sz w:val="28"/>
          <w:szCs w:val="28"/>
          <w:lang w:val="uk-UA" w:eastAsia="uk-UA"/>
        </w:rPr>
      </w:pPr>
      <w:r w:rsidRPr="00730D82">
        <w:rPr>
          <w:rStyle w:val="FontStyle19"/>
          <w:sz w:val="28"/>
          <w:szCs w:val="28"/>
          <w:lang w:val="uk-UA" w:eastAsia="uk-UA"/>
        </w:rPr>
        <w:t>VI</w:t>
      </w:r>
      <w:r w:rsidR="00541857" w:rsidRPr="00730D82">
        <w:rPr>
          <w:rStyle w:val="FontStyle19"/>
          <w:sz w:val="28"/>
          <w:szCs w:val="28"/>
          <w:lang w:val="uk-UA" w:eastAsia="uk-UA"/>
        </w:rPr>
        <w:t>І</w:t>
      </w:r>
      <w:r w:rsidR="00E11D37" w:rsidRPr="00730D82">
        <w:rPr>
          <w:rStyle w:val="FontStyle19"/>
          <w:sz w:val="28"/>
          <w:szCs w:val="28"/>
          <w:lang w:val="uk-UA" w:eastAsia="uk-UA"/>
        </w:rPr>
        <w:t xml:space="preserve">. </w:t>
      </w:r>
      <w:r w:rsidR="00A83281" w:rsidRPr="00730D82">
        <w:rPr>
          <w:rStyle w:val="FontStyle19"/>
          <w:sz w:val="28"/>
          <w:szCs w:val="28"/>
          <w:lang w:val="uk-UA" w:eastAsia="uk-UA"/>
        </w:rPr>
        <w:t>Фінансово-господарська діяльність та матеріально</w:t>
      </w:r>
      <w:r w:rsidR="00E11D37" w:rsidRPr="00730D82">
        <w:rPr>
          <w:rStyle w:val="FontStyle19"/>
          <w:sz w:val="28"/>
          <w:szCs w:val="28"/>
          <w:lang w:val="uk-UA" w:eastAsia="uk-UA"/>
        </w:rPr>
        <w:t>-технічна база</w:t>
      </w:r>
    </w:p>
    <w:p w14:paraId="51993E9F" w14:textId="77777777" w:rsidR="009605A2" w:rsidRPr="00730D82" w:rsidRDefault="009605A2" w:rsidP="001645BC">
      <w:pPr>
        <w:pStyle w:val="1"/>
        <w:shd w:val="clear" w:color="auto" w:fill="FFFFFF"/>
        <w:jc w:val="center"/>
        <w:rPr>
          <w:rStyle w:val="FontStyle19"/>
          <w:sz w:val="28"/>
          <w:szCs w:val="28"/>
          <w:lang w:val="uk-UA" w:eastAsia="uk-UA"/>
        </w:rPr>
      </w:pPr>
    </w:p>
    <w:p w14:paraId="7F042ECE" w14:textId="77777777" w:rsidR="00A83281" w:rsidRPr="00730D82" w:rsidRDefault="00B51F05" w:rsidP="00E256DA">
      <w:pPr>
        <w:pStyle w:val="Style9"/>
        <w:widowControl/>
        <w:tabs>
          <w:tab w:val="left" w:pos="1276"/>
        </w:tabs>
        <w:spacing w:line="240" w:lineRule="auto"/>
        <w:ind w:firstLine="709"/>
        <w:rPr>
          <w:rStyle w:val="FontStyle18"/>
          <w:sz w:val="28"/>
          <w:szCs w:val="28"/>
          <w:lang w:val="uk-UA" w:eastAsia="uk-UA"/>
        </w:rPr>
      </w:pPr>
      <w:r w:rsidRPr="00730D82">
        <w:rPr>
          <w:color w:val="000000"/>
          <w:sz w:val="28"/>
          <w:szCs w:val="28"/>
          <w:lang w:val="uk-UA"/>
        </w:rPr>
        <w:t>7</w:t>
      </w:r>
      <w:r w:rsidR="00A83281" w:rsidRPr="00730D82">
        <w:rPr>
          <w:color w:val="000000"/>
          <w:sz w:val="28"/>
          <w:szCs w:val="28"/>
          <w:lang w:val="uk-UA"/>
        </w:rPr>
        <w:t>.1</w:t>
      </w:r>
      <w:r w:rsidR="001645BC" w:rsidRPr="00730D82">
        <w:rPr>
          <w:color w:val="000000"/>
          <w:sz w:val="28"/>
          <w:szCs w:val="28"/>
          <w:lang w:val="uk-UA"/>
        </w:rPr>
        <w:t>.</w:t>
      </w:r>
      <w:r w:rsidR="00E256DA" w:rsidRPr="00730D82">
        <w:rPr>
          <w:rStyle w:val="FontStyle18"/>
          <w:sz w:val="28"/>
          <w:szCs w:val="28"/>
          <w:lang w:val="uk-UA" w:eastAsia="uk-UA"/>
        </w:rPr>
        <w:tab/>
      </w:r>
      <w:r w:rsidR="00A83281" w:rsidRPr="00730D82">
        <w:rPr>
          <w:rStyle w:val="FontStyle18"/>
          <w:sz w:val="28"/>
          <w:szCs w:val="28"/>
          <w:lang w:val="uk-UA" w:eastAsia="uk-UA"/>
        </w:rPr>
        <w:t>Фінансування ліцею.</w:t>
      </w:r>
    </w:p>
    <w:p w14:paraId="5E84805B" w14:textId="77777777" w:rsidR="00A83281" w:rsidRPr="00730D82" w:rsidRDefault="00A83281" w:rsidP="00A83281">
      <w:pPr>
        <w:pStyle w:val="Style9"/>
        <w:widowControl/>
        <w:spacing w:line="240" w:lineRule="auto"/>
        <w:ind w:firstLine="709"/>
        <w:rPr>
          <w:rStyle w:val="FontStyle18"/>
          <w:sz w:val="28"/>
          <w:szCs w:val="28"/>
          <w:lang w:val="uk-UA" w:eastAsia="uk-UA"/>
        </w:rPr>
      </w:pPr>
      <w:r w:rsidRPr="00730D82">
        <w:rPr>
          <w:rStyle w:val="FontStyle18"/>
          <w:sz w:val="28"/>
          <w:szCs w:val="28"/>
          <w:lang w:val="uk-UA" w:eastAsia="uk-UA"/>
        </w:rPr>
        <w:t>Джерелами фінансування ліцею є:</w:t>
      </w:r>
    </w:p>
    <w:p w14:paraId="1C3D1613" w14:textId="77777777" w:rsidR="00A83281" w:rsidRPr="00730D82" w:rsidRDefault="00A83281" w:rsidP="0077746F">
      <w:pPr>
        <w:pStyle w:val="rvps2"/>
        <w:numPr>
          <w:ilvl w:val="0"/>
          <w:numId w:val="10"/>
        </w:numPr>
        <w:shd w:val="clear" w:color="auto" w:fill="FFFFFF"/>
        <w:tabs>
          <w:tab w:val="left" w:pos="1134"/>
        </w:tabs>
        <w:spacing w:before="0" w:beforeAutospacing="0" w:after="0" w:afterAutospacing="0"/>
        <w:ind w:left="0" w:firstLine="709"/>
        <w:jc w:val="both"/>
        <w:textAlignment w:val="baseline"/>
        <w:rPr>
          <w:color w:val="000000"/>
          <w:sz w:val="28"/>
          <w:szCs w:val="28"/>
        </w:rPr>
      </w:pPr>
      <w:r w:rsidRPr="00730D82">
        <w:rPr>
          <w:color w:val="000000"/>
          <w:sz w:val="28"/>
          <w:szCs w:val="28"/>
        </w:rPr>
        <w:t>державний бюджет;</w:t>
      </w:r>
    </w:p>
    <w:p w14:paraId="6E84A9C5" w14:textId="77777777" w:rsidR="00A83281" w:rsidRPr="00730D82" w:rsidRDefault="00A83281" w:rsidP="0077746F">
      <w:pPr>
        <w:pStyle w:val="rvps2"/>
        <w:numPr>
          <w:ilvl w:val="0"/>
          <w:numId w:val="10"/>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68" w:name="n1142"/>
      <w:bookmarkEnd w:id="168"/>
      <w:r w:rsidRPr="00730D82">
        <w:rPr>
          <w:color w:val="000000"/>
          <w:sz w:val="28"/>
          <w:szCs w:val="28"/>
        </w:rPr>
        <w:t>місцевий бюджет;</w:t>
      </w:r>
    </w:p>
    <w:p w14:paraId="7271E6B8" w14:textId="77777777" w:rsidR="00A83281" w:rsidRPr="00730D82" w:rsidRDefault="00A83281" w:rsidP="0077746F">
      <w:pPr>
        <w:pStyle w:val="rvps2"/>
        <w:numPr>
          <w:ilvl w:val="0"/>
          <w:numId w:val="10"/>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69" w:name="n1143"/>
      <w:bookmarkEnd w:id="169"/>
      <w:r w:rsidRPr="00730D82">
        <w:rPr>
          <w:color w:val="000000"/>
          <w:sz w:val="28"/>
          <w:szCs w:val="28"/>
        </w:rPr>
        <w:t>плата за надання освітніх та інших послуг відповідно до укладених договорів;</w:t>
      </w:r>
    </w:p>
    <w:p w14:paraId="16AD204D" w14:textId="77777777" w:rsidR="00A83281" w:rsidRPr="00730D82" w:rsidRDefault="00A83281" w:rsidP="0077746F">
      <w:pPr>
        <w:pStyle w:val="rvps2"/>
        <w:numPr>
          <w:ilvl w:val="0"/>
          <w:numId w:val="10"/>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70" w:name="n1144"/>
      <w:bookmarkStart w:id="171" w:name="n1145"/>
      <w:bookmarkEnd w:id="170"/>
      <w:bookmarkEnd w:id="171"/>
      <w:r w:rsidRPr="00730D82">
        <w:rPr>
          <w:color w:val="000000"/>
          <w:sz w:val="28"/>
          <w:szCs w:val="28"/>
        </w:rPr>
        <w:t>доходи від реалізації продукції навчально-виробничих майстерень, підприємств, цехів і господарств, від надання в оренду приміщень, споруд, обладнання;</w:t>
      </w:r>
    </w:p>
    <w:p w14:paraId="0ABCDC67" w14:textId="77777777" w:rsidR="00A83281" w:rsidRPr="00730D82" w:rsidRDefault="00A83281" w:rsidP="0077746F">
      <w:pPr>
        <w:pStyle w:val="rvps2"/>
        <w:numPr>
          <w:ilvl w:val="0"/>
          <w:numId w:val="10"/>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72" w:name="n1146"/>
      <w:bookmarkEnd w:id="172"/>
      <w:r w:rsidRPr="00730D82">
        <w:rPr>
          <w:color w:val="000000"/>
          <w:sz w:val="28"/>
          <w:szCs w:val="28"/>
        </w:rPr>
        <w:t>гранти вітчизняних і міжнародних організацій;</w:t>
      </w:r>
    </w:p>
    <w:p w14:paraId="0A601843" w14:textId="77777777" w:rsidR="00A83281" w:rsidRPr="00730D82" w:rsidRDefault="00A83281" w:rsidP="0077746F">
      <w:pPr>
        <w:pStyle w:val="rvps2"/>
        <w:numPr>
          <w:ilvl w:val="0"/>
          <w:numId w:val="10"/>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73" w:name="n1147"/>
      <w:bookmarkEnd w:id="173"/>
      <w:r w:rsidRPr="00730D82">
        <w:rPr>
          <w:color w:val="000000"/>
          <w:sz w:val="28"/>
          <w:szCs w:val="28"/>
        </w:rPr>
        <w:t>дивіденди від цінних паперів, відсотки від депозитів і розміщення коштів спеціального фонду на поточних рахунках банків державного сектору;</w:t>
      </w:r>
    </w:p>
    <w:p w14:paraId="238F88B3" w14:textId="77777777" w:rsidR="00A83281" w:rsidRPr="00730D82" w:rsidRDefault="00A83281" w:rsidP="0077746F">
      <w:pPr>
        <w:pStyle w:val="rvps2"/>
        <w:numPr>
          <w:ilvl w:val="0"/>
          <w:numId w:val="10"/>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74" w:name="n1148"/>
      <w:bookmarkEnd w:id="174"/>
      <w:r w:rsidRPr="00730D82">
        <w:rPr>
          <w:color w:val="000000"/>
          <w:sz w:val="28"/>
          <w:szCs w:val="28"/>
        </w:rPr>
        <w:t>добровільні внески у вигляді коштів, матеріальних цінностей, нематеріальних активів, одержаних від підприємств, установ, організацій, фізичних осіб;</w:t>
      </w:r>
    </w:p>
    <w:p w14:paraId="547C0402" w14:textId="77777777" w:rsidR="00A83281" w:rsidRPr="00730D82" w:rsidRDefault="00A83281" w:rsidP="0077746F">
      <w:pPr>
        <w:pStyle w:val="rvps2"/>
        <w:numPr>
          <w:ilvl w:val="0"/>
          <w:numId w:val="10"/>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75" w:name="n1149"/>
      <w:bookmarkEnd w:id="175"/>
      <w:r w:rsidRPr="00730D82">
        <w:rPr>
          <w:color w:val="000000"/>
          <w:sz w:val="28"/>
          <w:szCs w:val="28"/>
        </w:rPr>
        <w:t>інші джерела, не заборонені законодавством.</w:t>
      </w:r>
    </w:p>
    <w:p w14:paraId="34B2976B" w14:textId="77777777" w:rsidR="00A83281" w:rsidRPr="00730D82" w:rsidRDefault="00B51F05" w:rsidP="002922FF">
      <w:pPr>
        <w:pStyle w:val="rvps2"/>
        <w:shd w:val="clear" w:color="auto" w:fill="FFFFFF"/>
        <w:tabs>
          <w:tab w:val="left" w:pos="1134"/>
          <w:tab w:val="left" w:pos="1276"/>
        </w:tabs>
        <w:spacing w:before="0" w:beforeAutospacing="0" w:after="0" w:afterAutospacing="0"/>
        <w:ind w:firstLine="709"/>
        <w:jc w:val="both"/>
        <w:textAlignment w:val="baseline"/>
        <w:rPr>
          <w:color w:val="000000"/>
          <w:sz w:val="28"/>
          <w:szCs w:val="28"/>
        </w:rPr>
      </w:pPr>
      <w:r w:rsidRPr="00730D82">
        <w:rPr>
          <w:color w:val="000000"/>
          <w:sz w:val="28"/>
          <w:szCs w:val="28"/>
        </w:rPr>
        <w:t>7</w:t>
      </w:r>
      <w:r w:rsidR="00E256DA" w:rsidRPr="00730D82">
        <w:rPr>
          <w:color w:val="000000"/>
          <w:sz w:val="28"/>
          <w:szCs w:val="28"/>
        </w:rPr>
        <w:t>.2</w:t>
      </w:r>
      <w:r w:rsidR="001645BC" w:rsidRPr="00730D82">
        <w:rPr>
          <w:color w:val="000000"/>
          <w:sz w:val="28"/>
          <w:szCs w:val="28"/>
        </w:rPr>
        <w:t>.</w:t>
      </w:r>
      <w:r w:rsidR="00E256DA" w:rsidRPr="00730D82">
        <w:rPr>
          <w:color w:val="000000"/>
          <w:sz w:val="28"/>
          <w:szCs w:val="28"/>
        </w:rPr>
        <w:tab/>
      </w:r>
      <w:r w:rsidR="00541857" w:rsidRPr="00730D82">
        <w:rPr>
          <w:color w:val="000000"/>
          <w:sz w:val="28"/>
          <w:szCs w:val="28"/>
        </w:rPr>
        <w:tab/>
      </w:r>
      <w:r w:rsidR="00391D91" w:rsidRPr="00730D82">
        <w:rPr>
          <w:color w:val="000000"/>
          <w:sz w:val="28"/>
          <w:szCs w:val="28"/>
        </w:rPr>
        <w:t>Фінансування освіти осіб з особливими освітніми потребами здійснюється за рахунок коштів державного та місцевого бюджетів шляхом передачі ліцею визначеного для таких осіб обсягу коштів.</w:t>
      </w:r>
    </w:p>
    <w:p w14:paraId="4267C3C8" w14:textId="77777777" w:rsidR="00A83281" w:rsidRPr="007521C4" w:rsidRDefault="00B51F05" w:rsidP="002922FF">
      <w:pPr>
        <w:pStyle w:val="rvps2"/>
        <w:shd w:val="clear" w:color="auto" w:fill="FFFFFF"/>
        <w:tabs>
          <w:tab w:val="left" w:pos="1276"/>
        </w:tabs>
        <w:spacing w:before="0" w:beforeAutospacing="0" w:after="0" w:afterAutospacing="0"/>
        <w:ind w:firstLine="709"/>
        <w:jc w:val="both"/>
        <w:textAlignment w:val="baseline"/>
        <w:rPr>
          <w:color w:val="000000"/>
          <w:sz w:val="28"/>
          <w:szCs w:val="28"/>
        </w:rPr>
      </w:pPr>
      <w:bookmarkStart w:id="176" w:name="n1160"/>
      <w:bookmarkEnd w:id="176"/>
      <w:r w:rsidRPr="00730D82">
        <w:rPr>
          <w:color w:val="000000"/>
          <w:sz w:val="28"/>
          <w:szCs w:val="28"/>
        </w:rPr>
        <w:t>7</w:t>
      </w:r>
      <w:r w:rsidR="00A83281" w:rsidRPr="00730D82">
        <w:rPr>
          <w:color w:val="000000"/>
          <w:sz w:val="28"/>
          <w:szCs w:val="28"/>
        </w:rPr>
        <w:t>.3</w:t>
      </w:r>
      <w:bookmarkStart w:id="177" w:name="n1161"/>
      <w:bookmarkEnd w:id="177"/>
      <w:r w:rsidR="001645BC" w:rsidRPr="00730D82">
        <w:rPr>
          <w:color w:val="000000"/>
          <w:sz w:val="28"/>
          <w:szCs w:val="28"/>
        </w:rPr>
        <w:t>.</w:t>
      </w:r>
      <w:r w:rsidR="00E256DA" w:rsidRPr="00730D82">
        <w:rPr>
          <w:color w:val="000000"/>
          <w:sz w:val="28"/>
          <w:szCs w:val="28"/>
        </w:rPr>
        <w:tab/>
      </w:r>
      <w:r w:rsidR="00A83281" w:rsidRPr="007521C4">
        <w:rPr>
          <w:color w:val="000000"/>
          <w:sz w:val="28"/>
          <w:szCs w:val="28"/>
        </w:rPr>
        <w:t>Розмір та умови оплати за навчання, підготовку, перепідготовку, підвищення кваліфікації, за надання додаткових освітніх послуг встановлюються договором.</w:t>
      </w:r>
    </w:p>
    <w:p w14:paraId="21CE9651" w14:textId="77777777" w:rsidR="00A83281" w:rsidRPr="00730D82" w:rsidRDefault="00A83281" w:rsidP="002922FF">
      <w:pPr>
        <w:pStyle w:val="rvps2"/>
        <w:shd w:val="clear" w:color="auto" w:fill="FFFFFF"/>
        <w:spacing w:before="0" w:beforeAutospacing="0" w:after="0" w:afterAutospacing="0"/>
        <w:ind w:firstLine="709"/>
        <w:jc w:val="both"/>
        <w:textAlignment w:val="baseline"/>
        <w:rPr>
          <w:color w:val="000000"/>
          <w:sz w:val="28"/>
          <w:szCs w:val="28"/>
        </w:rPr>
      </w:pPr>
      <w:bookmarkStart w:id="178" w:name="n1162"/>
      <w:bookmarkEnd w:id="178"/>
      <w:r w:rsidRPr="007521C4">
        <w:rPr>
          <w:color w:val="000000"/>
          <w:sz w:val="28"/>
          <w:szCs w:val="28"/>
        </w:rPr>
        <w:t xml:space="preserve">Плата може вноситися за весь строк навчання, підготовки, перепідготовки, підвищення кваліфікації, надання додаткових освітніх послуг повністю одноразово або частинами </w:t>
      </w:r>
      <w:r w:rsidR="00DA1D49" w:rsidRPr="007521C4">
        <w:rPr>
          <w:color w:val="000000"/>
          <w:sz w:val="28"/>
          <w:szCs w:val="28"/>
        </w:rPr>
        <w:t>–</w:t>
      </w:r>
      <w:r w:rsidRPr="007521C4">
        <w:rPr>
          <w:color w:val="000000"/>
          <w:sz w:val="28"/>
          <w:szCs w:val="28"/>
        </w:rPr>
        <w:t xml:space="preserve"> щомісяця, щосеместру, щороку.</w:t>
      </w:r>
    </w:p>
    <w:p w14:paraId="0D695FEB" w14:textId="77777777" w:rsidR="00A83281" w:rsidRPr="00730D82" w:rsidRDefault="00B51F05" w:rsidP="002922FF">
      <w:pPr>
        <w:pStyle w:val="rvps2"/>
        <w:shd w:val="clear" w:color="auto" w:fill="FFFFFF"/>
        <w:tabs>
          <w:tab w:val="left" w:pos="1276"/>
        </w:tabs>
        <w:spacing w:before="0" w:beforeAutospacing="0" w:after="0" w:afterAutospacing="0"/>
        <w:ind w:firstLine="709"/>
        <w:jc w:val="both"/>
        <w:textAlignment w:val="baseline"/>
        <w:rPr>
          <w:color w:val="000000"/>
          <w:sz w:val="28"/>
          <w:szCs w:val="28"/>
        </w:rPr>
      </w:pPr>
      <w:bookmarkStart w:id="179" w:name="n1163"/>
      <w:bookmarkEnd w:id="179"/>
      <w:r w:rsidRPr="00730D82">
        <w:rPr>
          <w:color w:val="000000"/>
          <w:sz w:val="28"/>
          <w:szCs w:val="28"/>
        </w:rPr>
        <w:t>7</w:t>
      </w:r>
      <w:r w:rsidR="00E256DA" w:rsidRPr="00730D82">
        <w:rPr>
          <w:color w:val="000000"/>
          <w:sz w:val="28"/>
          <w:szCs w:val="28"/>
        </w:rPr>
        <w:t>.4</w:t>
      </w:r>
      <w:r w:rsidR="001645BC" w:rsidRPr="00730D82">
        <w:rPr>
          <w:color w:val="000000"/>
          <w:sz w:val="28"/>
          <w:szCs w:val="28"/>
        </w:rPr>
        <w:t>.</w:t>
      </w:r>
      <w:r w:rsidR="00E256DA" w:rsidRPr="00730D82">
        <w:rPr>
          <w:color w:val="000000"/>
          <w:sz w:val="28"/>
          <w:szCs w:val="28"/>
        </w:rPr>
        <w:tab/>
      </w:r>
      <w:r w:rsidR="00A83281" w:rsidRPr="00730D82">
        <w:rPr>
          <w:color w:val="000000"/>
          <w:sz w:val="28"/>
          <w:szCs w:val="28"/>
        </w:rPr>
        <w:t>Ліцей має право змінювати плату за навчання (в частині залишку несплаченої суми)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14:paraId="1E918095" w14:textId="77777777" w:rsidR="00A83281" w:rsidRPr="00730D82" w:rsidRDefault="00A83281" w:rsidP="00A83281">
      <w:pPr>
        <w:pStyle w:val="rvps2"/>
        <w:shd w:val="clear" w:color="auto" w:fill="FFFFFF"/>
        <w:spacing w:before="0" w:beforeAutospacing="0" w:after="0" w:afterAutospacing="0"/>
        <w:ind w:firstLine="709"/>
        <w:jc w:val="both"/>
        <w:textAlignment w:val="baseline"/>
        <w:rPr>
          <w:color w:val="000000"/>
          <w:sz w:val="28"/>
          <w:szCs w:val="28"/>
        </w:rPr>
      </w:pPr>
      <w:bookmarkStart w:id="180" w:name="n1164"/>
      <w:bookmarkEnd w:id="180"/>
      <w:r w:rsidRPr="00730D82">
        <w:rPr>
          <w:color w:val="000000"/>
          <w:sz w:val="28"/>
          <w:szCs w:val="28"/>
        </w:rPr>
        <w:t>Договір укладається між ліцеєм і здобувачем освіти (його законними представниками) та/або юридичною чи фізичною особою, яка здійснює оплату.</w:t>
      </w:r>
    </w:p>
    <w:p w14:paraId="4EFE8F2C" w14:textId="77777777" w:rsidR="0005272A" w:rsidRPr="00730D82" w:rsidRDefault="00B51F05" w:rsidP="0005272A">
      <w:pPr>
        <w:pStyle w:val="rvps2"/>
        <w:shd w:val="clear" w:color="auto" w:fill="FFFFFF"/>
        <w:spacing w:before="0" w:beforeAutospacing="0" w:after="0" w:afterAutospacing="0"/>
        <w:ind w:firstLine="709"/>
        <w:jc w:val="both"/>
        <w:textAlignment w:val="baseline"/>
        <w:rPr>
          <w:color w:val="000000"/>
          <w:sz w:val="28"/>
          <w:szCs w:val="28"/>
        </w:rPr>
      </w:pPr>
      <w:bookmarkStart w:id="181" w:name="n1165"/>
      <w:bookmarkEnd w:id="181"/>
      <w:r w:rsidRPr="00730D82">
        <w:rPr>
          <w:color w:val="000000"/>
          <w:sz w:val="28"/>
          <w:szCs w:val="28"/>
        </w:rPr>
        <w:t>7</w:t>
      </w:r>
      <w:r w:rsidR="00E256DA" w:rsidRPr="00730D82">
        <w:rPr>
          <w:color w:val="000000"/>
          <w:sz w:val="28"/>
          <w:szCs w:val="28"/>
        </w:rPr>
        <w:t>.5</w:t>
      </w:r>
      <w:r w:rsidR="001645BC" w:rsidRPr="00730D82">
        <w:rPr>
          <w:color w:val="000000"/>
          <w:sz w:val="28"/>
          <w:szCs w:val="28"/>
        </w:rPr>
        <w:t>.</w:t>
      </w:r>
      <w:r w:rsidR="00E256DA" w:rsidRPr="00730D82">
        <w:rPr>
          <w:color w:val="000000"/>
          <w:sz w:val="28"/>
          <w:szCs w:val="28"/>
        </w:rPr>
        <w:tab/>
      </w:r>
      <w:r w:rsidR="0005272A" w:rsidRPr="00730D82">
        <w:rPr>
          <w:color w:val="000000"/>
          <w:sz w:val="28"/>
          <w:szCs w:val="28"/>
        </w:rPr>
        <w:t>Підвищення кваліфікації педагогічних працівників в обсязі, визначеному законодавством, здійснюється за кошти державного та місцевого бюджетів.</w:t>
      </w:r>
    </w:p>
    <w:p w14:paraId="16C769EC" w14:textId="77777777" w:rsidR="0005272A" w:rsidRPr="00730D82" w:rsidRDefault="00B51F05" w:rsidP="0005272A">
      <w:pPr>
        <w:pStyle w:val="rvps2"/>
        <w:shd w:val="clear" w:color="auto" w:fill="FFFFFF"/>
        <w:spacing w:before="0" w:beforeAutospacing="0" w:after="0" w:afterAutospacing="0"/>
        <w:ind w:firstLine="709"/>
        <w:jc w:val="both"/>
        <w:textAlignment w:val="baseline"/>
        <w:rPr>
          <w:color w:val="000000"/>
          <w:sz w:val="28"/>
          <w:szCs w:val="28"/>
        </w:rPr>
      </w:pPr>
      <w:bookmarkStart w:id="182" w:name="n1133"/>
      <w:bookmarkStart w:id="183" w:name="n1135"/>
      <w:bookmarkEnd w:id="182"/>
      <w:bookmarkEnd w:id="183"/>
      <w:r w:rsidRPr="00730D82">
        <w:rPr>
          <w:color w:val="000000"/>
          <w:sz w:val="28"/>
          <w:szCs w:val="28"/>
        </w:rPr>
        <w:t>7</w:t>
      </w:r>
      <w:r w:rsidR="0005272A" w:rsidRPr="00730D82">
        <w:rPr>
          <w:color w:val="000000"/>
          <w:sz w:val="28"/>
          <w:szCs w:val="28"/>
        </w:rPr>
        <w:t>.6</w:t>
      </w:r>
      <w:r w:rsidR="001645BC" w:rsidRPr="00730D82">
        <w:rPr>
          <w:color w:val="000000"/>
          <w:sz w:val="28"/>
          <w:szCs w:val="28"/>
        </w:rPr>
        <w:t>.</w:t>
      </w:r>
      <w:r w:rsidR="00E256DA" w:rsidRPr="00730D82">
        <w:rPr>
          <w:color w:val="000000"/>
          <w:sz w:val="28"/>
          <w:szCs w:val="28"/>
        </w:rPr>
        <w:tab/>
      </w:r>
      <w:r w:rsidR="00391D91" w:rsidRPr="00730D82">
        <w:rPr>
          <w:color w:val="000000"/>
          <w:sz w:val="28"/>
          <w:szCs w:val="28"/>
        </w:rPr>
        <w:t xml:space="preserve">Ліцей має право отримувати фінансування різних видів та з різних джерел, не заборонених законодавством. Ліцей має право розміщувати власні надходження на поточних рахунках, тимчасово вільні кошти </w:t>
      </w:r>
      <w:r w:rsidR="004D5B09" w:rsidRPr="00730D82">
        <w:rPr>
          <w:rFonts w:ascii="Courier New" w:hAnsi="Courier New" w:cs="Courier New"/>
          <w:color w:val="000000"/>
          <w:sz w:val="28"/>
          <w:szCs w:val="28"/>
        </w:rPr>
        <w:t>-</w:t>
      </w:r>
      <w:r w:rsidR="00391D91" w:rsidRPr="00730D82">
        <w:rPr>
          <w:color w:val="000000"/>
          <w:sz w:val="28"/>
          <w:szCs w:val="28"/>
        </w:rPr>
        <w:t xml:space="preserve">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установчими документами.</w:t>
      </w:r>
    </w:p>
    <w:p w14:paraId="7B373B87" w14:textId="77777777" w:rsidR="00391D91" w:rsidRPr="00730D82" w:rsidRDefault="00B51F05" w:rsidP="00391D91">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7</w:t>
      </w:r>
      <w:r w:rsidR="00E256DA" w:rsidRPr="00730D82">
        <w:rPr>
          <w:color w:val="000000"/>
          <w:sz w:val="28"/>
          <w:szCs w:val="28"/>
        </w:rPr>
        <w:t>.7</w:t>
      </w:r>
      <w:r w:rsidR="001645BC" w:rsidRPr="00730D82">
        <w:rPr>
          <w:color w:val="000000"/>
          <w:sz w:val="28"/>
          <w:szCs w:val="28"/>
        </w:rPr>
        <w:t>.</w:t>
      </w:r>
      <w:r w:rsidR="00E256DA" w:rsidRPr="00730D82">
        <w:rPr>
          <w:color w:val="000000"/>
          <w:sz w:val="28"/>
          <w:szCs w:val="28"/>
        </w:rPr>
        <w:tab/>
      </w:r>
      <w:r w:rsidR="00391D91" w:rsidRPr="00730D82">
        <w:rPr>
          <w:color w:val="000000"/>
          <w:sz w:val="28"/>
          <w:szCs w:val="28"/>
        </w:rPr>
        <w:t>До майна ліцею належать:</w:t>
      </w:r>
    </w:p>
    <w:p w14:paraId="10F39E1C" w14:textId="77777777" w:rsidR="00391D91" w:rsidRPr="00730D82" w:rsidRDefault="00391D91" w:rsidP="0077746F">
      <w:pPr>
        <w:pStyle w:val="rvps2"/>
        <w:numPr>
          <w:ilvl w:val="0"/>
          <w:numId w:val="12"/>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84" w:name="n1172"/>
      <w:bookmarkEnd w:id="184"/>
      <w:r w:rsidRPr="00730D82">
        <w:rPr>
          <w:color w:val="000000"/>
          <w:sz w:val="28"/>
          <w:szCs w:val="28"/>
        </w:rPr>
        <w:t>нерухоме та рухоме майно, включаючи будівлі, споруди, земельні ділянки, комунікації, обладнання, транспортні засоби, службове житло тощо;</w:t>
      </w:r>
    </w:p>
    <w:p w14:paraId="6D055995" w14:textId="77777777" w:rsidR="00391D91" w:rsidRPr="00730D82" w:rsidRDefault="00391D91" w:rsidP="0077746F">
      <w:pPr>
        <w:pStyle w:val="rvps2"/>
        <w:numPr>
          <w:ilvl w:val="0"/>
          <w:numId w:val="12"/>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85" w:name="n1173"/>
      <w:bookmarkEnd w:id="185"/>
      <w:r w:rsidRPr="00730D82">
        <w:rPr>
          <w:color w:val="000000"/>
          <w:sz w:val="28"/>
          <w:szCs w:val="28"/>
        </w:rPr>
        <w:lastRenderedPageBreak/>
        <w:t>майнові права, включаючи майнові права інтелектуальної власності на об’єкти права інтелектуальної власності, зокрема інформаційні системи, об’єкти авторського права та/або суміжних прав;</w:t>
      </w:r>
    </w:p>
    <w:p w14:paraId="014A98ED" w14:textId="77777777" w:rsidR="00391D91" w:rsidRPr="00730D82" w:rsidRDefault="00391D91" w:rsidP="0077746F">
      <w:pPr>
        <w:pStyle w:val="rvps2"/>
        <w:numPr>
          <w:ilvl w:val="0"/>
          <w:numId w:val="12"/>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86" w:name="n1174"/>
      <w:bookmarkEnd w:id="186"/>
      <w:r w:rsidRPr="00730D82">
        <w:rPr>
          <w:color w:val="000000"/>
          <w:sz w:val="28"/>
          <w:szCs w:val="28"/>
        </w:rPr>
        <w:t>інші активи, передбачені законодавством.</w:t>
      </w:r>
    </w:p>
    <w:p w14:paraId="25D96FE0" w14:textId="77777777" w:rsidR="0005272A" w:rsidRPr="00730D82" w:rsidRDefault="00391D91" w:rsidP="00391D91">
      <w:pPr>
        <w:pStyle w:val="rvps2"/>
        <w:shd w:val="clear" w:color="auto" w:fill="FFFFFF"/>
        <w:spacing w:before="0" w:beforeAutospacing="0" w:after="0" w:afterAutospacing="0"/>
        <w:ind w:firstLine="709"/>
        <w:jc w:val="both"/>
        <w:textAlignment w:val="baseline"/>
        <w:rPr>
          <w:color w:val="000000"/>
          <w:sz w:val="28"/>
          <w:szCs w:val="28"/>
        </w:rPr>
      </w:pPr>
      <w:bookmarkStart w:id="187" w:name="n1175"/>
      <w:bookmarkEnd w:id="187"/>
      <w:r w:rsidRPr="00730D82">
        <w:rPr>
          <w:color w:val="000000"/>
          <w:sz w:val="28"/>
          <w:szCs w:val="28"/>
        </w:rPr>
        <w:t>Майно ліцею належить йому на правах, визначених законодавством.</w:t>
      </w:r>
    </w:p>
    <w:p w14:paraId="21A5AB8F" w14:textId="77777777" w:rsidR="0005272A" w:rsidRPr="00730D82" w:rsidRDefault="00B51F05" w:rsidP="00391D91">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7</w:t>
      </w:r>
      <w:r w:rsidR="00E256DA" w:rsidRPr="00730D82">
        <w:rPr>
          <w:color w:val="000000"/>
          <w:sz w:val="28"/>
          <w:szCs w:val="28"/>
        </w:rPr>
        <w:t>.8</w:t>
      </w:r>
      <w:r w:rsidR="001645BC" w:rsidRPr="00730D82">
        <w:rPr>
          <w:color w:val="000000"/>
          <w:sz w:val="28"/>
          <w:szCs w:val="28"/>
        </w:rPr>
        <w:t>.</w:t>
      </w:r>
      <w:r w:rsidR="00E256DA" w:rsidRPr="00730D82">
        <w:rPr>
          <w:color w:val="000000"/>
          <w:sz w:val="28"/>
          <w:szCs w:val="28"/>
        </w:rPr>
        <w:tab/>
      </w:r>
      <w:r w:rsidR="00391D91" w:rsidRPr="00730D82">
        <w:rPr>
          <w:color w:val="000000"/>
          <w:sz w:val="28"/>
          <w:szCs w:val="28"/>
        </w:rPr>
        <w:t xml:space="preserve">Порядок, умови та форми набуття ліцеєм прав на землю </w:t>
      </w:r>
      <w:r w:rsidR="00391D91" w:rsidRPr="00730D82">
        <w:rPr>
          <w:sz w:val="28"/>
          <w:szCs w:val="28"/>
        </w:rPr>
        <w:t xml:space="preserve">визначаються </w:t>
      </w:r>
      <w:hyperlink r:id="rId13" w:tgtFrame="_blank" w:history="1">
        <w:r w:rsidR="00391D91" w:rsidRPr="00730D82">
          <w:rPr>
            <w:rStyle w:val="a9"/>
            <w:color w:val="auto"/>
            <w:sz w:val="28"/>
            <w:szCs w:val="28"/>
            <w:u w:val="none"/>
            <w:bdr w:val="none" w:sz="0" w:space="0" w:color="auto" w:frame="1"/>
          </w:rPr>
          <w:t>Земельним кодексом України</w:t>
        </w:r>
      </w:hyperlink>
      <w:r w:rsidR="00391D91" w:rsidRPr="00730D82">
        <w:rPr>
          <w:sz w:val="28"/>
          <w:szCs w:val="28"/>
        </w:rPr>
        <w:t>.</w:t>
      </w:r>
    </w:p>
    <w:p w14:paraId="6BB3615B" w14:textId="77777777" w:rsidR="0005272A" w:rsidRPr="00730D82" w:rsidRDefault="00B51F05" w:rsidP="0005272A">
      <w:pPr>
        <w:pStyle w:val="rvps2"/>
        <w:shd w:val="clear" w:color="auto" w:fill="FFFFFF"/>
        <w:spacing w:before="0" w:beforeAutospacing="0" w:after="0" w:afterAutospacing="0"/>
        <w:ind w:firstLine="709"/>
        <w:jc w:val="both"/>
        <w:textAlignment w:val="baseline"/>
        <w:rPr>
          <w:sz w:val="28"/>
          <w:szCs w:val="28"/>
        </w:rPr>
      </w:pPr>
      <w:bookmarkStart w:id="188" w:name="n1176"/>
      <w:bookmarkEnd w:id="188"/>
      <w:r w:rsidRPr="00730D82">
        <w:rPr>
          <w:color w:val="000000"/>
          <w:sz w:val="28"/>
          <w:szCs w:val="28"/>
        </w:rPr>
        <w:t>7</w:t>
      </w:r>
      <w:r w:rsidR="0005272A" w:rsidRPr="00730D82">
        <w:rPr>
          <w:color w:val="000000"/>
          <w:sz w:val="28"/>
          <w:szCs w:val="28"/>
        </w:rPr>
        <w:t>.9</w:t>
      </w:r>
      <w:r w:rsidR="001645BC" w:rsidRPr="00730D82">
        <w:rPr>
          <w:color w:val="000000"/>
          <w:sz w:val="28"/>
          <w:szCs w:val="28"/>
        </w:rPr>
        <w:t>.</w:t>
      </w:r>
      <w:r w:rsidR="00E256DA" w:rsidRPr="00730D82">
        <w:rPr>
          <w:color w:val="000000"/>
          <w:sz w:val="28"/>
          <w:szCs w:val="28"/>
        </w:rPr>
        <w:tab/>
      </w:r>
      <w:r w:rsidR="00391D91" w:rsidRPr="00730D82">
        <w:rPr>
          <w:color w:val="000000"/>
          <w:sz w:val="28"/>
          <w:szCs w:val="28"/>
        </w:rPr>
        <w:t>Основні фонди, оборотні кошти та інше майно ліцею не підлягають вилученню, крім випадків, встановлених законом.</w:t>
      </w:r>
    </w:p>
    <w:p w14:paraId="5BAABE6E" w14:textId="77777777" w:rsidR="0005272A" w:rsidRPr="00730D82" w:rsidRDefault="00B51F05" w:rsidP="0005272A">
      <w:pPr>
        <w:pStyle w:val="rvps2"/>
        <w:shd w:val="clear" w:color="auto" w:fill="FFFFFF"/>
        <w:spacing w:before="0" w:beforeAutospacing="0" w:after="0" w:afterAutospacing="0"/>
        <w:ind w:firstLine="709"/>
        <w:jc w:val="both"/>
        <w:textAlignment w:val="baseline"/>
        <w:rPr>
          <w:color w:val="000000"/>
          <w:sz w:val="28"/>
          <w:szCs w:val="28"/>
        </w:rPr>
      </w:pPr>
      <w:bookmarkStart w:id="189" w:name="n1177"/>
      <w:bookmarkEnd w:id="189"/>
      <w:r w:rsidRPr="00730D82">
        <w:rPr>
          <w:color w:val="000000"/>
          <w:sz w:val="28"/>
          <w:szCs w:val="28"/>
        </w:rPr>
        <w:t>7</w:t>
      </w:r>
      <w:r w:rsidR="0005272A" w:rsidRPr="00730D82">
        <w:rPr>
          <w:color w:val="000000"/>
          <w:sz w:val="28"/>
          <w:szCs w:val="28"/>
        </w:rPr>
        <w:t>.10</w:t>
      </w:r>
      <w:r w:rsidR="001645BC" w:rsidRPr="00730D82">
        <w:rPr>
          <w:color w:val="000000"/>
          <w:sz w:val="28"/>
          <w:szCs w:val="28"/>
        </w:rPr>
        <w:t>.</w:t>
      </w:r>
      <w:r w:rsidR="00E256DA" w:rsidRPr="00730D82">
        <w:rPr>
          <w:color w:val="000000"/>
          <w:sz w:val="28"/>
          <w:szCs w:val="28"/>
        </w:rPr>
        <w:tab/>
      </w:r>
      <w:r w:rsidR="00391D91" w:rsidRPr="00730D82">
        <w:rPr>
          <w:color w:val="000000"/>
          <w:sz w:val="28"/>
          <w:szCs w:val="28"/>
        </w:rPr>
        <w:t>Об’єкти та майно ліцею не підлягають приватизації чи використанню не за освітнім призначенням.</w:t>
      </w:r>
    </w:p>
    <w:p w14:paraId="40586671" w14:textId="77777777" w:rsidR="0005272A" w:rsidRPr="00730D82" w:rsidRDefault="00EB5038" w:rsidP="0005272A">
      <w:pPr>
        <w:pStyle w:val="rvps2"/>
        <w:shd w:val="clear" w:color="auto" w:fill="FFFFFF"/>
        <w:spacing w:before="0" w:beforeAutospacing="0" w:after="0" w:afterAutospacing="0"/>
        <w:ind w:firstLine="709"/>
        <w:jc w:val="both"/>
        <w:textAlignment w:val="baseline"/>
        <w:rPr>
          <w:color w:val="000000"/>
          <w:sz w:val="28"/>
          <w:szCs w:val="28"/>
        </w:rPr>
      </w:pPr>
      <w:bookmarkStart w:id="190" w:name="n1178"/>
      <w:bookmarkEnd w:id="190"/>
      <w:r w:rsidRPr="00730D82">
        <w:rPr>
          <w:color w:val="000000"/>
          <w:sz w:val="28"/>
          <w:szCs w:val="28"/>
        </w:rPr>
        <w:t>7</w:t>
      </w:r>
      <w:r w:rsidR="0005272A" w:rsidRPr="00730D82">
        <w:rPr>
          <w:color w:val="000000"/>
          <w:sz w:val="28"/>
          <w:szCs w:val="28"/>
        </w:rPr>
        <w:t>.11</w:t>
      </w:r>
      <w:r w:rsidR="001645BC" w:rsidRPr="00730D82">
        <w:rPr>
          <w:color w:val="000000"/>
          <w:sz w:val="28"/>
          <w:szCs w:val="28"/>
        </w:rPr>
        <w:t>.</w:t>
      </w:r>
      <w:r w:rsidR="00E256DA" w:rsidRPr="00730D82">
        <w:rPr>
          <w:color w:val="000000"/>
          <w:sz w:val="28"/>
          <w:szCs w:val="28"/>
        </w:rPr>
        <w:tab/>
      </w:r>
      <w:r w:rsidR="00391D91" w:rsidRPr="00730D82">
        <w:rPr>
          <w:color w:val="000000"/>
          <w:sz w:val="28"/>
          <w:szCs w:val="28"/>
        </w:rPr>
        <w:t>Кошти, отримані від використання вивільнених приміщень ліцею, використовуються виключно на освітні потреби</w:t>
      </w:r>
    </w:p>
    <w:p w14:paraId="1A5EC6C8" w14:textId="77777777" w:rsidR="0005272A" w:rsidRPr="00730D82" w:rsidRDefault="00EB5038" w:rsidP="0005272A">
      <w:pPr>
        <w:pStyle w:val="rvps2"/>
        <w:shd w:val="clear" w:color="auto" w:fill="FFFFFF"/>
        <w:spacing w:before="0" w:beforeAutospacing="0" w:after="0" w:afterAutospacing="0"/>
        <w:ind w:firstLine="709"/>
        <w:jc w:val="both"/>
        <w:textAlignment w:val="baseline"/>
        <w:rPr>
          <w:color w:val="000000"/>
          <w:sz w:val="28"/>
          <w:szCs w:val="28"/>
        </w:rPr>
      </w:pPr>
      <w:bookmarkStart w:id="191" w:name="n1179"/>
      <w:bookmarkEnd w:id="191"/>
      <w:r w:rsidRPr="00730D82">
        <w:rPr>
          <w:color w:val="000000"/>
          <w:sz w:val="28"/>
          <w:szCs w:val="28"/>
        </w:rPr>
        <w:t>7</w:t>
      </w:r>
      <w:r w:rsidR="0005272A" w:rsidRPr="00730D82">
        <w:rPr>
          <w:color w:val="000000"/>
          <w:sz w:val="28"/>
          <w:szCs w:val="28"/>
        </w:rPr>
        <w:t>.12</w:t>
      </w:r>
      <w:r w:rsidR="001645BC" w:rsidRPr="00730D82">
        <w:rPr>
          <w:color w:val="000000"/>
          <w:sz w:val="28"/>
          <w:szCs w:val="28"/>
        </w:rPr>
        <w:t>.</w:t>
      </w:r>
      <w:r w:rsidR="00E256DA" w:rsidRPr="00730D82">
        <w:rPr>
          <w:color w:val="000000"/>
          <w:sz w:val="28"/>
          <w:szCs w:val="28"/>
        </w:rPr>
        <w:tab/>
      </w:r>
      <w:r w:rsidR="00391D91" w:rsidRPr="00730D82">
        <w:rPr>
          <w:color w:val="000000"/>
          <w:sz w:val="28"/>
          <w:szCs w:val="28"/>
        </w:rPr>
        <w:t>Усі кошти, отримані від оренди нерухомого майна ліцею, використовуються виключно на його потреби</w:t>
      </w:r>
    </w:p>
    <w:p w14:paraId="40FCB64E" w14:textId="77777777" w:rsidR="00A97F55" w:rsidRPr="00730D82" w:rsidRDefault="00A97F55" w:rsidP="00391D91">
      <w:pPr>
        <w:pStyle w:val="rvps2"/>
        <w:shd w:val="clear" w:color="auto" w:fill="FFFFFF"/>
        <w:spacing w:before="0" w:beforeAutospacing="0" w:after="0" w:afterAutospacing="0"/>
        <w:jc w:val="both"/>
        <w:textAlignment w:val="baseline"/>
        <w:rPr>
          <w:color w:val="000000"/>
          <w:sz w:val="28"/>
          <w:szCs w:val="28"/>
        </w:rPr>
      </w:pPr>
      <w:bookmarkStart w:id="192" w:name="n1180"/>
      <w:bookmarkStart w:id="193" w:name="n1181"/>
      <w:bookmarkEnd w:id="192"/>
      <w:bookmarkEnd w:id="193"/>
    </w:p>
    <w:p w14:paraId="39EAAB66" w14:textId="77777777" w:rsidR="00E11D37" w:rsidRPr="00730D82" w:rsidRDefault="00EB5038" w:rsidP="005723A3">
      <w:pPr>
        <w:pStyle w:val="Style7"/>
        <w:widowControl/>
        <w:jc w:val="center"/>
        <w:rPr>
          <w:rStyle w:val="FontStyle19"/>
          <w:sz w:val="28"/>
          <w:szCs w:val="28"/>
          <w:lang w:val="uk-UA" w:eastAsia="uk-UA"/>
        </w:rPr>
      </w:pPr>
      <w:bookmarkStart w:id="194" w:name="n1182"/>
      <w:bookmarkEnd w:id="194"/>
      <w:r w:rsidRPr="00730D82">
        <w:rPr>
          <w:rStyle w:val="FontStyle19"/>
          <w:sz w:val="28"/>
          <w:szCs w:val="28"/>
          <w:lang w:val="uk-UA" w:eastAsia="uk-UA"/>
        </w:rPr>
        <w:t>VIІІ</w:t>
      </w:r>
      <w:r w:rsidR="00AD5A41" w:rsidRPr="00730D82">
        <w:rPr>
          <w:rStyle w:val="FontStyle19"/>
          <w:sz w:val="28"/>
          <w:szCs w:val="28"/>
          <w:lang w:val="uk-UA" w:eastAsia="uk-UA"/>
        </w:rPr>
        <w:t>.</w:t>
      </w:r>
      <w:r w:rsidR="00E11D37" w:rsidRPr="00730D82">
        <w:rPr>
          <w:rStyle w:val="FontStyle19"/>
          <w:sz w:val="28"/>
          <w:szCs w:val="28"/>
          <w:lang w:val="uk-UA" w:eastAsia="uk-UA"/>
        </w:rPr>
        <w:t xml:space="preserve"> Міжнародне співробітництво</w:t>
      </w:r>
    </w:p>
    <w:p w14:paraId="7ABE3275" w14:textId="77777777" w:rsidR="00667272" w:rsidRPr="00730D82" w:rsidRDefault="00667272" w:rsidP="005723A3">
      <w:pPr>
        <w:pStyle w:val="Style7"/>
        <w:widowControl/>
        <w:jc w:val="center"/>
        <w:rPr>
          <w:rStyle w:val="FontStyle19"/>
          <w:sz w:val="28"/>
          <w:szCs w:val="28"/>
          <w:lang w:val="uk-UA" w:eastAsia="uk-UA"/>
        </w:rPr>
      </w:pPr>
    </w:p>
    <w:p w14:paraId="6DA29A80" w14:textId="77777777" w:rsidR="00244B98" w:rsidRPr="00730D82" w:rsidRDefault="00EB5038" w:rsidP="00E543DA">
      <w:pPr>
        <w:pStyle w:val="rvps2"/>
        <w:shd w:val="clear" w:color="auto" w:fill="FFFFFF"/>
        <w:spacing w:before="0" w:beforeAutospacing="0" w:after="0" w:afterAutospacing="0"/>
        <w:ind w:firstLine="709"/>
        <w:jc w:val="both"/>
        <w:textAlignment w:val="baseline"/>
        <w:rPr>
          <w:color w:val="000000"/>
          <w:sz w:val="28"/>
          <w:szCs w:val="28"/>
        </w:rPr>
      </w:pPr>
      <w:r w:rsidRPr="00730D82">
        <w:rPr>
          <w:rStyle w:val="FontStyle18"/>
          <w:sz w:val="28"/>
          <w:szCs w:val="28"/>
        </w:rPr>
        <w:t>8</w:t>
      </w:r>
      <w:r w:rsidR="00F476E5" w:rsidRPr="00730D82">
        <w:rPr>
          <w:rStyle w:val="FontStyle18"/>
          <w:sz w:val="28"/>
          <w:szCs w:val="28"/>
        </w:rPr>
        <w:t>.1</w:t>
      </w:r>
      <w:r w:rsidR="001645BC" w:rsidRPr="00730D82">
        <w:rPr>
          <w:rStyle w:val="FontStyle18"/>
          <w:sz w:val="28"/>
          <w:szCs w:val="28"/>
        </w:rPr>
        <w:t>.</w:t>
      </w:r>
      <w:r w:rsidR="00E256DA" w:rsidRPr="00730D82">
        <w:rPr>
          <w:rStyle w:val="FontStyle18"/>
          <w:sz w:val="28"/>
          <w:szCs w:val="28"/>
        </w:rPr>
        <w:tab/>
      </w:r>
      <w:r w:rsidR="00244B98" w:rsidRPr="00730D82">
        <w:rPr>
          <w:color w:val="000000"/>
          <w:sz w:val="28"/>
          <w:szCs w:val="28"/>
        </w:rPr>
        <w:t>Ліцей має право укладати договори про співробітництво, встановлювати прямі зв’язки із закладами освіти, підприємствами, установами, організаціями, науковими установами системи освіти іноземних країн, міжнародними підприємствами, установами, організаціями, фондами тощо.</w:t>
      </w:r>
    </w:p>
    <w:p w14:paraId="120E2533" w14:textId="77777777" w:rsidR="00244B98" w:rsidRPr="00730D82" w:rsidRDefault="00EB5038" w:rsidP="00E543DA">
      <w:pPr>
        <w:pStyle w:val="rvps2"/>
        <w:shd w:val="clear" w:color="auto" w:fill="FFFFFF"/>
        <w:spacing w:before="0" w:beforeAutospacing="0" w:after="0" w:afterAutospacing="0"/>
        <w:ind w:firstLine="709"/>
        <w:jc w:val="both"/>
        <w:textAlignment w:val="baseline"/>
        <w:rPr>
          <w:color w:val="000000"/>
          <w:sz w:val="28"/>
          <w:szCs w:val="28"/>
        </w:rPr>
      </w:pPr>
      <w:r w:rsidRPr="00730D82">
        <w:rPr>
          <w:rStyle w:val="FontStyle18"/>
          <w:sz w:val="28"/>
          <w:szCs w:val="28"/>
        </w:rPr>
        <w:t>8</w:t>
      </w:r>
      <w:r w:rsidR="00F476E5" w:rsidRPr="00730D82">
        <w:rPr>
          <w:rStyle w:val="FontStyle18"/>
          <w:sz w:val="28"/>
          <w:szCs w:val="28"/>
        </w:rPr>
        <w:t>.</w:t>
      </w:r>
      <w:r w:rsidR="00680B4A" w:rsidRPr="00730D82">
        <w:rPr>
          <w:rStyle w:val="FontStyle18"/>
          <w:sz w:val="28"/>
          <w:szCs w:val="28"/>
        </w:rPr>
        <w:t>2</w:t>
      </w:r>
      <w:r w:rsidR="001645BC" w:rsidRPr="00730D82">
        <w:rPr>
          <w:rStyle w:val="FontStyle18"/>
          <w:sz w:val="28"/>
          <w:szCs w:val="28"/>
        </w:rPr>
        <w:t>.</w:t>
      </w:r>
      <w:r w:rsidR="00E256DA" w:rsidRPr="00730D82">
        <w:rPr>
          <w:color w:val="000000"/>
        </w:rPr>
        <w:tab/>
      </w:r>
      <w:r w:rsidR="00244B98" w:rsidRPr="00730D82">
        <w:rPr>
          <w:color w:val="000000"/>
          <w:sz w:val="28"/>
          <w:szCs w:val="28"/>
        </w:rPr>
        <w:t>Ліцей має право провадити зовнішньоекономічну діяльність відповідно до законодавства на основі договорів, укладених ним з іноземними юридичними, фізичними особами, мати власний валютний рахунок, провадити спільну діяльність, у тому числі шляхом створення спільних підприємств (установ).</w:t>
      </w:r>
    </w:p>
    <w:p w14:paraId="43B5E361" w14:textId="77777777" w:rsidR="00244B98" w:rsidRPr="00730D82" w:rsidRDefault="00EB5038" w:rsidP="00E543DA">
      <w:pPr>
        <w:pStyle w:val="rvps2"/>
        <w:shd w:val="clear" w:color="auto" w:fill="FFFFFF"/>
        <w:spacing w:before="0" w:beforeAutospacing="0" w:after="0" w:afterAutospacing="0"/>
        <w:ind w:firstLine="709"/>
        <w:jc w:val="both"/>
        <w:textAlignment w:val="baseline"/>
        <w:rPr>
          <w:color w:val="000000"/>
          <w:sz w:val="28"/>
          <w:szCs w:val="28"/>
        </w:rPr>
      </w:pPr>
      <w:r w:rsidRPr="00730D82">
        <w:rPr>
          <w:rStyle w:val="FontStyle18"/>
          <w:sz w:val="28"/>
          <w:szCs w:val="28"/>
        </w:rPr>
        <w:t>8</w:t>
      </w:r>
      <w:r w:rsidR="00F476E5" w:rsidRPr="00730D82">
        <w:rPr>
          <w:rStyle w:val="FontStyle18"/>
          <w:sz w:val="28"/>
          <w:szCs w:val="28"/>
        </w:rPr>
        <w:t>.3</w:t>
      </w:r>
      <w:r w:rsidR="001645BC" w:rsidRPr="00730D82">
        <w:rPr>
          <w:rStyle w:val="FontStyle18"/>
          <w:sz w:val="28"/>
          <w:szCs w:val="28"/>
        </w:rPr>
        <w:t>.</w:t>
      </w:r>
      <w:r w:rsidR="00E256DA" w:rsidRPr="00730D82">
        <w:rPr>
          <w:rStyle w:val="FontStyle18"/>
          <w:sz w:val="28"/>
          <w:szCs w:val="28"/>
        </w:rPr>
        <w:tab/>
      </w:r>
      <w:r w:rsidR="00244B98" w:rsidRPr="00730D82">
        <w:rPr>
          <w:color w:val="000000"/>
          <w:sz w:val="28"/>
          <w:szCs w:val="28"/>
        </w:rPr>
        <w:t>Валютні, матеріальні надходження від провадження зовнішньоекономічної діяльності використовуються ліцеєм, для забезпечення власної діяльності, визначеної установчими документами згідно із законодавством.</w:t>
      </w:r>
    </w:p>
    <w:p w14:paraId="33E0CF83" w14:textId="77777777" w:rsidR="00010053" w:rsidRPr="00730D82" w:rsidRDefault="00EB5038" w:rsidP="00E543DA">
      <w:pPr>
        <w:pStyle w:val="Style12"/>
        <w:widowControl/>
        <w:spacing w:line="240" w:lineRule="auto"/>
        <w:ind w:firstLine="709"/>
        <w:rPr>
          <w:color w:val="000000"/>
          <w:sz w:val="28"/>
          <w:szCs w:val="28"/>
          <w:lang w:val="uk-UA"/>
        </w:rPr>
      </w:pPr>
      <w:bookmarkStart w:id="195" w:name="n1209"/>
      <w:bookmarkEnd w:id="195"/>
      <w:r w:rsidRPr="00730D82">
        <w:rPr>
          <w:rStyle w:val="FontStyle18"/>
          <w:sz w:val="28"/>
          <w:szCs w:val="28"/>
          <w:lang w:val="uk-UA"/>
        </w:rPr>
        <w:t>8</w:t>
      </w:r>
      <w:r w:rsidR="00680B4A" w:rsidRPr="00730D82">
        <w:rPr>
          <w:color w:val="000000"/>
          <w:sz w:val="28"/>
          <w:szCs w:val="28"/>
          <w:lang w:val="uk-UA"/>
        </w:rPr>
        <w:t>.4</w:t>
      </w:r>
      <w:r w:rsidR="001645BC" w:rsidRPr="00730D82">
        <w:rPr>
          <w:color w:val="000000"/>
          <w:sz w:val="28"/>
          <w:szCs w:val="28"/>
          <w:lang w:val="uk-UA"/>
        </w:rPr>
        <w:t>.</w:t>
      </w:r>
      <w:r w:rsidR="00E256DA" w:rsidRPr="00730D82">
        <w:rPr>
          <w:color w:val="000000"/>
          <w:sz w:val="28"/>
          <w:szCs w:val="28"/>
          <w:lang w:val="uk-UA"/>
        </w:rPr>
        <w:tab/>
      </w:r>
      <w:r w:rsidR="00244B98" w:rsidRPr="00730D82">
        <w:rPr>
          <w:color w:val="000000"/>
          <w:sz w:val="28"/>
          <w:szCs w:val="28"/>
          <w:lang w:val="uk-UA"/>
        </w:rPr>
        <w:t>Ліцей, педагогічні працівники, здобувачі освіти можуть брати участь у реалізації міжнародних проектів і програм.</w:t>
      </w:r>
    </w:p>
    <w:p w14:paraId="5285B52C" w14:textId="77777777" w:rsidR="00031922" w:rsidRPr="00730D82" w:rsidRDefault="00031922" w:rsidP="005723A3">
      <w:pPr>
        <w:pStyle w:val="Style7"/>
        <w:widowControl/>
        <w:jc w:val="center"/>
        <w:rPr>
          <w:rStyle w:val="FontStyle19"/>
          <w:sz w:val="28"/>
          <w:szCs w:val="28"/>
          <w:lang w:val="uk-UA" w:eastAsia="uk-UA"/>
        </w:rPr>
      </w:pPr>
    </w:p>
    <w:p w14:paraId="6E8437FE" w14:textId="77777777" w:rsidR="00E11D37" w:rsidRPr="00730D82" w:rsidRDefault="00EB5038" w:rsidP="005723A3">
      <w:pPr>
        <w:pStyle w:val="Style7"/>
        <w:widowControl/>
        <w:jc w:val="center"/>
        <w:rPr>
          <w:rStyle w:val="FontStyle19"/>
          <w:sz w:val="28"/>
          <w:szCs w:val="28"/>
          <w:lang w:val="uk-UA" w:eastAsia="uk-UA"/>
        </w:rPr>
      </w:pPr>
      <w:r w:rsidRPr="00730D82">
        <w:rPr>
          <w:rStyle w:val="FontStyle19"/>
          <w:sz w:val="28"/>
          <w:szCs w:val="28"/>
          <w:lang w:val="uk-UA" w:eastAsia="uk-UA"/>
        </w:rPr>
        <w:t>І</w:t>
      </w:r>
      <w:r w:rsidR="00E11D37" w:rsidRPr="00730D82">
        <w:rPr>
          <w:rStyle w:val="FontStyle19"/>
          <w:sz w:val="28"/>
          <w:szCs w:val="28"/>
          <w:lang w:val="uk-UA" w:eastAsia="uk-UA"/>
        </w:rPr>
        <w:t>X</w:t>
      </w:r>
      <w:r w:rsidR="00D40645" w:rsidRPr="00730D82">
        <w:rPr>
          <w:rStyle w:val="FontStyle19"/>
          <w:sz w:val="28"/>
          <w:szCs w:val="28"/>
          <w:lang w:val="uk-UA" w:eastAsia="uk-UA"/>
        </w:rPr>
        <w:t xml:space="preserve">. Контроль за діяльністю </w:t>
      </w:r>
      <w:r w:rsidR="007E4C54" w:rsidRPr="00730D82">
        <w:rPr>
          <w:rStyle w:val="FontStyle19"/>
          <w:sz w:val="28"/>
          <w:szCs w:val="28"/>
          <w:lang w:val="uk-UA" w:eastAsia="uk-UA"/>
        </w:rPr>
        <w:t>ліцею</w:t>
      </w:r>
    </w:p>
    <w:p w14:paraId="6164F166" w14:textId="77777777" w:rsidR="00667272" w:rsidRPr="00730D82" w:rsidRDefault="00667272" w:rsidP="005723A3">
      <w:pPr>
        <w:pStyle w:val="Style7"/>
        <w:widowControl/>
        <w:jc w:val="center"/>
        <w:rPr>
          <w:rStyle w:val="FontStyle19"/>
          <w:sz w:val="28"/>
          <w:szCs w:val="28"/>
          <w:lang w:val="uk-UA" w:eastAsia="uk-UA"/>
        </w:rPr>
      </w:pPr>
    </w:p>
    <w:p w14:paraId="788DC612" w14:textId="77777777" w:rsidR="004C67D6" w:rsidRPr="00730D82" w:rsidRDefault="00EB5038" w:rsidP="001645BC">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9</w:t>
      </w:r>
      <w:r w:rsidR="004C67D6" w:rsidRPr="00730D82">
        <w:rPr>
          <w:color w:val="000000"/>
          <w:sz w:val="28"/>
          <w:szCs w:val="28"/>
        </w:rPr>
        <w:t>.1.</w:t>
      </w:r>
      <w:r w:rsidR="001645BC" w:rsidRPr="00730D82">
        <w:rPr>
          <w:color w:val="000000"/>
          <w:sz w:val="28"/>
          <w:szCs w:val="28"/>
        </w:rPr>
        <w:tab/>
      </w:r>
      <w:r w:rsidR="004C67D6" w:rsidRPr="00730D82">
        <w:rPr>
          <w:color w:val="000000"/>
          <w:sz w:val="28"/>
          <w:szCs w:val="28"/>
        </w:rPr>
        <w:t>У ліцеї функціонує внутрішня система забезпечення якості освіти і може включати:</w:t>
      </w:r>
    </w:p>
    <w:p w14:paraId="71F48F95"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96" w:name="n583"/>
      <w:bookmarkEnd w:id="196"/>
      <w:r w:rsidRPr="00730D82">
        <w:rPr>
          <w:color w:val="000000"/>
          <w:sz w:val="28"/>
          <w:szCs w:val="28"/>
        </w:rPr>
        <w:t>стратегію (політику) та процедури забезпечення якості освіти;</w:t>
      </w:r>
    </w:p>
    <w:p w14:paraId="4E352876"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97" w:name="n584"/>
      <w:bookmarkEnd w:id="197"/>
      <w:r w:rsidRPr="00730D82">
        <w:rPr>
          <w:color w:val="000000"/>
          <w:sz w:val="28"/>
          <w:szCs w:val="28"/>
        </w:rPr>
        <w:t>систему та механізми забезпечення академічної доброчесності;</w:t>
      </w:r>
    </w:p>
    <w:p w14:paraId="685E0EE8"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98" w:name="n585"/>
      <w:bookmarkEnd w:id="198"/>
      <w:r w:rsidRPr="00730D82">
        <w:rPr>
          <w:color w:val="000000"/>
          <w:sz w:val="28"/>
          <w:szCs w:val="28"/>
        </w:rPr>
        <w:t>оприлюднені критерії, правила і процедури оцінювання здобувачів освіти;</w:t>
      </w:r>
    </w:p>
    <w:p w14:paraId="7B6EC487"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199" w:name="n586"/>
      <w:bookmarkEnd w:id="199"/>
      <w:r w:rsidRPr="00730D82">
        <w:rPr>
          <w:color w:val="000000"/>
          <w:sz w:val="28"/>
          <w:szCs w:val="28"/>
        </w:rPr>
        <w:t>оприлюднені критерії, правила і процедури оцінювання педагогічної діяльності педагогічних працівників;</w:t>
      </w:r>
    </w:p>
    <w:p w14:paraId="63765E9C"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00" w:name="n587"/>
      <w:bookmarkEnd w:id="200"/>
      <w:r w:rsidRPr="00730D82">
        <w:rPr>
          <w:color w:val="000000"/>
          <w:sz w:val="28"/>
          <w:szCs w:val="28"/>
        </w:rPr>
        <w:t>оприлюднені критерії, правила і процедури оцінювання управлінської діяльності керівника;</w:t>
      </w:r>
    </w:p>
    <w:p w14:paraId="4F187258"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01" w:name="n588"/>
      <w:bookmarkEnd w:id="201"/>
      <w:r w:rsidRPr="00730D82">
        <w:rPr>
          <w:color w:val="000000"/>
          <w:sz w:val="28"/>
          <w:szCs w:val="28"/>
        </w:rPr>
        <w:lastRenderedPageBreak/>
        <w:t>забезпечення наявності необхідних ресурсів для організації освітнього процесу, в тому числі для самостійної роботи здобувачів освіти;</w:t>
      </w:r>
    </w:p>
    <w:p w14:paraId="77E7747B"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02" w:name="n589"/>
      <w:bookmarkEnd w:id="202"/>
      <w:r w:rsidRPr="00730D82">
        <w:rPr>
          <w:color w:val="000000"/>
          <w:sz w:val="28"/>
          <w:szCs w:val="28"/>
        </w:rPr>
        <w:t>забезпечення наявності інформаційних систем для ефективного управління ліцеєм;</w:t>
      </w:r>
    </w:p>
    <w:p w14:paraId="056C7CB6"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03" w:name="n590"/>
      <w:bookmarkEnd w:id="203"/>
      <w:r w:rsidRPr="00730D82">
        <w:rPr>
          <w:color w:val="000000"/>
          <w:sz w:val="28"/>
          <w:szCs w:val="28"/>
        </w:rPr>
        <w:t>створення в ліцеї інклюзивного освітнього середовища, універсального дизайну та розумного пристосування;</w:t>
      </w:r>
    </w:p>
    <w:p w14:paraId="2DF9067E" w14:textId="77777777" w:rsidR="004C67D6" w:rsidRPr="00730D82" w:rsidRDefault="004C67D6" w:rsidP="0077746F">
      <w:pPr>
        <w:pStyle w:val="rvps2"/>
        <w:numPr>
          <w:ilvl w:val="0"/>
          <w:numId w:val="16"/>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04" w:name="n591"/>
      <w:bookmarkEnd w:id="204"/>
      <w:r w:rsidRPr="00730D82">
        <w:rPr>
          <w:color w:val="000000"/>
          <w:sz w:val="28"/>
          <w:szCs w:val="28"/>
        </w:rPr>
        <w:t>інші процедури та заходи, що визначаються спеціальними законами або документами ліцею.</w:t>
      </w:r>
    </w:p>
    <w:p w14:paraId="457AE857" w14:textId="77777777" w:rsidR="00D164C9" w:rsidRPr="00730D82" w:rsidRDefault="00EB5038" w:rsidP="00D164C9">
      <w:pPr>
        <w:pStyle w:val="rvps2"/>
        <w:shd w:val="clear" w:color="auto" w:fill="FFFFFF"/>
        <w:spacing w:before="0" w:beforeAutospacing="0" w:after="0" w:afterAutospacing="0"/>
        <w:ind w:firstLine="709"/>
        <w:jc w:val="both"/>
        <w:textAlignment w:val="baseline"/>
        <w:rPr>
          <w:rStyle w:val="FontStyle18"/>
          <w:sz w:val="28"/>
          <w:szCs w:val="28"/>
        </w:rPr>
      </w:pPr>
      <w:r w:rsidRPr="00730D82">
        <w:rPr>
          <w:rStyle w:val="FontStyle19"/>
          <w:b w:val="0"/>
          <w:bCs w:val="0"/>
          <w:sz w:val="28"/>
          <w:szCs w:val="28"/>
        </w:rPr>
        <w:t>9</w:t>
      </w:r>
      <w:r w:rsidR="00F476E5" w:rsidRPr="00730D82">
        <w:rPr>
          <w:rStyle w:val="FontStyle19"/>
          <w:b w:val="0"/>
          <w:bCs w:val="0"/>
          <w:sz w:val="28"/>
          <w:szCs w:val="28"/>
        </w:rPr>
        <w:t>.</w:t>
      </w:r>
      <w:r w:rsidR="004C67D6" w:rsidRPr="00730D82">
        <w:rPr>
          <w:rStyle w:val="FontStyle19"/>
          <w:b w:val="0"/>
          <w:bCs w:val="0"/>
          <w:sz w:val="28"/>
          <w:szCs w:val="28"/>
        </w:rPr>
        <w:t>2.</w:t>
      </w:r>
      <w:r w:rsidR="00680B4A" w:rsidRPr="00730D82">
        <w:rPr>
          <w:rStyle w:val="FontStyle19"/>
          <w:b w:val="0"/>
          <w:bCs w:val="0"/>
          <w:sz w:val="28"/>
          <w:szCs w:val="28"/>
        </w:rPr>
        <w:tab/>
      </w:r>
      <w:r w:rsidR="00D164C9" w:rsidRPr="00730D82">
        <w:rPr>
          <w:rStyle w:val="FontStyle18"/>
          <w:sz w:val="28"/>
          <w:szCs w:val="28"/>
        </w:rPr>
        <w:t>Центральні органи виконавчої влади:</w:t>
      </w:r>
    </w:p>
    <w:p w14:paraId="17301FE9" w14:textId="77777777" w:rsidR="00D164C9" w:rsidRPr="00730D82" w:rsidRDefault="00D164C9" w:rsidP="0077746F">
      <w:pPr>
        <w:pStyle w:val="rvps2"/>
        <w:numPr>
          <w:ilvl w:val="0"/>
          <w:numId w:val="13"/>
        </w:numPr>
        <w:shd w:val="clear" w:color="auto" w:fill="FFFFFF"/>
        <w:tabs>
          <w:tab w:val="left" w:pos="1134"/>
        </w:tabs>
        <w:spacing w:before="0" w:beforeAutospacing="0" w:after="0" w:afterAutospacing="0"/>
        <w:ind w:left="0" w:firstLine="709"/>
        <w:jc w:val="both"/>
        <w:textAlignment w:val="baseline"/>
        <w:rPr>
          <w:color w:val="000000"/>
          <w:sz w:val="28"/>
          <w:szCs w:val="28"/>
        </w:rPr>
      </w:pPr>
      <w:r w:rsidRPr="00730D82">
        <w:rPr>
          <w:color w:val="000000"/>
          <w:sz w:val="28"/>
          <w:szCs w:val="28"/>
        </w:rPr>
        <w:t>надають рекомендації ліцею щодо організації та функціонування внутрішньої системи забезпечення якості освіти;</w:t>
      </w:r>
    </w:p>
    <w:p w14:paraId="2C44DA01" w14:textId="77777777" w:rsidR="00D164C9" w:rsidRPr="00730D82" w:rsidRDefault="00D164C9" w:rsidP="0077746F">
      <w:pPr>
        <w:pStyle w:val="rvps2"/>
        <w:numPr>
          <w:ilvl w:val="0"/>
          <w:numId w:val="13"/>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05" w:name="n995"/>
      <w:bookmarkEnd w:id="205"/>
      <w:r w:rsidRPr="00730D82">
        <w:rPr>
          <w:color w:val="000000"/>
          <w:sz w:val="28"/>
          <w:szCs w:val="28"/>
        </w:rPr>
        <w:t>за результатами експертизи затверджують освітні програми дошкільної та загальної середньої освіти (крім типових і тих, що розроблені на основі типових);</w:t>
      </w:r>
    </w:p>
    <w:p w14:paraId="686C2038" w14:textId="77777777" w:rsidR="00D164C9" w:rsidRPr="00730D82" w:rsidRDefault="00D164C9" w:rsidP="0077746F">
      <w:pPr>
        <w:pStyle w:val="rvps2"/>
        <w:numPr>
          <w:ilvl w:val="0"/>
          <w:numId w:val="13"/>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06" w:name="n996"/>
      <w:bookmarkEnd w:id="206"/>
      <w:r w:rsidRPr="00730D82">
        <w:rPr>
          <w:color w:val="000000"/>
          <w:sz w:val="28"/>
          <w:szCs w:val="28"/>
        </w:rPr>
        <w:t>проводять моніторинг якості освітньої діяльності та якості освіти у порядку, визначеному законодавством;</w:t>
      </w:r>
      <w:bookmarkStart w:id="207" w:name="n997"/>
      <w:bookmarkEnd w:id="207"/>
    </w:p>
    <w:p w14:paraId="171CE59A" w14:textId="77777777" w:rsidR="00D164C9" w:rsidRPr="00730D82" w:rsidRDefault="00D164C9" w:rsidP="0077746F">
      <w:pPr>
        <w:pStyle w:val="rvps2"/>
        <w:numPr>
          <w:ilvl w:val="0"/>
          <w:numId w:val="13"/>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08" w:name="n998"/>
      <w:bookmarkEnd w:id="208"/>
      <w:r w:rsidRPr="00730D82">
        <w:rPr>
          <w:color w:val="000000"/>
          <w:sz w:val="28"/>
          <w:szCs w:val="28"/>
        </w:rPr>
        <w:t>у межах повноважень, передбачених законом, здійснюють державний нагляд (контроль) за ліцеєм щодо дотримання ним законодавства;</w:t>
      </w:r>
    </w:p>
    <w:p w14:paraId="4AA115F1" w14:textId="77777777" w:rsidR="00D164C9" w:rsidRPr="00730D82" w:rsidRDefault="00D164C9" w:rsidP="0077746F">
      <w:pPr>
        <w:pStyle w:val="rvps2"/>
        <w:numPr>
          <w:ilvl w:val="0"/>
          <w:numId w:val="13"/>
        </w:numPr>
        <w:shd w:val="clear" w:color="auto" w:fill="FFFFFF"/>
        <w:tabs>
          <w:tab w:val="left" w:pos="1134"/>
        </w:tabs>
        <w:spacing w:before="0" w:beforeAutospacing="0" w:after="0" w:afterAutospacing="0"/>
        <w:ind w:left="0" w:firstLine="709"/>
        <w:jc w:val="both"/>
        <w:textAlignment w:val="baseline"/>
        <w:rPr>
          <w:rStyle w:val="FontStyle18"/>
          <w:sz w:val="28"/>
          <w:szCs w:val="28"/>
        </w:rPr>
      </w:pPr>
      <w:bookmarkStart w:id="209" w:name="n999"/>
      <w:bookmarkEnd w:id="209"/>
      <w:r w:rsidRPr="00730D82">
        <w:rPr>
          <w:color w:val="000000"/>
          <w:sz w:val="28"/>
          <w:szCs w:val="28"/>
        </w:rPr>
        <w:t>здійснюють контроль за дотриманням вимог щодо організації зовнішнього незалежного оцінювання;</w:t>
      </w:r>
    </w:p>
    <w:p w14:paraId="20D3A5F4" w14:textId="77777777" w:rsidR="00D164C9" w:rsidRPr="00730D82" w:rsidRDefault="00D164C9" w:rsidP="0077746F">
      <w:pPr>
        <w:pStyle w:val="rvps2"/>
        <w:numPr>
          <w:ilvl w:val="0"/>
          <w:numId w:val="13"/>
        </w:numPr>
        <w:shd w:val="clear" w:color="auto" w:fill="FFFFFF"/>
        <w:tabs>
          <w:tab w:val="left" w:pos="1134"/>
        </w:tabs>
        <w:spacing w:before="0" w:beforeAutospacing="0" w:after="0" w:afterAutospacing="0"/>
        <w:ind w:left="0" w:firstLine="709"/>
        <w:jc w:val="both"/>
        <w:textAlignment w:val="baseline"/>
        <w:rPr>
          <w:color w:val="000000"/>
          <w:sz w:val="28"/>
          <w:szCs w:val="28"/>
        </w:rPr>
      </w:pPr>
      <w:bookmarkStart w:id="210" w:name="n669"/>
      <w:bookmarkEnd w:id="210"/>
      <w:r w:rsidRPr="00730D82">
        <w:rPr>
          <w:color w:val="000000"/>
          <w:sz w:val="28"/>
          <w:szCs w:val="28"/>
        </w:rPr>
        <w:t>здійснюють інші повноваження, визначені законом.</w:t>
      </w:r>
    </w:p>
    <w:p w14:paraId="72924E97" w14:textId="77777777" w:rsidR="00680B4A" w:rsidRPr="00730D82" w:rsidRDefault="00EB5038" w:rsidP="00AD5A41">
      <w:pPr>
        <w:pStyle w:val="Style7"/>
        <w:widowControl/>
        <w:ind w:firstLine="709"/>
        <w:rPr>
          <w:color w:val="000000"/>
          <w:sz w:val="28"/>
          <w:szCs w:val="28"/>
          <w:lang w:val="uk-UA"/>
        </w:rPr>
      </w:pPr>
      <w:r w:rsidRPr="00730D82">
        <w:rPr>
          <w:rStyle w:val="FontStyle18"/>
          <w:sz w:val="28"/>
          <w:szCs w:val="28"/>
          <w:lang w:val="uk-UA" w:eastAsia="uk-UA"/>
        </w:rPr>
        <w:t>9</w:t>
      </w:r>
      <w:r w:rsidR="00D164C9" w:rsidRPr="00730D82">
        <w:rPr>
          <w:rStyle w:val="FontStyle18"/>
          <w:sz w:val="28"/>
          <w:szCs w:val="28"/>
          <w:lang w:val="uk-UA" w:eastAsia="uk-UA"/>
        </w:rPr>
        <w:t>.3</w:t>
      </w:r>
      <w:r w:rsidR="001645BC" w:rsidRPr="00730D82">
        <w:rPr>
          <w:rStyle w:val="FontStyle18"/>
          <w:sz w:val="28"/>
          <w:szCs w:val="28"/>
          <w:lang w:val="uk-UA" w:eastAsia="uk-UA"/>
        </w:rPr>
        <w:t>.</w:t>
      </w:r>
      <w:r w:rsidR="00D164C9" w:rsidRPr="00730D82">
        <w:rPr>
          <w:rStyle w:val="FontStyle18"/>
          <w:sz w:val="28"/>
          <w:szCs w:val="28"/>
          <w:lang w:val="uk-UA" w:eastAsia="uk-UA"/>
        </w:rPr>
        <w:tab/>
      </w:r>
      <w:r w:rsidR="00244B98" w:rsidRPr="00730D82">
        <w:rPr>
          <w:rStyle w:val="FontStyle18"/>
          <w:sz w:val="28"/>
          <w:szCs w:val="28"/>
          <w:lang w:val="uk-UA"/>
        </w:rPr>
        <w:t xml:space="preserve">Основною формою державного контролю за діяльністю ліцею є інституційний аудит, який проводиться центральним органом виконавчої влади із забезпечення якості освіти </w:t>
      </w:r>
      <w:r w:rsidR="00244B98" w:rsidRPr="00730D82">
        <w:rPr>
          <w:color w:val="000000"/>
          <w:sz w:val="28"/>
          <w:szCs w:val="28"/>
          <w:lang w:val="uk-UA"/>
        </w:rPr>
        <w:t>у плановому порядку</w:t>
      </w:r>
      <w:r w:rsidR="00244B98" w:rsidRPr="00730D82">
        <w:rPr>
          <w:color w:val="000000"/>
          <w:lang w:val="uk-UA"/>
        </w:rPr>
        <w:t xml:space="preserve"> </w:t>
      </w:r>
      <w:r w:rsidR="00244B98" w:rsidRPr="00730D82">
        <w:rPr>
          <w:color w:val="000000"/>
          <w:sz w:val="28"/>
          <w:szCs w:val="28"/>
          <w:lang w:val="uk-UA"/>
        </w:rPr>
        <w:t>один раз на 10 років .</w:t>
      </w:r>
    </w:p>
    <w:p w14:paraId="71DDE599" w14:textId="77777777" w:rsidR="00E543DA" w:rsidRPr="00730D82" w:rsidRDefault="00EB5038" w:rsidP="00680B4A">
      <w:pPr>
        <w:pStyle w:val="Style7"/>
        <w:widowControl/>
        <w:ind w:firstLine="709"/>
        <w:rPr>
          <w:color w:val="000000"/>
          <w:lang w:val="uk-UA"/>
        </w:rPr>
      </w:pPr>
      <w:r w:rsidRPr="00730D82">
        <w:rPr>
          <w:rStyle w:val="FontStyle18"/>
          <w:sz w:val="28"/>
          <w:szCs w:val="28"/>
          <w:lang w:val="uk-UA"/>
        </w:rPr>
        <w:t>9</w:t>
      </w:r>
      <w:r w:rsidR="00D164C9" w:rsidRPr="00730D82">
        <w:rPr>
          <w:rStyle w:val="FontStyle18"/>
          <w:sz w:val="28"/>
          <w:szCs w:val="28"/>
          <w:lang w:val="uk-UA"/>
        </w:rPr>
        <w:t>.4</w:t>
      </w:r>
      <w:r w:rsidR="001645BC" w:rsidRPr="00730D82">
        <w:rPr>
          <w:rStyle w:val="FontStyle18"/>
          <w:sz w:val="28"/>
          <w:szCs w:val="28"/>
          <w:lang w:val="uk-UA"/>
        </w:rPr>
        <w:t>.</w:t>
      </w:r>
      <w:r w:rsidR="00D164C9" w:rsidRPr="00730D82">
        <w:rPr>
          <w:rStyle w:val="FontStyle18"/>
          <w:sz w:val="28"/>
          <w:szCs w:val="28"/>
          <w:lang w:val="uk-UA"/>
        </w:rPr>
        <w:tab/>
      </w:r>
      <w:r w:rsidR="00E543DA" w:rsidRPr="00730D82">
        <w:rPr>
          <w:color w:val="000000"/>
          <w:sz w:val="28"/>
          <w:szCs w:val="28"/>
          <w:lang w:val="uk-UA"/>
        </w:rPr>
        <w:t>Інституційний аудит включає планову перевірку дотримання ліцензійних умов.</w:t>
      </w:r>
    </w:p>
    <w:p w14:paraId="68BE0A67" w14:textId="77777777" w:rsidR="00A81818" w:rsidRPr="00730D82" w:rsidRDefault="00EB5038" w:rsidP="00680B4A">
      <w:pPr>
        <w:pStyle w:val="rvps2"/>
        <w:shd w:val="clear" w:color="auto" w:fill="FFFFFF"/>
        <w:spacing w:before="0" w:beforeAutospacing="0" w:after="0" w:afterAutospacing="0"/>
        <w:ind w:firstLine="709"/>
        <w:jc w:val="both"/>
        <w:textAlignment w:val="baseline"/>
        <w:rPr>
          <w:color w:val="000000"/>
        </w:rPr>
      </w:pPr>
      <w:r w:rsidRPr="00730D82">
        <w:rPr>
          <w:rStyle w:val="FontStyle18"/>
          <w:sz w:val="28"/>
          <w:szCs w:val="28"/>
        </w:rPr>
        <w:t>9</w:t>
      </w:r>
      <w:r w:rsidR="00D164C9" w:rsidRPr="00730D82">
        <w:rPr>
          <w:rStyle w:val="FontStyle18"/>
          <w:sz w:val="28"/>
          <w:szCs w:val="28"/>
        </w:rPr>
        <w:t>.5</w:t>
      </w:r>
      <w:r w:rsidR="001645BC" w:rsidRPr="00730D82">
        <w:rPr>
          <w:rStyle w:val="FontStyle18"/>
          <w:sz w:val="28"/>
          <w:szCs w:val="28"/>
        </w:rPr>
        <w:t>.</w:t>
      </w:r>
      <w:r w:rsidR="00D164C9" w:rsidRPr="00730D82">
        <w:rPr>
          <w:rStyle w:val="FontStyle18"/>
          <w:sz w:val="28"/>
          <w:szCs w:val="28"/>
        </w:rPr>
        <w:tab/>
      </w:r>
      <w:r w:rsidR="00E543DA" w:rsidRPr="00730D82">
        <w:rPr>
          <w:rStyle w:val="FontStyle18"/>
          <w:sz w:val="28"/>
          <w:szCs w:val="28"/>
        </w:rPr>
        <w:t>Інституційний аудит також може бути проведений у позаплановому порядку за ініціативою засновника, керівника, колегіального органу управління, вищого колегіального органу громадського самоврядування або наглядової (піклувальної) ради ліцею.</w:t>
      </w:r>
    </w:p>
    <w:p w14:paraId="5DA1F9F1" w14:textId="77777777" w:rsidR="00E543DA" w:rsidRPr="00730D82" w:rsidRDefault="00EB5038" w:rsidP="00680B4A">
      <w:pPr>
        <w:pStyle w:val="rvps2"/>
        <w:shd w:val="clear" w:color="auto" w:fill="FFFFFF"/>
        <w:spacing w:before="0" w:beforeAutospacing="0" w:after="0" w:afterAutospacing="0"/>
        <w:ind w:firstLine="709"/>
        <w:jc w:val="both"/>
        <w:textAlignment w:val="baseline"/>
        <w:rPr>
          <w:rStyle w:val="FontStyle18"/>
          <w:sz w:val="28"/>
          <w:szCs w:val="28"/>
        </w:rPr>
      </w:pPr>
      <w:r w:rsidRPr="00730D82">
        <w:rPr>
          <w:rStyle w:val="FontStyle18"/>
          <w:sz w:val="28"/>
          <w:szCs w:val="28"/>
        </w:rPr>
        <w:t>9</w:t>
      </w:r>
      <w:r w:rsidR="00D164C9" w:rsidRPr="00730D82">
        <w:rPr>
          <w:rStyle w:val="FontStyle18"/>
          <w:sz w:val="28"/>
          <w:szCs w:val="28"/>
        </w:rPr>
        <w:t>.6</w:t>
      </w:r>
      <w:r w:rsidR="001645BC" w:rsidRPr="00730D82">
        <w:rPr>
          <w:rStyle w:val="FontStyle18"/>
          <w:sz w:val="28"/>
          <w:szCs w:val="28"/>
        </w:rPr>
        <w:t>.</w:t>
      </w:r>
      <w:r w:rsidR="00D164C9" w:rsidRPr="00730D82">
        <w:rPr>
          <w:rStyle w:val="FontStyle18"/>
          <w:sz w:val="28"/>
          <w:szCs w:val="28"/>
        </w:rPr>
        <w:tab/>
      </w:r>
      <w:r w:rsidR="00E543DA" w:rsidRPr="00730D82">
        <w:rPr>
          <w:rStyle w:val="FontStyle18"/>
          <w:sz w:val="28"/>
          <w:szCs w:val="28"/>
        </w:rPr>
        <w:t>Результати інституційного аудиту оприлюднюються на сайті ліцею, засновника та органу, що здійснив інституційний аудит.</w:t>
      </w:r>
    </w:p>
    <w:p w14:paraId="29FE7B4D" w14:textId="77777777" w:rsidR="00BA2969" w:rsidRPr="00730D82" w:rsidRDefault="00EB5038" w:rsidP="002922FF">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9</w:t>
      </w:r>
      <w:r w:rsidR="00BA2969" w:rsidRPr="00730D82">
        <w:rPr>
          <w:color w:val="000000"/>
          <w:sz w:val="28"/>
          <w:szCs w:val="28"/>
        </w:rPr>
        <w:t>.</w:t>
      </w:r>
      <w:r w:rsidR="004C67D6" w:rsidRPr="00730D82">
        <w:rPr>
          <w:color w:val="000000"/>
          <w:sz w:val="28"/>
          <w:szCs w:val="28"/>
        </w:rPr>
        <w:t>7</w:t>
      </w:r>
      <w:r w:rsidR="001645BC" w:rsidRPr="00730D82">
        <w:rPr>
          <w:color w:val="000000"/>
          <w:sz w:val="28"/>
          <w:szCs w:val="28"/>
        </w:rPr>
        <w:t>.</w:t>
      </w:r>
      <w:r w:rsidR="001A31F2" w:rsidRPr="00730D82">
        <w:rPr>
          <w:color w:val="000000"/>
        </w:rPr>
        <w:tab/>
      </w:r>
      <w:r w:rsidR="00BA2969" w:rsidRPr="00730D82">
        <w:rPr>
          <w:color w:val="000000"/>
          <w:sz w:val="28"/>
          <w:szCs w:val="28"/>
        </w:rPr>
        <w:t>У разі, якщо ліцей має чинний сертифікат про громадську акредитацію, вважається таким, що успішно пройшов інституційний аудит у плановому порядку.</w:t>
      </w:r>
    </w:p>
    <w:p w14:paraId="22CD1044" w14:textId="77777777" w:rsidR="006C7988" w:rsidRPr="00730D82" w:rsidRDefault="006C7988" w:rsidP="002922FF">
      <w:pPr>
        <w:pStyle w:val="rvps2"/>
        <w:shd w:val="clear" w:color="auto" w:fill="FFFFFF"/>
        <w:spacing w:before="0" w:beforeAutospacing="0" w:after="0" w:afterAutospacing="0"/>
        <w:ind w:firstLine="709"/>
        <w:jc w:val="both"/>
        <w:textAlignment w:val="baseline"/>
        <w:rPr>
          <w:color w:val="000000"/>
          <w:sz w:val="28"/>
          <w:szCs w:val="28"/>
        </w:rPr>
      </w:pPr>
    </w:p>
    <w:p w14:paraId="2FF5CBA2" w14:textId="77777777" w:rsidR="006C7988" w:rsidRPr="00730D82" w:rsidRDefault="006C7988" w:rsidP="006C7988">
      <w:pPr>
        <w:pStyle w:val="rvps2"/>
        <w:shd w:val="clear" w:color="auto" w:fill="FFFFFF"/>
        <w:spacing w:before="0" w:beforeAutospacing="0" w:after="0" w:afterAutospacing="0"/>
        <w:jc w:val="center"/>
        <w:textAlignment w:val="baseline"/>
        <w:rPr>
          <w:rStyle w:val="FontStyle19"/>
          <w:sz w:val="28"/>
          <w:szCs w:val="28"/>
        </w:rPr>
      </w:pPr>
      <w:r w:rsidRPr="00730D82">
        <w:rPr>
          <w:rStyle w:val="FontStyle19"/>
          <w:sz w:val="28"/>
          <w:szCs w:val="28"/>
        </w:rPr>
        <w:t>X. Реорганізація або ліквідація ліцею</w:t>
      </w:r>
    </w:p>
    <w:p w14:paraId="0391D1E8" w14:textId="77777777" w:rsidR="00667272" w:rsidRPr="00730D82" w:rsidRDefault="00667272" w:rsidP="006C7988">
      <w:pPr>
        <w:pStyle w:val="rvps2"/>
        <w:shd w:val="clear" w:color="auto" w:fill="FFFFFF"/>
        <w:spacing w:before="0" w:beforeAutospacing="0" w:after="0" w:afterAutospacing="0"/>
        <w:jc w:val="center"/>
        <w:textAlignment w:val="baseline"/>
        <w:rPr>
          <w:rStyle w:val="FontStyle19"/>
          <w:sz w:val="28"/>
          <w:szCs w:val="28"/>
        </w:rPr>
      </w:pPr>
    </w:p>
    <w:p w14:paraId="0C2E72C6" w14:textId="77777777" w:rsidR="006C7988" w:rsidRPr="00730D82" w:rsidRDefault="006C7988" w:rsidP="006C7988">
      <w:pPr>
        <w:pStyle w:val="rvps2"/>
        <w:shd w:val="clear" w:color="auto" w:fill="FFFFFF"/>
        <w:spacing w:before="0" w:beforeAutospacing="0" w:after="0" w:afterAutospacing="0"/>
        <w:ind w:firstLine="709"/>
        <w:jc w:val="both"/>
        <w:textAlignment w:val="baseline"/>
        <w:rPr>
          <w:color w:val="000000"/>
          <w:sz w:val="28"/>
          <w:szCs w:val="28"/>
        </w:rPr>
      </w:pPr>
      <w:r w:rsidRPr="00730D82">
        <w:rPr>
          <w:rStyle w:val="FontStyle19"/>
          <w:b w:val="0"/>
          <w:sz w:val="28"/>
          <w:szCs w:val="28"/>
        </w:rPr>
        <w:t>1</w:t>
      </w:r>
      <w:r w:rsidR="00EB5038" w:rsidRPr="00730D82">
        <w:rPr>
          <w:rStyle w:val="FontStyle19"/>
          <w:b w:val="0"/>
          <w:sz w:val="28"/>
          <w:szCs w:val="28"/>
        </w:rPr>
        <w:t>0</w:t>
      </w:r>
      <w:r w:rsidRPr="00730D82">
        <w:rPr>
          <w:rStyle w:val="FontStyle19"/>
          <w:b w:val="0"/>
          <w:sz w:val="28"/>
          <w:szCs w:val="28"/>
        </w:rPr>
        <w:t>.1.</w:t>
      </w:r>
      <w:r w:rsidRPr="00730D82">
        <w:rPr>
          <w:rStyle w:val="FontStyle19"/>
          <w:b w:val="0"/>
          <w:sz w:val="28"/>
          <w:szCs w:val="28"/>
        </w:rPr>
        <w:tab/>
      </w:r>
      <w:r w:rsidRPr="00730D82">
        <w:rPr>
          <w:color w:val="000000"/>
          <w:sz w:val="28"/>
          <w:szCs w:val="28"/>
        </w:rPr>
        <w:t>Рішення про створення, реорганізацію, ліквідацію чи перепрофілювання (зміну типу) ліцею приймає його засновник.</w:t>
      </w:r>
    </w:p>
    <w:p w14:paraId="6CF5BFF6" w14:textId="77777777" w:rsidR="006C7988" w:rsidRPr="00730D82" w:rsidRDefault="006C7988" w:rsidP="006C7988">
      <w:pPr>
        <w:pStyle w:val="rvps2"/>
        <w:shd w:val="clear" w:color="auto" w:fill="FFFFFF"/>
        <w:spacing w:before="0" w:beforeAutospacing="0" w:after="0" w:afterAutospacing="0"/>
        <w:ind w:firstLine="709"/>
        <w:jc w:val="both"/>
        <w:textAlignment w:val="baseline"/>
        <w:rPr>
          <w:color w:val="000000"/>
          <w:sz w:val="28"/>
          <w:szCs w:val="28"/>
        </w:rPr>
      </w:pPr>
      <w:r w:rsidRPr="00730D82">
        <w:rPr>
          <w:color w:val="000000"/>
          <w:sz w:val="28"/>
          <w:szCs w:val="28"/>
        </w:rPr>
        <w:t>1</w:t>
      </w:r>
      <w:r w:rsidR="00EB5038" w:rsidRPr="00730D82">
        <w:rPr>
          <w:color w:val="000000"/>
          <w:sz w:val="28"/>
          <w:szCs w:val="28"/>
        </w:rPr>
        <w:t>0</w:t>
      </w:r>
      <w:r w:rsidRPr="00730D82">
        <w:rPr>
          <w:color w:val="000000"/>
          <w:sz w:val="28"/>
          <w:szCs w:val="28"/>
        </w:rPr>
        <w:t>.2.</w:t>
      </w:r>
      <w:r w:rsidRPr="00730D82">
        <w:rPr>
          <w:color w:val="000000"/>
          <w:sz w:val="28"/>
          <w:szCs w:val="28"/>
        </w:rPr>
        <w:tab/>
        <w:t>У разі реорганізації чи ліквідації ліцею засновник зобов’язаний забезпечити здобувачам освіти можливість продовжити здобуття загальної середньої освіти</w:t>
      </w:r>
      <w:r w:rsidR="00EB5038" w:rsidRPr="00730D82">
        <w:rPr>
          <w:color w:val="000000"/>
          <w:sz w:val="28"/>
          <w:szCs w:val="28"/>
        </w:rPr>
        <w:t xml:space="preserve"> </w:t>
      </w:r>
      <w:r w:rsidRPr="00730D82">
        <w:rPr>
          <w:color w:val="000000"/>
          <w:sz w:val="28"/>
          <w:szCs w:val="28"/>
        </w:rPr>
        <w:t>.</w:t>
      </w:r>
    </w:p>
    <w:p w14:paraId="2AD23CC0" w14:textId="77777777" w:rsidR="0041392C" w:rsidRPr="00730D82" w:rsidRDefault="00EB5038" w:rsidP="006C7988">
      <w:pPr>
        <w:pStyle w:val="rvps2"/>
        <w:shd w:val="clear" w:color="auto" w:fill="FFFFFF"/>
        <w:spacing w:before="0" w:beforeAutospacing="0" w:after="0" w:afterAutospacing="0"/>
        <w:ind w:firstLine="709"/>
        <w:jc w:val="both"/>
        <w:textAlignment w:val="baseline"/>
        <w:rPr>
          <w:sz w:val="28"/>
          <w:szCs w:val="28"/>
        </w:rPr>
      </w:pPr>
      <w:r w:rsidRPr="00730D82">
        <w:rPr>
          <w:sz w:val="28"/>
          <w:szCs w:val="28"/>
        </w:rPr>
        <w:t>10.3.</w:t>
      </w:r>
      <w:r w:rsidRPr="00730D82">
        <w:rPr>
          <w:sz w:val="28"/>
          <w:szCs w:val="28"/>
        </w:rPr>
        <w:tab/>
      </w:r>
      <w:r w:rsidR="0041392C" w:rsidRPr="00730D82">
        <w:rPr>
          <w:sz w:val="28"/>
          <w:szCs w:val="28"/>
        </w:rPr>
        <w:t xml:space="preserve">Ліквідація ліцею проводиться ліквідаційною комісією, призначеною засновником. З часу призначення ліквідаційної комісії до неї переходять повноваження щодо управління ліцеєм. </w:t>
      </w:r>
    </w:p>
    <w:p w14:paraId="5E71594E" w14:textId="056DD1CA" w:rsidR="006C7988" w:rsidRDefault="00EB5038" w:rsidP="006C7988">
      <w:pPr>
        <w:pStyle w:val="rvps2"/>
        <w:shd w:val="clear" w:color="auto" w:fill="FFFFFF"/>
        <w:spacing w:before="0" w:beforeAutospacing="0" w:after="0" w:afterAutospacing="0"/>
        <w:ind w:firstLine="709"/>
        <w:jc w:val="both"/>
        <w:textAlignment w:val="baseline"/>
        <w:rPr>
          <w:sz w:val="28"/>
          <w:szCs w:val="28"/>
        </w:rPr>
      </w:pPr>
      <w:r w:rsidRPr="00730D82">
        <w:rPr>
          <w:sz w:val="28"/>
          <w:szCs w:val="28"/>
        </w:rPr>
        <w:lastRenderedPageBreak/>
        <w:t>10.4.</w:t>
      </w:r>
      <w:r w:rsidRPr="00730D82">
        <w:rPr>
          <w:sz w:val="28"/>
          <w:szCs w:val="28"/>
        </w:rPr>
        <w:tab/>
      </w:r>
      <w:r w:rsidR="0041392C" w:rsidRPr="00730D82">
        <w:rPr>
          <w:sz w:val="28"/>
          <w:szCs w:val="28"/>
        </w:rPr>
        <w:t>Ліцей вважається ліквідованим з дати внесення запису до Єдиного державного реєстру про припинення юридичної особи.</w:t>
      </w:r>
    </w:p>
    <w:p w14:paraId="6115DB97" w14:textId="1E962C50"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022EC797" w14:textId="57ABAD1E"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01D39C1" w14:textId="2C3D9A80"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525CDDDE" w14:textId="4FB85E6C"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6F0B27BA" w14:textId="1A000A40"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0E960083" w14:textId="2B9E4B1A"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2B3F00C" w14:textId="7C0CE0C3"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151781F8" w14:textId="41E1B493"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0AD94F0F" w14:textId="4DBABC41"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0FD4E03C" w14:textId="74AB105F"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619FFDA7" w14:textId="51D2D44C"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20273F47" w14:textId="1CB34E34"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25CBD857" w14:textId="183744F8"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1B5D9CE3" w14:textId="71586C2E"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683B17FF" w14:textId="3E147212"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3168ED9D" w14:textId="2170680B"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05436D3" w14:textId="69C82BC5"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3F440CCB" w14:textId="30AB94A0"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41717F8A" w14:textId="3A369A90"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5BD46073" w14:textId="7D850952"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3C37E0E" w14:textId="2DC7D540"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664CBCF5" w14:textId="28F9F280"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17D8D6C5" w14:textId="74B3F4DE"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36C5D66B" w14:textId="5EBFA4C1"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92070CD" w14:textId="6C946FDE"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15947A2F" w14:textId="7C200B27"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458CC34" w14:textId="0D9EDC9B"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2281E793" w14:textId="6C9DADE5"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8250C92" w14:textId="406029E9"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4434A6A3" w14:textId="32E990A2"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455E7363" w14:textId="537D8351"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112398EA" w14:textId="1DADFE5C"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3703CF7D" w14:textId="283BAD80"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147BDF18" w14:textId="6F2A5C28"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471E4C76" w14:textId="7068344A"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68AAEA86" w14:textId="7FF40964"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5019450D" w14:textId="747AEA26"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2A759942" w14:textId="7C8550B7"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21767139" w14:textId="57E24B2E"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1F6B1BC0" w14:textId="6B1447C6"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04126B86" w14:textId="51B39911"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2041383" w14:textId="216D8FD6"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0333D957" w14:textId="772594DA"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77CC5C84" w14:textId="76062551" w:rsidR="001D21B5" w:rsidRDefault="001D21B5" w:rsidP="006C7988">
      <w:pPr>
        <w:pStyle w:val="rvps2"/>
        <w:shd w:val="clear" w:color="auto" w:fill="FFFFFF"/>
        <w:spacing w:before="0" w:beforeAutospacing="0" w:after="0" w:afterAutospacing="0"/>
        <w:ind w:firstLine="709"/>
        <w:jc w:val="both"/>
        <w:textAlignment w:val="baseline"/>
        <w:rPr>
          <w:sz w:val="28"/>
          <w:szCs w:val="28"/>
        </w:rPr>
      </w:pPr>
    </w:p>
    <w:p w14:paraId="3B120B98" w14:textId="77777777" w:rsidR="001D21B5" w:rsidRPr="00BC6458" w:rsidRDefault="001D21B5" w:rsidP="001D21B5">
      <w:pPr>
        <w:tabs>
          <w:tab w:val="left" w:pos="8667"/>
        </w:tabs>
        <w:ind w:firstLine="709"/>
        <w:rPr>
          <w:sz w:val="28"/>
          <w:szCs w:val="28"/>
          <w:lang w:val="uk-UA"/>
        </w:rPr>
      </w:pPr>
      <w:r w:rsidRPr="00E97C37">
        <w:rPr>
          <w:sz w:val="28"/>
          <w:szCs w:val="28"/>
          <w:lang w:val="uk-UA"/>
        </w:rPr>
        <w:lastRenderedPageBreak/>
        <w:tab/>
      </w:r>
      <w:r w:rsidRPr="00E97C37">
        <w:rPr>
          <w:bCs/>
          <w:sz w:val="28"/>
          <w:szCs w:val="28"/>
          <w:lang w:val="uk-UA"/>
        </w:rPr>
        <w:t xml:space="preserve"> </w:t>
      </w:r>
    </w:p>
    <w:p w14:paraId="50F0EDF3" w14:textId="77777777" w:rsidR="00F07A36" w:rsidRPr="00730D82" w:rsidRDefault="00F07A36" w:rsidP="00F07A36">
      <w:pPr>
        <w:tabs>
          <w:tab w:val="left" w:pos="9000"/>
        </w:tabs>
        <w:ind w:left="67" w:firstLine="3902"/>
        <w:rPr>
          <w:b/>
          <w:bCs/>
          <w:spacing w:val="-1"/>
          <w:sz w:val="32"/>
          <w:szCs w:val="32"/>
          <w:lang w:val="uk-UA"/>
        </w:rPr>
      </w:pPr>
      <w:r w:rsidRPr="00730D82">
        <w:rPr>
          <w:b/>
          <w:bCs/>
          <w:spacing w:val="-1"/>
          <w:sz w:val="32"/>
          <w:szCs w:val="32"/>
          <w:lang w:val="uk-UA"/>
        </w:rPr>
        <w:t>ЗАТВЕРДЖЕНО</w:t>
      </w:r>
    </w:p>
    <w:p w14:paraId="45E55FF7" w14:textId="77777777" w:rsidR="00F07A36" w:rsidRPr="00972388" w:rsidRDefault="00F07A36" w:rsidP="00F07A36">
      <w:pPr>
        <w:ind w:left="67" w:firstLine="3902"/>
        <w:rPr>
          <w:spacing w:val="-1"/>
          <w:sz w:val="28"/>
          <w:szCs w:val="28"/>
          <w:lang w:val="uk-UA"/>
        </w:rPr>
      </w:pPr>
      <w:r w:rsidRPr="00972388">
        <w:rPr>
          <w:spacing w:val="-1"/>
          <w:sz w:val="28"/>
          <w:szCs w:val="28"/>
          <w:lang w:val="uk-UA"/>
        </w:rPr>
        <w:t>рішення міської</w:t>
      </w:r>
      <w:r w:rsidRPr="00F07A36">
        <w:rPr>
          <w:spacing w:val="-1"/>
          <w:sz w:val="28"/>
          <w:szCs w:val="28"/>
          <w:lang w:val="uk-UA"/>
        </w:rPr>
        <w:t xml:space="preserve"> </w:t>
      </w:r>
      <w:r w:rsidRPr="00972388">
        <w:rPr>
          <w:spacing w:val="-1"/>
          <w:sz w:val="28"/>
          <w:szCs w:val="28"/>
          <w:lang w:val="uk-UA"/>
        </w:rPr>
        <w:t>рад</w:t>
      </w:r>
      <w:r w:rsidRPr="00F07A36">
        <w:rPr>
          <w:spacing w:val="-1"/>
          <w:sz w:val="28"/>
          <w:szCs w:val="28"/>
          <w:lang w:val="uk-UA"/>
        </w:rPr>
        <w:t>и</w:t>
      </w:r>
    </w:p>
    <w:p w14:paraId="0B9F54A9" w14:textId="77777777" w:rsidR="00F07A36" w:rsidRPr="00972388" w:rsidRDefault="00F07A36" w:rsidP="00F07A36">
      <w:pPr>
        <w:ind w:left="67" w:firstLine="3902"/>
        <w:rPr>
          <w:spacing w:val="-1"/>
          <w:sz w:val="28"/>
          <w:szCs w:val="28"/>
          <w:u w:val="single"/>
          <w:lang w:val="uk-UA"/>
        </w:rPr>
      </w:pPr>
      <w:r w:rsidRPr="00972388">
        <w:rPr>
          <w:spacing w:val="-1"/>
          <w:sz w:val="28"/>
          <w:szCs w:val="28"/>
          <w:lang w:val="uk-UA"/>
        </w:rPr>
        <w:t xml:space="preserve">від </w:t>
      </w:r>
      <w:r>
        <w:rPr>
          <w:spacing w:val="-1"/>
          <w:sz w:val="28"/>
          <w:szCs w:val="28"/>
          <w:lang w:val="uk-UA"/>
        </w:rPr>
        <w:t>24.12.2020 р. №110-4/2020</w:t>
      </w:r>
    </w:p>
    <w:p w14:paraId="7A7F8745" w14:textId="77777777" w:rsidR="00F07A36" w:rsidRPr="00730D82" w:rsidRDefault="00F07A36" w:rsidP="00F07A36">
      <w:pPr>
        <w:ind w:left="67" w:firstLine="3902"/>
        <w:rPr>
          <w:spacing w:val="-1"/>
          <w:sz w:val="32"/>
          <w:szCs w:val="32"/>
          <w:lang w:val="uk-UA"/>
        </w:rPr>
      </w:pPr>
      <w:r>
        <w:rPr>
          <w:spacing w:val="-1"/>
          <w:sz w:val="32"/>
          <w:szCs w:val="32"/>
          <w:lang w:val="uk-UA"/>
        </w:rPr>
        <w:t>Міський голова_______Б.Станіславський</w:t>
      </w:r>
    </w:p>
    <w:p w14:paraId="35829A02" w14:textId="77777777" w:rsidR="001D21B5" w:rsidRPr="00BC6458" w:rsidRDefault="001D21B5" w:rsidP="001D21B5">
      <w:pPr>
        <w:ind w:firstLine="6"/>
        <w:jc w:val="both"/>
        <w:rPr>
          <w:bCs/>
          <w:sz w:val="28"/>
          <w:szCs w:val="28"/>
          <w:lang w:val="uk-UA"/>
        </w:rPr>
      </w:pPr>
    </w:p>
    <w:p w14:paraId="6E5B12B8" w14:textId="77777777" w:rsidR="001D21B5" w:rsidRPr="00BC6458" w:rsidRDefault="001D21B5" w:rsidP="001D21B5">
      <w:pPr>
        <w:ind w:firstLine="6"/>
        <w:jc w:val="both"/>
        <w:rPr>
          <w:b/>
          <w:bCs/>
          <w:sz w:val="28"/>
          <w:szCs w:val="28"/>
          <w:lang w:val="uk-UA"/>
        </w:rPr>
      </w:pPr>
    </w:p>
    <w:p w14:paraId="36EA0E70" w14:textId="77777777" w:rsidR="001D21B5" w:rsidRPr="00BC6458" w:rsidRDefault="001D21B5" w:rsidP="001D21B5">
      <w:pPr>
        <w:ind w:firstLine="709"/>
        <w:jc w:val="both"/>
        <w:rPr>
          <w:b/>
          <w:bCs/>
          <w:sz w:val="28"/>
          <w:szCs w:val="28"/>
          <w:lang w:val="uk-UA"/>
        </w:rPr>
      </w:pPr>
    </w:p>
    <w:p w14:paraId="4C38A040" w14:textId="77777777" w:rsidR="001D21B5" w:rsidRPr="00BC6458" w:rsidRDefault="001D21B5" w:rsidP="001D21B5">
      <w:pPr>
        <w:jc w:val="both"/>
        <w:rPr>
          <w:sz w:val="28"/>
          <w:szCs w:val="28"/>
          <w:lang w:val="uk-UA" w:eastAsia="uk-UA"/>
        </w:rPr>
      </w:pPr>
    </w:p>
    <w:p w14:paraId="33688E9E" w14:textId="77777777" w:rsidR="001D21B5" w:rsidRPr="00BC6458" w:rsidRDefault="001D21B5" w:rsidP="001D21B5">
      <w:pPr>
        <w:jc w:val="both"/>
        <w:rPr>
          <w:sz w:val="28"/>
          <w:szCs w:val="28"/>
          <w:lang w:val="uk-UA" w:eastAsia="uk-UA"/>
        </w:rPr>
      </w:pPr>
    </w:p>
    <w:p w14:paraId="4D34154B" w14:textId="77777777" w:rsidR="001D21B5" w:rsidRPr="00BC6458" w:rsidRDefault="001D21B5" w:rsidP="001D21B5">
      <w:pPr>
        <w:jc w:val="both"/>
        <w:rPr>
          <w:sz w:val="28"/>
          <w:szCs w:val="28"/>
          <w:lang w:val="uk-UA" w:eastAsia="uk-UA"/>
        </w:rPr>
      </w:pPr>
    </w:p>
    <w:p w14:paraId="6221CC8A" w14:textId="77777777" w:rsidR="001D21B5" w:rsidRPr="00BC6458" w:rsidRDefault="001D21B5" w:rsidP="001D21B5">
      <w:pPr>
        <w:jc w:val="both"/>
        <w:rPr>
          <w:sz w:val="28"/>
          <w:szCs w:val="28"/>
          <w:lang w:val="uk-UA" w:eastAsia="uk-UA"/>
        </w:rPr>
      </w:pPr>
    </w:p>
    <w:p w14:paraId="45B0B25C" w14:textId="77777777" w:rsidR="001D21B5" w:rsidRPr="00BC6458" w:rsidRDefault="001D21B5" w:rsidP="001D21B5">
      <w:pPr>
        <w:jc w:val="both"/>
        <w:rPr>
          <w:sz w:val="28"/>
          <w:szCs w:val="28"/>
          <w:lang w:val="uk-UA" w:eastAsia="uk-UA"/>
        </w:rPr>
      </w:pPr>
    </w:p>
    <w:p w14:paraId="26B7404D" w14:textId="77777777" w:rsidR="001D21B5" w:rsidRPr="00E97C37" w:rsidRDefault="001D21B5" w:rsidP="001D21B5">
      <w:pPr>
        <w:spacing w:before="75"/>
        <w:ind w:left="505" w:right="507"/>
        <w:jc w:val="center"/>
        <w:rPr>
          <w:b/>
          <w:sz w:val="28"/>
          <w:szCs w:val="28"/>
          <w:lang w:eastAsia="uk-UA"/>
        </w:rPr>
      </w:pPr>
      <w:r w:rsidRPr="00E97C37">
        <w:rPr>
          <w:b/>
          <w:sz w:val="28"/>
          <w:szCs w:val="28"/>
          <w:lang w:eastAsia="uk-UA"/>
        </w:rPr>
        <w:t>СТАТУТ</w:t>
      </w:r>
    </w:p>
    <w:p w14:paraId="5F2A8B62" w14:textId="77777777" w:rsidR="001D21B5" w:rsidRPr="00E97C37" w:rsidRDefault="001D21B5" w:rsidP="001D21B5">
      <w:pPr>
        <w:spacing w:before="75"/>
        <w:ind w:left="505" w:right="507"/>
        <w:jc w:val="center"/>
        <w:rPr>
          <w:b/>
          <w:sz w:val="28"/>
          <w:szCs w:val="28"/>
          <w:lang w:eastAsia="uk-UA"/>
        </w:rPr>
      </w:pPr>
      <w:r w:rsidRPr="00E97C37">
        <w:rPr>
          <w:b/>
          <w:sz w:val="28"/>
          <w:szCs w:val="28"/>
          <w:lang w:val="uk-UA" w:eastAsia="uk-UA"/>
        </w:rPr>
        <w:t xml:space="preserve"> РАКІВЧИЦ</w:t>
      </w:r>
      <w:r w:rsidRPr="00E97C37">
        <w:rPr>
          <w:b/>
          <w:sz w:val="28"/>
          <w:szCs w:val="28"/>
          <w:lang w:eastAsia="uk-UA"/>
        </w:rPr>
        <w:t>ЬКОГО ЛІЦЕЮ</w:t>
      </w:r>
    </w:p>
    <w:p w14:paraId="7E321E64" w14:textId="77777777" w:rsidR="001D21B5" w:rsidRPr="00E97C37" w:rsidRDefault="001D21B5" w:rsidP="001D21B5">
      <w:pPr>
        <w:spacing w:before="75"/>
        <w:ind w:left="505" w:right="507"/>
        <w:jc w:val="center"/>
        <w:rPr>
          <w:b/>
          <w:sz w:val="28"/>
          <w:szCs w:val="28"/>
          <w:lang w:eastAsia="uk-UA"/>
        </w:rPr>
      </w:pPr>
      <w:r w:rsidRPr="00E97C37">
        <w:rPr>
          <w:b/>
          <w:sz w:val="28"/>
          <w:szCs w:val="28"/>
          <w:lang w:eastAsia="uk-UA"/>
        </w:rPr>
        <w:t xml:space="preserve">КОЛОМИЙСЬКОЇ </w:t>
      </w:r>
      <w:r>
        <w:rPr>
          <w:b/>
          <w:sz w:val="28"/>
          <w:szCs w:val="28"/>
          <w:lang w:val="uk-UA" w:eastAsia="uk-UA"/>
        </w:rPr>
        <w:t>МІСЬКО</w:t>
      </w:r>
      <w:r w:rsidRPr="00E97C37">
        <w:rPr>
          <w:b/>
          <w:sz w:val="28"/>
          <w:szCs w:val="28"/>
          <w:lang w:eastAsia="uk-UA"/>
        </w:rPr>
        <w:t>Ї РАДИ</w:t>
      </w:r>
    </w:p>
    <w:p w14:paraId="63C4E2D4" w14:textId="77777777" w:rsidR="001D21B5" w:rsidRPr="00E97C37" w:rsidRDefault="001D21B5" w:rsidP="001D21B5">
      <w:pPr>
        <w:spacing w:before="75"/>
        <w:ind w:left="505" w:right="507"/>
        <w:jc w:val="center"/>
        <w:rPr>
          <w:b/>
          <w:sz w:val="28"/>
          <w:szCs w:val="28"/>
          <w:lang w:eastAsia="uk-UA"/>
        </w:rPr>
      </w:pPr>
      <w:r w:rsidRPr="00E97C37">
        <w:rPr>
          <w:b/>
          <w:sz w:val="28"/>
          <w:szCs w:val="28"/>
          <w:lang w:eastAsia="uk-UA"/>
        </w:rPr>
        <w:t>ІВАНО-ФРАНКІВСЬКОЇ ОБЛАСТІ</w:t>
      </w:r>
    </w:p>
    <w:p w14:paraId="133ECCA4" w14:textId="77777777" w:rsidR="001D21B5" w:rsidRPr="00E97C37" w:rsidRDefault="001D21B5" w:rsidP="001D21B5">
      <w:pPr>
        <w:spacing w:before="436"/>
        <w:ind w:left="505" w:right="508"/>
        <w:jc w:val="center"/>
        <w:rPr>
          <w:b/>
          <w:sz w:val="28"/>
          <w:szCs w:val="28"/>
          <w:lang w:eastAsia="uk-UA"/>
        </w:rPr>
      </w:pPr>
      <w:r w:rsidRPr="00E97C37">
        <w:rPr>
          <w:b/>
          <w:sz w:val="28"/>
          <w:szCs w:val="28"/>
          <w:lang w:eastAsia="uk-UA"/>
        </w:rPr>
        <w:t>(НОВА РЕДАКЦІЯ)</w:t>
      </w:r>
    </w:p>
    <w:p w14:paraId="6B3D5916" w14:textId="77777777" w:rsidR="001D21B5" w:rsidRPr="00E97C37" w:rsidRDefault="001D21B5" w:rsidP="001D21B5">
      <w:pPr>
        <w:jc w:val="both"/>
        <w:rPr>
          <w:b/>
          <w:sz w:val="28"/>
          <w:szCs w:val="28"/>
          <w:lang w:eastAsia="uk-UA"/>
        </w:rPr>
      </w:pPr>
    </w:p>
    <w:p w14:paraId="2B8F92F6" w14:textId="77777777" w:rsidR="001D21B5" w:rsidRPr="00E97C37" w:rsidRDefault="001D21B5" w:rsidP="001D21B5">
      <w:pPr>
        <w:jc w:val="both"/>
        <w:rPr>
          <w:b/>
          <w:sz w:val="28"/>
          <w:szCs w:val="28"/>
          <w:lang w:eastAsia="uk-UA"/>
        </w:rPr>
      </w:pPr>
    </w:p>
    <w:p w14:paraId="3E05A57C" w14:textId="77777777" w:rsidR="001D21B5" w:rsidRPr="00E97C37" w:rsidRDefault="001D21B5" w:rsidP="001D21B5">
      <w:pPr>
        <w:jc w:val="both"/>
        <w:rPr>
          <w:b/>
          <w:sz w:val="28"/>
          <w:szCs w:val="28"/>
          <w:lang w:eastAsia="uk-UA"/>
        </w:rPr>
      </w:pPr>
    </w:p>
    <w:p w14:paraId="79AA4FC6" w14:textId="77777777" w:rsidR="001D21B5" w:rsidRPr="00E97C37" w:rsidRDefault="001D21B5" w:rsidP="001D21B5">
      <w:pPr>
        <w:jc w:val="both"/>
        <w:rPr>
          <w:b/>
          <w:sz w:val="28"/>
          <w:szCs w:val="28"/>
          <w:lang w:eastAsia="uk-UA"/>
        </w:rPr>
      </w:pPr>
    </w:p>
    <w:p w14:paraId="15C354F2" w14:textId="77777777" w:rsidR="001D21B5" w:rsidRPr="00E97C37" w:rsidRDefault="001D21B5" w:rsidP="001D21B5">
      <w:pPr>
        <w:jc w:val="both"/>
        <w:rPr>
          <w:b/>
          <w:sz w:val="28"/>
          <w:szCs w:val="28"/>
          <w:lang w:eastAsia="uk-UA"/>
        </w:rPr>
      </w:pPr>
    </w:p>
    <w:p w14:paraId="019E7EB1" w14:textId="77777777" w:rsidR="001D21B5" w:rsidRPr="00E97C37" w:rsidRDefault="001D21B5" w:rsidP="001D21B5">
      <w:pPr>
        <w:jc w:val="both"/>
        <w:rPr>
          <w:b/>
          <w:sz w:val="28"/>
          <w:szCs w:val="28"/>
          <w:lang w:eastAsia="uk-UA"/>
        </w:rPr>
      </w:pPr>
    </w:p>
    <w:p w14:paraId="386EF74F" w14:textId="77777777" w:rsidR="001D21B5" w:rsidRPr="00E97C37" w:rsidRDefault="001D21B5" w:rsidP="001D21B5">
      <w:pPr>
        <w:jc w:val="both"/>
        <w:rPr>
          <w:b/>
          <w:sz w:val="28"/>
          <w:szCs w:val="28"/>
          <w:lang w:eastAsia="uk-UA"/>
        </w:rPr>
      </w:pPr>
    </w:p>
    <w:p w14:paraId="14127595" w14:textId="77777777" w:rsidR="001D21B5" w:rsidRPr="00E97C37" w:rsidRDefault="001D21B5" w:rsidP="001D21B5">
      <w:pPr>
        <w:jc w:val="both"/>
        <w:rPr>
          <w:b/>
          <w:sz w:val="28"/>
          <w:szCs w:val="28"/>
          <w:lang w:eastAsia="uk-UA"/>
        </w:rPr>
      </w:pPr>
    </w:p>
    <w:p w14:paraId="233598F1" w14:textId="77777777" w:rsidR="001D21B5" w:rsidRPr="00E97C37" w:rsidRDefault="001D21B5" w:rsidP="001D21B5">
      <w:pPr>
        <w:jc w:val="both"/>
        <w:rPr>
          <w:b/>
          <w:sz w:val="28"/>
          <w:szCs w:val="28"/>
          <w:lang w:eastAsia="uk-UA"/>
        </w:rPr>
      </w:pPr>
    </w:p>
    <w:p w14:paraId="5A3917C9" w14:textId="77777777" w:rsidR="001D21B5" w:rsidRPr="00E97C37" w:rsidRDefault="001D21B5" w:rsidP="001D21B5">
      <w:pPr>
        <w:jc w:val="both"/>
        <w:rPr>
          <w:b/>
          <w:sz w:val="28"/>
          <w:szCs w:val="28"/>
          <w:lang w:eastAsia="uk-UA"/>
        </w:rPr>
      </w:pPr>
    </w:p>
    <w:p w14:paraId="5B5269BC" w14:textId="77777777" w:rsidR="001D21B5" w:rsidRPr="00E97C37" w:rsidRDefault="001D21B5" w:rsidP="001D21B5">
      <w:pPr>
        <w:jc w:val="both"/>
        <w:rPr>
          <w:b/>
          <w:sz w:val="28"/>
          <w:szCs w:val="28"/>
          <w:lang w:eastAsia="uk-UA"/>
        </w:rPr>
      </w:pPr>
    </w:p>
    <w:p w14:paraId="03AF4AD6" w14:textId="77777777" w:rsidR="001D21B5" w:rsidRPr="00E97C37" w:rsidRDefault="001D21B5" w:rsidP="001D21B5">
      <w:pPr>
        <w:jc w:val="both"/>
        <w:rPr>
          <w:b/>
          <w:sz w:val="28"/>
          <w:szCs w:val="28"/>
          <w:lang w:eastAsia="uk-UA"/>
        </w:rPr>
      </w:pPr>
    </w:p>
    <w:p w14:paraId="76D698AE" w14:textId="77777777" w:rsidR="001D21B5" w:rsidRPr="00E97C37" w:rsidRDefault="001D21B5" w:rsidP="001D21B5">
      <w:pPr>
        <w:jc w:val="both"/>
        <w:rPr>
          <w:b/>
          <w:sz w:val="28"/>
          <w:szCs w:val="28"/>
          <w:lang w:eastAsia="uk-UA"/>
        </w:rPr>
      </w:pPr>
    </w:p>
    <w:p w14:paraId="21AC3A1B" w14:textId="77777777" w:rsidR="001D21B5" w:rsidRPr="00E97C37" w:rsidRDefault="001D21B5" w:rsidP="001D21B5">
      <w:pPr>
        <w:jc w:val="both"/>
        <w:rPr>
          <w:b/>
          <w:sz w:val="28"/>
          <w:szCs w:val="28"/>
          <w:lang w:eastAsia="uk-UA"/>
        </w:rPr>
      </w:pPr>
    </w:p>
    <w:p w14:paraId="673DF10D" w14:textId="77777777" w:rsidR="001D21B5" w:rsidRPr="00E97C37" w:rsidRDefault="001D21B5" w:rsidP="001D21B5">
      <w:pPr>
        <w:jc w:val="both"/>
        <w:rPr>
          <w:b/>
          <w:sz w:val="28"/>
          <w:szCs w:val="28"/>
          <w:lang w:eastAsia="uk-UA"/>
        </w:rPr>
      </w:pPr>
    </w:p>
    <w:p w14:paraId="4E55785B" w14:textId="77777777" w:rsidR="001D21B5" w:rsidRDefault="001D21B5" w:rsidP="001D21B5">
      <w:pPr>
        <w:jc w:val="center"/>
        <w:rPr>
          <w:b/>
          <w:sz w:val="28"/>
          <w:szCs w:val="28"/>
          <w:lang w:eastAsia="uk-UA"/>
        </w:rPr>
      </w:pPr>
    </w:p>
    <w:p w14:paraId="3FF725D5" w14:textId="77777777" w:rsidR="001D21B5" w:rsidRDefault="001D21B5" w:rsidP="001D21B5">
      <w:pPr>
        <w:jc w:val="center"/>
        <w:rPr>
          <w:b/>
          <w:sz w:val="28"/>
          <w:szCs w:val="28"/>
          <w:lang w:eastAsia="uk-UA"/>
        </w:rPr>
      </w:pPr>
    </w:p>
    <w:p w14:paraId="07733001" w14:textId="77777777" w:rsidR="001D21B5" w:rsidRDefault="001D21B5" w:rsidP="001D21B5">
      <w:pPr>
        <w:jc w:val="center"/>
        <w:rPr>
          <w:b/>
          <w:sz w:val="28"/>
          <w:szCs w:val="28"/>
          <w:lang w:eastAsia="uk-UA"/>
        </w:rPr>
      </w:pPr>
    </w:p>
    <w:p w14:paraId="69053EBF" w14:textId="77777777" w:rsidR="001D21B5" w:rsidRDefault="001D21B5" w:rsidP="001D21B5">
      <w:pPr>
        <w:jc w:val="center"/>
        <w:rPr>
          <w:b/>
          <w:sz w:val="28"/>
          <w:szCs w:val="28"/>
          <w:lang w:eastAsia="uk-UA"/>
        </w:rPr>
      </w:pPr>
    </w:p>
    <w:p w14:paraId="094521EC" w14:textId="77777777" w:rsidR="001D21B5" w:rsidRDefault="001D21B5" w:rsidP="001D21B5">
      <w:pPr>
        <w:jc w:val="center"/>
        <w:rPr>
          <w:b/>
          <w:sz w:val="28"/>
          <w:szCs w:val="28"/>
          <w:lang w:eastAsia="uk-UA"/>
        </w:rPr>
      </w:pPr>
    </w:p>
    <w:p w14:paraId="3C3309DD" w14:textId="77777777" w:rsidR="001D21B5" w:rsidRDefault="001D21B5" w:rsidP="001D21B5">
      <w:pPr>
        <w:jc w:val="center"/>
        <w:rPr>
          <w:b/>
          <w:sz w:val="28"/>
          <w:szCs w:val="28"/>
          <w:lang w:eastAsia="uk-UA"/>
        </w:rPr>
      </w:pPr>
    </w:p>
    <w:p w14:paraId="0D0E46CB" w14:textId="77777777" w:rsidR="001D21B5" w:rsidRDefault="001D21B5" w:rsidP="001D21B5">
      <w:pPr>
        <w:jc w:val="center"/>
        <w:rPr>
          <w:b/>
          <w:sz w:val="28"/>
          <w:szCs w:val="28"/>
          <w:lang w:eastAsia="uk-UA"/>
        </w:rPr>
      </w:pPr>
    </w:p>
    <w:p w14:paraId="77BE959C" w14:textId="77777777" w:rsidR="001D21B5" w:rsidRDefault="001D21B5" w:rsidP="001D21B5">
      <w:pPr>
        <w:jc w:val="center"/>
        <w:rPr>
          <w:b/>
          <w:sz w:val="28"/>
          <w:szCs w:val="28"/>
          <w:lang w:eastAsia="uk-UA"/>
        </w:rPr>
      </w:pPr>
    </w:p>
    <w:p w14:paraId="657E86E4" w14:textId="77777777" w:rsidR="001D21B5" w:rsidRDefault="001D21B5" w:rsidP="001D21B5">
      <w:pPr>
        <w:jc w:val="center"/>
        <w:rPr>
          <w:b/>
          <w:sz w:val="28"/>
          <w:szCs w:val="28"/>
          <w:lang w:eastAsia="uk-UA"/>
        </w:rPr>
      </w:pPr>
    </w:p>
    <w:p w14:paraId="4209D788" w14:textId="77777777" w:rsidR="001D21B5" w:rsidRPr="00E97C37" w:rsidRDefault="001D21B5" w:rsidP="001D21B5">
      <w:pPr>
        <w:jc w:val="center"/>
        <w:rPr>
          <w:b/>
          <w:bCs/>
          <w:sz w:val="28"/>
          <w:szCs w:val="28"/>
          <w:lang w:val="uk-UA"/>
        </w:rPr>
      </w:pPr>
      <w:r w:rsidRPr="00E97C37">
        <w:rPr>
          <w:b/>
          <w:bCs/>
          <w:sz w:val="28"/>
          <w:szCs w:val="28"/>
          <w:lang w:val="uk-UA"/>
        </w:rPr>
        <w:br w:type="page"/>
      </w:r>
      <w:r w:rsidRPr="00E97C37">
        <w:rPr>
          <w:b/>
          <w:bCs/>
          <w:sz w:val="28"/>
          <w:szCs w:val="28"/>
          <w:lang w:val="uk-UA"/>
        </w:rPr>
        <w:lastRenderedPageBreak/>
        <w:t>І. Загальні положення</w:t>
      </w:r>
    </w:p>
    <w:p w14:paraId="0E9E5C2B" w14:textId="77777777" w:rsidR="001D21B5" w:rsidRPr="00E97C37" w:rsidRDefault="001D21B5" w:rsidP="001D21B5">
      <w:pPr>
        <w:shd w:val="clear" w:color="auto" w:fill="FFFFFF"/>
        <w:spacing w:after="150"/>
        <w:jc w:val="both"/>
        <w:textAlignment w:val="baseline"/>
        <w:rPr>
          <w:color w:val="000000"/>
          <w:sz w:val="28"/>
          <w:szCs w:val="28"/>
          <w:lang w:val="uk-UA"/>
        </w:rPr>
      </w:pPr>
      <w:r w:rsidRPr="00E97C37">
        <w:rPr>
          <w:color w:val="000000"/>
          <w:sz w:val="28"/>
          <w:szCs w:val="28"/>
          <w:lang w:val="uk-UA"/>
        </w:rPr>
        <w:t xml:space="preserve"> </w:t>
      </w:r>
    </w:p>
    <w:p w14:paraId="6C429657" w14:textId="77777777" w:rsidR="001D21B5" w:rsidRPr="00E97C37" w:rsidRDefault="001D21B5" w:rsidP="001D21B5">
      <w:pPr>
        <w:ind w:firstLine="567"/>
        <w:jc w:val="both"/>
        <w:rPr>
          <w:sz w:val="28"/>
          <w:szCs w:val="28"/>
          <w:lang w:val="uk-UA"/>
        </w:rPr>
      </w:pPr>
      <w:r w:rsidRPr="00E97C37">
        <w:rPr>
          <w:sz w:val="28"/>
          <w:szCs w:val="28"/>
          <w:lang w:val="uk-UA"/>
        </w:rPr>
        <w:t xml:space="preserve">1.1. Раківчицьку загальноосвітню школу І-ІІІ ступенів Коломийської  районної ради Івано-Франківської області перейменовано на Раківчицький ліцей Коломийської </w:t>
      </w:r>
      <w:r>
        <w:rPr>
          <w:sz w:val="28"/>
          <w:szCs w:val="28"/>
          <w:lang w:val="uk-UA"/>
        </w:rPr>
        <w:t>міськ</w:t>
      </w:r>
      <w:r w:rsidRPr="00E97C37">
        <w:rPr>
          <w:sz w:val="28"/>
          <w:szCs w:val="28"/>
          <w:lang w:val="uk-UA"/>
        </w:rPr>
        <w:t xml:space="preserve">ої ради Івано-Франківської області (далі – заклад освіти). Засновником закладу є Коломийська </w:t>
      </w:r>
      <w:r>
        <w:rPr>
          <w:sz w:val="28"/>
          <w:szCs w:val="28"/>
          <w:lang w:val="uk-UA"/>
        </w:rPr>
        <w:t>міська</w:t>
      </w:r>
      <w:r w:rsidRPr="00E97C37">
        <w:rPr>
          <w:sz w:val="28"/>
          <w:szCs w:val="28"/>
          <w:lang w:val="uk-UA"/>
        </w:rPr>
        <w:t xml:space="preserve"> рада Івано-Франківської області (далі -  Засновник).</w:t>
      </w:r>
    </w:p>
    <w:p w14:paraId="518E74B3" w14:textId="77777777" w:rsidR="001D21B5" w:rsidRPr="00E97C37" w:rsidRDefault="001D21B5" w:rsidP="001D21B5">
      <w:pPr>
        <w:ind w:firstLine="567"/>
        <w:jc w:val="both"/>
        <w:rPr>
          <w:sz w:val="28"/>
          <w:szCs w:val="28"/>
          <w:lang w:val="uk-UA"/>
        </w:rPr>
      </w:pPr>
      <w:r w:rsidRPr="00E97C37">
        <w:rPr>
          <w:sz w:val="28"/>
          <w:szCs w:val="28"/>
          <w:lang w:val="uk-UA"/>
        </w:rPr>
        <w:t xml:space="preserve"> 1.2. Повна назва закладу освіти: Раківчицький ліцей Коломийської </w:t>
      </w:r>
      <w:r>
        <w:rPr>
          <w:sz w:val="28"/>
          <w:szCs w:val="28"/>
          <w:lang w:val="uk-UA"/>
        </w:rPr>
        <w:t>міськ</w:t>
      </w:r>
      <w:r w:rsidRPr="00E97C37">
        <w:rPr>
          <w:sz w:val="28"/>
          <w:szCs w:val="28"/>
          <w:lang w:val="uk-UA"/>
        </w:rPr>
        <w:t>ої ради Івано-Франківської області.</w:t>
      </w:r>
    </w:p>
    <w:p w14:paraId="611FE2D9" w14:textId="77777777" w:rsidR="001D21B5" w:rsidRPr="00E97C37" w:rsidRDefault="001D21B5" w:rsidP="001D21B5">
      <w:pPr>
        <w:pStyle w:val="Default"/>
        <w:ind w:firstLine="567"/>
        <w:jc w:val="both"/>
        <w:rPr>
          <w:b/>
          <w:bCs/>
          <w:sz w:val="28"/>
          <w:szCs w:val="28"/>
          <w:lang w:val="uk-UA"/>
        </w:rPr>
      </w:pPr>
      <w:r w:rsidRPr="00E97C37">
        <w:rPr>
          <w:bCs/>
          <w:sz w:val="28"/>
          <w:szCs w:val="28"/>
        </w:rPr>
        <w:t>1.</w:t>
      </w:r>
      <w:r w:rsidRPr="00E97C37">
        <w:rPr>
          <w:bCs/>
          <w:sz w:val="28"/>
          <w:szCs w:val="28"/>
          <w:lang w:val="uk-UA"/>
        </w:rPr>
        <w:t>3</w:t>
      </w:r>
      <w:r w:rsidRPr="00E97C37">
        <w:rPr>
          <w:bCs/>
          <w:sz w:val="28"/>
          <w:szCs w:val="28"/>
        </w:rPr>
        <w:t>.</w:t>
      </w:r>
      <w:r w:rsidRPr="00E97C37">
        <w:rPr>
          <w:b/>
          <w:bCs/>
          <w:sz w:val="28"/>
          <w:szCs w:val="28"/>
        </w:rPr>
        <w:t xml:space="preserve"> </w:t>
      </w:r>
      <w:r w:rsidRPr="00E97C37">
        <w:rPr>
          <w:b/>
          <w:bCs/>
          <w:sz w:val="28"/>
          <w:szCs w:val="28"/>
          <w:lang w:val="uk-UA"/>
        </w:rPr>
        <w:t xml:space="preserve"> </w:t>
      </w:r>
      <w:r w:rsidRPr="00E97C37">
        <w:rPr>
          <w:bCs/>
          <w:sz w:val="28"/>
          <w:szCs w:val="28"/>
        </w:rPr>
        <w:t>Скорочена назва закладу освіти:</w:t>
      </w:r>
      <w:r w:rsidRPr="00E97C37">
        <w:rPr>
          <w:b/>
          <w:bCs/>
          <w:sz w:val="28"/>
          <w:szCs w:val="28"/>
        </w:rPr>
        <w:t xml:space="preserve"> </w:t>
      </w:r>
      <w:r w:rsidRPr="00E97C37">
        <w:rPr>
          <w:sz w:val="28"/>
          <w:szCs w:val="28"/>
          <w:lang w:val="uk-UA"/>
        </w:rPr>
        <w:t xml:space="preserve">Раківчицький ліцей.   </w:t>
      </w:r>
    </w:p>
    <w:p w14:paraId="1F4E8749" w14:textId="77777777" w:rsidR="001D21B5" w:rsidRPr="00E97C37" w:rsidRDefault="001D21B5" w:rsidP="001D21B5">
      <w:pPr>
        <w:pStyle w:val="Default"/>
        <w:ind w:firstLine="567"/>
        <w:jc w:val="both"/>
        <w:rPr>
          <w:bCs/>
          <w:sz w:val="28"/>
          <w:szCs w:val="28"/>
        </w:rPr>
      </w:pPr>
      <w:r w:rsidRPr="00E97C37">
        <w:rPr>
          <w:bCs/>
          <w:sz w:val="28"/>
          <w:szCs w:val="28"/>
        </w:rPr>
        <w:t>1.</w:t>
      </w:r>
      <w:r w:rsidRPr="00E97C37">
        <w:rPr>
          <w:bCs/>
          <w:sz w:val="28"/>
          <w:szCs w:val="28"/>
          <w:lang w:val="uk-UA"/>
        </w:rPr>
        <w:t>4</w:t>
      </w:r>
      <w:r w:rsidRPr="00E97C37">
        <w:rPr>
          <w:bCs/>
          <w:sz w:val="28"/>
          <w:szCs w:val="28"/>
        </w:rPr>
        <w:t>.Юридична адреса закладу:</w:t>
      </w:r>
      <w:r w:rsidRPr="00E97C37">
        <w:rPr>
          <w:b/>
          <w:bCs/>
          <w:sz w:val="28"/>
          <w:szCs w:val="28"/>
        </w:rPr>
        <w:t xml:space="preserve"> </w:t>
      </w:r>
      <w:r w:rsidRPr="00E97C37">
        <w:rPr>
          <w:bCs/>
          <w:sz w:val="28"/>
          <w:szCs w:val="28"/>
          <w:lang w:val="uk-UA"/>
        </w:rPr>
        <w:t>78248, Івано-Франківська обл., Коломийський район, село Раківчик, вулиця Височана, 2., тел. 99247</w:t>
      </w:r>
    </w:p>
    <w:p w14:paraId="22A8B6F1" w14:textId="77777777" w:rsidR="001D21B5" w:rsidRPr="00E97C37" w:rsidRDefault="001D21B5" w:rsidP="001D21B5">
      <w:pPr>
        <w:jc w:val="both"/>
        <w:rPr>
          <w:sz w:val="28"/>
          <w:szCs w:val="28"/>
          <w:lang w:val="uk-UA"/>
        </w:rPr>
      </w:pPr>
      <w:r w:rsidRPr="00E97C37">
        <w:rPr>
          <w:bCs/>
          <w:sz w:val="28"/>
          <w:szCs w:val="28"/>
          <w:lang w:val="en-US"/>
        </w:rPr>
        <w:t xml:space="preserve">e-mail </w:t>
      </w:r>
      <w:hyperlink r:id="rId14" w:history="1">
        <w:r w:rsidRPr="00E97C37">
          <w:rPr>
            <w:rStyle w:val="a9"/>
            <w:bCs/>
            <w:sz w:val="28"/>
            <w:szCs w:val="28"/>
            <w:lang w:val="en-US"/>
          </w:rPr>
          <w:t>rakivchuk@ukr.net</w:t>
        </w:r>
      </w:hyperlink>
      <w:r w:rsidRPr="00E97C37">
        <w:rPr>
          <w:bCs/>
          <w:sz w:val="28"/>
          <w:szCs w:val="28"/>
          <w:lang w:val="uk-UA"/>
        </w:rPr>
        <w:t xml:space="preserve"> </w:t>
      </w:r>
      <w:r w:rsidRPr="00E97C37">
        <w:rPr>
          <w:sz w:val="28"/>
          <w:szCs w:val="28"/>
          <w:lang w:val="uk-UA"/>
        </w:rPr>
        <w:t>ЄДРПОУ 2056</w:t>
      </w:r>
      <w:r w:rsidRPr="00E97C37">
        <w:rPr>
          <w:sz w:val="28"/>
          <w:szCs w:val="28"/>
          <w:lang w:val="en-US"/>
        </w:rPr>
        <w:t>1019</w:t>
      </w:r>
      <w:r w:rsidRPr="00E97C37">
        <w:rPr>
          <w:sz w:val="28"/>
          <w:szCs w:val="28"/>
          <w:lang w:val="uk-UA"/>
        </w:rPr>
        <w:t>.</w:t>
      </w:r>
    </w:p>
    <w:p w14:paraId="3D7EF09A" w14:textId="77777777" w:rsidR="001D21B5" w:rsidRPr="00E97C37" w:rsidRDefault="001D21B5" w:rsidP="001D21B5">
      <w:pPr>
        <w:pStyle w:val="Default"/>
        <w:ind w:firstLine="567"/>
        <w:jc w:val="both"/>
        <w:rPr>
          <w:sz w:val="28"/>
          <w:szCs w:val="28"/>
          <w:lang w:val="uk-UA"/>
        </w:rPr>
      </w:pPr>
      <w:r w:rsidRPr="00E97C37">
        <w:rPr>
          <w:sz w:val="28"/>
          <w:szCs w:val="28"/>
          <w:lang w:val="uk-UA"/>
        </w:rPr>
        <w:t>1.5. Заклад освіти є юридичною особою, має печатку, штамп, ідентифікаційний номер, а також може мати самостійний баланс, рахунки в банківських установах та Держказначействі самостійне ведення бухгалтерського обліку.</w:t>
      </w:r>
    </w:p>
    <w:p w14:paraId="49E10E80" w14:textId="77777777" w:rsidR="001D21B5" w:rsidRPr="00E97C37" w:rsidRDefault="001D21B5" w:rsidP="001D21B5">
      <w:pPr>
        <w:jc w:val="both"/>
        <w:rPr>
          <w:sz w:val="28"/>
          <w:szCs w:val="28"/>
          <w:lang w:val="uk-UA"/>
        </w:rPr>
      </w:pPr>
      <w:r w:rsidRPr="00E97C37">
        <w:rPr>
          <w:sz w:val="28"/>
          <w:szCs w:val="28"/>
          <w:lang w:val="uk-UA"/>
        </w:rPr>
        <w:t xml:space="preserve">        1.6. Заклад освіти є неприбутковою організацією і не має на меті розподіл отриманих доходів (прибутків) для засновника, працівників (крім оплати їхньої праці, нарахування єдиного соціального внеску), членів органів управління та інших, пов’язаних з ними, осіб. </w:t>
      </w:r>
    </w:p>
    <w:p w14:paraId="59F61413" w14:textId="77777777" w:rsidR="001D21B5" w:rsidRPr="00E97C37" w:rsidRDefault="001D21B5" w:rsidP="001D21B5">
      <w:pPr>
        <w:jc w:val="both"/>
        <w:rPr>
          <w:sz w:val="28"/>
          <w:szCs w:val="28"/>
          <w:lang w:val="uk-UA"/>
        </w:rPr>
      </w:pPr>
      <w:r w:rsidRPr="00E97C37">
        <w:rPr>
          <w:sz w:val="28"/>
          <w:szCs w:val="28"/>
          <w:lang w:val="uk-UA"/>
        </w:rPr>
        <w:t xml:space="preserve">        </w:t>
      </w:r>
      <w:r w:rsidRPr="00E97C37">
        <w:rPr>
          <w:sz w:val="28"/>
          <w:szCs w:val="28"/>
        </w:rPr>
        <w:t xml:space="preserve">1.7. </w:t>
      </w:r>
      <w:r w:rsidRPr="00E97C37">
        <w:rPr>
          <w:sz w:val="28"/>
          <w:szCs w:val="28"/>
          <w:lang w:val="uk-UA"/>
        </w:rPr>
        <w:t>Ліцей заснований на комунальній формі власності.</w:t>
      </w:r>
    </w:p>
    <w:p w14:paraId="506CF2FF" w14:textId="77777777" w:rsidR="001D21B5" w:rsidRPr="00E97C37" w:rsidRDefault="001D21B5" w:rsidP="001D21B5">
      <w:pPr>
        <w:jc w:val="both"/>
        <w:rPr>
          <w:sz w:val="28"/>
          <w:szCs w:val="28"/>
          <w:lang w:val="uk-UA"/>
        </w:rPr>
      </w:pPr>
      <w:r w:rsidRPr="00E97C37">
        <w:rPr>
          <w:sz w:val="28"/>
          <w:szCs w:val="28"/>
        </w:rPr>
        <w:t xml:space="preserve"> </w:t>
      </w:r>
      <w:r w:rsidRPr="00E97C37">
        <w:rPr>
          <w:sz w:val="28"/>
          <w:szCs w:val="28"/>
          <w:lang w:val="uk-UA"/>
        </w:rPr>
        <w:t xml:space="preserve">        1.8. </w:t>
      </w:r>
      <w:r w:rsidRPr="00E97C37">
        <w:rPr>
          <w:sz w:val="28"/>
          <w:szCs w:val="28"/>
        </w:rPr>
        <w:t xml:space="preserve">Заклад </w:t>
      </w:r>
      <w:r w:rsidRPr="00E97C37">
        <w:rPr>
          <w:sz w:val="28"/>
          <w:szCs w:val="28"/>
          <w:lang w:val="uk-UA"/>
        </w:rPr>
        <w:t xml:space="preserve">загальної середньої </w:t>
      </w:r>
      <w:r w:rsidRPr="00E97C37">
        <w:rPr>
          <w:sz w:val="28"/>
          <w:szCs w:val="28"/>
        </w:rPr>
        <w:t xml:space="preserve">освіти </w:t>
      </w:r>
      <w:r w:rsidRPr="00E97C37">
        <w:rPr>
          <w:sz w:val="28"/>
          <w:szCs w:val="28"/>
          <w:lang w:val="uk-UA"/>
        </w:rPr>
        <w:t xml:space="preserve">реалізує освітні програми на таких рівнях: початкова освіта, базова середня освіта, повна середня (профільна) освіта. </w:t>
      </w:r>
      <w:r w:rsidRPr="00E97C37">
        <w:rPr>
          <w:sz w:val="28"/>
          <w:szCs w:val="28"/>
        </w:rPr>
        <w:t>Заклад має структурні підрозділи без статусу юридичної особи:</w:t>
      </w:r>
      <w:r w:rsidRPr="00E97C37">
        <w:rPr>
          <w:sz w:val="28"/>
          <w:szCs w:val="28"/>
          <w:lang w:val="uk-UA"/>
        </w:rPr>
        <w:t xml:space="preserve"> </w:t>
      </w:r>
    </w:p>
    <w:p w14:paraId="7EB2EF28" w14:textId="77777777" w:rsidR="001D21B5" w:rsidRPr="00E97C37" w:rsidRDefault="001D21B5" w:rsidP="001D21B5">
      <w:pPr>
        <w:tabs>
          <w:tab w:val="left" w:pos="426"/>
          <w:tab w:val="left" w:pos="1197"/>
        </w:tabs>
        <w:contextualSpacing/>
        <w:jc w:val="both"/>
        <w:rPr>
          <w:sz w:val="28"/>
          <w:szCs w:val="28"/>
        </w:rPr>
      </w:pPr>
      <w:r w:rsidRPr="00E97C37">
        <w:rPr>
          <w:sz w:val="28"/>
          <w:szCs w:val="28"/>
        </w:rPr>
        <w:t xml:space="preserve">- початкова школа;  </w:t>
      </w:r>
    </w:p>
    <w:p w14:paraId="318DDF86" w14:textId="77777777" w:rsidR="001D21B5" w:rsidRPr="00E97C37" w:rsidRDefault="001D21B5" w:rsidP="001D21B5">
      <w:pPr>
        <w:tabs>
          <w:tab w:val="left" w:pos="426"/>
          <w:tab w:val="left" w:pos="1197"/>
        </w:tabs>
        <w:contextualSpacing/>
        <w:jc w:val="both"/>
        <w:rPr>
          <w:sz w:val="28"/>
          <w:szCs w:val="28"/>
          <w:lang w:val="uk-UA"/>
        </w:rPr>
      </w:pPr>
      <w:r w:rsidRPr="00E97C37">
        <w:rPr>
          <w:sz w:val="28"/>
          <w:szCs w:val="28"/>
        </w:rPr>
        <w:t>- гімназія</w:t>
      </w:r>
      <w:r w:rsidRPr="00E97C37">
        <w:rPr>
          <w:sz w:val="28"/>
          <w:szCs w:val="28"/>
          <w:lang w:val="uk-UA"/>
        </w:rPr>
        <w:t xml:space="preserve">.    </w:t>
      </w:r>
    </w:p>
    <w:p w14:paraId="2AC4D340" w14:textId="77777777" w:rsidR="001D21B5" w:rsidRPr="00E97C37" w:rsidRDefault="001D21B5" w:rsidP="001D21B5">
      <w:pPr>
        <w:tabs>
          <w:tab w:val="left" w:pos="426"/>
          <w:tab w:val="left" w:pos="1197"/>
        </w:tabs>
        <w:contextualSpacing/>
        <w:jc w:val="both"/>
        <w:rPr>
          <w:rStyle w:val="FontStyle18"/>
          <w:sz w:val="28"/>
          <w:szCs w:val="28"/>
          <w:lang w:val="uk-UA" w:eastAsia="uk-UA"/>
        </w:rPr>
      </w:pPr>
      <w:r w:rsidRPr="00E97C37">
        <w:rPr>
          <w:sz w:val="28"/>
          <w:szCs w:val="28"/>
          <w:lang w:val="uk-UA"/>
        </w:rPr>
        <w:tab/>
        <w:t>Класи</w:t>
      </w:r>
      <w:r w:rsidRPr="00E97C37">
        <w:rPr>
          <w:rStyle w:val="FontStyle18"/>
          <w:sz w:val="28"/>
          <w:szCs w:val="28"/>
          <w:lang w:val="uk-UA" w:eastAsia="uk-UA"/>
        </w:rPr>
        <w:t xml:space="preserve"> формуються згідно з нормативами їх наповнюваності, встановленими законодавством, з урахуванням наявності приміщень, що відповідають санітарно-гігієнічним вимогам для здійснення освітнього процесу та відповідно до кількості поданих заяв про зарахування до ліцею.</w:t>
      </w:r>
    </w:p>
    <w:p w14:paraId="5BE9013C" w14:textId="77777777" w:rsidR="001D21B5" w:rsidRPr="00E97C37" w:rsidRDefault="001D21B5" w:rsidP="001D21B5">
      <w:pPr>
        <w:tabs>
          <w:tab w:val="left" w:pos="426"/>
          <w:tab w:val="left" w:pos="1197"/>
        </w:tabs>
        <w:contextualSpacing/>
        <w:jc w:val="both"/>
        <w:rPr>
          <w:rStyle w:val="FontStyle18"/>
          <w:sz w:val="28"/>
          <w:szCs w:val="28"/>
        </w:rPr>
      </w:pPr>
      <w:r w:rsidRPr="00E97C37">
        <w:rPr>
          <w:rStyle w:val="FontStyle18"/>
          <w:sz w:val="28"/>
          <w:szCs w:val="28"/>
          <w:lang w:val="uk-UA" w:eastAsia="uk-UA"/>
        </w:rPr>
        <w:tab/>
      </w:r>
      <w:r w:rsidRPr="00E97C37">
        <w:rPr>
          <w:rStyle w:val="FontStyle18"/>
          <w:sz w:val="28"/>
          <w:szCs w:val="28"/>
          <w:lang w:eastAsia="uk-UA"/>
        </w:rPr>
        <w:t>У закладі освіти створюється та функціонує психологічна служба, можуть створюватися та функціонувати методичні об’єднання, перелік яких визначається на початок навчального року наказом керівника закладу освіти.</w:t>
      </w:r>
    </w:p>
    <w:p w14:paraId="14E1437A" w14:textId="77777777" w:rsidR="001D21B5" w:rsidRPr="00E97C37" w:rsidRDefault="001D21B5" w:rsidP="001D21B5">
      <w:pPr>
        <w:tabs>
          <w:tab w:val="left" w:pos="426"/>
        </w:tabs>
        <w:contextualSpacing/>
        <w:jc w:val="both"/>
        <w:rPr>
          <w:sz w:val="28"/>
          <w:szCs w:val="28"/>
        </w:rPr>
      </w:pPr>
      <w:r w:rsidRPr="00E97C37">
        <w:rPr>
          <w:sz w:val="28"/>
          <w:szCs w:val="28"/>
        </w:rPr>
        <w:t>1.9.Ліцей є закладом загальної середньої освіти, що забезпечує здобуття повного, базового рівня середньої освіти та  провадить освітню діяльність відповідно до ліцензії (ліцензій).</w:t>
      </w:r>
    </w:p>
    <w:p w14:paraId="20E64948" w14:textId="77777777" w:rsidR="001D21B5" w:rsidRPr="00E97C37" w:rsidRDefault="001D21B5" w:rsidP="001D21B5">
      <w:pPr>
        <w:contextualSpacing/>
        <w:jc w:val="both"/>
        <w:rPr>
          <w:sz w:val="28"/>
          <w:szCs w:val="28"/>
        </w:rPr>
      </w:pPr>
      <w:r w:rsidRPr="00E97C37">
        <w:rPr>
          <w:sz w:val="28"/>
          <w:szCs w:val="28"/>
        </w:rPr>
        <w:t>1.10.Заклад освіти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14:paraId="3D961E35" w14:textId="77777777" w:rsidR="001D21B5" w:rsidRPr="00E97C37" w:rsidRDefault="001D21B5" w:rsidP="001D21B5">
      <w:pPr>
        <w:contextualSpacing/>
        <w:jc w:val="both"/>
        <w:rPr>
          <w:sz w:val="28"/>
          <w:szCs w:val="28"/>
        </w:rPr>
      </w:pPr>
      <w:r w:rsidRPr="00E97C37">
        <w:rPr>
          <w:sz w:val="28"/>
          <w:szCs w:val="28"/>
        </w:rPr>
        <w:t>1.11.Заклад освіти може організовувати такі форми здобуття освіти як екстернат та педагогічний патронаж.</w:t>
      </w:r>
    </w:p>
    <w:p w14:paraId="4311A2EE" w14:textId="77777777" w:rsidR="001D21B5" w:rsidRPr="00E97C37" w:rsidRDefault="001D21B5" w:rsidP="001D21B5">
      <w:pPr>
        <w:contextualSpacing/>
        <w:jc w:val="both"/>
        <w:rPr>
          <w:sz w:val="28"/>
          <w:szCs w:val="28"/>
        </w:rPr>
      </w:pPr>
      <w:r w:rsidRPr="00E97C37">
        <w:rPr>
          <w:sz w:val="28"/>
          <w:szCs w:val="28"/>
        </w:rPr>
        <w:t xml:space="preserve">1.12.Заклад освіти для здійснення статутної діяльності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w:t>
      </w:r>
      <w:r w:rsidRPr="00E97C37">
        <w:rPr>
          <w:sz w:val="28"/>
          <w:szCs w:val="28"/>
        </w:rPr>
        <w:lastRenderedPageBreak/>
        <w:t>учасників якого зберігає статус юридичної особи.</w:t>
      </w:r>
    </w:p>
    <w:p w14:paraId="16A46FD6" w14:textId="77777777" w:rsidR="001D21B5" w:rsidRPr="00E97C37" w:rsidRDefault="001D21B5" w:rsidP="001D21B5">
      <w:pPr>
        <w:contextualSpacing/>
        <w:jc w:val="both"/>
        <w:rPr>
          <w:sz w:val="28"/>
          <w:szCs w:val="28"/>
        </w:rPr>
      </w:pPr>
      <w:r w:rsidRPr="00E97C37">
        <w:rPr>
          <w:color w:val="000000"/>
          <w:sz w:val="28"/>
          <w:szCs w:val="28"/>
          <w:shd w:val="clear" w:color="auto" w:fill="FFFFFF"/>
        </w:rPr>
        <w:t>1.13.Заклад загальної середньої освіти може входити до складу освітнього округу.</w:t>
      </w:r>
    </w:p>
    <w:p w14:paraId="3D632362" w14:textId="77777777" w:rsidR="001D21B5" w:rsidRPr="00E97C37" w:rsidRDefault="001D21B5" w:rsidP="001D21B5">
      <w:pPr>
        <w:contextualSpacing/>
        <w:jc w:val="both"/>
        <w:rPr>
          <w:sz w:val="28"/>
          <w:szCs w:val="28"/>
        </w:rPr>
      </w:pPr>
      <w:r w:rsidRPr="00E97C37">
        <w:rPr>
          <w:sz w:val="28"/>
          <w:szCs w:val="28"/>
        </w:rPr>
        <w:t>1.14.Зміни до Статуту розробляються керівником закладу освіти та затверджуються рішенням Засновника.</w:t>
      </w:r>
    </w:p>
    <w:p w14:paraId="1F513AC0" w14:textId="77777777" w:rsidR="001D21B5" w:rsidRPr="00E97C37" w:rsidRDefault="001D21B5" w:rsidP="001D21B5">
      <w:pPr>
        <w:tabs>
          <w:tab w:val="left" w:pos="1146"/>
        </w:tabs>
        <w:ind w:right="108"/>
        <w:jc w:val="both"/>
        <w:rPr>
          <w:sz w:val="28"/>
          <w:szCs w:val="28"/>
        </w:rPr>
      </w:pPr>
      <w:r w:rsidRPr="00E97C37">
        <w:rPr>
          <w:sz w:val="28"/>
          <w:szCs w:val="28"/>
        </w:rPr>
        <w:t xml:space="preserve">1.15.Головною метою закладу є </w:t>
      </w:r>
      <w:r w:rsidRPr="00E97C37">
        <w:rPr>
          <w:color w:val="000000"/>
          <w:sz w:val="28"/>
          <w:szCs w:val="28"/>
          <w:shd w:val="clear" w:color="auto" w:fill="FFFFFF"/>
        </w:rPr>
        <w:t>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14:paraId="0A478A8E"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r w:rsidRPr="00E97C37">
        <w:rPr>
          <w:sz w:val="28"/>
          <w:szCs w:val="28"/>
          <w:lang w:eastAsia="ru-RU"/>
        </w:rPr>
        <w:t xml:space="preserve">1.16.Головними завданнями закладу є </w:t>
      </w:r>
      <w:r w:rsidRPr="00E97C37">
        <w:rPr>
          <w:color w:val="000000"/>
          <w:sz w:val="28"/>
          <w:szCs w:val="28"/>
        </w:rPr>
        <w:t>формування ключових компетентностей, необхідних кожній сучасній людині для успішної життєдіяльності:</w:t>
      </w:r>
    </w:p>
    <w:p w14:paraId="759B22E7"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1" w:name="n189"/>
      <w:bookmarkEnd w:id="211"/>
      <w:r w:rsidRPr="00E97C37">
        <w:rPr>
          <w:color w:val="000000"/>
          <w:sz w:val="28"/>
          <w:szCs w:val="28"/>
        </w:rPr>
        <w:t>- вільне володіння державною мовою;</w:t>
      </w:r>
    </w:p>
    <w:p w14:paraId="5B96F665"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2" w:name="n190"/>
      <w:bookmarkEnd w:id="212"/>
      <w:r w:rsidRPr="00E97C37">
        <w:rPr>
          <w:color w:val="000000"/>
          <w:sz w:val="28"/>
          <w:szCs w:val="28"/>
        </w:rPr>
        <w:t>- здатність спілкуватися рідною (у разі відмінності від державної) та іноземними мовами;</w:t>
      </w:r>
    </w:p>
    <w:p w14:paraId="497771E8"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3" w:name="n191"/>
      <w:bookmarkEnd w:id="213"/>
      <w:r w:rsidRPr="00E97C37">
        <w:rPr>
          <w:color w:val="000000"/>
          <w:sz w:val="28"/>
          <w:szCs w:val="28"/>
        </w:rPr>
        <w:t>- математична компетентність;</w:t>
      </w:r>
    </w:p>
    <w:p w14:paraId="0659BCBB"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4" w:name="n192"/>
      <w:bookmarkEnd w:id="214"/>
      <w:r w:rsidRPr="00E97C37">
        <w:rPr>
          <w:color w:val="000000"/>
          <w:sz w:val="28"/>
          <w:szCs w:val="28"/>
        </w:rPr>
        <w:t>- компетентності у галузі природничих наук, техніки і технологій;</w:t>
      </w:r>
    </w:p>
    <w:p w14:paraId="3BAA178B"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5" w:name="n193"/>
      <w:bookmarkEnd w:id="215"/>
      <w:r w:rsidRPr="00E97C37">
        <w:rPr>
          <w:color w:val="000000"/>
          <w:sz w:val="28"/>
          <w:szCs w:val="28"/>
        </w:rPr>
        <w:t>- інноваційність;</w:t>
      </w:r>
    </w:p>
    <w:p w14:paraId="0755FF86"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6" w:name="n194"/>
      <w:bookmarkEnd w:id="216"/>
      <w:r w:rsidRPr="00E97C37">
        <w:rPr>
          <w:color w:val="000000"/>
          <w:sz w:val="28"/>
          <w:szCs w:val="28"/>
        </w:rPr>
        <w:t>- екологічна компетентність;</w:t>
      </w:r>
    </w:p>
    <w:p w14:paraId="09386ADC"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7" w:name="n195"/>
      <w:bookmarkEnd w:id="217"/>
      <w:r w:rsidRPr="00E97C37">
        <w:rPr>
          <w:color w:val="000000"/>
          <w:sz w:val="28"/>
          <w:szCs w:val="28"/>
        </w:rPr>
        <w:t>- інформаційно-комунікаційна компетентність;</w:t>
      </w:r>
    </w:p>
    <w:p w14:paraId="54682FB8"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8" w:name="n196"/>
      <w:bookmarkEnd w:id="218"/>
      <w:r w:rsidRPr="00E97C37">
        <w:rPr>
          <w:color w:val="000000"/>
          <w:sz w:val="28"/>
          <w:szCs w:val="28"/>
        </w:rPr>
        <w:t>- навчання впродовж життя;</w:t>
      </w:r>
    </w:p>
    <w:p w14:paraId="3BFB8FB8"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19" w:name="n197"/>
      <w:bookmarkEnd w:id="219"/>
      <w:r w:rsidRPr="00E97C37">
        <w:rPr>
          <w:color w:val="000000"/>
          <w:sz w:val="28"/>
          <w:szCs w:val="28"/>
        </w:rPr>
        <w:t>- громадянські та соціальні компетентності, пов’язані з ідеями демократії, справедливості, рівності, прав людини, добробуту та здорового способу життя, з усвідомленням рівних прав і можливостей;</w:t>
      </w:r>
    </w:p>
    <w:p w14:paraId="3CC55292"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20" w:name="n198"/>
      <w:bookmarkEnd w:id="220"/>
      <w:r w:rsidRPr="00E97C37">
        <w:rPr>
          <w:color w:val="000000"/>
          <w:sz w:val="28"/>
          <w:szCs w:val="28"/>
        </w:rPr>
        <w:t>- культурна компетентність;</w:t>
      </w:r>
    </w:p>
    <w:p w14:paraId="78FD84E0"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21" w:name="n199"/>
      <w:bookmarkEnd w:id="221"/>
      <w:r w:rsidRPr="00E97C37">
        <w:rPr>
          <w:color w:val="000000"/>
          <w:sz w:val="28"/>
          <w:szCs w:val="28"/>
        </w:rPr>
        <w:t>- підприємливість та фінансова грамотність;</w:t>
      </w:r>
    </w:p>
    <w:p w14:paraId="30DF7D69"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22" w:name="n200"/>
      <w:bookmarkEnd w:id="222"/>
      <w:r w:rsidRPr="00E97C37">
        <w:rPr>
          <w:color w:val="000000"/>
          <w:sz w:val="28"/>
          <w:szCs w:val="28"/>
        </w:rPr>
        <w:t>- інші компетентності, передбачені стандартом освіти.</w:t>
      </w:r>
    </w:p>
    <w:p w14:paraId="08DAFEB0"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bookmarkStart w:id="223" w:name="n201"/>
      <w:bookmarkEnd w:id="223"/>
      <w:r w:rsidRPr="00E97C37">
        <w:rPr>
          <w:color w:val="000000"/>
          <w:sz w:val="28"/>
          <w:szCs w:val="28"/>
        </w:rPr>
        <w:t xml:space="preserve"> </w:t>
      </w:r>
      <w:r w:rsidRPr="00E97C37">
        <w:rPr>
          <w:color w:val="000000"/>
          <w:sz w:val="28"/>
          <w:szCs w:val="28"/>
        </w:rPr>
        <w:tab/>
        <w:t>Спільними для всіх компетентностей є такі вміння: читання з розумінням, уміння висловлювати власну думку усно і письмово, критичне та системне мислення, здатність логічно обґрунтовувати позицію, творчість, ініціативність, вміння конструктивно керувати емоціями, оцінювати ризики, приймати рішення, розв’язувати проблеми, здатність співпрацювати з іншими людьми.</w:t>
      </w:r>
    </w:p>
    <w:p w14:paraId="54695BBC" w14:textId="77777777" w:rsidR="001D21B5" w:rsidRPr="00E97C37" w:rsidRDefault="001D21B5" w:rsidP="001D21B5">
      <w:pPr>
        <w:pStyle w:val="rvps2"/>
        <w:shd w:val="clear" w:color="auto" w:fill="FFFFFF"/>
        <w:spacing w:before="0" w:beforeAutospacing="0" w:after="0" w:afterAutospacing="0"/>
        <w:jc w:val="both"/>
        <w:rPr>
          <w:color w:val="000000"/>
          <w:sz w:val="28"/>
          <w:szCs w:val="28"/>
        </w:rPr>
      </w:pPr>
      <w:r w:rsidRPr="00E97C37">
        <w:rPr>
          <w:sz w:val="28"/>
          <w:szCs w:val="28"/>
          <w:lang w:eastAsia="ru-RU"/>
        </w:rPr>
        <w:t>1.17.  Заклад:</w:t>
      </w:r>
    </w:p>
    <w:p w14:paraId="68F1252B" w14:textId="77777777" w:rsidR="001D21B5" w:rsidRPr="00E97C37" w:rsidRDefault="001D21B5" w:rsidP="001D21B5">
      <w:pPr>
        <w:jc w:val="both"/>
        <w:rPr>
          <w:sz w:val="28"/>
          <w:szCs w:val="28"/>
        </w:rPr>
      </w:pPr>
      <w:r w:rsidRPr="00E97C37">
        <w:rPr>
          <w:sz w:val="28"/>
          <w:szCs w:val="28"/>
        </w:rPr>
        <w:t>-  реалізує положення Конституції України, Законів України «Про освіту», «Про загальну середню освіту», інших нормативно-правових актів у галузі освіти;</w:t>
      </w:r>
    </w:p>
    <w:p w14:paraId="062BD5B7" w14:textId="77777777" w:rsidR="001D21B5" w:rsidRPr="00E97C37" w:rsidRDefault="001D21B5" w:rsidP="001D21B5">
      <w:pPr>
        <w:jc w:val="both"/>
        <w:rPr>
          <w:sz w:val="28"/>
          <w:szCs w:val="28"/>
        </w:rPr>
      </w:pPr>
      <w:r w:rsidRPr="00E97C37">
        <w:rPr>
          <w:sz w:val="28"/>
          <w:szCs w:val="28"/>
        </w:rPr>
        <w:t>- задовольняє потреби громадян відповідної території в здобутті повної загальної середньої освіти;</w:t>
      </w:r>
    </w:p>
    <w:p w14:paraId="5AB280F4" w14:textId="77777777" w:rsidR="001D21B5" w:rsidRPr="00E97C37" w:rsidRDefault="001D21B5" w:rsidP="001D21B5">
      <w:pPr>
        <w:jc w:val="both"/>
        <w:rPr>
          <w:sz w:val="28"/>
          <w:szCs w:val="28"/>
        </w:rPr>
      </w:pPr>
      <w:r w:rsidRPr="00E97C37">
        <w:rPr>
          <w:sz w:val="28"/>
          <w:szCs w:val="28"/>
        </w:rPr>
        <w:t>-  забезпечує єдність навчання і виховання;</w:t>
      </w:r>
    </w:p>
    <w:p w14:paraId="0D0A08AE" w14:textId="77777777" w:rsidR="001D21B5" w:rsidRPr="00E97C37" w:rsidRDefault="001D21B5" w:rsidP="001D21B5">
      <w:pPr>
        <w:jc w:val="both"/>
        <w:rPr>
          <w:sz w:val="28"/>
          <w:szCs w:val="28"/>
        </w:rPr>
      </w:pPr>
      <w:r w:rsidRPr="00E97C37">
        <w:rPr>
          <w:sz w:val="28"/>
          <w:szCs w:val="28"/>
        </w:rPr>
        <w:t>-  формує освітню (освітні) програму (програми);</w:t>
      </w:r>
    </w:p>
    <w:p w14:paraId="54FBAE3C" w14:textId="77777777" w:rsidR="001D21B5" w:rsidRPr="00E97C37" w:rsidRDefault="001D21B5" w:rsidP="001D21B5">
      <w:pPr>
        <w:jc w:val="both"/>
        <w:rPr>
          <w:sz w:val="28"/>
          <w:szCs w:val="28"/>
        </w:rPr>
      </w:pPr>
      <w:r w:rsidRPr="00E97C37">
        <w:rPr>
          <w:sz w:val="28"/>
          <w:szCs w:val="28"/>
        </w:rPr>
        <w:t>-  створює науково-методичну і матеріально-технічну бази для організації та здійснення освітнього процесу;</w:t>
      </w:r>
    </w:p>
    <w:p w14:paraId="56582862" w14:textId="77777777" w:rsidR="001D21B5" w:rsidRPr="00E97C37" w:rsidRDefault="001D21B5" w:rsidP="001D21B5">
      <w:pPr>
        <w:jc w:val="both"/>
        <w:rPr>
          <w:sz w:val="28"/>
          <w:szCs w:val="28"/>
        </w:rPr>
      </w:pPr>
      <w:r w:rsidRPr="00E97C37">
        <w:rPr>
          <w:sz w:val="28"/>
          <w:szCs w:val="28"/>
        </w:rPr>
        <w:t>- забезпечує відповідність рівня загальної середньої освіти Державним стандартам загальної середньої освіти;</w:t>
      </w:r>
    </w:p>
    <w:p w14:paraId="0F1229B8" w14:textId="77777777" w:rsidR="001D21B5" w:rsidRPr="00E97C37" w:rsidRDefault="001D21B5" w:rsidP="001D21B5">
      <w:pPr>
        <w:jc w:val="both"/>
        <w:rPr>
          <w:sz w:val="28"/>
          <w:szCs w:val="28"/>
        </w:rPr>
      </w:pPr>
      <w:r w:rsidRPr="00E97C37">
        <w:rPr>
          <w:sz w:val="28"/>
          <w:szCs w:val="28"/>
        </w:rPr>
        <w:t>-  охороняє життя і здоров'я учнів, педагогічних та інших працівників;</w:t>
      </w:r>
    </w:p>
    <w:p w14:paraId="46D743D2" w14:textId="77777777" w:rsidR="001D21B5" w:rsidRPr="00E97C37" w:rsidRDefault="001D21B5" w:rsidP="001D21B5">
      <w:pPr>
        <w:jc w:val="both"/>
        <w:rPr>
          <w:sz w:val="28"/>
          <w:szCs w:val="28"/>
        </w:rPr>
      </w:pPr>
      <w:r w:rsidRPr="00E97C37">
        <w:rPr>
          <w:sz w:val="28"/>
          <w:szCs w:val="28"/>
        </w:rPr>
        <w:t>-  формує в учнів засади здорового способу життя, гігієнічні навички;</w:t>
      </w:r>
    </w:p>
    <w:p w14:paraId="4B51B02C" w14:textId="77777777" w:rsidR="001D21B5" w:rsidRPr="00E97C37" w:rsidRDefault="001D21B5" w:rsidP="001D21B5">
      <w:pPr>
        <w:jc w:val="both"/>
        <w:rPr>
          <w:sz w:val="28"/>
          <w:szCs w:val="28"/>
        </w:rPr>
      </w:pPr>
      <w:r w:rsidRPr="00E97C37">
        <w:rPr>
          <w:sz w:val="28"/>
          <w:szCs w:val="28"/>
        </w:rPr>
        <w:t>-  забезпечує добір і розстановку кадрів;</w:t>
      </w:r>
    </w:p>
    <w:p w14:paraId="17E05C82" w14:textId="77777777" w:rsidR="001D21B5" w:rsidRPr="00E97C37" w:rsidRDefault="001D21B5" w:rsidP="001D21B5">
      <w:pPr>
        <w:jc w:val="both"/>
        <w:rPr>
          <w:sz w:val="28"/>
          <w:szCs w:val="28"/>
        </w:rPr>
      </w:pPr>
      <w:r w:rsidRPr="00E97C37">
        <w:rPr>
          <w:sz w:val="28"/>
          <w:szCs w:val="28"/>
        </w:rPr>
        <w:lastRenderedPageBreak/>
        <w:t>-  планує власну діяльність та формує власну стратегію розвитку;</w:t>
      </w:r>
    </w:p>
    <w:p w14:paraId="15499682" w14:textId="77777777" w:rsidR="001D21B5" w:rsidRPr="00E97C37" w:rsidRDefault="001D21B5" w:rsidP="001D21B5">
      <w:pPr>
        <w:jc w:val="both"/>
        <w:rPr>
          <w:sz w:val="28"/>
          <w:szCs w:val="28"/>
        </w:rPr>
      </w:pPr>
      <w:r w:rsidRPr="00E97C37">
        <w:rPr>
          <w:sz w:val="28"/>
          <w:szCs w:val="28"/>
        </w:rPr>
        <w:t>-  встановлює відповідно до законодавства України прямі зв'язки з навчальними закладами зарубіжних країн, міжнародними організаціями тощо;</w:t>
      </w:r>
    </w:p>
    <w:p w14:paraId="431FC44E" w14:textId="77777777" w:rsidR="001D21B5" w:rsidRPr="00E97C37" w:rsidRDefault="001D21B5" w:rsidP="001D21B5">
      <w:pPr>
        <w:jc w:val="both"/>
        <w:rPr>
          <w:sz w:val="28"/>
          <w:szCs w:val="28"/>
        </w:rPr>
      </w:pPr>
      <w:r w:rsidRPr="00E97C37">
        <w:rPr>
          <w:sz w:val="28"/>
          <w:szCs w:val="28"/>
        </w:rPr>
        <w:t>-  додержується фінансової дисципліни, зберігає матеріально-технічну базу;</w:t>
      </w:r>
    </w:p>
    <w:p w14:paraId="34BABE53" w14:textId="77777777" w:rsidR="001D21B5" w:rsidRPr="00E97C37" w:rsidRDefault="001D21B5" w:rsidP="001D21B5">
      <w:pPr>
        <w:jc w:val="both"/>
        <w:rPr>
          <w:sz w:val="28"/>
          <w:szCs w:val="28"/>
        </w:rPr>
      </w:pPr>
      <w:r w:rsidRPr="00E97C37">
        <w:rPr>
          <w:sz w:val="28"/>
          <w:szCs w:val="28"/>
        </w:rPr>
        <w:t>-  видає документи про освіту встановленого зразка;</w:t>
      </w:r>
    </w:p>
    <w:p w14:paraId="7B2455C2" w14:textId="77777777" w:rsidR="001D21B5" w:rsidRPr="00E97C37" w:rsidRDefault="001D21B5" w:rsidP="001D21B5">
      <w:pPr>
        <w:jc w:val="both"/>
        <w:rPr>
          <w:sz w:val="28"/>
          <w:szCs w:val="28"/>
        </w:rPr>
      </w:pPr>
      <w:r w:rsidRPr="00E97C37">
        <w:rPr>
          <w:sz w:val="28"/>
          <w:szCs w:val="28"/>
        </w:rPr>
        <w:t>-  здійснює інші повноваження відповідно до власного Статуту.</w:t>
      </w:r>
    </w:p>
    <w:p w14:paraId="3BFAEAFD" w14:textId="77777777" w:rsidR="001D21B5" w:rsidRPr="00E97C37" w:rsidRDefault="001D21B5" w:rsidP="001D21B5">
      <w:pPr>
        <w:jc w:val="both"/>
        <w:rPr>
          <w:sz w:val="28"/>
          <w:szCs w:val="28"/>
          <w:lang w:eastAsia="uk-UA"/>
        </w:rPr>
      </w:pPr>
      <w:r w:rsidRPr="00E97C37">
        <w:rPr>
          <w:sz w:val="28"/>
          <w:szCs w:val="28"/>
          <w:lang w:eastAsia="uk-UA"/>
        </w:rPr>
        <w:t>1.18.  Принципами освітньої діяльності закладу є:</w:t>
      </w:r>
    </w:p>
    <w:p w14:paraId="2415BAF6" w14:textId="77777777" w:rsidR="001D21B5" w:rsidRPr="00E97C37" w:rsidRDefault="001D21B5" w:rsidP="001D21B5">
      <w:pPr>
        <w:jc w:val="both"/>
        <w:rPr>
          <w:sz w:val="28"/>
          <w:szCs w:val="28"/>
          <w:lang w:eastAsia="uk-UA"/>
        </w:rPr>
      </w:pPr>
      <w:r w:rsidRPr="00E97C37">
        <w:rPr>
          <w:sz w:val="28"/>
          <w:szCs w:val="28"/>
          <w:lang w:eastAsia="uk-UA"/>
        </w:rPr>
        <w:t>-  людиноцентризм;</w:t>
      </w:r>
    </w:p>
    <w:p w14:paraId="70B23B0B" w14:textId="77777777" w:rsidR="001D21B5" w:rsidRPr="00E97C37" w:rsidRDefault="001D21B5" w:rsidP="001D21B5">
      <w:pPr>
        <w:jc w:val="both"/>
        <w:rPr>
          <w:sz w:val="28"/>
          <w:szCs w:val="28"/>
          <w:lang w:eastAsia="uk-UA"/>
        </w:rPr>
      </w:pPr>
      <w:r w:rsidRPr="00E97C37">
        <w:rPr>
          <w:sz w:val="28"/>
          <w:szCs w:val="28"/>
          <w:lang w:eastAsia="uk-UA"/>
        </w:rPr>
        <w:t>-  верховенство права;</w:t>
      </w:r>
    </w:p>
    <w:p w14:paraId="0090005F" w14:textId="77777777" w:rsidR="001D21B5" w:rsidRPr="00E97C37" w:rsidRDefault="001D21B5" w:rsidP="001D21B5">
      <w:pPr>
        <w:jc w:val="both"/>
        <w:rPr>
          <w:sz w:val="28"/>
          <w:szCs w:val="28"/>
          <w:lang w:eastAsia="uk-UA"/>
        </w:rPr>
      </w:pPr>
      <w:r w:rsidRPr="00E97C37">
        <w:rPr>
          <w:sz w:val="28"/>
          <w:szCs w:val="28"/>
          <w:lang w:eastAsia="uk-UA"/>
        </w:rPr>
        <w:t>-  забезпечення якості освіти та якості освітньої діяльності;</w:t>
      </w:r>
    </w:p>
    <w:p w14:paraId="2F6AFB3A" w14:textId="77777777" w:rsidR="001D21B5" w:rsidRPr="00E97C37" w:rsidRDefault="001D21B5" w:rsidP="001D21B5">
      <w:pPr>
        <w:jc w:val="both"/>
        <w:rPr>
          <w:sz w:val="28"/>
          <w:szCs w:val="28"/>
          <w:lang w:eastAsia="uk-UA"/>
        </w:rPr>
      </w:pPr>
      <w:r w:rsidRPr="00E97C37">
        <w:rPr>
          <w:sz w:val="28"/>
          <w:szCs w:val="28"/>
          <w:lang w:eastAsia="uk-UA"/>
        </w:rPr>
        <w:t>- забезпечення рівного доступу до освіти без дискримінації за будь-якими ознаками, у тому числі за ознакою інвалідності;</w:t>
      </w:r>
    </w:p>
    <w:p w14:paraId="3634BB2F" w14:textId="77777777" w:rsidR="001D21B5" w:rsidRPr="00E97C37" w:rsidRDefault="001D21B5" w:rsidP="001D21B5">
      <w:pPr>
        <w:jc w:val="both"/>
        <w:rPr>
          <w:sz w:val="28"/>
          <w:szCs w:val="28"/>
          <w:lang w:eastAsia="uk-UA"/>
        </w:rPr>
      </w:pPr>
      <w:r w:rsidRPr="00E97C37">
        <w:rPr>
          <w:sz w:val="28"/>
          <w:szCs w:val="28"/>
          <w:lang w:eastAsia="uk-UA"/>
        </w:rPr>
        <w:t>-  розвиток інклюзивного освітнього середовища з врахуванням доступності і наближеності до місця проживання осіб з особливими освітніми потребами;</w:t>
      </w:r>
    </w:p>
    <w:p w14:paraId="1FFDDA9F" w14:textId="77777777" w:rsidR="001D21B5" w:rsidRPr="00E97C37" w:rsidRDefault="001D21B5" w:rsidP="001D21B5">
      <w:pPr>
        <w:jc w:val="both"/>
        <w:rPr>
          <w:sz w:val="28"/>
          <w:szCs w:val="28"/>
          <w:lang w:eastAsia="uk-UA"/>
        </w:rPr>
      </w:pPr>
      <w:r w:rsidRPr="00E97C37">
        <w:rPr>
          <w:sz w:val="28"/>
          <w:szCs w:val="28"/>
          <w:lang w:eastAsia="uk-UA"/>
        </w:rPr>
        <w:t>-  забезпечення універсального дизайну та розумного пристосування;</w:t>
      </w:r>
    </w:p>
    <w:p w14:paraId="68B8CE24" w14:textId="77777777" w:rsidR="001D21B5" w:rsidRPr="00E97C37" w:rsidRDefault="001D21B5" w:rsidP="001D21B5">
      <w:pPr>
        <w:jc w:val="both"/>
        <w:rPr>
          <w:sz w:val="28"/>
          <w:szCs w:val="28"/>
          <w:lang w:eastAsia="uk-UA"/>
        </w:rPr>
      </w:pPr>
      <w:r w:rsidRPr="00E97C37">
        <w:rPr>
          <w:sz w:val="28"/>
          <w:szCs w:val="28"/>
          <w:lang w:eastAsia="uk-UA"/>
        </w:rPr>
        <w:t>-  науковий характер освіти;</w:t>
      </w:r>
    </w:p>
    <w:p w14:paraId="14C926C1" w14:textId="77777777" w:rsidR="001D21B5" w:rsidRPr="00E97C37" w:rsidRDefault="001D21B5" w:rsidP="001D21B5">
      <w:pPr>
        <w:jc w:val="both"/>
        <w:rPr>
          <w:sz w:val="28"/>
          <w:szCs w:val="28"/>
          <w:lang w:eastAsia="uk-UA"/>
        </w:rPr>
      </w:pPr>
      <w:r w:rsidRPr="00E97C37">
        <w:rPr>
          <w:sz w:val="28"/>
          <w:szCs w:val="28"/>
          <w:lang w:eastAsia="uk-UA"/>
        </w:rPr>
        <w:t>-  різноманітність освіти;</w:t>
      </w:r>
    </w:p>
    <w:p w14:paraId="03E06E44" w14:textId="77777777" w:rsidR="001D21B5" w:rsidRPr="00E97C37" w:rsidRDefault="001D21B5" w:rsidP="001D21B5">
      <w:pPr>
        <w:jc w:val="both"/>
        <w:rPr>
          <w:sz w:val="28"/>
          <w:szCs w:val="28"/>
          <w:lang w:eastAsia="uk-UA"/>
        </w:rPr>
      </w:pPr>
      <w:r w:rsidRPr="00E97C37">
        <w:rPr>
          <w:sz w:val="28"/>
          <w:szCs w:val="28"/>
          <w:lang w:eastAsia="uk-UA"/>
        </w:rPr>
        <w:t>-  цілісність і наступність системи освіти;</w:t>
      </w:r>
    </w:p>
    <w:p w14:paraId="53F2EA5D" w14:textId="77777777" w:rsidR="001D21B5" w:rsidRPr="00E97C37" w:rsidRDefault="001D21B5" w:rsidP="001D21B5">
      <w:pPr>
        <w:jc w:val="both"/>
        <w:rPr>
          <w:sz w:val="28"/>
          <w:szCs w:val="28"/>
          <w:lang w:eastAsia="uk-UA"/>
        </w:rPr>
      </w:pPr>
      <w:r w:rsidRPr="00E97C37">
        <w:rPr>
          <w:sz w:val="28"/>
          <w:szCs w:val="28"/>
          <w:lang w:eastAsia="uk-UA"/>
        </w:rPr>
        <w:t>-  прозорість і публічність прийняття та виконання управлінських рішень;</w:t>
      </w:r>
    </w:p>
    <w:p w14:paraId="2915CC73" w14:textId="77777777" w:rsidR="001D21B5" w:rsidRPr="00E97C37" w:rsidRDefault="001D21B5" w:rsidP="001D21B5">
      <w:pPr>
        <w:jc w:val="both"/>
        <w:rPr>
          <w:sz w:val="28"/>
          <w:szCs w:val="28"/>
          <w:lang w:eastAsia="uk-UA"/>
        </w:rPr>
      </w:pPr>
      <w:r w:rsidRPr="00E97C37">
        <w:rPr>
          <w:sz w:val="28"/>
          <w:szCs w:val="28"/>
          <w:lang w:eastAsia="uk-UA"/>
        </w:rPr>
        <w:t>-  відповідальність і підзвітність перед суспільством;</w:t>
      </w:r>
    </w:p>
    <w:p w14:paraId="44512960" w14:textId="77777777" w:rsidR="001D21B5" w:rsidRPr="00E97C37" w:rsidRDefault="001D21B5" w:rsidP="001D21B5">
      <w:pPr>
        <w:jc w:val="both"/>
        <w:rPr>
          <w:sz w:val="28"/>
          <w:szCs w:val="28"/>
          <w:lang w:eastAsia="uk-UA"/>
        </w:rPr>
      </w:pPr>
      <w:r w:rsidRPr="00E97C37">
        <w:rPr>
          <w:sz w:val="28"/>
          <w:szCs w:val="28"/>
          <w:lang w:eastAsia="uk-UA"/>
        </w:rPr>
        <w:t>-  інтеграція з ринком праці;</w:t>
      </w:r>
    </w:p>
    <w:p w14:paraId="78AD1A4B" w14:textId="77777777" w:rsidR="001D21B5" w:rsidRPr="00E97C37" w:rsidRDefault="001D21B5" w:rsidP="001D21B5">
      <w:pPr>
        <w:jc w:val="both"/>
        <w:rPr>
          <w:sz w:val="28"/>
          <w:szCs w:val="28"/>
          <w:lang w:eastAsia="uk-UA"/>
        </w:rPr>
      </w:pPr>
      <w:r w:rsidRPr="00E97C37">
        <w:rPr>
          <w:sz w:val="28"/>
          <w:szCs w:val="28"/>
          <w:lang w:eastAsia="uk-UA"/>
        </w:rPr>
        <w:t>- нерозривний зв’язок із світовою та національною історією, культурою, національними традиціями;</w:t>
      </w:r>
    </w:p>
    <w:p w14:paraId="23D6A7F5" w14:textId="77777777" w:rsidR="001D21B5" w:rsidRPr="00E97C37" w:rsidRDefault="001D21B5" w:rsidP="001D21B5">
      <w:pPr>
        <w:jc w:val="both"/>
        <w:rPr>
          <w:sz w:val="28"/>
          <w:szCs w:val="28"/>
          <w:lang w:eastAsia="uk-UA"/>
        </w:rPr>
      </w:pPr>
      <w:r w:rsidRPr="00E97C37">
        <w:rPr>
          <w:sz w:val="28"/>
          <w:szCs w:val="28"/>
          <w:lang w:eastAsia="uk-UA"/>
        </w:rPr>
        <w:t>-  свобода у виборі видів, форм і темпу здобуття освіти, освітньої програми,  інших суб’єктів освітньої діяльності;</w:t>
      </w:r>
    </w:p>
    <w:p w14:paraId="7CF62D74" w14:textId="77777777" w:rsidR="001D21B5" w:rsidRPr="00E97C37" w:rsidRDefault="001D21B5" w:rsidP="001D21B5">
      <w:pPr>
        <w:jc w:val="both"/>
        <w:rPr>
          <w:sz w:val="28"/>
          <w:szCs w:val="28"/>
          <w:lang w:eastAsia="uk-UA"/>
        </w:rPr>
      </w:pPr>
      <w:r w:rsidRPr="00E97C37">
        <w:rPr>
          <w:sz w:val="28"/>
          <w:szCs w:val="28"/>
          <w:lang w:eastAsia="uk-UA"/>
        </w:rPr>
        <w:t>-  академічна доброчесність;</w:t>
      </w:r>
    </w:p>
    <w:p w14:paraId="0B3AB7FA" w14:textId="77777777" w:rsidR="001D21B5" w:rsidRPr="00E97C37" w:rsidRDefault="001D21B5" w:rsidP="001D21B5">
      <w:pPr>
        <w:jc w:val="both"/>
        <w:rPr>
          <w:sz w:val="28"/>
          <w:szCs w:val="28"/>
          <w:lang w:eastAsia="uk-UA"/>
        </w:rPr>
      </w:pPr>
      <w:r w:rsidRPr="00E97C37">
        <w:rPr>
          <w:sz w:val="28"/>
          <w:szCs w:val="28"/>
          <w:lang w:eastAsia="uk-UA"/>
        </w:rPr>
        <w:t>-  академічна свобода;</w:t>
      </w:r>
    </w:p>
    <w:p w14:paraId="66B0969C" w14:textId="77777777" w:rsidR="001D21B5" w:rsidRPr="00E97C37" w:rsidRDefault="001D21B5" w:rsidP="001D21B5">
      <w:pPr>
        <w:jc w:val="both"/>
        <w:rPr>
          <w:sz w:val="28"/>
          <w:szCs w:val="28"/>
          <w:lang w:eastAsia="uk-UA"/>
        </w:rPr>
      </w:pPr>
      <w:r w:rsidRPr="00E97C37">
        <w:rPr>
          <w:sz w:val="28"/>
          <w:szCs w:val="28"/>
          <w:lang w:eastAsia="uk-UA"/>
        </w:rPr>
        <w:t>-  фінансова, академічна, кадрова та організаційна автономія закладу у межах, визначених законом;</w:t>
      </w:r>
    </w:p>
    <w:p w14:paraId="1F8EBFA2" w14:textId="77777777" w:rsidR="001D21B5" w:rsidRPr="00E97C37" w:rsidRDefault="001D21B5" w:rsidP="001D21B5">
      <w:pPr>
        <w:jc w:val="both"/>
        <w:rPr>
          <w:sz w:val="28"/>
          <w:szCs w:val="28"/>
          <w:lang w:eastAsia="uk-UA"/>
        </w:rPr>
      </w:pPr>
      <w:r w:rsidRPr="00E97C37">
        <w:rPr>
          <w:sz w:val="28"/>
          <w:szCs w:val="28"/>
          <w:lang w:eastAsia="uk-UA"/>
        </w:rPr>
        <w:t>-  гуманізм;</w:t>
      </w:r>
    </w:p>
    <w:p w14:paraId="425A5EFA" w14:textId="77777777" w:rsidR="001D21B5" w:rsidRPr="00E97C37" w:rsidRDefault="001D21B5" w:rsidP="001D21B5">
      <w:pPr>
        <w:jc w:val="both"/>
        <w:rPr>
          <w:sz w:val="28"/>
          <w:szCs w:val="28"/>
          <w:lang w:eastAsia="uk-UA"/>
        </w:rPr>
      </w:pPr>
      <w:r w:rsidRPr="00E97C37">
        <w:rPr>
          <w:sz w:val="28"/>
          <w:szCs w:val="28"/>
          <w:lang w:eastAsia="uk-UA"/>
        </w:rPr>
        <w:t>-  демократизм;</w:t>
      </w:r>
    </w:p>
    <w:p w14:paraId="1FFA6E58" w14:textId="77777777" w:rsidR="001D21B5" w:rsidRPr="00E97C37" w:rsidRDefault="001D21B5" w:rsidP="001D21B5">
      <w:pPr>
        <w:jc w:val="both"/>
        <w:rPr>
          <w:sz w:val="28"/>
          <w:szCs w:val="28"/>
          <w:lang w:eastAsia="uk-UA"/>
        </w:rPr>
      </w:pPr>
      <w:r w:rsidRPr="00E97C37">
        <w:rPr>
          <w:sz w:val="28"/>
          <w:szCs w:val="28"/>
          <w:lang w:eastAsia="uk-UA"/>
        </w:rPr>
        <w:t>-  єдність навчання, виховання та розвитку;</w:t>
      </w:r>
    </w:p>
    <w:p w14:paraId="6567F16B" w14:textId="77777777" w:rsidR="001D21B5" w:rsidRPr="00E97C37" w:rsidRDefault="001D21B5" w:rsidP="001D21B5">
      <w:pPr>
        <w:jc w:val="both"/>
        <w:rPr>
          <w:sz w:val="28"/>
          <w:szCs w:val="28"/>
          <w:lang w:eastAsia="uk-UA"/>
        </w:rPr>
      </w:pPr>
      <w:r w:rsidRPr="00E97C37">
        <w:rPr>
          <w:sz w:val="28"/>
          <w:szCs w:val="28"/>
          <w:lang w:eastAsia="uk-UA"/>
        </w:rPr>
        <w:t>-  виховання патріотизму, поваги до культурних цінностей українського народу, його історико-культурного надбання і традицій;</w:t>
      </w:r>
    </w:p>
    <w:p w14:paraId="5FA592B3" w14:textId="77777777" w:rsidR="001D21B5" w:rsidRPr="00E97C37" w:rsidRDefault="001D21B5" w:rsidP="001D21B5">
      <w:pPr>
        <w:jc w:val="both"/>
        <w:rPr>
          <w:sz w:val="28"/>
          <w:szCs w:val="28"/>
          <w:lang w:eastAsia="uk-UA"/>
        </w:rPr>
      </w:pPr>
      <w:r w:rsidRPr="00E97C37">
        <w:rPr>
          <w:sz w:val="28"/>
          <w:szCs w:val="28"/>
          <w:lang w:eastAsia="uk-UA"/>
        </w:rPr>
        <w:t>- формування усвідомленої потреби в дотриманні Конституції та законів України, нетерпимості до їх порушення;</w:t>
      </w:r>
    </w:p>
    <w:p w14:paraId="6DF9CE64" w14:textId="77777777" w:rsidR="001D21B5" w:rsidRPr="00E97C37" w:rsidRDefault="001D21B5" w:rsidP="001D21B5">
      <w:pPr>
        <w:jc w:val="both"/>
        <w:rPr>
          <w:sz w:val="28"/>
          <w:szCs w:val="28"/>
          <w:lang w:eastAsia="uk-UA"/>
        </w:rPr>
      </w:pPr>
      <w:r w:rsidRPr="00E97C37">
        <w:rPr>
          <w:sz w:val="28"/>
          <w:szCs w:val="28"/>
          <w:lang w:eastAsia="uk-UA"/>
        </w:rPr>
        <w:t>-  формування поваги до прав і свобод людини, нетерпимості до приниження її честі та гідності, фізичного або психічного насильства, а також до дискримінації за будь-якими ознаками;</w:t>
      </w:r>
    </w:p>
    <w:p w14:paraId="236FCBB7" w14:textId="77777777" w:rsidR="001D21B5" w:rsidRPr="00E97C37" w:rsidRDefault="001D21B5" w:rsidP="001D21B5">
      <w:pPr>
        <w:jc w:val="both"/>
        <w:rPr>
          <w:sz w:val="28"/>
          <w:szCs w:val="28"/>
          <w:lang w:eastAsia="uk-UA"/>
        </w:rPr>
      </w:pPr>
      <w:r w:rsidRPr="00E97C37">
        <w:rPr>
          <w:sz w:val="28"/>
          <w:szCs w:val="28"/>
          <w:lang w:eastAsia="uk-UA"/>
        </w:rPr>
        <w:t>-  формування громадянської культури та культури демократії;</w:t>
      </w:r>
    </w:p>
    <w:p w14:paraId="12E6E8DA" w14:textId="77777777" w:rsidR="001D21B5" w:rsidRPr="00E97C37" w:rsidRDefault="001D21B5" w:rsidP="001D21B5">
      <w:pPr>
        <w:jc w:val="both"/>
        <w:rPr>
          <w:sz w:val="28"/>
          <w:szCs w:val="28"/>
          <w:lang w:eastAsia="uk-UA"/>
        </w:rPr>
      </w:pPr>
      <w:r w:rsidRPr="00E97C37">
        <w:rPr>
          <w:sz w:val="28"/>
          <w:szCs w:val="28"/>
          <w:lang w:eastAsia="uk-UA"/>
        </w:rPr>
        <w:t>- формування культури здорового способу життя, екологічної культури і дбайливого ставлення до довкілля;</w:t>
      </w:r>
    </w:p>
    <w:p w14:paraId="3F7F9D9B" w14:textId="77777777" w:rsidR="001D21B5" w:rsidRPr="00E97C37" w:rsidRDefault="001D21B5" w:rsidP="001D21B5">
      <w:pPr>
        <w:jc w:val="both"/>
        <w:rPr>
          <w:sz w:val="28"/>
          <w:szCs w:val="28"/>
          <w:lang w:eastAsia="uk-UA"/>
        </w:rPr>
      </w:pPr>
      <w:r w:rsidRPr="00E97C37">
        <w:rPr>
          <w:sz w:val="28"/>
          <w:szCs w:val="28"/>
          <w:lang w:eastAsia="uk-UA"/>
        </w:rPr>
        <w:t>-  невтручання політичних партій в освітній процес;</w:t>
      </w:r>
    </w:p>
    <w:p w14:paraId="1DCE15CF" w14:textId="77777777" w:rsidR="001D21B5" w:rsidRPr="00E97C37" w:rsidRDefault="001D21B5" w:rsidP="001D21B5">
      <w:pPr>
        <w:jc w:val="both"/>
        <w:rPr>
          <w:sz w:val="28"/>
          <w:szCs w:val="28"/>
          <w:lang w:eastAsia="uk-UA"/>
        </w:rPr>
      </w:pPr>
      <w:r w:rsidRPr="00E97C37">
        <w:rPr>
          <w:sz w:val="28"/>
          <w:szCs w:val="28"/>
          <w:lang w:eastAsia="uk-UA"/>
        </w:rPr>
        <w:t>-  невтручання релігійних організацій в освітній процес;</w:t>
      </w:r>
    </w:p>
    <w:p w14:paraId="06275928" w14:textId="77777777" w:rsidR="001D21B5" w:rsidRPr="00E97C37" w:rsidRDefault="001D21B5" w:rsidP="001D21B5">
      <w:pPr>
        <w:jc w:val="both"/>
        <w:rPr>
          <w:sz w:val="28"/>
          <w:szCs w:val="28"/>
          <w:lang w:eastAsia="uk-UA"/>
        </w:rPr>
      </w:pPr>
      <w:r w:rsidRPr="00E97C37">
        <w:rPr>
          <w:sz w:val="28"/>
          <w:szCs w:val="28"/>
          <w:lang w:eastAsia="uk-UA"/>
        </w:rPr>
        <w:t>-  різнобічність та збалансованість інформації щодо політичних, світоглядних та релігійних питань;</w:t>
      </w:r>
    </w:p>
    <w:p w14:paraId="2E93F46D" w14:textId="77777777" w:rsidR="001D21B5" w:rsidRPr="00E97C37" w:rsidRDefault="001D21B5" w:rsidP="001D21B5">
      <w:pPr>
        <w:jc w:val="both"/>
        <w:rPr>
          <w:sz w:val="28"/>
          <w:szCs w:val="28"/>
          <w:lang w:eastAsia="uk-UA"/>
        </w:rPr>
      </w:pPr>
      <w:r w:rsidRPr="00E97C37">
        <w:rPr>
          <w:sz w:val="28"/>
          <w:szCs w:val="28"/>
          <w:lang w:eastAsia="uk-UA"/>
        </w:rPr>
        <w:lastRenderedPageBreak/>
        <w:t>-  державно-громадське управління;</w:t>
      </w:r>
    </w:p>
    <w:p w14:paraId="7D14C978" w14:textId="77777777" w:rsidR="001D21B5" w:rsidRPr="00E97C37" w:rsidRDefault="001D21B5" w:rsidP="001D21B5">
      <w:pPr>
        <w:jc w:val="both"/>
        <w:rPr>
          <w:sz w:val="28"/>
          <w:szCs w:val="28"/>
          <w:lang w:eastAsia="uk-UA"/>
        </w:rPr>
      </w:pPr>
      <w:r w:rsidRPr="00E97C37">
        <w:rPr>
          <w:sz w:val="28"/>
          <w:szCs w:val="28"/>
          <w:lang w:eastAsia="uk-UA"/>
        </w:rPr>
        <w:t>-  державно-громадське партнерство;</w:t>
      </w:r>
    </w:p>
    <w:p w14:paraId="2181F290" w14:textId="77777777" w:rsidR="001D21B5" w:rsidRPr="00E97C37" w:rsidRDefault="001D21B5" w:rsidP="001D21B5">
      <w:pPr>
        <w:jc w:val="both"/>
        <w:rPr>
          <w:sz w:val="28"/>
          <w:szCs w:val="28"/>
          <w:lang w:eastAsia="uk-UA"/>
        </w:rPr>
      </w:pPr>
      <w:r w:rsidRPr="00E97C37">
        <w:rPr>
          <w:sz w:val="28"/>
          <w:szCs w:val="28"/>
          <w:lang w:eastAsia="uk-UA"/>
        </w:rPr>
        <w:t>-  сприяння навчанню впродовж життя;</w:t>
      </w:r>
    </w:p>
    <w:p w14:paraId="11433C6E" w14:textId="77777777" w:rsidR="001D21B5" w:rsidRPr="00E97C37" w:rsidRDefault="001D21B5" w:rsidP="001D21B5">
      <w:pPr>
        <w:jc w:val="both"/>
        <w:rPr>
          <w:sz w:val="28"/>
          <w:szCs w:val="28"/>
          <w:lang w:eastAsia="uk-UA"/>
        </w:rPr>
      </w:pPr>
      <w:r w:rsidRPr="00E97C37">
        <w:rPr>
          <w:sz w:val="28"/>
          <w:szCs w:val="28"/>
          <w:lang w:eastAsia="uk-UA"/>
        </w:rPr>
        <w:t>-  інтеграція у міжнародний освітній та науковий простір;</w:t>
      </w:r>
    </w:p>
    <w:p w14:paraId="5B7211B0" w14:textId="77777777" w:rsidR="001D21B5" w:rsidRPr="00E97C37" w:rsidRDefault="001D21B5" w:rsidP="001D21B5">
      <w:pPr>
        <w:jc w:val="both"/>
        <w:rPr>
          <w:sz w:val="28"/>
          <w:szCs w:val="28"/>
          <w:lang w:eastAsia="uk-UA"/>
        </w:rPr>
      </w:pPr>
      <w:r w:rsidRPr="00E97C37">
        <w:rPr>
          <w:sz w:val="28"/>
          <w:szCs w:val="28"/>
          <w:lang w:eastAsia="uk-UA"/>
        </w:rPr>
        <w:t>-  нетерпимість до проявів корупції та хабарництва;</w:t>
      </w:r>
    </w:p>
    <w:p w14:paraId="421D82F3" w14:textId="77777777" w:rsidR="001D21B5" w:rsidRPr="00E97C37" w:rsidRDefault="001D21B5" w:rsidP="001D21B5">
      <w:pPr>
        <w:jc w:val="both"/>
        <w:rPr>
          <w:sz w:val="28"/>
          <w:szCs w:val="28"/>
          <w:lang w:eastAsia="uk-UA"/>
        </w:rPr>
      </w:pPr>
      <w:r w:rsidRPr="00E97C37">
        <w:rPr>
          <w:sz w:val="28"/>
          <w:szCs w:val="28"/>
          <w:lang w:eastAsia="uk-UA"/>
        </w:rPr>
        <w:t>-  доступність для кожного громадянина всіх форм і типів освітніх послуг, що надаються державою.</w:t>
      </w:r>
    </w:p>
    <w:p w14:paraId="01358158" w14:textId="77777777" w:rsidR="001D21B5" w:rsidRPr="00E97C37" w:rsidRDefault="001D21B5" w:rsidP="001D21B5">
      <w:pPr>
        <w:ind w:firstLine="708"/>
        <w:jc w:val="both"/>
        <w:rPr>
          <w:sz w:val="28"/>
          <w:szCs w:val="28"/>
          <w:lang w:eastAsia="uk-UA"/>
        </w:rPr>
      </w:pPr>
      <w:r w:rsidRPr="00E97C37">
        <w:rPr>
          <w:sz w:val="28"/>
          <w:szCs w:val="28"/>
          <w:lang w:eastAsia="uk-UA"/>
        </w:rPr>
        <w:t>Освіта в закладі будується за принципом рівних можливостей для всіх.</w:t>
      </w:r>
    </w:p>
    <w:p w14:paraId="7CAFB102" w14:textId="77777777" w:rsidR="001D21B5" w:rsidRPr="00E97C37" w:rsidRDefault="001D21B5" w:rsidP="001D21B5">
      <w:pPr>
        <w:jc w:val="both"/>
        <w:rPr>
          <w:sz w:val="28"/>
          <w:szCs w:val="28"/>
          <w:lang w:eastAsia="uk-UA"/>
        </w:rPr>
      </w:pPr>
      <w:r w:rsidRPr="00E97C37">
        <w:rPr>
          <w:sz w:val="28"/>
          <w:szCs w:val="28"/>
          <w:lang w:eastAsia="uk-UA"/>
        </w:rPr>
        <w:t>1.19. Мовою освітнього процесу в закладі є державна мова.</w:t>
      </w:r>
    </w:p>
    <w:p w14:paraId="7B2681BA" w14:textId="77777777" w:rsidR="001D21B5" w:rsidRPr="00E97C37" w:rsidRDefault="001D21B5" w:rsidP="001D21B5">
      <w:pPr>
        <w:spacing w:before="5"/>
        <w:jc w:val="both"/>
        <w:rPr>
          <w:sz w:val="28"/>
          <w:szCs w:val="28"/>
        </w:rPr>
      </w:pPr>
      <w:r w:rsidRPr="00E97C37">
        <w:rPr>
          <w:sz w:val="28"/>
          <w:szCs w:val="28"/>
        </w:rPr>
        <w:t>1.20.Автономія закладу визначається правом</w:t>
      </w:r>
      <w:r w:rsidRPr="00E97C37">
        <w:rPr>
          <w:color w:val="000000"/>
          <w:sz w:val="28"/>
          <w:szCs w:val="28"/>
          <w:shd w:val="clear" w:color="auto" w:fill="FFFFFF"/>
        </w:rPr>
        <w:t xml:space="preserve"> на самоврядування, яке полягає в самостійності, незалежності та відповідальності у прийнятті рішень щодо академічних (освітніх), організаційних, фінансових, кадрових та інших питань діяльності, що провадиться в порядку та межах, визначених законом,  а  саме:</w:t>
      </w:r>
    </w:p>
    <w:p w14:paraId="0F4BA673" w14:textId="77777777" w:rsidR="001D21B5" w:rsidRPr="00E97C37" w:rsidRDefault="001D21B5" w:rsidP="001D21B5">
      <w:pPr>
        <w:spacing w:before="5"/>
        <w:jc w:val="both"/>
        <w:rPr>
          <w:sz w:val="28"/>
          <w:szCs w:val="28"/>
        </w:rPr>
      </w:pPr>
      <w:r w:rsidRPr="00E97C37">
        <w:rPr>
          <w:sz w:val="28"/>
          <w:szCs w:val="28"/>
        </w:rPr>
        <w:t>-  брати участь в установленому порядку в моніторингу якості освіти;</w:t>
      </w:r>
    </w:p>
    <w:p w14:paraId="643D3037" w14:textId="77777777" w:rsidR="001D21B5" w:rsidRPr="00E97C37" w:rsidRDefault="001D21B5" w:rsidP="001D21B5">
      <w:pPr>
        <w:spacing w:before="5"/>
        <w:jc w:val="both"/>
        <w:rPr>
          <w:sz w:val="28"/>
          <w:szCs w:val="28"/>
        </w:rPr>
      </w:pPr>
      <w:r w:rsidRPr="00E97C37">
        <w:rPr>
          <w:sz w:val="28"/>
          <w:szCs w:val="28"/>
        </w:rPr>
        <w:t>-  налагоджувати внутрішню систему забезпечення якості освіти;</w:t>
      </w:r>
    </w:p>
    <w:p w14:paraId="1A6F8ECA" w14:textId="77777777" w:rsidR="001D21B5" w:rsidRPr="00E97C37" w:rsidRDefault="001D21B5" w:rsidP="001D21B5">
      <w:pPr>
        <w:spacing w:before="5"/>
        <w:jc w:val="both"/>
        <w:rPr>
          <w:sz w:val="28"/>
          <w:szCs w:val="28"/>
        </w:rPr>
      </w:pPr>
      <w:r w:rsidRPr="00E97C37">
        <w:rPr>
          <w:sz w:val="28"/>
          <w:szCs w:val="28"/>
        </w:rPr>
        <w:t>-  проходити в установленому порядку громадський нагляд (контроль);</w:t>
      </w:r>
    </w:p>
    <w:p w14:paraId="44C5A8EF" w14:textId="77777777" w:rsidR="001D21B5" w:rsidRPr="00E97C37" w:rsidRDefault="001D21B5" w:rsidP="001D21B5">
      <w:pPr>
        <w:spacing w:before="5"/>
        <w:jc w:val="both"/>
        <w:rPr>
          <w:sz w:val="28"/>
          <w:szCs w:val="28"/>
        </w:rPr>
      </w:pPr>
      <w:r w:rsidRPr="00E97C37">
        <w:rPr>
          <w:sz w:val="28"/>
          <w:szCs w:val="28"/>
        </w:rPr>
        <w:t>-  самостійно визначати форми, методи і засоби організації освітнього процесу;</w:t>
      </w:r>
    </w:p>
    <w:p w14:paraId="6DEEB296" w14:textId="77777777" w:rsidR="001D21B5" w:rsidRPr="00E97C37" w:rsidRDefault="001D21B5" w:rsidP="001D21B5">
      <w:pPr>
        <w:spacing w:before="5"/>
        <w:jc w:val="both"/>
        <w:rPr>
          <w:sz w:val="28"/>
          <w:szCs w:val="28"/>
        </w:rPr>
      </w:pPr>
      <w:r w:rsidRPr="00E97C37">
        <w:rPr>
          <w:sz w:val="28"/>
          <w:szCs w:val="28"/>
        </w:rPr>
        <w:t>-  самостійно формувати освітню (освітні) програму (програми);</w:t>
      </w:r>
    </w:p>
    <w:p w14:paraId="7946158E" w14:textId="77777777" w:rsidR="001D21B5" w:rsidRPr="00E97C37" w:rsidRDefault="001D21B5" w:rsidP="001D21B5">
      <w:pPr>
        <w:spacing w:before="5"/>
        <w:jc w:val="both"/>
        <w:rPr>
          <w:sz w:val="28"/>
          <w:szCs w:val="28"/>
        </w:rPr>
      </w:pPr>
      <w:r w:rsidRPr="00E97C37">
        <w:rPr>
          <w:sz w:val="28"/>
          <w:szCs w:val="28"/>
        </w:rPr>
        <w:t>- на основі освітньої (освітніх) програми (програм) розробляти навчальний план, в тому числі в установленому порядку розробляти і впроваджувати експериментальні та індивідуальні навчальні плани;</w:t>
      </w:r>
    </w:p>
    <w:p w14:paraId="10B5EC8A" w14:textId="77777777" w:rsidR="001D21B5" w:rsidRPr="00E97C37" w:rsidRDefault="001D21B5" w:rsidP="001D21B5">
      <w:pPr>
        <w:spacing w:before="5"/>
        <w:jc w:val="both"/>
        <w:rPr>
          <w:sz w:val="28"/>
          <w:szCs w:val="28"/>
        </w:rPr>
      </w:pPr>
      <w:r w:rsidRPr="00E97C37">
        <w:rPr>
          <w:sz w:val="28"/>
          <w:szCs w:val="28"/>
        </w:rPr>
        <w:t>-  планувати власну діяльність та формувати стратегію розвитку;</w:t>
      </w:r>
    </w:p>
    <w:p w14:paraId="2E4018AA" w14:textId="77777777" w:rsidR="001D21B5" w:rsidRPr="00E97C37" w:rsidRDefault="001D21B5" w:rsidP="001D21B5">
      <w:pPr>
        <w:spacing w:before="5"/>
        <w:jc w:val="both"/>
        <w:rPr>
          <w:sz w:val="28"/>
          <w:szCs w:val="28"/>
        </w:rPr>
      </w:pPr>
      <w:r w:rsidRPr="00E97C37">
        <w:rPr>
          <w:sz w:val="28"/>
          <w:szCs w:val="28"/>
        </w:rPr>
        <w:t>- спільно 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14:paraId="6BFF03E0" w14:textId="77777777" w:rsidR="001D21B5" w:rsidRPr="00E97C37" w:rsidRDefault="001D21B5" w:rsidP="001D21B5">
      <w:pPr>
        <w:spacing w:before="5"/>
        <w:jc w:val="both"/>
        <w:rPr>
          <w:sz w:val="28"/>
          <w:szCs w:val="28"/>
        </w:rPr>
      </w:pPr>
      <w:r w:rsidRPr="00E97C37">
        <w:rPr>
          <w:sz w:val="28"/>
          <w:szCs w:val="28"/>
        </w:rPr>
        <w:t>- використовувати різні форми морального стимулювання та матеріального заохочення до педагогічних працівників, учнів, інших учасників освітнього процесу у порядку, визначеному законодавством;</w:t>
      </w:r>
    </w:p>
    <w:p w14:paraId="3144AB93" w14:textId="77777777" w:rsidR="001D21B5" w:rsidRPr="00E97C37" w:rsidRDefault="001D21B5" w:rsidP="001D21B5">
      <w:pPr>
        <w:spacing w:before="5"/>
        <w:jc w:val="both"/>
        <w:rPr>
          <w:sz w:val="28"/>
          <w:szCs w:val="28"/>
        </w:rPr>
      </w:pPr>
      <w:r w:rsidRPr="00E97C37">
        <w:rPr>
          <w:sz w:val="28"/>
          <w:szCs w:val="28"/>
        </w:rPr>
        <w:t>- розпоряджатися рухомим і нерухомим майном згідно з законодавством України та цим Статутом;</w:t>
      </w:r>
    </w:p>
    <w:p w14:paraId="32770257" w14:textId="77777777" w:rsidR="001D21B5" w:rsidRPr="00E97C37" w:rsidRDefault="001D21B5" w:rsidP="001D21B5">
      <w:pPr>
        <w:spacing w:before="5"/>
        <w:jc w:val="both"/>
        <w:rPr>
          <w:sz w:val="28"/>
          <w:szCs w:val="28"/>
        </w:rPr>
      </w:pPr>
      <w:r w:rsidRPr="00E97C37">
        <w:rPr>
          <w:sz w:val="28"/>
          <w:szCs w:val="28"/>
        </w:rPr>
        <w:t>-  отримувати кошти і матеріальні цінності від органів виконавчої влади, місцевого самоврядування, об’єднаних територіальних громад, юридичних і фізичних осіб;</w:t>
      </w:r>
    </w:p>
    <w:p w14:paraId="1AA19894" w14:textId="77777777" w:rsidR="001D21B5" w:rsidRPr="00E97C37" w:rsidRDefault="001D21B5" w:rsidP="001D21B5">
      <w:pPr>
        <w:spacing w:before="5"/>
        <w:jc w:val="both"/>
        <w:rPr>
          <w:sz w:val="28"/>
          <w:szCs w:val="28"/>
        </w:rPr>
      </w:pPr>
      <w:r w:rsidRPr="00E97C37">
        <w:rPr>
          <w:sz w:val="28"/>
          <w:szCs w:val="28"/>
        </w:rPr>
        <w:t>-   залишати у своєму розпорядженні і використовувати власні надходження у порядку, визначеному законодавством;</w:t>
      </w:r>
    </w:p>
    <w:p w14:paraId="4467187E" w14:textId="77777777" w:rsidR="001D21B5" w:rsidRPr="00E97C37" w:rsidRDefault="001D21B5" w:rsidP="001D21B5">
      <w:pPr>
        <w:spacing w:before="5"/>
        <w:jc w:val="both"/>
        <w:rPr>
          <w:sz w:val="28"/>
          <w:szCs w:val="28"/>
        </w:rPr>
      </w:pPr>
      <w:r w:rsidRPr="00E97C37">
        <w:rPr>
          <w:sz w:val="28"/>
          <w:szCs w:val="28"/>
        </w:rPr>
        <w:t>-  розвивати власну матеріально-технічну та соціальну базу;</w:t>
      </w:r>
    </w:p>
    <w:p w14:paraId="4223727D" w14:textId="77777777" w:rsidR="001D21B5" w:rsidRPr="00E97C37" w:rsidRDefault="001D21B5" w:rsidP="001D21B5">
      <w:pPr>
        <w:spacing w:before="5"/>
        <w:jc w:val="both"/>
        <w:rPr>
          <w:sz w:val="28"/>
          <w:szCs w:val="28"/>
        </w:rPr>
      </w:pPr>
      <w:r w:rsidRPr="00E97C37">
        <w:rPr>
          <w:sz w:val="28"/>
          <w:szCs w:val="28"/>
        </w:rPr>
        <w:t>-  упроваджувати експериментальні програми;</w:t>
      </w:r>
    </w:p>
    <w:p w14:paraId="64EC01A5" w14:textId="77777777" w:rsidR="001D21B5" w:rsidRPr="00E97C37" w:rsidRDefault="001D21B5" w:rsidP="001D21B5">
      <w:pPr>
        <w:spacing w:before="5"/>
        <w:jc w:val="both"/>
        <w:rPr>
          <w:sz w:val="28"/>
          <w:szCs w:val="28"/>
        </w:rPr>
      </w:pPr>
      <w:r w:rsidRPr="00E97C37">
        <w:rPr>
          <w:sz w:val="28"/>
          <w:szCs w:val="28"/>
        </w:rPr>
        <w:t>-  самостійно забезпечувати добір і розстановку кадрів;</w:t>
      </w:r>
    </w:p>
    <w:p w14:paraId="4D0807C8" w14:textId="77777777" w:rsidR="001D21B5" w:rsidRPr="00E97C37" w:rsidRDefault="001D21B5" w:rsidP="001D21B5">
      <w:pPr>
        <w:spacing w:before="5"/>
        <w:jc w:val="both"/>
        <w:rPr>
          <w:sz w:val="28"/>
          <w:szCs w:val="28"/>
        </w:rPr>
      </w:pPr>
      <w:r w:rsidRPr="00E97C37">
        <w:rPr>
          <w:sz w:val="28"/>
          <w:szCs w:val="28"/>
        </w:rPr>
        <w:t>-  користуватись пільгами, передбаченими державою;</w:t>
      </w:r>
    </w:p>
    <w:p w14:paraId="481F72A0" w14:textId="77777777" w:rsidR="001D21B5" w:rsidRPr="00E97C37" w:rsidRDefault="001D21B5" w:rsidP="001D21B5">
      <w:pPr>
        <w:spacing w:before="5"/>
        <w:jc w:val="both"/>
        <w:rPr>
          <w:sz w:val="28"/>
          <w:szCs w:val="28"/>
        </w:rPr>
      </w:pPr>
      <w:r w:rsidRPr="00E97C37">
        <w:rPr>
          <w:sz w:val="28"/>
          <w:szCs w:val="28"/>
        </w:rPr>
        <w:t>-  брати участь у роботі міжнародних організацій, асоціацій і рухів у проведенні науково-дослідницької, експериментальної, пошукової, просвітницької роботи;</w:t>
      </w:r>
    </w:p>
    <w:p w14:paraId="797D3E56" w14:textId="77777777" w:rsidR="001D21B5" w:rsidRPr="00E97C37" w:rsidRDefault="001D21B5" w:rsidP="001D21B5">
      <w:pPr>
        <w:spacing w:before="5"/>
        <w:jc w:val="both"/>
        <w:rPr>
          <w:sz w:val="28"/>
          <w:szCs w:val="28"/>
        </w:rPr>
      </w:pPr>
      <w:r w:rsidRPr="00E97C37">
        <w:rPr>
          <w:sz w:val="28"/>
          <w:szCs w:val="28"/>
        </w:rPr>
        <w:t>-  здавати в оренду майно і приміщення, які тимчасово не використовуються в освітньому процесі у порядку, визначеному законодавством;</w:t>
      </w:r>
    </w:p>
    <w:p w14:paraId="54CD5DC1" w14:textId="77777777" w:rsidR="001D21B5" w:rsidRPr="00E97C37" w:rsidRDefault="001D21B5" w:rsidP="001D21B5">
      <w:pPr>
        <w:spacing w:before="5"/>
        <w:jc w:val="both"/>
        <w:rPr>
          <w:sz w:val="28"/>
          <w:szCs w:val="28"/>
        </w:rPr>
      </w:pPr>
      <w:r w:rsidRPr="00E97C37">
        <w:rPr>
          <w:sz w:val="28"/>
          <w:szCs w:val="28"/>
        </w:rPr>
        <w:t>- надавати оплачувані освітні послуги відповідно до порядку, визначеного законодавством;</w:t>
      </w:r>
    </w:p>
    <w:p w14:paraId="6592A055" w14:textId="77777777" w:rsidR="001D21B5" w:rsidRPr="00E97C37" w:rsidRDefault="001D21B5" w:rsidP="001D21B5">
      <w:pPr>
        <w:spacing w:before="5"/>
        <w:jc w:val="both"/>
        <w:rPr>
          <w:sz w:val="28"/>
          <w:szCs w:val="28"/>
        </w:rPr>
      </w:pPr>
      <w:r w:rsidRPr="00E97C37">
        <w:rPr>
          <w:sz w:val="28"/>
          <w:szCs w:val="28"/>
        </w:rPr>
        <w:t>-  здійснювати інші дії, що не суперечать законодавству.</w:t>
      </w:r>
    </w:p>
    <w:p w14:paraId="451DDA4F" w14:textId="77777777" w:rsidR="001D21B5" w:rsidRPr="00E97C37" w:rsidRDefault="001D21B5" w:rsidP="001D21B5">
      <w:pPr>
        <w:jc w:val="both"/>
        <w:rPr>
          <w:sz w:val="28"/>
          <w:szCs w:val="28"/>
        </w:rPr>
      </w:pPr>
      <w:r w:rsidRPr="00E97C37">
        <w:rPr>
          <w:sz w:val="28"/>
          <w:szCs w:val="28"/>
        </w:rPr>
        <w:lastRenderedPageBreak/>
        <w:t xml:space="preserve"> 1.21.Медичне обслуговування учнів здійснюється медичними працівниками, які входять до штату закладу або штату закладів охорони здоров’я згідно законодавства.</w:t>
      </w:r>
    </w:p>
    <w:p w14:paraId="254CE516" w14:textId="77777777" w:rsidR="001D21B5" w:rsidRPr="00E97C37" w:rsidRDefault="001D21B5" w:rsidP="001D21B5">
      <w:pPr>
        <w:jc w:val="both"/>
        <w:rPr>
          <w:sz w:val="28"/>
          <w:szCs w:val="28"/>
        </w:rPr>
      </w:pPr>
      <w:r w:rsidRPr="00E97C37">
        <w:rPr>
          <w:sz w:val="28"/>
          <w:szCs w:val="28"/>
        </w:rPr>
        <w:t>1.22.Взаємовідносини закладу з юридичними і фізичними особами визначаються угодами, що укладені між ними.</w:t>
      </w:r>
    </w:p>
    <w:p w14:paraId="11FD5569" w14:textId="77777777" w:rsidR="001D21B5" w:rsidRPr="00E97C37" w:rsidRDefault="001D21B5" w:rsidP="001D21B5">
      <w:pPr>
        <w:jc w:val="both"/>
        <w:rPr>
          <w:sz w:val="28"/>
          <w:szCs w:val="28"/>
        </w:rPr>
      </w:pPr>
      <w:r w:rsidRPr="00E97C37">
        <w:rPr>
          <w:sz w:val="28"/>
          <w:szCs w:val="28"/>
        </w:rPr>
        <w:t>1.23. Заклад може мати власну символіку: гімн, герб, прапор та інші атрибути, що відображають специфіку його освітнього процесу.</w:t>
      </w:r>
    </w:p>
    <w:p w14:paraId="3EC25D82" w14:textId="77777777" w:rsidR="001D21B5" w:rsidRPr="00E97C37" w:rsidRDefault="001D21B5" w:rsidP="001D21B5">
      <w:pPr>
        <w:rPr>
          <w:color w:val="000000"/>
          <w:sz w:val="28"/>
          <w:szCs w:val="28"/>
          <w:lang w:val="uk-UA"/>
        </w:rPr>
      </w:pPr>
      <w:r w:rsidRPr="00E97C37">
        <w:rPr>
          <w:sz w:val="28"/>
          <w:szCs w:val="28"/>
          <w:lang w:val="uk-UA"/>
        </w:rPr>
        <w:t xml:space="preserve"> </w:t>
      </w:r>
      <w:r w:rsidRPr="00E97C37">
        <w:rPr>
          <w:color w:val="000000"/>
          <w:sz w:val="28"/>
          <w:szCs w:val="28"/>
          <w:lang w:val="uk-UA"/>
        </w:rPr>
        <w:t xml:space="preserve">  </w:t>
      </w:r>
    </w:p>
    <w:p w14:paraId="418A1F31" w14:textId="77777777" w:rsidR="001D21B5" w:rsidRPr="00E97C37" w:rsidRDefault="001D21B5" w:rsidP="001D21B5">
      <w:pPr>
        <w:jc w:val="center"/>
        <w:rPr>
          <w:b/>
          <w:bCs/>
          <w:sz w:val="28"/>
          <w:szCs w:val="28"/>
          <w:lang w:val="uk-UA"/>
        </w:rPr>
      </w:pPr>
      <w:r w:rsidRPr="00E97C37">
        <w:rPr>
          <w:b/>
          <w:bCs/>
          <w:sz w:val="28"/>
          <w:szCs w:val="28"/>
          <w:lang w:val="uk-UA"/>
        </w:rPr>
        <w:t>ІІ. Організація освітнього процесу</w:t>
      </w:r>
    </w:p>
    <w:p w14:paraId="6ADB61E8" w14:textId="77777777" w:rsidR="001D21B5" w:rsidRPr="00E97C37" w:rsidRDefault="001D21B5" w:rsidP="001D21B5">
      <w:pPr>
        <w:tabs>
          <w:tab w:val="left" w:pos="1134"/>
        </w:tabs>
        <w:ind w:right="108"/>
        <w:jc w:val="both"/>
        <w:rPr>
          <w:sz w:val="28"/>
          <w:szCs w:val="28"/>
          <w:lang w:val="uk-UA"/>
        </w:rPr>
      </w:pPr>
    </w:p>
    <w:p w14:paraId="7D47E994" w14:textId="77777777" w:rsidR="001D21B5" w:rsidRPr="00E97C37" w:rsidRDefault="001D21B5" w:rsidP="001D21B5">
      <w:pPr>
        <w:tabs>
          <w:tab w:val="left" w:pos="1134"/>
        </w:tabs>
        <w:ind w:right="108"/>
        <w:jc w:val="both"/>
        <w:rPr>
          <w:sz w:val="28"/>
          <w:szCs w:val="28"/>
          <w:lang w:val="uk-UA"/>
        </w:rPr>
      </w:pPr>
      <w:r w:rsidRPr="00E97C37">
        <w:rPr>
          <w:sz w:val="28"/>
          <w:szCs w:val="28"/>
          <w:lang w:val="uk-UA"/>
        </w:rPr>
        <w:t>2.1. Заклад провадить освітню діяльність на певному рівні загальної середньої освіти, за умови наявності відповідної ліцензії, виданої в установленому законодавством порядку.</w:t>
      </w:r>
    </w:p>
    <w:p w14:paraId="4AD8CCF9" w14:textId="77777777" w:rsidR="001D21B5" w:rsidRPr="00E97C37" w:rsidRDefault="001D21B5" w:rsidP="001D21B5">
      <w:pPr>
        <w:tabs>
          <w:tab w:val="left" w:pos="1127"/>
        </w:tabs>
        <w:ind w:right="108"/>
        <w:jc w:val="both"/>
        <w:rPr>
          <w:sz w:val="28"/>
          <w:szCs w:val="28"/>
        </w:rPr>
      </w:pPr>
      <w:r w:rsidRPr="00E97C37">
        <w:rPr>
          <w:sz w:val="28"/>
          <w:szCs w:val="28"/>
        </w:rPr>
        <w:t>2.2. Заклад планує свою роботу самостійно, відповідно до перспективного та річного планів. Плани роботи  схвалюються педагогічною радою закладу.</w:t>
      </w:r>
    </w:p>
    <w:p w14:paraId="7A3C502F" w14:textId="77777777" w:rsidR="001D21B5" w:rsidRPr="00E97C37" w:rsidRDefault="001D21B5" w:rsidP="001D21B5">
      <w:pPr>
        <w:tabs>
          <w:tab w:val="left" w:pos="1127"/>
        </w:tabs>
        <w:ind w:right="108"/>
        <w:jc w:val="both"/>
        <w:rPr>
          <w:sz w:val="28"/>
          <w:szCs w:val="28"/>
        </w:rPr>
      </w:pPr>
      <w:r w:rsidRPr="00E97C37">
        <w:rPr>
          <w:sz w:val="28"/>
          <w:szCs w:val="28"/>
        </w:rPr>
        <w:t>2.3. Освітній процес у закладі здійснюється відповідно до освітньої (освітніх) програми (програм), розроблених та затверджених відповідно до порядку, визначеного законодавством.</w:t>
      </w:r>
    </w:p>
    <w:p w14:paraId="76DD1235" w14:textId="77777777" w:rsidR="001D21B5" w:rsidRPr="00E97C37" w:rsidRDefault="001D21B5" w:rsidP="001D21B5">
      <w:pPr>
        <w:tabs>
          <w:tab w:val="left" w:pos="1127"/>
        </w:tabs>
        <w:ind w:right="108"/>
        <w:jc w:val="both"/>
        <w:rPr>
          <w:sz w:val="28"/>
          <w:szCs w:val="28"/>
        </w:rPr>
      </w:pPr>
      <w:r w:rsidRPr="00E97C37">
        <w:rPr>
          <w:sz w:val="28"/>
          <w:szCs w:val="28"/>
        </w:rPr>
        <w:t>2.4.Заклад забезпечує відповідність рівня загальної середньої освіти Державним стандартам освіти, єдність навчання і виховання.</w:t>
      </w:r>
    </w:p>
    <w:p w14:paraId="1A107444" w14:textId="77777777" w:rsidR="001D21B5" w:rsidRPr="00E97C37" w:rsidRDefault="001D21B5" w:rsidP="001D21B5">
      <w:pPr>
        <w:tabs>
          <w:tab w:val="left" w:pos="1127"/>
        </w:tabs>
        <w:ind w:right="108"/>
        <w:jc w:val="both"/>
        <w:rPr>
          <w:sz w:val="28"/>
          <w:szCs w:val="28"/>
        </w:rPr>
      </w:pPr>
      <w:r w:rsidRPr="00E97C37">
        <w:rPr>
          <w:sz w:val="28"/>
          <w:szCs w:val="28"/>
        </w:rPr>
        <w:t>2.5. Заклад працює за  навчальними  програмами, підручниками, посібниками, що мають відповідний гриф центрального органу виконавчої влади, що забезпечує формування державної політики у сфері освіти, і забезпечує виконання освітніх завдань на кожному ступені навчання  відповідно до Державних стандартів, вікових особливостей та природних здібностей дітей.</w:t>
      </w:r>
    </w:p>
    <w:p w14:paraId="044915AC" w14:textId="77777777" w:rsidR="001D21B5" w:rsidRPr="00E97C37" w:rsidRDefault="001D21B5" w:rsidP="001D21B5">
      <w:pPr>
        <w:tabs>
          <w:tab w:val="left" w:pos="1127"/>
        </w:tabs>
        <w:ind w:right="108"/>
        <w:jc w:val="both"/>
        <w:rPr>
          <w:sz w:val="28"/>
          <w:szCs w:val="28"/>
        </w:rPr>
      </w:pPr>
      <w:r w:rsidRPr="00E97C37">
        <w:rPr>
          <w:sz w:val="28"/>
          <w:szCs w:val="28"/>
        </w:rPr>
        <w:t xml:space="preserve">2.6. Заклад обирає форми, засоби і методи навчання та виховання відповідно до Законів України «Про освіту», «Про загальну середню освіту» та Статуту з урахуванням специфіки  Закладу,  профілю  та  інших особливостей організації освітнього процесу. </w:t>
      </w:r>
    </w:p>
    <w:p w14:paraId="02D1071C" w14:textId="77777777" w:rsidR="001D21B5" w:rsidRPr="00E97C37" w:rsidRDefault="001D21B5" w:rsidP="001D21B5">
      <w:pPr>
        <w:jc w:val="both"/>
        <w:rPr>
          <w:sz w:val="28"/>
          <w:szCs w:val="28"/>
        </w:rPr>
      </w:pPr>
      <w:r w:rsidRPr="00E97C37">
        <w:rPr>
          <w:sz w:val="28"/>
          <w:szCs w:val="28"/>
        </w:rPr>
        <w:t>2.7. Наповнюваність класів закладу не може перевищувати 30 учнів.</w:t>
      </w:r>
    </w:p>
    <w:p w14:paraId="280A6350" w14:textId="77777777" w:rsidR="001D21B5" w:rsidRPr="00E97C37" w:rsidRDefault="001D21B5" w:rsidP="001D21B5">
      <w:pPr>
        <w:jc w:val="both"/>
        <w:rPr>
          <w:sz w:val="28"/>
          <w:szCs w:val="28"/>
        </w:rPr>
      </w:pPr>
      <w:r w:rsidRPr="00E97C37">
        <w:rPr>
          <w:sz w:val="28"/>
          <w:szCs w:val="28"/>
        </w:rPr>
        <w:t>2.8.Поділ класів на групи для вивчення окремих предметів у закладі здійснюється згідно з  законодавством. При цьому за рішенням  засновника може встановлюватися менша наповнюваність класів, груп.</w:t>
      </w:r>
    </w:p>
    <w:p w14:paraId="3190B900" w14:textId="77777777" w:rsidR="001D21B5" w:rsidRPr="00E97C37" w:rsidRDefault="001D21B5" w:rsidP="001D21B5">
      <w:pPr>
        <w:jc w:val="both"/>
        <w:rPr>
          <w:sz w:val="28"/>
          <w:szCs w:val="28"/>
        </w:rPr>
      </w:pPr>
      <w:r w:rsidRPr="00E97C37">
        <w:rPr>
          <w:sz w:val="28"/>
          <w:szCs w:val="28"/>
        </w:rPr>
        <w:t>2.9.Заклад створює умови для здобуття освіти особами з особливими освітніми потребами.</w:t>
      </w:r>
    </w:p>
    <w:p w14:paraId="181603AD" w14:textId="77777777" w:rsidR="001D21B5" w:rsidRPr="00E97C37" w:rsidRDefault="001D21B5" w:rsidP="001D21B5">
      <w:pPr>
        <w:jc w:val="both"/>
        <w:rPr>
          <w:sz w:val="28"/>
          <w:szCs w:val="28"/>
          <w:lang w:eastAsia="uk-UA"/>
        </w:rPr>
      </w:pPr>
      <w:r w:rsidRPr="00E97C37">
        <w:rPr>
          <w:sz w:val="28"/>
          <w:szCs w:val="28"/>
          <w:lang w:eastAsia="uk-UA"/>
        </w:rPr>
        <w:t xml:space="preserve"> </w:t>
      </w:r>
      <w:r w:rsidRPr="00E97C37">
        <w:rPr>
          <w:sz w:val="28"/>
          <w:szCs w:val="28"/>
          <w:lang w:eastAsia="uk-UA"/>
        </w:rPr>
        <w:tab/>
        <w:t>Навчання та виховання осіб з особливими освітніми потребами здійснюється за рахунок коштів освітніх субвенцій, державного та місцевих бюджетів, інших джерел, не заборонених законодавством, у тому числі з урахуванням потреб дитини, визначених в індивідуальній програмі розвитку.</w:t>
      </w:r>
    </w:p>
    <w:p w14:paraId="1F97D30D" w14:textId="77777777" w:rsidR="001D21B5" w:rsidRPr="00E97C37" w:rsidRDefault="001D21B5" w:rsidP="001D21B5">
      <w:pPr>
        <w:tabs>
          <w:tab w:val="left" w:pos="1560"/>
        </w:tabs>
        <w:jc w:val="both"/>
        <w:rPr>
          <w:sz w:val="28"/>
          <w:szCs w:val="28"/>
          <w:lang w:eastAsia="uk-UA"/>
        </w:rPr>
      </w:pPr>
      <w:r w:rsidRPr="00E97C37">
        <w:rPr>
          <w:sz w:val="28"/>
          <w:szCs w:val="28"/>
          <w:lang w:eastAsia="uk-UA"/>
        </w:rPr>
        <w:t>2.10. За письмовими зверненнями батьків, інших законних представників учнів та відповідно до рішення засновника у закладі функціонують групи подовженого дня.</w:t>
      </w:r>
    </w:p>
    <w:p w14:paraId="1E884CFA" w14:textId="77777777" w:rsidR="001D21B5" w:rsidRPr="00E97C37" w:rsidRDefault="001D21B5" w:rsidP="001D21B5">
      <w:pPr>
        <w:jc w:val="both"/>
        <w:rPr>
          <w:sz w:val="28"/>
          <w:szCs w:val="28"/>
        </w:rPr>
      </w:pPr>
      <w:r w:rsidRPr="00E97C37">
        <w:rPr>
          <w:sz w:val="28"/>
          <w:szCs w:val="28"/>
        </w:rPr>
        <w:t>2.11.Зарахування учнів до закладу проводиться наказом директора, що видається на підставі заяви, копії свідоцтва про народження дитини, за наявності медичної довідки встановленого зразка і відповідного документа про освіту (крім учнів першого класу) згідно законодавства.</w:t>
      </w:r>
    </w:p>
    <w:p w14:paraId="6DFDCF96" w14:textId="77777777" w:rsidR="001D21B5" w:rsidRPr="00E97C37" w:rsidRDefault="001D21B5" w:rsidP="001D21B5">
      <w:pPr>
        <w:jc w:val="both"/>
        <w:rPr>
          <w:sz w:val="28"/>
          <w:szCs w:val="28"/>
        </w:rPr>
      </w:pPr>
      <w:r w:rsidRPr="00E97C37">
        <w:rPr>
          <w:sz w:val="28"/>
          <w:szCs w:val="28"/>
        </w:rPr>
        <w:lastRenderedPageBreak/>
        <w:t>2.12. Порядок зарахування, відрахування та переведення учнів затверджується центральним органом виконавчої влади, що забезпечує формування та реалізує державну політику у сфері освіти. Початкова освіта здобувається, як правило, з шести років. Діти, яким на початок навчального року виповнилося сім років, повинні розпочинати здобуття початкової освіти цього ж навчального року.</w:t>
      </w:r>
    </w:p>
    <w:p w14:paraId="3D11933F" w14:textId="77777777" w:rsidR="001D21B5" w:rsidRPr="00E97C37" w:rsidRDefault="001D21B5" w:rsidP="001D21B5">
      <w:pPr>
        <w:ind w:firstLine="708"/>
        <w:jc w:val="both"/>
        <w:rPr>
          <w:sz w:val="28"/>
          <w:szCs w:val="28"/>
        </w:rPr>
      </w:pPr>
      <w:bookmarkStart w:id="224" w:name="n209"/>
      <w:bookmarkEnd w:id="224"/>
      <w:r w:rsidRPr="00E97C37">
        <w:rPr>
          <w:sz w:val="28"/>
          <w:szCs w:val="28"/>
        </w:rPr>
        <w:t xml:space="preserve"> Особи з особливими освітніми потребами можуть розпочинати здобуття початкової освіти з іншого віку, а тривалість здобуття ними початкової та базової середньої освіти може бути подовжена з доповненням освітньої програми корекційно-розвитковим складником. Особливості здобуття такими особами повної загальної середньої освіти визначаються спеціальним законом.</w:t>
      </w:r>
    </w:p>
    <w:p w14:paraId="664AA523" w14:textId="77777777" w:rsidR="001D21B5" w:rsidRPr="00E97C37" w:rsidRDefault="001D21B5" w:rsidP="001D21B5">
      <w:pPr>
        <w:jc w:val="both"/>
        <w:rPr>
          <w:sz w:val="28"/>
          <w:szCs w:val="28"/>
        </w:rPr>
      </w:pPr>
      <w:r w:rsidRPr="00E97C37">
        <w:rPr>
          <w:sz w:val="28"/>
          <w:szCs w:val="28"/>
        </w:rPr>
        <w:t>2.13. Навчальний рік розпочинається у День знань  і закінчується не пізніше 1 липня наступного року.</w:t>
      </w:r>
    </w:p>
    <w:p w14:paraId="58AE13F8" w14:textId="77777777" w:rsidR="001D21B5" w:rsidRPr="00E97C37" w:rsidRDefault="001D21B5" w:rsidP="001D21B5">
      <w:pPr>
        <w:ind w:firstLine="708"/>
        <w:jc w:val="both"/>
        <w:rPr>
          <w:sz w:val="28"/>
          <w:szCs w:val="28"/>
        </w:rPr>
      </w:pPr>
      <w:r w:rsidRPr="00E97C37">
        <w:rPr>
          <w:sz w:val="28"/>
          <w:szCs w:val="28"/>
        </w:rPr>
        <w:t>Структура навчального року (за чвертями, півріччями, семестрами), тривалість навчального тижня, дня, занять, відпочинку між ними, інші форми організації освітнього процесу встановлюються закладом у межах часу, передбаченого освітньою програмою.</w:t>
      </w:r>
    </w:p>
    <w:p w14:paraId="2940EC48" w14:textId="77777777" w:rsidR="001D21B5" w:rsidRPr="00E97C37" w:rsidRDefault="001D21B5" w:rsidP="001D21B5">
      <w:pPr>
        <w:ind w:firstLine="708"/>
        <w:jc w:val="both"/>
        <w:rPr>
          <w:sz w:val="28"/>
          <w:szCs w:val="28"/>
        </w:rPr>
      </w:pPr>
      <w:r w:rsidRPr="00E97C37">
        <w:rPr>
          <w:sz w:val="28"/>
          <w:szCs w:val="28"/>
        </w:rPr>
        <w:t>Тривалість канікул протягом навчального року не може бути меншою 30 календарних днів.</w:t>
      </w:r>
    </w:p>
    <w:p w14:paraId="3AB5622B" w14:textId="77777777" w:rsidR="001D21B5" w:rsidRPr="00E97C37" w:rsidRDefault="001D21B5" w:rsidP="001D21B5">
      <w:pPr>
        <w:ind w:firstLine="708"/>
        <w:jc w:val="both"/>
        <w:rPr>
          <w:sz w:val="28"/>
          <w:szCs w:val="28"/>
        </w:rPr>
      </w:pPr>
      <w:r w:rsidRPr="00E97C37">
        <w:rPr>
          <w:sz w:val="28"/>
          <w:szCs w:val="28"/>
        </w:rPr>
        <w:t>Організація освітнього процесу не повинна призводити до перевантаження учнів та має забезпечувати безпечні та нешкідливі умови здобуття освіти.</w:t>
      </w:r>
    </w:p>
    <w:p w14:paraId="5B83E78F" w14:textId="77777777" w:rsidR="001D21B5" w:rsidRPr="00E97C37" w:rsidRDefault="001D21B5" w:rsidP="001D21B5">
      <w:pPr>
        <w:jc w:val="both"/>
        <w:rPr>
          <w:sz w:val="28"/>
          <w:szCs w:val="28"/>
        </w:rPr>
      </w:pPr>
      <w:r w:rsidRPr="00E97C37">
        <w:rPr>
          <w:sz w:val="28"/>
          <w:szCs w:val="28"/>
        </w:rPr>
        <w:t>2.14.Тривалість уроків у закладі становить: у перших класах – 35хвилин, у 2-4 класах – 40 хвилин, у 5-11 (12) класах – 45хвилин. Заклад може обрати інші, крім уроку, форми організації освітнього процесу.</w:t>
      </w:r>
    </w:p>
    <w:p w14:paraId="6E572DEA" w14:textId="77777777" w:rsidR="001D21B5" w:rsidRPr="00E97C37" w:rsidRDefault="001D21B5" w:rsidP="001D21B5">
      <w:pPr>
        <w:ind w:firstLine="708"/>
        <w:jc w:val="both"/>
        <w:rPr>
          <w:sz w:val="28"/>
          <w:szCs w:val="28"/>
        </w:rPr>
      </w:pPr>
      <w:r w:rsidRPr="00E97C37">
        <w:rPr>
          <w:sz w:val="28"/>
          <w:szCs w:val="28"/>
        </w:rPr>
        <w:t xml:space="preserve">Зміна тривалості уроків допускається за погодженням із управлінням освіти. </w:t>
      </w:r>
    </w:p>
    <w:p w14:paraId="21896977" w14:textId="77777777" w:rsidR="001D21B5" w:rsidRPr="00E97C37" w:rsidRDefault="001D21B5" w:rsidP="001D21B5">
      <w:pPr>
        <w:ind w:firstLine="708"/>
        <w:jc w:val="both"/>
        <w:rPr>
          <w:sz w:val="28"/>
          <w:szCs w:val="28"/>
        </w:rPr>
      </w:pPr>
      <w:r w:rsidRPr="00E97C37">
        <w:rPr>
          <w:sz w:val="28"/>
          <w:szCs w:val="28"/>
        </w:rPr>
        <w:t>Тривалість перерв між уроками встановлюється з урахуванням потреби в організації активного відпочинку і харчування учнів, але не менш як 10 хвилин, великих перерв (після другого та третього уроку) – 20 хвилин.</w:t>
      </w:r>
    </w:p>
    <w:p w14:paraId="2F9FACA9" w14:textId="77777777" w:rsidR="001D21B5" w:rsidRPr="00E97C37" w:rsidRDefault="001D21B5" w:rsidP="001D21B5">
      <w:pPr>
        <w:jc w:val="both"/>
        <w:rPr>
          <w:sz w:val="28"/>
          <w:szCs w:val="28"/>
        </w:rPr>
      </w:pPr>
      <w:r w:rsidRPr="00E97C37">
        <w:rPr>
          <w:sz w:val="28"/>
          <w:szCs w:val="28"/>
        </w:rPr>
        <w:t>2.15. Режим роботи закладу визначається на основі відповідних нормативно-правових актів. Розклад уроків складається відповідно до навчальних планів закладу з дотриманням педагогічних та санітарно-гігієнічних вимог (відповідно до чинного законодавства) і затверджується його директором.</w:t>
      </w:r>
    </w:p>
    <w:p w14:paraId="1BAF8C3D" w14:textId="77777777" w:rsidR="001D21B5" w:rsidRPr="00E97C37" w:rsidRDefault="001D21B5" w:rsidP="001D21B5">
      <w:pPr>
        <w:jc w:val="both"/>
        <w:rPr>
          <w:sz w:val="28"/>
          <w:szCs w:val="28"/>
        </w:rPr>
      </w:pPr>
      <w:r w:rsidRPr="00E97C37">
        <w:rPr>
          <w:sz w:val="28"/>
          <w:szCs w:val="28"/>
        </w:rPr>
        <w:t>2.16.Зміст, обсяг і характер домашніх завдань з кожного предмету визначаються вчителем відповідно до педагогічних і санітарно-гігієнічних вимог з урахуванням індивідуальних особливостей учнів. Домашні завдання учням 1-х класів не задаються.</w:t>
      </w:r>
    </w:p>
    <w:p w14:paraId="38A3C685" w14:textId="77777777" w:rsidR="001D21B5" w:rsidRPr="00E97C37" w:rsidRDefault="001D21B5" w:rsidP="001D21B5">
      <w:pPr>
        <w:jc w:val="both"/>
        <w:rPr>
          <w:sz w:val="28"/>
          <w:szCs w:val="28"/>
        </w:rPr>
      </w:pPr>
      <w:r w:rsidRPr="00E97C37">
        <w:rPr>
          <w:sz w:val="28"/>
          <w:szCs w:val="28"/>
        </w:rPr>
        <w:t>2.17. Окрім різних форм обов'язкових навчальних занять, у закладі проводяться індивідуальні, групові, факультативні, курси за вибором та позакласні заняття та заходи, що передбачені окремим розкладом та планом роботи і спрямовані на задоволення освітніх інтересів учнів та на розвиток їх творчих здібностей, нахилів і обдарувань.</w:t>
      </w:r>
    </w:p>
    <w:p w14:paraId="7E03A54B" w14:textId="77777777" w:rsidR="001D21B5" w:rsidRPr="00E97C37" w:rsidRDefault="001D21B5" w:rsidP="001D21B5">
      <w:pPr>
        <w:tabs>
          <w:tab w:val="left" w:pos="1261"/>
        </w:tabs>
        <w:ind w:right="104"/>
        <w:jc w:val="both"/>
        <w:rPr>
          <w:sz w:val="28"/>
          <w:szCs w:val="28"/>
        </w:rPr>
      </w:pPr>
      <w:r w:rsidRPr="00E97C37">
        <w:rPr>
          <w:sz w:val="28"/>
          <w:szCs w:val="28"/>
        </w:rPr>
        <w:t>2.18.Відволікання учнів від навчальних занять для провадження інших видів діяльності забороняється (крім випадків, передбачених законодавством).</w:t>
      </w:r>
    </w:p>
    <w:p w14:paraId="6CE92B4D" w14:textId="77777777" w:rsidR="001D21B5" w:rsidRPr="00E97C37" w:rsidRDefault="001D21B5" w:rsidP="001D21B5">
      <w:pPr>
        <w:tabs>
          <w:tab w:val="left" w:pos="1261"/>
        </w:tabs>
        <w:ind w:right="104"/>
        <w:jc w:val="both"/>
        <w:rPr>
          <w:sz w:val="28"/>
          <w:szCs w:val="28"/>
        </w:rPr>
      </w:pPr>
      <w:r w:rsidRPr="00E97C37">
        <w:rPr>
          <w:sz w:val="28"/>
          <w:szCs w:val="28"/>
        </w:rPr>
        <w:t>2.19.Залучення учнів до видів діяльності, не передбачених навчальним планом та річним планом роботи закладу, дозволяється лише за їх згодою та згодою батьків або осіб, які їх замінюють.</w:t>
      </w:r>
    </w:p>
    <w:p w14:paraId="482F08F5" w14:textId="77777777" w:rsidR="001D21B5" w:rsidRPr="00E97C37" w:rsidRDefault="001D21B5" w:rsidP="001D21B5">
      <w:pPr>
        <w:tabs>
          <w:tab w:val="left" w:pos="1276"/>
        </w:tabs>
        <w:spacing w:before="5"/>
        <w:jc w:val="both"/>
        <w:rPr>
          <w:sz w:val="28"/>
          <w:szCs w:val="28"/>
        </w:rPr>
      </w:pPr>
      <w:r w:rsidRPr="00E97C37">
        <w:rPr>
          <w:sz w:val="28"/>
          <w:szCs w:val="28"/>
        </w:rPr>
        <w:lastRenderedPageBreak/>
        <w:t xml:space="preserve">2.20.Оцінювання рівня досягнень учнів здійснюється вербально та за 12 бальною системою відповідно до Критеріїв оцінювання навчальних досягнень учнів, визначених центральним органом виконавчої влади, що забезпечує формування державної політики у сфері освіти. </w:t>
      </w:r>
    </w:p>
    <w:p w14:paraId="4F776CB4" w14:textId="77777777" w:rsidR="001D21B5" w:rsidRPr="00E97C37" w:rsidRDefault="001D21B5" w:rsidP="001D21B5">
      <w:pPr>
        <w:spacing w:before="5"/>
        <w:ind w:firstLine="708"/>
        <w:jc w:val="both"/>
        <w:rPr>
          <w:sz w:val="28"/>
          <w:szCs w:val="28"/>
        </w:rPr>
      </w:pPr>
      <w:r w:rsidRPr="00E97C37">
        <w:rPr>
          <w:sz w:val="28"/>
          <w:szCs w:val="28"/>
        </w:rPr>
        <w:t xml:space="preserve">Облік навчальних досягнень учнів протягом навчального року здійснюється у класних журналах, інструкції про ведення яких затверджуються центральним органом виконавчої влади, що забезпечує формування державної політики у сфері освіти. </w:t>
      </w:r>
    </w:p>
    <w:p w14:paraId="33921D18" w14:textId="77777777" w:rsidR="001D21B5" w:rsidRPr="00E97C37" w:rsidRDefault="001D21B5" w:rsidP="001D21B5">
      <w:pPr>
        <w:spacing w:before="5"/>
        <w:jc w:val="both"/>
        <w:rPr>
          <w:sz w:val="28"/>
          <w:szCs w:val="28"/>
        </w:rPr>
      </w:pPr>
      <w:r w:rsidRPr="00E97C37">
        <w:rPr>
          <w:sz w:val="28"/>
          <w:szCs w:val="28"/>
        </w:rPr>
        <w:t>Результати навчальної діяльності за рік заносяться до особових справ учнів.</w:t>
      </w:r>
    </w:p>
    <w:p w14:paraId="0772E42F" w14:textId="77777777" w:rsidR="001D21B5" w:rsidRPr="00E97C37" w:rsidRDefault="001D21B5" w:rsidP="001D21B5">
      <w:pPr>
        <w:jc w:val="both"/>
        <w:rPr>
          <w:sz w:val="28"/>
          <w:szCs w:val="28"/>
        </w:rPr>
      </w:pPr>
      <w:r w:rsidRPr="00E97C37">
        <w:rPr>
          <w:sz w:val="28"/>
          <w:szCs w:val="28"/>
        </w:rPr>
        <w:t>2.21. Результати навчання учнів на кожному рівні повної загальної середньої освіти оцінюються шляхом державної підсумкової атестації, яка може здійснюватися в різних формах, визначених законодавством.</w:t>
      </w:r>
    </w:p>
    <w:p w14:paraId="5DA896F8" w14:textId="77777777" w:rsidR="001D21B5" w:rsidRPr="00E97C37" w:rsidRDefault="001D21B5" w:rsidP="001D21B5">
      <w:pPr>
        <w:jc w:val="both"/>
        <w:rPr>
          <w:sz w:val="28"/>
          <w:szCs w:val="28"/>
        </w:rPr>
      </w:pPr>
      <w:r w:rsidRPr="00E97C37">
        <w:rPr>
          <w:sz w:val="28"/>
          <w:szCs w:val="28"/>
        </w:rPr>
        <w:t>2.22.За результатами навчання учням або випускникам видається відповідний документ згідно законодавства.</w:t>
      </w:r>
    </w:p>
    <w:p w14:paraId="27B49544" w14:textId="77777777" w:rsidR="001D21B5" w:rsidRPr="00E97C37" w:rsidRDefault="001D21B5" w:rsidP="001D21B5">
      <w:pPr>
        <w:shd w:val="clear" w:color="auto" w:fill="FFFFFF"/>
        <w:jc w:val="both"/>
        <w:rPr>
          <w:sz w:val="28"/>
          <w:szCs w:val="28"/>
        </w:rPr>
      </w:pPr>
      <w:r w:rsidRPr="00E97C37">
        <w:rPr>
          <w:sz w:val="28"/>
          <w:szCs w:val="28"/>
        </w:rPr>
        <w:t xml:space="preserve">За успіхи у навчанні для учнів встановлюються різні форми морального і матеріального заохочення: </w:t>
      </w:r>
    </w:p>
    <w:p w14:paraId="55CF1E21" w14:textId="77777777" w:rsidR="001D21B5" w:rsidRPr="00E97C37" w:rsidRDefault="001D21B5" w:rsidP="001D21B5">
      <w:pPr>
        <w:shd w:val="clear" w:color="auto" w:fill="FFFFFF"/>
        <w:jc w:val="both"/>
        <w:rPr>
          <w:color w:val="000000"/>
          <w:sz w:val="28"/>
          <w:szCs w:val="28"/>
        </w:rPr>
      </w:pPr>
      <w:r w:rsidRPr="00E97C37">
        <w:rPr>
          <w:color w:val="000000"/>
          <w:sz w:val="28"/>
          <w:szCs w:val="28"/>
        </w:rPr>
        <w:t>- подяка;</w:t>
      </w:r>
    </w:p>
    <w:p w14:paraId="05C3BC52" w14:textId="77777777" w:rsidR="001D21B5" w:rsidRPr="00E97C37" w:rsidRDefault="001D21B5" w:rsidP="001D21B5">
      <w:pPr>
        <w:shd w:val="clear" w:color="auto" w:fill="FFFFFF"/>
        <w:jc w:val="both"/>
        <w:rPr>
          <w:color w:val="000000"/>
          <w:sz w:val="28"/>
          <w:szCs w:val="28"/>
        </w:rPr>
      </w:pPr>
      <w:r w:rsidRPr="00E97C37">
        <w:rPr>
          <w:color w:val="000000"/>
          <w:sz w:val="28"/>
          <w:szCs w:val="28"/>
        </w:rPr>
        <w:t>- грамота;</w:t>
      </w:r>
    </w:p>
    <w:p w14:paraId="411C5195" w14:textId="77777777" w:rsidR="001D21B5" w:rsidRPr="00E97C37" w:rsidRDefault="001D21B5" w:rsidP="001D21B5">
      <w:pPr>
        <w:shd w:val="clear" w:color="auto" w:fill="FFFFFF"/>
        <w:jc w:val="both"/>
        <w:rPr>
          <w:color w:val="000000"/>
          <w:sz w:val="28"/>
          <w:szCs w:val="28"/>
        </w:rPr>
      </w:pPr>
      <w:r w:rsidRPr="00E97C37">
        <w:rPr>
          <w:color w:val="000000"/>
          <w:sz w:val="28"/>
          <w:szCs w:val="28"/>
        </w:rPr>
        <w:t>- похвальний лист «За високі досягнення у навчанні»;</w:t>
      </w:r>
    </w:p>
    <w:p w14:paraId="76729904" w14:textId="77777777" w:rsidR="001D21B5" w:rsidRPr="00E97C37" w:rsidRDefault="001D21B5" w:rsidP="001D21B5">
      <w:pPr>
        <w:shd w:val="clear" w:color="auto" w:fill="FFFFFF"/>
        <w:jc w:val="both"/>
        <w:rPr>
          <w:color w:val="000000"/>
          <w:sz w:val="28"/>
          <w:szCs w:val="28"/>
        </w:rPr>
      </w:pPr>
      <w:r w:rsidRPr="00E97C37">
        <w:rPr>
          <w:color w:val="000000"/>
          <w:sz w:val="28"/>
          <w:szCs w:val="28"/>
        </w:rPr>
        <w:t>- похвальна грамота «За особливі досягнення у вивченні окремих предметів»;</w:t>
      </w:r>
    </w:p>
    <w:p w14:paraId="25653121" w14:textId="77777777" w:rsidR="001D21B5" w:rsidRPr="00E97C37" w:rsidRDefault="001D21B5" w:rsidP="001D21B5">
      <w:pPr>
        <w:shd w:val="clear" w:color="auto" w:fill="FFFFFF"/>
        <w:jc w:val="both"/>
        <w:rPr>
          <w:color w:val="000000"/>
          <w:sz w:val="28"/>
          <w:szCs w:val="28"/>
        </w:rPr>
      </w:pPr>
      <w:r w:rsidRPr="00E97C37">
        <w:rPr>
          <w:color w:val="000000"/>
          <w:sz w:val="28"/>
          <w:szCs w:val="28"/>
        </w:rPr>
        <w:t>- золота медаль «За особливі успіхи в навчанні»;</w:t>
      </w:r>
    </w:p>
    <w:p w14:paraId="361A9070" w14:textId="77777777" w:rsidR="001D21B5" w:rsidRPr="00E97C37" w:rsidRDefault="001D21B5" w:rsidP="001D21B5">
      <w:pPr>
        <w:shd w:val="clear" w:color="auto" w:fill="FFFFFF"/>
        <w:jc w:val="both"/>
        <w:rPr>
          <w:color w:val="000000"/>
          <w:sz w:val="28"/>
          <w:szCs w:val="28"/>
        </w:rPr>
      </w:pPr>
      <w:r w:rsidRPr="00E97C37">
        <w:rPr>
          <w:color w:val="000000"/>
          <w:sz w:val="28"/>
          <w:szCs w:val="28"/>
        </w:rPr>
        <w:t>- срібна медаль «За успіхи в навчанні»;</w:t>
      </w:r>
    </w:p>
    <w:p w14:paraId="3423DD2C" w14:textId="77777777" w:rsidR="001D21B5" w:rsidRPr="00E97C37" w:rsidRDefault="001D21B5" w:rsidP="001D21B5">
      <w:pPr>
        <w:shd w:val="clear" w:color="auto" w:fill="FFFFFF"/>
        <w:jc w:val="both"/>
        <w:rPr>
          <w:color w:val="000000"/>
          <w:sz w:val="28"/>
          <w:szCs w:val="28"/>
        </w:rPr>
      </w:pPr>
      <w:r w:rsidRPr="00E97C37">
        <w:rPr>
          <w:color w:val="000000"/>
          <w:sz w:val="28"/>
          <w:szCs w:val="28"/>
        </w:rPr>
        <w:t>- свідоцтво про освіту з відзнакою;</w:t>
      </w:r>
    </w:p>
    <w:p w14:paraId="5EE8BB92" w14:textId="77777777" w:rsidR="001D21B5" w:rsidRPr="00E97C37" w:rsidRDefault="001D21B5" w:rsidP="001D21B5">
      <w:pPr>
        <w:shd w:val="clear" w:color="auto" w:fill="FFFFFF"/>
        <w:jc w:val="both"/>
        <w:rPr>
          <w:color w:val="000000"/>
          <w:sz w:val="28"/>
          <w:szCs w:val="28"/>
        </w:rPr>
      </w:pPr>
      <w:r w:rsidRPr="00E97C37">
        <w:rPr>
          <w:color w:val="000000"/>
          <w:sz w:val="28"/>
          <w:szCs w:val="28"/>
        </w:rPr>
        <w:t>- атестат про освіту особливого зразка тощо.</w:t>
      </w:r>
    </w:p>
    <w:p w14:paraId="2170C108" w14:textId="77777777" w:rsidR="001D21B5" w:rsidRPr="00E97C37" w:rsidRDefault="001D21B5" w:rsidP="001D21B5">
      <w:pPr>
        <w:jc w:val="both"/>
        <w:rPr>
          <w:sz w:val="28"/>
          <w:szCs w:val="28"/>
        </w:rPr>
      </w:pPr>
      <w:r w:rsidRPr="00E97C37">
        <w:rPr>
          <w:sz w:val="28"/>
          <w:szCs w:val="28"/>
        </w:rPr>
        <w:t>2.23.Виховання учнів (вихованців) у закладі здійснюється в процесі урочної, позаурочної та позашкільної роботи з ними.</w:t>
      </w:r>
    </w:p>
    <w:p w14:paraId="7DAA2672" w14:textId="77777777" w:rsidR="001D21B5" w:rsidRPr="00E97C37" w:rsidRDefault="001D21B5" w:rsidP="001D21B5">
      <w:pPr>
        <w:jc w:val="both"/>
        <w:rPr>
          <w:sz w:val="28"/>
          <w:szCs w:val="28"/>
        </w:rPr>
      </w:pPr>
      <w:r w:rsidRPr="00E97C37">
        <w:rPr>
          <w:sz w:val="28"/>
          <w:szCs w:val="28"/>
        </w:rPr>
        <w:t>Цілі виховного процесу в закладі визначаються на основі принципів, закладених у Конституції, законах та інших нормативно-правових актах України.</w:t>
      </w:r>
    </w:p>
    <w:p w14:paraId="0391DBC1" w14:textId="77777777" w:rsidR="001D21B5" w:rsidRPr="00E97C37" w:rsidRDefault="001D21B5" w:rsidP="001D21B5">
      <w:pPr>
        <w:jc w:val="both"/>
        <w:rPr>
          <w:sz w:val="28"/>
          <w:szCs w:val="28"/>
        </w:rPr>
      </w:pPr>
      <w:r w:rsidRPr="00E97C37">
        <w:rPr>
          <w:sz w:val="28"/>
          <w:szCs w:val="28"/>
        </w:rPr>
        <w:t>2.24.У закладі забороняється утворення і діяльність організаційних структур політичних партій, а також релігійних організацій і воєнізованих формувань.</w:t>
      </w:r>
    </w:p>
    <w:p w14:paraId="0DA823CE" w14:textId="77777777" w:rsidR="001D21B5" w:rsidRPr="00E97C37" w:rsidRDefault="001D21B5" w:rsidP="001D21B5">
      <w:pPr>
        <w:jc w:val="both"/>
        <w:rPr>
          <w:sz w:val="28"/>
          <w:szCs w:val="28"/>
        </w:rPr>
      </w:pPr>
      <w:r w:rsidRPr="00E97C37">
        <w:rPr>
          <w:sz w:val="28"/>
          <w:szCs w:val="28"/>
        </w:rPr>
        <w:t>2.25.Примусове залучення учнів (вихованців) закладу до вступу в будь-які об'єднання громадян, релігійні організації і воєнізовані формування забороняється.</w:t>
      </w:r>
    </w:p>
    <w:p w14:paraId="06723B27" w14:textId="77777777" w:rsidR="001D21B5" w:rsidRPr="00E97C37" w:rsidRDefault="001D21B5" w:rsidP="001D21B5">
      <w:pPr>
        <w:spacing w:before="5"/>
        <w:jc w:val="both"/>
        <w:rPr>
          <w:sz w:val="28"/>
          <w:szCs w:val="28"/>
        </w:rPr>
      </w:pPr>
      <w:r w:rsidRPr="00E97C37">
        <w:rPr>
          <w:sz w:val="28"/>
          <w:szCs w:val="28"/>
        </w:rPr>
        <w:t>2.26.Дисципліна в закладі дотримується на основі взаємоповаги усіх учасників освітнього процесу, дотримання правил внутрішнього розпорядку та цього Статуту. Застосування методів фізичного та психічного насильства забороняється.</w:t>
      </w:r>
    </w:p>
    <w:p w14:paraId="67540C2D" w14:textId="77777777" w:rsidR="001D21B5" w:rsidRPr="00E97C37" w:rsidRDefault="001D21B5" w:rsidP="001D21B5">
      <w:pPr>
        <w:spacing w:before="5"/>
        <w:jc w:val="both"/>
        <w:rPr>
          <w:sz w:val="28"/>
          <w:szCs w:val="28"/>
        </w:rPr>
      </w:pPr>
      <w:r w:rsidRPr="00E97C37">
        <w:rPr>
          <w:sz w:val="28"/>
          <w:szCs w:val="28"/>
        </w:rPr>
        <w:t>2.27. Усі заходи, що проводяться в закладі, закінчуються не пізніше 2</w:t>
      </w:r>
      <w:r>
        <w:rPr>
          <w:sz w:val="28"/>
          <w:szCs w:val="28"/>
          <w:lang w:val="uk-UA"/>
        </w:rPr>
        <w:t>0</w:t>
      </w:r>
      <w:r w:rsidRPr="00E97C37">
        <w:rPr>
          <w:sz w:val="28"/>
          <w:szCs w:val="28"/>
        </w:rPr>
        <w:t>.00 години.</w:t>
      </w:r>
    </w:p>
    <w:p w14:paraId="1E63FF5A" w14:textId="77777777" w:rsidR="001D21B5" w:rsidRPr="00E97C37" w:rsidRDefault="001D21B5" w:rsidP="001D21B5">
      <w:pPr>
        <w:jc w:val="both"/>
        <w:rPr>
          <w:b/>
          <w:bCs/>
          <w:sz w:val="28"/>
          <w:szCs w:val="28"/>
        </w:rPr>
      </w:pPr>
    </w:p>
    <w:p w14:paraId="7D47F3D6" w14:textId="77777777" w:rsidR="001D21B5" w:rsidRPr="00E97C37" w:rsidRDefault="001D21B5" w:rsidP="001D21B5">
      <w:pPr>
        <w:jc w:val="center"/>
        <w:rPr>
          <w:b/>
          <w:bCs/>
          <w:sz w:val="28"/>
          <w:szCs w:val="28"/>
        </w:rPr>
      </w:pPr>
      <w:r w:rsidRPr="00E97C37">
        <w:rPr>
          <w:b/>
          <w:bCs/>
          <w:sz w:val="28"/>
          <w:szCs w:val="28"/>
        </w:rPr>
        <w:t>ІІІ. Учасники освітнього процесу</w:t>
      </w:r>
    </w:p>
    <w:p w14:paraId="4C625845" w14:textId="77777777" w:rsidR="001D21B5" w:rsidRPr="00E97C37" w:rsidRDefault="001D21B5" w:rsidP="001D21B5">
      <w:pPr>
        <w:jc w:val="both"/>
        <w:rPr>
          <w:sz w:val="28"/>
          <w:szCs w:val="28"/>
        </w:rPr>
      </w:pPr>
      <w:r w:rsidRPr="00E97C37">
        <w:rPr>
          <w:sz w:val="28"/>
          <w:szCs w:val="28"/>
        </w:rPr>
        <w:t>3.1. Учасниками освітнього процесу в закладі є:</w:t>
      </w:r>
    </w:p>
    <w:p w14:paraId="73E12EE6" w14:textId="77777777" w:rsidR="001D21B5" w:rsidRPr="00E97C37" w:rsidRDefault="001D21B5" w:rsidP="001D21B5">
      <w:pPr>
        <w:jc w:val="both"/>
        <w:rPr>
          <w:sz w:val="28"/>
          <w:szCs w:val="28"/>
        </w:rPr>
      </w:pPr>
      <w:r w:rsidRPr="00E97C37">
        <w:rPr>
          <w:sz w:val="28"/>
          <w:szCs w:val="28"/>
        </w:rPr>
        <w:t>- здобувачі освіти;</w:t>
      </w:r>
    </w:p>
    <w:p w14:paraId="20D1139C" w14:textId="77777777" w:rsidR="001D21B5" w:rsidRPr="00E97C37" w:rsidRDefault="001D21B5" w:rsidP="001D21B5">
      <w:pPr>
        <w:jc w:val="both"/>
        <w:rPr>
          <w:sz w:val="28"/>
          <w:szCs w:val="28"/>
        </w:rPr>
      </w:pPr>
      <w:bookmarkStart w:id="225" w:name="n736"/>
      <w:bookmarkEnd w:id="225"/>
      <w:r w:rsidRPr="00E97C37">
        <w:rPr>
          <w:sz w:val="28"/>
          <w:szCs w:val="28"/>
        </w:rPr>
        <w:t>- педагогічні працівники;</w:t>
      </w:r>
    </w:p>
    <w:p w14:paraId="0FEA0A70" w14:textId="77777777" w:rsidR="001D21B5" w:rsidRPr="00E97C37" w:rsidRDefault="001D21B5" w:rsidP="001D21B5">
      <w:pPr>
        <w:jc w:val="both"/>
        <w:rPr>
          <w:sz w:val="28"/>
          <w:szCs w:val="28"/>
        </w:rPr>
      </w:pPr>
      <w:bookmarkStart w:id="226" w:name="n737"/>
      <w:bookmarkEnd w:id="226"/>
      <w:r w:rsidRPr="00E97C37">
        <w:rPr>
          <w:sz w:val="28"/>
          <w:szCs w:val="28"/>
        </w:rPr>
        <w:t>- батьки здобувачів освіти;</w:t>
      </w:r>
    </w:p>
    <w:p w14:paraId="209F1819" w14:textId="77777777" w:rsidR="001D21B5" w:rsidRPr="00E97C37" w:rsidRDefault="001D21B5" w:rsidP="001D21B5">
      <w:pPr>
        <w:jc w:val="both"/>
        <w:rPr>
          <w:sz w:val="28"/>
          <w:szCs w:val="28"/>
        </w:rPr>
      </w:pPr>
      <w:bookmarkStart w:id="227" w:name="n738"/>
      <w:bookmarkStart w:id="228" w:name="n739"/>
      <w:bookmarkEnd w:id="227"/>
      <w:bookmarkEnd w:id="228"/>
      <w:r w:rsidRPr="00E97C37">
        <w:rPr>
          <w:sz w:val="28"/>
          <w:szCs w:val="28"/>
        </w:rPr>
        <w:t>- інші особи, передбачені спеціальними законами та залучені до освітнього процесу у порядку, що встановлюється закладом освіти.</w:t>
      </w:r>
    </w:p>
    <w:p w14:paraId="126C2D68" w14:textId="77777777" w:rsidR="001D21B5" w:rsidRPr="00E97C37" w:rsidRDefault="001D21B5" w:rsidP="001D21B5">
      <w:pPr>
        <w:tabs>
          <w:tab w:val="left" w:pos="1113"/>
        </w:tabs>
        <w:ind w:right="102"/>
        <w:jc w:val="both"/>
        <w:rPr>
          <w:sz w:val="28"/>
          <w:szCs w:val="28"/>
        </w:rPr>
      </w:pPr>
      <w:r w:rsidRPr="00E97C37">
        <w:rPr>
          <w:sz w:val="28"/>
          <w:szCs w:val="28"/>
        </w:rPr>
        <w:lastRenderedPageBreak/>
        <w:t xml:space="preserve">3.2.Статус, права та обов’язки учасників освітнього процесу визначаються Законами України </w:t>
      </w:r>
      <w:r w:rsidRPr="00E97C37">
        <w:rPr>
          <w:spacing w:val="-3"/>
          <w:sz w:val="28"/>
          <w:szCs w:val="28"/>
        </w:rPr>
        <w:t xml:space="preserve">«Про </w:t>
      </w:r>
      <w:r w:rsidRPr="00E97C37">
        <w:rPr>
          <w:sz w:val="28"/>
          <w:szCs w:val="28"/>
        </w:rPr>
        <w:t>освіту», «Про загальну середню освіту», іншими законодавчими актами, Статутом, правилами внутрішнього розпорядку.</w:t>
      </w:r>
    </w:p>
    <w:p w14:paraId="5B16BCB5" w14:textId="77777777" w:rsidR="001D21B5" w:rsidRPr="00E97C37" w:rsidRDefault="001D21B5" w:rsidP="001D21B5">
      <w:pPr>
        <w:jc w:val="both"/>
        <w:rPr>
          <w:sz w:val="28"/>
          <w:szCs w:val="28"/>
        </w:rPr>
      </w:pPr>
      <w:r w:rsidRPr="00E97C37">
        <w:rPr>
          <w:sz w:val="28"/>
          <w:szCs w:val="28"/>
        </w:rPr>
        <w:t>3.3.Здобувачі  освіти  мають право на:</w:t>
      </w:r>
    </w:p>
    <w:p w14:paraId="12524200" w14:textId="77777777" w:rsidR="001D21B5" w:rsidRPr="00E97C37" w:rsidRDefault="001D21B5" w:rsidP="001D21B5">
      <w:pPr>
        <w:jc w:val="both"/>
        <w:rPr>
          <w:sz w:val="28"/>
          <w:szCs w:val="28"/>
          <w:lang w:eastAsia="uk-UA"/>
        </w:rPr>
      </w:pPr>
      <w:r w:rsidRPr="00E97C37">
        <w:rPr>
          <w:sz w:val="28"/>
          <w:szCs w:val="28"/>
          <w:lang w:eastAsia="uk-UA"/>
        </w:rPr>
        <w:t>-  навчання впродовж життя та академічну мобільність;</w:t>
      </w:r>
    </w:p>
    <w:p w14:paraId="78BAB018" w14:textId="77777777" w:rsidR="001D21B5" w:rsidRPr="00E97C37" w:rsidRDefault="001D21B5" w:rsidP="001D21B5">
      <w:pPr>
        <w:jc w:val="both"/>
        <w:rPr>
          <w:sz w:val="28"/>
          <w:szCs w:val="28"/>
          <w:lang w:eastAsia="uk-UA"/>
        </w:rPr>
      </w:pPr>
      <w:r w:rsidRPr="00E97C37">
        <w:rPr>
          <w:sz w:val="28"/>
          <w:szCs w:val="28"/>
          <w:lang w:eastAsia="uk-UA"/>
        </w:rPr>
        <w:t>-  індивідуальну освітню траєкторію, що реалізується, зокрема, через вільний вибір видів, форм і темпу здобуття освіти, запропонованих закладом освітніх програм, навчальних дисциплін та рівня їх складності, методів і засобів навчання;</w:t>
      </w:r>
    </w:p>
    <w:p w14:paraId="2D028E78" w14:textId="77777777" w:rsidR="001D21B5" w:rsidRPr="00E97C37" w:rsidRDefault="001D21B5" w:rsidP="001D21B5">
      <w:pPr>
        <w:jc w:val="both"/>
        <w:rPr>
          <w:sz w:val="28"/>
          <w:szCs w:val="28"/>
          <w:lang w:eastAsia="uk-UA"/>
        </w:rPr>
      </w:pPr>
      <w:r w:rsidRPr="00E97C37">
        <w:rPr>
          <w:sz w:val="28"/>
          <w:szCs w:val="28"/>
          <w:lang w:eastAsia="uk-UA"/>
        </w:rPr>
        <w:t>-  якісні освітні послуги;</w:t>
      </w:r>
    </w:p>
    <w:p w14:paraId="56204DE9" w14:textId="77777777" w:rsidR="001D21B5" w:rsidRPr="00E97C37" w:rsidRDefault="001D21B5" w:rsidP="001D21B5">
      <w:pPr>
        <w:jc w:val="both"/>
        <w:rPr>
          <w:sz w:val="28"/>
          <w:szCs w:val="28"/>
          <w:lang w:eastAsia="uk-UA"/>
        </w:rPr>
      </w:pPr>
      <w:r w:rsidRPr="00E97C37">
        <w:rPr>
          <w:sz w:val="28"/>
          <w:szCs w:val="28"/>
          <w:lang w:eastAsia="uk-UA"/>
        </w:rPr>
        <w:t>-  справедливе та об’єктивне оцінювання результатів навчання;</w:t>
      </w:r>
    </w:p>
    <w:p w14:paraId="3059C5F4" w14:textId="77777777" w:rsidR="001D21B5" w:rsidRPr="00E97C37" w:rsidRDefault="001D21B5" w:rsidP="001D21B5">
      <w:pPr>
        <w:jc w:val="both"/>
        <w:rPr>
          <w:sz w:val="28"/>
          <w:szCs w:val="28"/>
          <w:lang w:eastAsia="uk-UA"/>
        </w:rPr>
      </w:pPr>
      <w:r w:rsidRPr="00E97C37">
        <w:rPr>
          <w:sz w:val="28"/>
          <w:szCs w:val="28"/>
          <w:lang w:eastAsia="uk-UA"/>
        </w:rPr>
        <w:t>-  відзначення успіхів у своїй діяльності;</w:t>
      </w:r>
    </w:p>
    <w:p w14:paraId="7F0BE11A" w14:textId="77777777" w:rsidR="001D21B5" w:rsidRPr="00E97C37" w:rsidRDefault="001D21B5" w:rsidP="001D21B5">
      <w:pPr>
        <w:tabs>
          <w:tab w:val="left" w:pos="284"/>
        </w:tabs>
        <w:jc w:val="both"/>
        <w:rPr>
          <w:sz w:val="28"/>
          <w:szCs w:val="28"/>
          <w:lang w:eastAsia="uk-UA"/>
        </w:rPr>
      </w:pPr>
      <w:r w:rsidRPr="00E97C37">
        <w:rPr>
          <w:sz w:val="28"/>
          <w:szCs w:val="28"/>
          <w:lang w:eastAsia="uk-UA"/>
        </w:rPr>
        <w:t>-  свободу творчої, спортивної, оздоровчої, культурної, просвітницької, наукової і науково-технічної діяльності тощо;</w:t>
      </w:r>
    </w:p>
    <w:p w14:paraId="05C79CE2" w14:textId="77777777" w:rsidR="001D21B5" w:rsidRPr="00E97C37" w:rsidRDefault="001D21B5" w:rsidP="001D21B5">
      <w:pPr>
        <w:jc w:val="both"/>
        <w:rPr>
          <w:sz w:val="28"/>
          <w:szCs w:val="28"/>
          <w:lang w:eastAsia="uk-UA"/>
        </w:rPr>
      </w:pPr>
      <w:r w:rsidRPr="00E97C37">
        <w:rPr>
          <w:sz w:val="28"/>
          <w:szCs w:val="28"/>
          <w:lang w:eastAsia="uk-UA"/>
        </w:rPr>
        <w:t>-  безпечні та нешкідливі умови навчання, утримання і праці;</w:t>
      </w:r>
    </w:p>
    <w:p w14:paraId="55DA3615" w14:textId="77777777" w:rsidR="001D21B5" w:rsidRPr="00E97C37" w:rsidRDefault="001D21B5" w:rsidP="001D21B5">
      <w:pPr>
        <w:jc w:val="both"/>
        <w:rPr>
          <w:sz w:val="28"/>
          <w:szCs w:val="28"/>
          <w:lang w:eastAsia="uk-UA"/>
        </w:rPr>
      </w:pPr>
      <w:r w:rsidRPr="00E97C37">
        <w:rPr>
          <w:sz w:val="28"/>
          <w:szCs w:val="28"/>
          <w:lang w:eastAsia="uk-UA"/>
        </w:rPr>
        <w:t>-  повагу людської гідності;</w:t>
      </w:r>
    </w:p>
    <w:p w14:paraId="2F59B55F" w14:textId="77777777" w:rsidR="001D21B5" w:rsidRPr="00E97C37" w:rsidRDefault="001D21B5" w:rsidP="001D21B5">
      <w:pPr>
        <w:jc w:val="both"/>
        <w:rPr>
          <w:sz w:val="28"/>
          <w:szCs w:val="28"/>
          <w:lang w:eastAsia="uk-UA"/>
        </w:rPr>
      </w:pPr>
      <w:r w:rsidRPr="00E97C37">
        <w:rPr>
          <w:sz w:val="28"/>
          <w:szCs w:val="28"/>
          <w:lang w:eastAsia="uk-UA"/>
        </w:rPr>
        <w:t>-  захист під час освітнього процесу від приниження честі та гідності, будь-яких форм насильства та експлуатації, дискримінації за будь-якою ознакою, пропаганди та агітації, що завдають шкоди здоров’ю;</w:t>
      </w:r>
    </w:p>
    <w:p w14:paraId="1F8FCD03" w14:textId="77777777" w:rsidR="001D21B5" w:rsidRPr="00E97C37" w:rsidRDefault="001D21B5" w:rsidP="001D21B5">
      <w:pPr>
        <w:jc w:val="both"/>
        <w:rPr>
          <w:sz w:val="28"/>
          <w:szCs w:val="28"/>
          <w:lang w:eastAsia="uk-UA"/>
        </w:rPr>
      </w:pPr>
      <w:r w:rsidRPr="00E97C37">
        <w:rPr>
          <w:sz w:val="28"/>
          <w:szCs w:val="28"/>
          <w:lang w:eastAsia="uk-UA"/>
        </w:rPr>
        <w:t>-  користування бібліотекою, навчальною, науковою, культурною, спортивною, побутовою, оздоровчою інфраструктурою закладу та послугами його структурних підрозділів у порядку, встановленому закладом відповідно до спеціальних законів;</w:t>
      </w:r>
    </w:p>
    <w:p w14:paraId="6AB8BB36" w14:textId="77777777" w:rsidR="001D21B5" w:rsidRPr="00E97C37" w:rsidRDefault="001D21B5" w:rsidP="001D21B5">
      <w:pPr>
        <w:jc w:val="both"/>
        <w:rPr>
          <w:sz w:val="28"/>
          <w:szCs w:val="28"/>
          <w:lang w:eastAsia="uk-UA"/>
        </w:rPr>
      </w:pPr>
      <w:r w:rsidRPr="00E97C37">
        <w:rPr>
          <w:sz w:val="28"/>
          <w:szCs w:val="28"/>
          <w:lang w:eastAsia="uk-UA"/>
        </w:rPr>
        <w:t>-  доступ до інформаційних ресурсів і комунікацій, що використовуються в освітньому процесі та дослідницькій діяльності;</w:t>
      </w:r>
    </w:p>
    <w:p w14:paraId="4BF2FFA0" w14:textId="77777777" w:rsidR="001D21B5" w:rsidRPr="00E97C37" w:rsidRDefault="001D21B5" w:rsidP="001D21B5">
      <w:pPr>
        <w:jc w:val="both"/>
        <w:rPr>
          <w:sz w:val="28"/>
          <w:szCs w:val="28"/>
          <w:lang w:eastAsia="uk-UA"/>
        </w:rPr>
      </w:pPr>
      <w:r w:rsidRPr="00E97C37">
        <w:rPr>
          <w:sz w:val="28"/>
          <w:szCs w:val="28"/>
          <w:lang w:eastAsia="uk-UA"/>
        </w:rPr>
        <w:t>-  трудову діяльність у позанавчальний час;</w:t>
      </w:r>
    </w:p>
    <w:p w14:paraId="44458460" w14:textId="77777777" w:rsidR="001D21B5" w:rsidRPr="00E97C37" w:rsidRDefault="001D21B5" w:rsidP="001D21B5">
      <w:pPr>
        <w:jc w:val="both"/>
        <w:rPr>
          <w:sz w:val="28"/>
          <w:szCs w:val="28"/>
          <w:lang w:eastAsia="uk-UA"/>
        </w:rPr>
      </w:pPr>
      <w:r w:rsidRPr="00E97C37">
        <w:rPr>
          <w:sz w:val="28"/>
          <w:szCs w:val="28"/>
          <w:lang w:eastAsia="uk-UA"/>
        </w:rPr>
        <w:t>- особисту або через своїх законних представників участь у громадському самоврядуванні та управлінні закладом;</w:t>
      </w:r>
    </w:p>
    <w:p w14:paraId="39F43C41" w14:textId="77777777" w:rsidR="001D21B5" w:rsidRPr="00E97C37" w:rsidRDefault="001D21B5" w:rsidP="001D21B5">
      <w:pPr>
        <w:jc w:val="both"/>
        <w:rPr>
          <w:sz w:val="28"/>
          <w:szCs w:val="28"/>
          <w:lang w:eastAsia="uk-UA"/>
        </w:rPr>
      </w:pPr>
      <w:r w:rsidRPr="00E97C37">
        <w:rPr>
          <w:sz w:val="28"/>
          <w:szCs w:val="28"/>
          <w:lang w:eastAsia="uk-UA"/>
        </w:rPr>
        <w:t xml:space="preserve">-  інші необхідні умови для здобуття освіти, у тому числі для осіб з особливими освітніми потребами та із соціально незахищених верств населення. </w:t>
      </w:r>
    </w:p>
    <w:p w14:paraId="69B85A3C" w14:textId="77777777" w:rsidR="001D21B5" w:rsidRPr="00E97C37" w:rsidRDefault="001D21B5" w:rsidP="001D21B5">
      <w:pPr>
        <w:jc w:val="both"/>
        <w:rPr>
          <w:sz w:val="28"/>
          <w:szCs w:val="28"/>
        </w:rPr>
      </w:pPr>
      <w:r w:rsidRPr="00E97C37">
        <w:rPr>
          <w:sz w:val="28"/>
          <w:szCs w:val="28"/>
        </w:rPr>
        <w:t>3.4.Здобувачі  освіти зобов’язані:</w:t>
      </w:r>
    </w:p>
    <w:p w14:paraId="606A9AB8" w14:textId="77777777" w:rsidR="001D21B5" w:rsidRPr="00E97C37" w:rsidRDefault="001D21B5" w:rsidP="001D21B5">
      <w:pPr>
        <w:jc w:val="both"/>
        <w:rPr>
          <w:sz w:val="28"/>
          <w:szCs w:val="28"/>
          <w:lang w:eastAsia="uk-UA"/>
        </w:rPr>
      </w:pPr>
      <w:r w:rsidRPr="00E97C37">
        <w:rPr>
          <w:sz w:val="28"/>
          <w:szCs w:val="28"/>
          <w:lang w:eastAsia="uk-UA"/>
        </w:rPr>
        <w:t>-  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14:paraId="74BE6666" w14:textId="77777777" w:rsidR="001D21B5" w:rsidRPr="00E97C37" w:rsidRDefault="001D21B5" w:rsidP="001D21B5">
      <w:pPr>
        <w:jc w:val="both"/>
        <w:rPr>
          <w:sz w:val="28"/>
          <w:szCs w:val="28"/>
          <w:lang w:eastAsia="uk-UA"/>
        </w:rPr>
      </w:pPr>
      <w:r w:rsidRPr="00E97C37">
        <w:rPr>
          <w:sz w:val="28"/>
          <w:szCs w:val="28"/>
          <w:lang w:eastAsia="uk-UA"/>
        </w:rPr>
        <w:t>- поважати гідність, права, свободи та законні інтереси всіх учасників освітнього процесу, дотримуватися етичних норм;</w:t>
      </w:r>
    </w:p>
    <w:p w14:paraId="476B43ED" w14:textId="77777777" w:rsidR="001D21B5" w:rsidRPr="00E97C37" w:rsidRDefault="001D21B5" w:rsidP="001D21B5">
      <w:pPr>
        <w:jc w:val="both"/>
        <w:rPr>
          <w:sz w:val="28"/>
          <w:szCs w:val="28"/>
          <w:lang w:eastAsia="uk-UA"/>
        </w:rPr>
      </w:pPr>
      <w:r w:rsidRPr="00E97C37">
        <w:rPr>
          <w:sz w:val="28"/>
          <w:szCs w:val="28"/>
          <w:lang w:eastAsia="uk-UA"/>
        </w:rPr>
        <w:t>- відповідально та дбайливо ставитися до власного здоров’я, здоров’я оточуючих, довкілля;</w:t>
      </w:r>
    </w:p>
    <w:p w14:paraId="7919B216" w14:textId="77777777" w:rsidR="001D21B5" w:rsidRPr="00E97C37" w:rsidRDefault="001D21B5" w:rsidP="001D21B5">
      <w:pPr>
        <w:jc w:val="both"/>
        <w:rPr>
          <w:sz w:val="28"/>
          <w:szCs w:val="28"/>
          <w:lang w:eastAsia="uk-UA"/>
        </w:rPr>
      </w:pPr>
      <w:r w:rsidRPr="00E97C37">
        <w:rPr>
          <w:sz w:val="28"/>
          <w:szCs w:val="28"/>
          <w:lang w:eastAsia="uk-UA"/>
        </w:rPr>
        <w:t>-  без поважних причин не пропускати та не запізнюватись на уроки;</w:t>
      </w:r>
    </w:p>
    <w:p w14:paraId="69D1F1C6" w14:textId="77777777" w:rsidR="001D21B5" w:rsidRPr="00E97C37" w:rsidRDefault="001D21B5" w:rsidP="001D21B5">
      <w:pPr>
        <w:jc w:val="both"/>
        <w:rPr>
          <w:sz w:val="28"/>
          <w:szCs w:val="28"/>
          <w:lang w:eastAsia="uk-UA"/>
        </w:rPr>
      </w:pPr>
      <w:r w:rsidRPr="00E97C37">
        <w:rPr>
          <w:sz w:val="28"/>
          <w:szCs w:val="28"/>
          <w:lang w:eastAsia="uk-UA"/>
        </w:rPr>
        <w:t xml:space="preserve">- дотримуватися установчих документів, правил внутрішнього розпорядку закладу, а також умов договору про надання освітніх послуг (за його наявності). </w:t>
      </w:r>
    </w:p>
    <w:p w14:paraId="36351578" w14:textId="77777777" w:rsidR="001D21B5" w:rsidRPr="00E97C37" w:rsidRDefault="001D21B5" w:rsidP="001D21B5">
      <w:pPr>
        <w:tabs>
          <w:tab w:val="left" w:pos="1156"/>
        </w:tabs>
        <w:ind w:right="105"/>
        <w:jc w:val="both"/>
        <w:rPr>
          <w:sz w:val="28"/>
          <w:szCs w:val="28"/>
        </w:rPr>
      </w:pPr>
      <w:r w:rsidRPr="00E97C37">
        <w:rPr>
          <w:sz w:val="28"/>
          <w:szCs w:val="28"/>
        </w:rPr>
        <w:t>3.5. Здобувачі  освіти залучаються за їх згодою та згодою батьків або осіб, які їх замінюють, до самообслуговування, різних видів суспільно корисної праці відповідно до цього Статуту і правил внутрішнього розпорядку з урахуванням віку, статі, фізичних можливостей.</w:t>
      </w:r>
    </w:p>
    <w:p w14:paraId="2D855C95" w14:textId="77777777" w:rsidR="001D21B5" w:rsidRPr="00E97C37" w:rsidRDefault="001D21B5" w:rsidP="001D21B5">
      <w:pPr>
        <w:tabs>
          <w:tab w:val="left" w:pos="1156"/>
        </w:tabs>
        <w:ind w:right="105"/>
        <w:jc w:val="both"/>
        <w:rPr>
          <w:sz w:val="28"/>
          <w:szCs w:val="28"/>
        </w:rPr>
      </w:pPr>
      <w:r w:rsidRPr="00E97C37">
        <w:rPr>
          <w:sz w:val="28"/>
          <w:szCs w:val="28"/>
        </w:rPr>
        <w:lastRenderedPageBreak/>
        <w:t>3.6.Діти з особливими освітніми потребами забезпечуються допоміжними засобами для навчання в закладі у порядку встановленому Кабінетом Міністрів України.</w:t>
      </w:r>
    </w:p>
    <w:p w14:paraId="703D9E9C" w14:textId="77777777" w:rsidR="001D21B5" w:rsidRPr="00E97C37" w:rsidRDefault="001D21B5" w:rsidP="0077746F">
      <w:pPr>
        <w:pStyle w:val="a3"/>
        <w:numPr>
          <w:ilvl w:val="1"/>
          <w:numId w:val="22"/>
        </w:numPr>
        <w:adjustRightInd/>
        <w:ind w:left="0" w:firstLine="0"/>
        <w:jc w:val="both"/>
        <w:rPr>
          <w:sz w:val="28"/>
          <w:szCs w:val="28"/>
          <w:lang w:val="uk-UA"/>
        </w:rPr>
      </w:pPr>
      <w:r w:rsidRPr="00E97C37">
        <w:rPr>
          <w:sz w:val="28"/>
          <w:szCs w:val="28"/>
          <w:lang w:val="uk-UA"/>
        </w:rPr>
        <w:t>Педагогічним працівником повинна бути особа з високими моральними якостями, яка має відповідну педагогічну освіту та/або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в закладі.</w:t>
      </w:r>
    </w:p>
    <w:p w14:paraId="06FAC8C0" w14:textId="77777777" w:rsidR="001D21B5" w:rsidRPr="00E97C37" w:rsidRDefault="001D21B5" w:rsidP="001D21B5">
      <w:pPr>
        <w:jc w:val="both"/>
        <w:rPr>
          <w:sz w:val="28"/>
          <w:szCs w:val="28"/>
        </w:rPr>
      </w:pPr>
      <w:r w:rsidRPr="00E97C37">
        <w:rPr>
          <w:sz w:val="28"/>
          <w:szCs w:val="28"/>
        </w:rPr>
        <w:t>3.8.Педагогічні працівники мають право на:</w:t>
      </w:r>
    </w:p>
    <w:p w14:paraId="5DF42DD0" w14:textId="77777777" w:rsidR="001D21B5" w:rsidRPr="00E97C37" w:rsidRDefault="001D21B5" w:rsidP="001D21B5">
      <w:pPr>
        <w:jc w:val="both"/>
        <w:rPr>
          <w:sz w:val="28"/>
          <w:szCs w:val="28"/>
          <w:lang w:eastAsia="uk-UA"/>
        </w:rPr>
      </w:pPr>
      <w:r w:rsidRPr="00E97C37">
        <w:rPr>
          <w:sz w:val="28"/>
          <w:szCs w:val="28"/>
          <w:lang w:eastAsia="uk-UA"/>
        </w:rPr>
        <w:t>-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14:paraId="7B8E6A03" w14:textId="77777777" w:rsidR="001D21B5" w:rsidRPr="00E97C37" w:rsidRDefault="001D21B5" w:rsidP="001D21B5">
      <w:pPr>
        <w:jc w:val="both"/>
        <w:rPr>
          <w:sz w:val="28"/>
          <w:szCs w:val="28"/>
          <w:lang w:eastAsia="uk-UA"/>
        </w:rPr>
      </w:pPr>
      <w:r w:rsidRPr="00E97C37">
        <w:rPr>
          <w:sz w:val="28"/>
          <w:szCs w:val="28"/>
          <w:lang w:eastAsia="uk-UA"/>
        </w:rPr>
        <w:t>-  педагогічну ініціативу;</w:t>
      </w:r>
    </w:p>
    <w:p w14:paraId="2185F30C" w14:textId="77777777" w:rsidR="001D21B5" w:rsidRPr="00E97C37" w:rsidRDefault="001D21B5" w:rsidP="001D21B5">
      <w:pPr>
        <w:jc w:val="both"/>
        <w:rPr>
          <w:sz w:val="28"/>
          <w:szCs w:val="28"/>
          <w:lang w:eastAsia="uk-UA"/>
        </w:rPr>
      </w:pPr>
      <w:r w:rsidRPr="00E97C37">
        <w:rPr>
          <w:sz w:val="28"/>
          <w:szCs w:val="28"/>
          <w:lang w:eastAsia="uk-UA"/>
        </w:rPr>
        <w:t>- 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14:paraId="2AC9D3E0" w14:textId="77777777" w:rsidR="001D21B5" w:rsidRPr="00E97C37" w:rsidRDefault="001D21B5" w:rsidP="001D21B5">
      <w:pPr>
        <w:jc w:val="both"/>
        <w:rPr>
          <w:sz w:val="28"/>
          <w:szCs w:val="28"/>
          <w:lang w:eastAsia="uk-UA"/>
        </w:rPr>
      </w:pPr>
      <w:r w:rsidRPr="00E97C37">
        <w:rPr>
          <w:sz w:val="28"/>
          <w:szCs w:val="28"/>
          <w:lang w:eastAsia="uk-UA"/>
        </w:rPr>
        <w:t>-  користування інфраструктурою закладу в установленому порядку;</w:t>
      </w:r>
    </w:p>
    <w:p w14:paraId="1BD1FAEA" w14:textId="77777777" w:rsidR="001D21B5" w:rsidRPr="00E97C37" w:rsidRDefault="001D21B5" w:rsidP="001D21B5">
      <w:pPr>
        <w:jc w:val="both"/>
        <w:rPr>
          <w:sz w:val="28"/>
          <w:szCs w:val="28"/>
          <w:lang w:eastAsia="uk-UA"/>
        </w:rPr>
      </w:pPr>
      <w:r w:rsidRPr="00E97C37">
        <w:rPr>
          <w:sz w:val="28"/>
          <w:szCs w:val="28"/>
          <w:lang w:eastAsia="uk-UA"/>
        </w:rPr>
        <w:t>-  підвищення кваліфікації, перепідготовку;</w:t>
      </w:r>
    </w:p>
    <w:p w14:paraId="6193A1DF" w14:textId="77777777" w:rsidR="001D21B5" w:rsidRPr="00E97C37" w:rsidRDefault="001D21B5" w:rsidP="001D21B5">
      <w:pPr>
        <w:jc w:val="both"/>
        <w:rPr>
          <w:sz w:val="28"/>
          <w:szCs w:val="28"/>
          <w:lang w:eastAsia="uk-UA"/>
        </w:rPr>
      </w:pPr>
      <w:r w:rsidRPr="00E97C37">
        <w:rPr>
          <w:sz w:val="28"/>
          <w:szCs w:val="28"/>
          <w:lang w:eastAsia="uk-UA"/>
        </w:rPr>
        <w:t>-  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14:paraId="77B5D10F" w14:textId="77777777" w:rsidR="001D21B5" w:rsidRPr="00E97C37" w:rsidRDefault="001D21B5" w:rsidP="001D21B5">
      <w:pPr>
        <w:jc w:val="both"/>
        <w:rPr>
          <w:sz w:val="28"/>
          <w:szCs w:val="28"/>
          <w:lang w:eastAsia="uk-UA"/>
        </w:rPr>
      </w:pPr>
      <w:r w:rsidRPr="00E97C37">
        <w:rPr>
          <w:sz w:val="28"/>
          <w:szCs w:val="28"/>
          <w:lang w:eastAsia="uk-UA"/>
        </w:rPr>
        <w:t>-  доступ до інформаційних ресурсів і комунікацій, що використовуються в освітньому процесі;</w:t>
      </w:r>
    </w:p>
    <w:p w14:paraId="15221F9E" w14:textId="77777777" w:rsidR="001D21B5" w:rsidRPr="00E97C37" w:rsidRDefault="001D21B5" w:rsidP="001D21B5">
      <w:pPr>
        <w:jc w:val="both"/>
        <w:rPr>
          <w:sz w:val="28"/>
          <w:szCs w:val="28"/>
          <w:lang w:eastAsia="uk-UA"/>
        </w:rPr>
      </w:pPr>
      <w:r w:rsidRPr="00E97C37">
        <w:rPr>
          <w:sz w:val="28"/>
          <w:szCs w:val="28"/>
          <w:lang w:eastAsia="uk-UA"/>
        </w:rPr>
        <w:t>-  відзначення успіхів у своїй професійній діяльності;</w:t>
      </w:r>
    </w:p>
    <w:p w14:paraId="5923AAEB" w14:textId="77777777" w:rsidR="001D21B5" w:rsidRPr="00E97C37" w:rsidRDefault="001D21B5" w:rsidP="001D21B5">
      <w:pPr>
        <w:jc w:val="both"/>
        <w:rPr>
          <w:sz w:val="28"/>
          <w:szCs w:val="28"/>
          <w:lang w:eastAsia="uk-UA"/>
        </w:rPr>
      </w:pPr>
      <w:r w:rsidRPr="00E97C37">
        <w:rPr>
          <w:sz w:val="28"/>
          <w:szCs w:val="28"/>
          <w:lang w:eastAsia="uk-UA"/>
        </w:rPr>
        <w:t>-  справедливе та об’єктивне оцінювання своєї професійної діяльності;</w:t>
      </w:r>
    </w:p>
    <w:p w14:paraId="4860CDE4" w14:textId="77777777" w:rsidR="001D21B5" w:rsidRPr="00E97C37" w:rsidRDefault="001D21B5" w:rsidP="001D21B5">
      <w:pPr>
        <w:jc w:val="both"/>
        <w:rPr>
          <w:sz w:val="28"/>
          <w:szCs w:val="28"/>
          <w:lang w:eastAsia="uk-UA"/>
        </w:rPr>
      </w:pPr>
      <w:r w:rsidRPr="00E97C37">
        <w:rPr>
          <w:sz w:val="28"/>
          <w:szCs w:val="28"/>
          <w:lang w:eastAsia="uk-UA"/>
        </w:rPr>
        <w:t>-  захист професійної честі та гідності;</w:t>
      </w:r>
    </w:p>
    <w:p w14:paraId="44C77979" w14:textId="77777777" w:rsidR="001D21B5" w:rsidRPr="00E97C37" w:rsidRDefault="001D21B5" w:rsidP="001D21B5">
      <w:pPr>
        <w:jc w:val="both"/>
        <w:rPr>
          <w:sz w:val="28"/>
          <w:szCs w:val="28"/>
          <w:lang w:eastAsia="uk-UA"/>
        </w:rPr>
      </w:pPr>
      <w:r w:rsidRPr="00E97C37">
        <w:rPr>
          <w:sz w:val="28"/>
          <w:szCs w:val="28"/>
          <w:lang w:eastAsia="uk-UA"/>
        </w:rPr>
        <w:t>-  індивідуальну освітню діяльність за межами закладу;</w:t>
      </w:r>
    </w:p>
    <w:p w14:paraId="338BE209" w14:textId="77777777" w:rsidR="001D21B5" w:rsidRPr="00E97C37" w:rsidRDefault="001D21B5" w:rsidP="001D21B5">
      <w:pPr>
        <w:jc w:val="both"/>
        <w:rPr>
          <w:sz w:val="28"/>
          <w:szCs w:val="28"/>
          <w:lang w:eastAsia="uk-UA"/>
        </w:rPr>
      </w:pPr>
      <w:r w:rsidRPr="00E97C37">
        <w:rPr>
          <w:sz w:val="28"/>
          <w:szCs w:val="28"/>
          <w:lang w:eastAsia="uk-UA"/>
        </w:rPr>
        <w:t>-  безпечні і нешкідливі умови праці;</w:t>
      </w:r>
    </w:p>
    <w:p w14:paraId="186B4D43" w14:textId="77777777" w:rsidR="001D21B5" w:rsidRPr="00E97C37" w:rsidRDefault="001D21B5" w:rsidP="001D21B5">
      <w:pPr>
        <w:jc w:val="both"/>
        <w:rPr>
          <w:sz w:val="28"/>
          <w:szCs w:val="28"/>
          <w:lang w:eastAsia="uk-UA"/>
        </w:rPr>
      </w:pPr>
      <w:r w:rsidRPr="00E97C37">
        <w:rPr>
          <w:sz w:val="28"/>
          <w:szCs w:val="28"/>
          <w:lang w:eastAsia="uk-UA"/>
        </w:rPr>
        <w:t>-  подовжену оплачувану відпустку;</w:t>
      </w:r>
    </w:p>
    <w:p w14:paraId="677FBC95" w14:textId="77777777" w:rsidR="001D21B5" w:rsidRPr="00E97C37" w:rsidRDefault="001D21B5" w:rsidP="001D21B5">
      <w:pPr>
        <w:jc w:val="both"/>
        <w:rPr>
          <w:sz w:val="28"/>
          <w:szCs w:val="28"/>
          <w:lang w:eastAsia="uk-UA"/>
        </w:rPr>
      </w:pPr>
      <w:r w:rsidRPr="00E97C37">
        <w:rPr>
          <w:sz w:val="28"/>
          <w:szCs w:val="28"/>
          <w:lang w:eastAsia="uk-UA"/>
        </w:rPr>
        <w:t>-  участь у громадському самоврядуванні закладу;</w:t>
      </w:r>
    </w:p>
    <w:p w14:paraId="2A7297A4" w14:textId="77777777" w:rsidR="001D21B5" w:rsidRPr="00E97C37" w:rsidRDefault="001D21B5" w:rsidP="001D21B5">
      <w:pPr>
        <w:jc w:val="both"/>
        <w:rPr>
          <w:sz w:val="28"/>
          <w:szCs w:val="28"/>
          <w:lang w:eastAsia="uk-UA"/>
        </w:rPr>
      </w:pPr>
      <w:r w:rsidRPr="00E97C37">
        <w:rPr>
          <w:sz w:val="28"/>
          <w:szCs w:val="28"/>
          <w:lang w:eastAsia="uk-UA"/>
        </w:rPr>
        <w:t>-  участь у роботі колегіальних органів управління закладу.</w:t>
      </w:r>
    </w:p>
    <w:p w14:paraId="09303D8E" w14:textId="77777777" w:rsidR="001D21B5" w:rsidRPr="00E97C37" w:rsidRDefault="001D21B5" w:rsidP="001D21B5">
      <w:pPr>
        <w:jc w:val="both"/>
        <w:rPr>
          <w:sz w:val="28"/>
          <w:szCs w:val="28"/>
        </w:rPr>
      </w:pPr>
      <w:r w:rsidRPr="00E97C37">
        <w:rPr>
          <w:sz w:val="28"/>
          <w:szCs w:val="28"/>
        </w:rPr>
        <w:t>3.9. Педагогічні працівники зобов’язані</w:t>
      </w:r>
      <w:r w:rsidRPr="00E97C37">
        <w:rPr>
          <w:sz w:val="28"/>
          <w:szCs w:val="28"/>
          <w:u w:val="single"/>
        </w:rPr>
        <w:t>:</w:t>
      </w:r>
    </w:p>
    <w:p w14:paraId="1AB6354C" w14:textId="77777777" w:rsidR="001D21B5" w:rsidRPr="00E97C37" w:rsidRDefault="001D21B5" w:rsidP="001D21B5">
      <w:pPr>
        <w:jc w:val="both"/>
        <w:rPr>
          <w:sz w:val="28"/>
          <w:szCs w:val="28"/>
          <w:lang w:eastAsia="uk-UA"/>
        </w:rPr>
      </w:pPr>
      <w:r w:rsidRPr="00E97C37">
        <w:rPr>
          <w:sz w:val="28"/>
          <w:szCs w:val="28"/>
          <w:lang w:eastAsia="uk-UA"/>
        </w:rPr>
        <w:t>- постійно підвищувати свій професійний і загальнокультурний рівні та педагогічну майстерність;</w:t>
      </w:r>
    </w:p>
    <w:p w14:paraId="5B276DBD" w14:textId="77777777" w:rsidR="001D21B5" w:rsidRPr="00E97C37" w:rsidRDefault="001D21B5" w:rsidP="001D21B5">
      <w:pPr>
        <w:jc w:val="both"/>
        <w:rPr>
          <w:sz w:val="28"/>
          <w:szCs w:val="28"/>
          <w:lang w:eastAsia="uk-UA"/>
        </w:rPr>
      </w:pPr>
      <w:r w:rsidRPr="00E97C37">
        <w:rPr>
          <w:sz w:val="28"/>
          <w:szCs w:val="28"/>
          <w:lang w:eastAsia="uk-UA"/>
        </w:rPr>
        <w:t>- виконувати освітню програму для досягнення  здобувачами освіти передбачених нею результатів навчання;</w:t>
      </w:r>
    </w:p>
    <w:p w14:paraId="12A9D04B" w14:textId="77777777" w:rsidR="001D21B5" w:rsidRPr="00E97C37" w:rsidRDefault="001D21B5" w:rsidP="001D21B5">
      <w:pPr>
        <w:jc w:val="both"/>
        <w:rPr>
          <w:sz w:val="28"/>
          <w:szCs w:val="28"/>
          <w:lang w:eastAsia="uk-UA"/>
        </w:rPr>
      </w:pPr>
      <w:r w:rsidRPr="00E97C37">
        <w:rPr>
          <w:sz w:val="28"/>
          <w:szCs w:val="28"/>
          <w:lang w:eastAsia="uk-UA"/>
        </w:rPr>
        <w:t>-  сприяти розвитку здібностей здобувачів освіти, формуванню навичок здорового способу життя, дбати про їхнє фізичне і психічне здоров’я;</w:t>
      </w:r>
    </w:p>
    <w:p w14:paraId="17A87E8D" w14:textId="77777777" w:rsidR="001D21B5" w:rsidRPr="00E97C37" w:rsidRDefault="001D21B5" w:rsidP="001D21B5">
      <w:pPr>
        <w:jc w:val="both"/>
        <w:rPr>
          <w:sz w:val="28"/>
          <w:szCs w:val="28"/>
          <w:lang w:eastAsia="uk-UA"/>
        </w:rPr>
      </w:pPr>
      <w:r w:rsidRPr="00E97C37">
        <w:rPr>
          <w:sz w:val="28"/>
          <w:szCs w:val="28"/>
          <w:lang w:eastAsia="uk-UA"/>
        </w:rPr>
        <w:t>-  дотримуватися академічної доброчесності та забезпечувати її дотримання здобувачами освіти в освітньому процесі та дослідницькій діяльності;</w:t>
      </w:r>
    </w:p>
    <w:p w14:paraId="360BAEA1" w14:textId="77777777" w:rsidR="001D21B5" w:rsidRPr="00E97C37" w:rsidRDefault="001D21B5" w:rsidP="001D21B5">
      <w:pPr>
        <w:jc w:val="both"/>
        <w:rPr>
          <w:sz w:val="28"/>
          <w:szCs w:val="28"/>
          <w:lang w:eastAsia="uk-UA"/>
        </w:rPr>
      </w:pPr>
      <w:r w:rsidRPr="00E97C37">
        <w:rPr>
          <w:sz w:val="28"/>
          <w:szCs w:val="28"/>
          <w:lang w:eastAsia="uk-UA"/>
        </w:rPr>
        <w:t>-  дотримуватися педагогічної етики;</w:t>
      </w:r>
    </w:p>
    <w:p w14:paraId="7937344C" w14:textId="77777777" w:rsidR="001D21B5" w:rsidRPr="00E97C37" w:rsidRDefault="001D21B5" w:rsidP="001D21B5">
      <w:pPr>
        <w:jc w:val="both"/>
        <w:rPr>
          <w:sz w:val="28"/>
          <w:szCs w:val="28"/>
          <w:lang w:eastAsia="uk-UA"/>
        </w:rPr>
      </w:pPr>
      <w:r w:rsidRPr="00E97C37">
        <w:rPr>
          <w:sz w:val="28"/>
          <w:szCs w:val="28"/>
          <w:lang w:eastAsia="uk-UA"/>
        </w:rPr>
        <w:t>-  поважати гідність, права, свободи і законні інтереси всіх учасників освітнього процесу;</w:t>
      </w:r>
    </w:p>
    <w:p w14:paraId="55DE3155" w14:textId="77777777" w:rsidR="001D21B5" w:rsidRPr="00E97C37" w:rsidRDefault="001D21B5" w:rsidP="001D21B5">
      <w:pPr>
        <w:jc w:val="both"/>
        <w:rPr>
          <w:sz w:val="28"/>
          <w:szCs w:val="28"/>
          <w:lang w:eastAsia="uk-UA"/>
        </w:rPr>
      </w:pPr>
      <w:r w:rsidRPr="00E97C37">
        <w:rPr>
          <w:sz w:val="28"/>
          <w:szCs w:val="28"/>
          <w:lang w:eastAsia="uk-UA"/>
        </w:rPr>
        <w:t xml:space="preserve">-  настановленням і особистим прикладом утверджувати повагу до суспільної моралі та суспільних цінностей, зокрема правди, справедливості, патріотизму, </w:t>
      </w:r>
      <w:r w:rsidRPr="00E97C37">
        <w:rPr>
          <w:sz w:val="28"/>
          <w:szCs w:val="28"/>
          <w:lang w:eastAsia="uk-UA"/>
        </w:rPr>
        <w:lastRenderedPageBreak/>
        <w:t>гуманізму, толерантності, працелюбства;</w:t>
      </w:r>
    </w:p>
    <w:p w14:paraId="48176F1B" w14:textId="77777777" w:rsidR="001D21B5" w:rsidRPr="00E97C37" w:rsidRDefault="001D21B5" w:rsidP="001D21B5">
      <w:pPr>
        <w:jc w:val="both"/>
        <w:rPr>
          <w:sz w:val="28"/>
          <w:szCs w:val="28"/>
          <w:lang w:eastAsia="uk-UA"/>
        </w:rPr>
      </w:pPr>
      <w:r w:rsidRPr="00E97C37">
        <w:rPr>
          <w:sz w:val="28"/>
          <w:szCs w:val="28"/>
          <w:lang w:eastAsia="uk-UA"/>
        </w:rPr>
        <w:t>-  формувати</w:t>
      </w:r>
      <w:bookmarkStart w:id="229" w:name="_Hlk534405668"/>
      <w:r w:rsidRPr="00E97C37">
        <w:rPr>
          <w:sz w:val="28"/>
          <w:szCs w:val="28"/>
          <w:lang w:eastAsia="uk-UA"/>
        </w:rPr>
        <w:t xml:space="preserve"> у  здобувачів  освіти</w:t>
      </w:r>
      <w:bookmarkEnd w:id="229"/>
      <w:r w:rsidRPr="00E97C37">
        <w:rPr>
          <w:sz w:val="28"/>
          <w:szCs w:val="28"/>
          <w:lang w:eastAsia="uk-UA"/>
        </w:rPr>
        <w:t xml:space="preserve"> усвідомлення необхідності додержуватися Конституції та законів, захищати суверенітет і територіальну цілісність України;</w:t>
      </w:r>
    </w:p>
    <w:p w14:paraId="460E47DC" w14:textId="77777777" w:rsidR="001D21B5" w:rsidRPr="00E97C37" w:rsidRDefault="001D21B5" w:rsidP="001D21B5">
      <w:pPr>
        <w:jc w:val="both"/>
        <w:rPr>
          <w:sz w:val="28"/>
          <w:szCs w:val="28"/>
          <w:lang w:eastAsia="uk-UA"/>
        </w:rPr>
      </w:pPr>
      <w:r w:rsidRPr="00E97C37">
        <w:rPr>
          <w:sz w:val="28"/>
          <w:szCs w:val="28"/>
          <w:lang w:eastAsia="uk-UA"/>
        </w:rPr>
        <w:t>- виховувати у здобувачів освіти повагу до державної мови та державних символів, національних, історичних, культурних цінностей, дбайливе ставлення до історико-культурного надбання та навколишнього природного середовища України;</w:t>
      </w:r>
    </w:p>
    <w:p w14:paraId="2CE78FBA" w14:textId="77777777" w:rsidR="001D21B5" w:rsidRPr="00E97C37" w:rsidRDefault="001D21B5" w:rsidP="001D21B5">
      <w:pPr>
        <w:jc w:val="both"/>
        <w:rPr>
          <w:sz w:val="28"/>
          <w:szCs w:val="28"/>
          <w:lang w:eastAsia="uk-UA"/>
        </w:rPr>
      </w:pPr>
      <w:r w:rsidRPr="00E97C37">
        <w:rPr>
          <w:sz w:val="28"/>
          <w:szCs w:val="28"/>
          <w:lang w:eastAsia="uk-UA"/>
        </w:rPr>
        <w:t>-  формувати у  здобувачів  освіти прагнення до взаєморозуміння, миру, злагоди між усіма народами, етнічними, національними, релігійними групами;</w:t>
      </w:r>
    </w:p>
    <w:p w14:paraId="4A818D04" w14:textId="77777777" w:rsidR="001D21B5" w:rsidRPr="00E97C37" w:rsidRDefault="001D21B5" w:rsidP="001D21B5">
      <w:pPr>
        <w:jc w:val="both"/>
        <w:rPr>
          <w:sz w:val="28"/>
          <w:szCs w:val="28"/>
          <w:lang w:eastAsia="uk-UA"/>
        </w:rPr>
      </w:pPr>
      <w:r w:rsidRPr="00E97C37">
        <w:rPr>
          <w:sz w:val="28"/>
          <w:szCs w:val="28"/>
          <w:lang w:eastAsia="uk-UA"/>
        </w:rPr>
        <w:t>-  захищати  здобувачів  освіти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здобувачів  освіти, запобігати вживанню ними та іншими особами на території закладу алкогольних напоїв, наркотичних засобів, іншим шкідливим звичкам;</w:t>
      </w:r>
    </w:p>
    <w:p w14:paraId="670BA000" w14:textId="77777777" w:rsidR="001D21B5" w:rsidRPr="00E97C37" w:rsidRDefault="001D21B5" w:rsidP="001D21B5">
      <w:pPr>
        <w:jc w:val="both"/>
        <w:rPr>
          <w:sz w:val="28"/>
          <w:szCs w:val="28"/>
          <w:lang w:eastAsia="uk-UA"/>
        </w:rPr>
      </w:pPr>
      <w:r w:rsidRPr="00E97C37">
        <w:rPr>
          <w:sz w:val="28"/>
          <w:szCs w:val="28"/>
          <w:lang w:eastAsia="uk-UA"/>
        </w:rPr>
        <w:t xml:space="preserve">- додержуватися Статуту та правил внутрішнього розпорядку закладу, положень, порядків, схвалених педагогічною радою ліцею, виконувати свої посадові обов’язки; </w:t>
      </w:r>
    </w:p>
    <w:p w14:paraId="44062021" w14:textId="77777777" w:rsidR="001D21B5" w:rsidRPr="00E97C37" w:rsidRDefault="001D21B5" w:rsidP="001D21B5">
      <w:pPr>
        <w:jc w:val="both"/>
        <w:rPr>
          <w:sz w:val="28"/>
          <w:szCs w:val="28"/>
        </w:rPr>
      </w:pPr>
      <w:r w:rsidRPr="00E97C37">
        <w:rPr>
          <w:sz w:val="28"/>
          <w:szCs w:val="28"/>
        </w:rPr>
        <w:t xml:space="preserve">- щорічно підвищувати кваліфікацію відповідно до Закону України «Про освіту»; </w:t>
      </w:r>
    </w:p>
    <w:p w14:paraId="3A0B5CB1" w14:textId="77777777" w:rsidR="001D21B5" w:rsidRPr="00E97C37" w:rsidRDefault="001D21B5" w:rsidP="001D21B5">
      <w:pPr>
        <w:jc w:val="both"/>
        <w:rPr>
          <w:sz w:val="28"/>
          <w:szCs w:val="28"/>
        </w:rPr>
      </w:pPr>
      <w:r w:rsidRPr="00E97C37">
        <w:rPr>
          <w:sz w:val="28"/>
          <w:szCs w:val="28"/>
        </w:rPr>
        <w:t>-  атестуватися, як правило, один раз на п'ять років відповідно до Типового положення про атестацію педагогічних працівників, проходити добровільну сертифікацію.</w:t>
      </w:r>
    </w:p>
    <w:p w14:paraId="60EFCFCF" w14:textId="77777777" w:rsidR="001D21B5" w:rsidRPr="00E97C37" w:rsidRDefault="001D21B5" w:rsidP="001D21B5">
      <w:pPr>
        <w:jc w:val="both"/>
        <w:rPr>
          <w:sz w:val="28"/>
          <w:szCs w:val="28"/>
        </w:rPr>
      </w:pPr>
      <w:r w:rsidRPr="00E97C37">
        <w:rPr>
          <w:sz w:val="28"/>
          <w:szCs w:val="28"/>
        </w:rPr>
        <w:t>3.10. Навантаження педагогічних працівників встановлюється у порядку визначеному чинним законодавством.</w:t>
      </w:r>
    </w:p>
    <w:p w14:paraId="6B042C69" w14:textId="77777777" w:rsidR="001D21B5" w:rsidRPr="00E97C37" w:rsidRDefault="001D21B5" w:rsidP="001D21B5">
      <w:pPr>
        <w:jc w:val="both"/>
        <w:rPr>
          <w:sz w:val="28"/>
          <w:szCs w:val="28"/>
        </w:rPr>
      </w:pPr>
      <w:r w:rsidRPr="00E97C37">
        <w:rPr>
          <w:sz w:val="28"/>
          <w:szCs w:val="28"/>
        </w:rPr>
        <w:t>3.11. 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w:t>
      </w:r>
    </w:p>
    <w:p w14:paraId="1A28ADC9" w14:textId="77777777" w:rsidR="001D21B5" w:rsidRPr="00E97C37" w:rsidRDefault="001D21B5" w:rsidP="001D21B5">
      <w:pPr>
        <w:jc w:val="both"/>
        <w:rPr>
          <w:sz w:val="28"/>
          <w:szCs w:val="28"/>
        </w:rPr>
      </w:pPr>
      <w:r w:rsidRPr="00E97C37">
        <w:rPr>
          <w:sz w:val="28"/>
          <w:szCs w:val="28"/>
        </w:rPr>
        <w:t>3.12.Права і обов'язки інших працівників регулюються трудовим законодавством, Статутом та правилами внутрішнього розпорядку.</w:t>
      </w:r>
    </w:p>
    <w:p w14:paraId="259FB264" w14:textId="77777777" w:rsidR="001D21B5" w:rsidRPr="00E97C37" w:rsidRDefault="001D21B5" w:rsidP="001D21B5">
      <w:pPr>
        <w:jc w:val="both"/>
        <w:rPr>
          <w:sz w:val="28"/>
          <w:szCs w:val="28"/>
        </w:rPr>
      </w:pPr>
      <w:r w:rsidRPr="00E97C37">
        <w:rPr>
          <w:sz w:val="28"/>
          <w:szCs w:val="28"/>
        </w:rPr>
        <w:t>3.13. Батьки та особи, які їх замінюють, мають право:</w:t>
      </w:r>
    </w:p>
    <w:p w14:paraId="7A8B6CE8" w14:textId="77777777" w:rsidR="001D21B5" w:rsidRPr="00E97C37" w:rsidRDefault="001D21B5" w:rsidP="001D21B5">
      <w:pPr>
        <w:jc w:val="both"/>
        <w:rPr>
          <w:sz w:val="28"/>
          <w:szCs w:val="28"/>
        </w:rPr>
      </w:pPr>
      <w:r w:rsidRPr="00E97C37">
        <w:rPr>
          <w:sz w:val="28"/>
          <w:szCs w:val="28"/>
        </w:rPr>
        <w:t>- захищати відповідно до законодавства права та законні інтереси здобувачів освіти;</w:t>
      </w:r>
    </w:p>
    <w:p w14:paraId="51DE0487" w14:textId="77777777" w:rsidR="001D21B5" w:rsidRPr="00E97C37" w:rsidRDefault="001D21B5" w:rsidP="001D21B5">
      <w:pPr>
        <w:jc w:val="both"/>
        <w:rPr>
          <w:sz w:val="28"/>
          <w:szCs w:val="28"/>
        </w:rPr>
      </w:pPr>
      <w:r w:rsidRPr="00E97C37">
        <w:rPr>
          <w:sz w:val="28"/>
          <w:szCs w:val="28"/>
        </w:rPr>
        <w:t>-звертатися до закладів освіти, органів управління освітою з питань освіти;</w:t>
      </w:r>
    </w:p>
    <w:p w14:paraId="4D609FCF" w14:textId="77777777" w:rsidR="001D21B5" w:rsidRPr="00E97C37" w:rsidRDefault="001D21B5" w:rsidP="001D21B5">
      <w:pPr>
        <w:jc w:val="both"/>
        <w:rPr>
          <w:sz w:val="28"/>
          <w:szCs w:val="28"/>
        </w:rPr>
      </w:pPr>
      <w:r w:rsidRPr="00E97C37">
        <w:rPr>
          <w:sz w:val="28"/>
          <w:szCs w:val="28"/>
        </w:rPr>
        <w:t>- обирати заклад освіти, освітню програму, вид і форму здобуття дітьми відповідної освіти;</w:t>
      </w:r>
    </w:p>
    <w:p w14:paraId="0EDFB034" w14:textId="77777777" w:rsidR="001D21B5" w:rsidRPr="00E97C37" w:rsidRDefault="001D21B5" w:rsidP="001D21B5">
      <w:pPr>
        <w:jc w:val="both"/>
        <w:rPr>
          <w:sz w:val="28"/>
          <w:szCs w:val="28"/>
        </w:rPr>
      </w:pPr>
      <w:r w:rsidRPr="00E97C37">
        <w:rPr>
          <w:sz w:val="28"/>
          <w:szCs w:val="28"/>
        </w:rPr>
        <w:t>- брати участь у громадському самоврядуванні закладу освіти, зокрема обирати і бути обраними до органів громадського самоврядування закладу освіти;</w:t>
      </w:r>
    </w:p>
    <w:p w14:paraId="367772DD" w14:textId="77777777" w:rsidR="001D21B5" w:rsidRPr="00E97C37" w:rsidRDefault="001D21B5" w:rsidP="001D21B5">
      <w:pPr>
        <w:jc w:val="both"/>
        <w:rPr>
          <w:sz w:val="28"/>
          <w:szCs w:val="28"/>
        </w:rPr>
      </w:pPr>
      <w:r w:rsidRPr="00E97C37">
        <w:rPr>
          <w:sz w:val="28"/>
          <w:szCs w:val="28"/>
        </w:rPr>
        <w:t>- завчасно отримувати інформацію про всі заплановані у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14:paraId="1F7E5610" w14:textId="77777777" w:rsidR="001D21B5" w:rsidRPr="00E97C37" w:rsidRDefault="001D21B5" w:rsidP="001D21B5">
      <w:pPr>
        <w:jc w:val="both"/>
        <w:rPr>
          <w:sz w:val="28"/>
          <w:szCs w:val="28"/>
        </w:rPr>
      </w:pPr>
      <w:r w:rsidRPr="00E97C37">
        <w:rPr>
          <w:sz w:val="28"/>
          <w:szCs w:val="28"/>
        </w:rPr>
        <w:t>- брати участь у розробленні індивідуальної програми розвитку дитини та/або індивідуального навчального плану;</w:t>
      </w:r>
    </w:p>
    <w:p w14:paraId="4CB86C1E" w14:textId="77777777" w:rsidR="001D21B5" w:rsidRPr="00E97C37" w:rsidRDefault="001D21B5" w:rsidP="001D21B5">
      <w:pPr>
        <w:jc w:val="both"/>
        <w:rPr>
          <w:sz w:val="28"/>
          <w:szCs w:val="28"/>
        </w:rPr>
      </w:pPr>
      <w:r w:rsidRPr="00E97C37">
        <w:rPr>
          <w:sz w:val="28"/>
          <w:szCs w:val="28"/>
        </w:rPr>
        <w:t xml:space="preserve">- отримувати інформацію про діяльність закладу освіти, результати навчання </w:t>
      </w:r>
      <w:r w:rsidRPr="00E97C37">
        <w:rPr>
          <w:sz w:val="28"/>
          <w:szCs w:val="28"/>
        </w:rPr>
        <w:lastRenderedPageBreak/>
        <w:t>своїх дітей (дітей, законними представниками яких вони є) і результати оцінювання якості освіти у закладі освіти та його освітньої діяльності.</w:t>
      </w:r>
    </w:p>
    <w:p w14:paraId="5A189F9A" w14:textId="77777777" w:rsidR="001D21B5" w:rsidRPr="00E97C37" w:rsidRDefault="001D21B5" w:rsidP="001D21B5">
      <w:pPr>
        <w:jc w:val="both"/>
        <w:rPr>
          <w:sz w:val="28"/>
          <w:szCs w:val="28"/>
        </w:rPr>
      </w:pPr>
      <w:r w:rsidRPr="00E97C37">
        <w:rPr>
          <w:sz w:val="28"/>
          <w:szCs w:val="28"/>
        </w:rPr>
        <w:t>3.14. Батьки та особи, які їх замінюють, зобов’язані:</w:t>
      </w:r>
    </w:p>
    <w:p w14:paraId="7DAFB594" w14:textId="77777777" w:rsidR="001D21B5" w:rsidRPr="00E97C37" w:rsidRDefault="001D21B5" w:rsidP="001D21B5">
      <w:pPr>
        <w:jc w:val="both"/>
        <w:rPr>
          <w:sz w:val="28"/>
          <w:szCs w:val="28"/>
          <w:lang w:eastAsia="uk-UA"/>
        </w:rPr>
      </w:pPr>
      <w:bookmarkStart w:id="230" w:name="n823"/>
      <w:bookmarkEnd w:id="230"/>
      <w:r w:rsidRPr="00E97C37">
        <w:rPr>
          <w:sz w:val="28"/>
          <w:szCs w:val="28"/>
          <w:lang w:eastAsia="uk-UA"/>
        </w:rPr>
        <w:t>-  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14:paraId="58D5D86A" w14:textId="77777777" w:rsidR="001D21B5" w:rsidRPr="00E97C37" w:rsidRDefault="001D21B5" w:rsidP="001D21B5">
      <w:pPr>
        <w:jc w:val="both"/>
        <w:rPr>
          <w:sz w:val="28"/>
          <w:szCs w:val="28"/>
          <w:lang w:eastAsia="uk-UA"/>
        </w:rPr>
      </w:pPr>
      <w:r w:rsidRPr="00E97C37">
        <w:rPr>
          <w:sz w:val="28"/>
          <w:szCs w:val="28"/>
          <w:lang w:eastAsia="uk-UA"/>
        </w:rPr>
        <w:t>-  сприяти виконанню дитиною освітньої програми та досягненню дитиною передбачених нею результатів навчання;</w:t>
      </w:r>
    </w:p>
    <w:p w14:paraId="1EDC38D8" w14:textId="77777777" w:rsidR="001D21B5" w:rsidRPr="00E97C37" w:rsidRDefault="001D21B5" w:rsidP="001D21B5">
      <w:pPr>
        <w:jc w:val="both"/>
        <w:rPr>
          <w:sz w:val="28"/>
          <w:szCs w:val="28"/>
          <w:lang w:eastAsia="uk-UA"/>
        </w:rPr>
      </w:pPr>
      <w:r w:rsidRPr="00E97C37">
        <w:rPr>
          <w:sz w:val="28"/>
          <w:szCs w:val="28"/>
          <w:lang w:eastAsia="uk-UA"/>
        </w:rPr>
        <w:t>- поважати гідність, права, свободи і законні інтереси дитини та інших учасників освітнього процесу;</w:t>
      </w:r>
    </w:p>
    <w:p w14:paraId="017D8440" w14:textId="77777777" w:rsidR="001D21B5" w:rsidRPr="00E97C37" w:rsidRDefault="001D21B5" w:rsidP="001D21B5">
      <w:pPr>
        <w:jc w:val="both"/>
        <w:rPr>
          <w:sz w:val="28"/>
          <w:szCs w:val="28"/>
          <w:lang w:eastAsia="uk-UA"/>
        </w:rPr>
      </w:pPr>
      <w:r w:rsidRPr="00E97C37">
        <w:rPr>
          <w:sz w:val="28"/>
          <w:szCs w:val="28"/>
          <w:lang w:eastAsia="uk-UA"/>
        </w:rPr>
        <w:t>-  дбати про фізичне і психічне здоров’я дитини, сприяти розвитку її здібностей, формувати навички здорового способу життя;</w:t>
      </w:r>
    </w:p>
    <w:p w14:paraId="47472D31" w14:textId="77777777" w:rsidR="001D21B5" w:rsidRPr="00E97C37" w:rsidRDefault="001D21B5" w:rsidP="001D21B5">
      <w:pPr>
        <w:jc w:val="both"/>
        <w:rPr>
          <w:sz w:val="28"/>
          <w:szCs w:val="28"/>
          <w:lang w:eastAsia="uk-UA"/>
        </w:rPr>
      </w:pPr>
      <w:r w:rsidRPr="00E97C37">
        <w:rPr>
          <w:sz w:val="28"/>
          <w:szCs w:val="28"/>
          <w:lang w:eastAsia="uk-UA"/>
        </w:rPr>
        <w:t>-  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14:paraId="109D9582" w14:textId="77777777" w:rsidR="001D21B5" w:rsidRPr="00E97C37" w:rsidRDefault="001D21B5" w:rsidP="001D21B5">
      <w:pPr>
        <w:jc w:val="both"/>
        <w:rPr>
          <w:sz w:val="28"/>
          <w:szCs w:val="28"/>
          <w:lang w:eastAsia="uk-UA"/>
        </w:rPr>
      </w:pPr>
      <w:r w:rsidRPr="00E97C37">
        <w:rPr>
          <w:sz w:val="28"/>
          <w:szCs w:val="28"/>
          <w:lang w:eastAsia="uk-UA"/>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087D5FF7" w14:textId="77777777" w:rsidR="001D21B5" w:rsidRPr="00E97C37" w:rsidRDefault="001D21B5" w:rsidP="001D21B5">
      <w:pPr>
        <w:jc w:val="both"/>
        <w:rPr>
          <w:sz w:val="28"/>
          <w:szCs w:val="28"/>
          <w:lang w:eastAsia="uk-UA"/>
        </w:rPr>
      </w:pPr>
      <w:r w:rsidRPr="00E97C37">
        <w:rPr>
          <w:sz w:val="28"/>
          <w:szCs w:val="28"/>
          <w:lang w:eastAsia="uk-UA"/>
        </w:rPr>
        <w:t>-  формувати у дітей усвідомлення необхідності додержуватися Конституції та законів України, захищати її суверенітет і територіальну цілісність;</w:t>
      </w:r>
    </w:p>
    <w:p w14:paraId="4CD74200" w14:textId="77777777" w:rsidR="001D21B5" w:rsidRPr="00E97C37" w:rsidRDefault="001D21B5" w:rsidP="001D21B5">
      <w:pPr>
        <w:jc w:val="both"/>
        <w:rPr>
          <w:sz w:val="28"/>
          <w:szCs w:val="28"/>
          <w:lang w:eastAsia="uk-UA"/>
        </w:rPr>
      </w:pPr>
      <w:r w:rsidRPr="00E97C37">
        <w:rPr>
          <w:sz w:val="28"/>
          <w:szCs w:val="28"/>
          <w:lang w:eastAsia="uk-UA"/>
        </w:rPr>
        <w:t>-  виховувати у дитини повагу до державної мови та державних символів, національних, історичних, культурних цінностей, дбайливе ставлення до історико-культурного надбання України;</w:t>
      </w:r>
    </w:p>
    <w:p w14:paraId="790BC779" w14:textId="77777777" w:rsidR="001D21B5" w:rsidRPr="00E97C37" w:rsidRDefault="001D21B5" w:rsidP="001D21B5">
      <w:pPr>
        <w:jc w:val="both"/>
        <w:rPr>
          <w:sz w:val="28"/>
          <w:szCs w:val="28"/>
          <w:lang w:eastAsia="uk-UA"/>
        </w:rPr>
      </w:pPr>
      <w:r w:rsidRPr="00E97C37">
        <w:rPr>
          <w:sz w:val="28"/>
          <w:szCs w:val="28"/>
          <w:lang w:eastAsia="uk-UA"/>
        </w:rPr>
        <w:t xml:space="preserve">-  дотримуватися Статуту, правил внутрішнього розпорядку, а також умов договору про надання освітніх послуг (за наявності); </w:t>
      </w:r>
    </w:p>
    <w:p w14:paraId="53F0661D" w14:textId="77777777" w:rsidR="001D21B5" w:rsidRPr="00E97C37" w:rsidRDefault="001D21B5" w:rsidP="001D21B5">
      <w:pPr>
        <w:jc w:val="both"/>
        <w:rPr>
          <w:sz w:val="28"/>
          <w:szCs w:val="28"/>
        </w:rPr>
      </w:pPr>
      <w:r w:rsidRPr="00E97C37">
        <w:rPr>
          <w:sz w:val="28"/>
          <w:szCs w:val="28"/>
        </w:rPr>
        <w:t xml:space="preserve">3.15.У разі невиконання батьками та  особами,  які їх замінюють, обов'язків,  передбачених законодавством, заклад може порушувати в установленому порядку клопотання про відповідальність таких  осіб, у тому числі позбавлення їх батьківських прав. </w:t>
      </w:r>
    </w:p>
    <w:p w14:paraId="488A5BCC" w14:textId="77777777" w:rsidR="001D21B5" w:rsidRPr="00E97C37" w:rsidRDefault="001D21B5" w:rsidP="001D21B5">
      <w:pPr>
        <w:jc w:val="both"/>
        <w:rPr>
          <w:sz w:val="28"/>
          <w:szCs w:val="28"/>
        </w:rPr>
      </w:pPr>
      <w:r w:rsidRPr="00E97C37">
        <w:rPr>
          <w:sz w:val="28"/>
          <w:szCs w:val="28"/>
        </w:rPr>
        <w:t>3.16.За невиконання учасниками освітнього процесу своїх обов'язків, порушення Статуту, правил внутрішнього розпорядку на них можуть накладатися стягнення відповідно до законодавства.</w:t>
      </w:r>
    </w:p>
    <w:p w14:paraId="7EF08536" w14:textId="77777777" w:rsidR="001D21B5" w:rsidRPr="00E97C37" w:rsidRDefault="001D21B5" w:rsidP="001D21B5">
      <w:pPr>
        <w:jc w:val="both"/>
        <w:rPr>
          <w:b/>
          <w:sz w:val="28"/>
          <w:szCs w:val="28"/>
        </w:rPr>
      </w:pPr>
    </w:p>
    <w:p w14:paraId="6C335C3B" w14:textId="77777777" w:rsidR="001D21B5" w:rsidRPr="00E97C37" w:rsidRDefault="001D21B5" w:rsidP="001D21B5">
      <w:pPr>
        <w:jc w:val="center"/>
        <w:rPr>
          <w:b/>
          <w:sz w:val="28"/>
          <w:szCs w:val="28"/>
        </w:rPr>
      </w:pPr>
      <w:r w:rsidRPr="00E97C37">
        <w:rPr>
          <w:b/>
          <w:sz w:val="28"/>
          <w:szCs w:val="28"/>
        </w:rPr>
        <w:t>ІV. Державний стандарт</w:t>
      </w:r>
    </w:p>
    <w:p w14:paraId="096627C4" w14:textId="77777777" w:rsidR="001D21B5" w:rsidRPr="00E97C37" w:rsidRDefault="001D21B5" w:rsidP="001D21B5">
      <w:pPr>
        <w:jc w:val="center"/>
        <w:rPr>
          <w:b/>
          <w:sz w:val="28"/>
          <w:szCs w:val="28"/>
        </w:rPr>
      </w:pPr>
      <w:r w:rsidRPr="00E97C37">
        <w:rPr>
          <w:b/>
          <w:sz w:val="28"/>
          <w:szCs w:val="28"/>
        </w:rPr>
        <w:t>та забезпечення якості загальної середньої освіти</w:t>
      </w:r>
    </w:p>
    <w:p w14:paraId="2F104612" w14:textId="77777777" w:rsidR="001D21B5" w:rsidRPr="00E97C37" w:rsidRDefault="001D21B5" w:rsidP="001D21B5">
      <w:pPr>
        <w:jc w:val="both"/>
        <w:rPr>
          <w:sz w:val="28"/>
          <w:szCs w:val="28"/>
        </w:rPr>
      </w:pPr>
      <w:r w:rsidRPr="00E97C37">
        <w:rPr>
          <w:sz w:val="28"/>
          <w:szCs w:val="28"/>
        </w:rPr>
        <w:t xml:space="preserve">4.1.Заклад створює умови для досягнення </w:t>
      </w:r>
      <w:bookmarkStart w:id="231" w:name="_Hlk534406251"/>
      <w:r w:rsidRPr="00E97C37">
        <w:rPr>
          <w:sz w:val="28"/>
          <w:szCs w:val="28"/>
        </w:rPr>
        <w:t xml:space="preserve">здобувачами освіти </w:t>
      </w:r>
      <w:bookmarkEnd w:id="231"/>
      <w:r w:rsidRPr="00E97C37">
        <w:rPr>
          <w:sz w:val="28"/>
          <w:szCs w:val="28"/>
        </w:rPr>
        <w:t>результатів навчання та виконання Державних стандартів початкової, базової і профільної загальної середньої освіти.</w:t>
      </w:r>
    </w:p>
    <w:p w14:paraId="1E5CFF67" w14:textId="77777777" w:rsidR="001D21B5" w:rsidRPr="00E97C37" w:rsidRDefault="001D21B5" w:rsidP="001D21B5">
      <w:pPr>
        <w:jc w:val="both"/>
        <w:rPr>
          <w:sz w:val="28"/>
          <w:szCs w:val="28"/>
        </w:rPr>
      </w:pPr>
      <w:r w:rsidRPr="00E97C37">
        <w:rPr>
          <w:sz w:val="28"/>
          <w:szCs w:val="28"/>
        </w:rPr>
        <w:t>4.2.Процедура досягнення здобувачами освіти результатів навчання, передбачених у відповідному Державному стандарті загальної середньої освіти, визначається освітньою (освітніми)програмою (програмами) закладу.</w:t>
      </w:r>
    </w:p>
    <w:p w14:paraId="70BEC43E" w14:textId="77777777" w:rsidR="001D21B5" w:rsidRPr="00E97C37" w:rsidRDefault="001D21B5" w:rsidP="001D21B5">
      <w:pPr>
        <w:jc w:val="both"/>
        <w:rPr>
          <w:sz w:val="28"/>
          <w:szCs w:val="28"/>
        </w:rPr>
      </w:pPr>
      <w:r w:rsidRPr="00E97C37">
        <w:rPr>
          <w:sz w:val="28"/>
          <w:szCs w:val="28"/>
        </w:rPr>
        <w:t>Для забезпечення досягнення особами з особливими освітніми потребами результатів навчання, передбачених у відповідному Державному стандарті загальної середньої освіти, до штату закладу вводиться посада асистента вчителя.</w:t>
      </w:r>
    </w:p>
    <w:p w14:paraId="617B76B5" w14:textId="77777777" w:rsidR="001D21B5" w:rsidRPr="00E97C37" w:rsidRDefault="001D21B5" w:rsidP="001D21B5">
      <w:pPr>
        <w:jc w:val="both"/>
        <w:rPr>
          <w:sz w:val="28"/>
          <w:szCs w:val="28"/>
        </w:rPr>
      </w:pPr>
      <w:r w:rsidRPr="00E97C37">
        <w:rPr>
          <w:sz w:val="28"/>
          <w:szCs w:val="28"/>
        </w:rPr>
        <w:lastRenderedPageBreak/>
        <w:t>4.3. Контроль за відповідністю освітнього рівня здобувачів освіти вимогам Державного стандарту загальної середньої освіти здійснюється шляхом їх державної підсумкової атестації. Поточне та підсумкове оцінювання знань учнів та вибір їх форм, змісту та способу здійснює заклад.</w:t>
      </w:r>
    </w:p>
    <w:p w14:paraId="5885E514" w14:textId="77777777" w:rsidR="001D21B5" w:rsidRPr="00E97C37" w:rsidRDefault="001D21B5" w:rsidP="001D21B5">
      <w:pPr>
        <w:jc w:val="both"/>
        <w:rPr>
          <w:sz w:val="28"/>
          <w:szCs w:val="28"/>
          <w:lang w:eastAsia="uk-UA"/>
        </w:rPr>
      </w:pPr>
      <w:r w:rsidRPr="00E97C37">
        <w:rPr>
          <w:sz w:val="28"/>
          <w:szCs w:val="28"/>
          <w:lang w:eastAsia="uk-UA"/>
        </w:rPr>
        <w:t>4.4. Система забезпечення якості освіти в закладі може включати:</w:t>
      </w:r>
    </w:p>
    <w:p w14:paraId="23B21C9D" w14:textId="77777777" w:rsidR="001D21B5" w:rsidRPr="00E97C37" w:rsidRDefault="001D21B5" w:rsidP="001D21B5">
      <w:pPr>
        <w:jc w:val="both"/>
        <w:rPr>
          <w:sz w:val="28"/>
          <w:szCs w:val="28"/>
          <w:lang w:eastAsia="uk-UA"/>
        </w:rPr>
      </w:pPr>
      <w:r w:rsidRPr="00E97C37">
        <w:rPr>
          <w:sz w:val="28"/>
          <w:szCs w:val="28"/>
          <w:lang w:eastAsia="uk-UA"/>
        </w:rPr>
        <w:t>-  стратегію та процедури забезпечення якості освіти;</w:t>
      </w:r>
    </w:p>
    <w:p w14:paraId="03007F8A" w14:textId="77777777" w:rsidR="001D21B5" w:rsidRPr="00E97C37" w:rsidRDefault="001D21B5" w:rsidP="001D21B5">
      <w:pPr>
        <w:jc w:val="both"/>
        <w:rPr>
          <w:sz w:val="28"/>
          <w:szCs w:val="28"/>
          <w:lang w:eastAsia="uk-UA"/>
        </w:rPr>
      </w:pPr>
      <w:r w:rsidRPr="00E97C37">
        <w:rPr>
          <w:sz w:val="28"/>
          <w:szCs w:val="28"/>
          <w:lang w:eastAsia="uk-UA"/>
        </w:rPr>
        <w:t>-  систему та механізми забезпечення академічної доброчесності;</w:t>
      </w:r>
    </w:p>
    <w:p w14:paraId="45299611" w14:textId="77777777" w:rsidR="001D21B5" w:rsidRPr="00E97C37" w:rsidRDefault="001D21B5" w:rsidP="001D21B5">
      <w:pPr>
        <w:jc w:val="both"/>
        <w:rPr>
          <w:sz w:val="28"/>
          <w:szCs w:val="28"/>
          <w:lang w:eastAsia="uk-UA"/>
        </w:rPr>
      </w:pPr>
      <w:r w:rsidRPr="00E97C37">
        <w:rPr>
          <w:sz w:val="28"/>
          <w:szCs w:val="28"/>
          <w:lang w:eastAsia="uk-UA"/>
        </w:rPr>
        <w:t xml:space="preserve">-  оприлюднені критерії, правила і процедури оцінювання </w:t>
      </w:r>
      <w:bookmarkStart w:id="232" w:name="_Hlk534406281"/>
      <w:r w:rsidRPr="00E97C37">
        <w:rPr>
          <w:sz w:val="28"/>
          <w:szCs w:val="28"/>
          <w:lang w:eastAsia="uk-UA"/>
        </w:rPr>
        <w:t>здобувачів освіти</w:t>
      </w:r>
      <w:bookmarkEnd w:id="232"/>
      <w:r w:rsidRPr="00E97C37">
        <w:rPr>
          <w:sz w:val="28"/>
          <w:szCs w:val="28"/>
          <w:lang w:eastAsia="uk-UA"/>
        </w:rPr>
        <w:t>;</w:t>
      </w:r>
    </w:p>
    <w:p w14:paraId="676EE836" w14:textId="77777777" w:rsidR="001D21B5" w:rsidRPr="00E97C37" w:rsidRDefault="001D21B5" w:rsidP="001D21B5">
      <w:pPr>
        <w:jc w:val="both"/>
        <w:rPr>
          <w:sz w:val="28"/>
          <w:szCs w:val="28"/>
          <w:lang w:eastAsia="uk-UA"/>
        </w:rPr>
      </w:pPr>
      <w:r w:rsidRPr="00E97C37">
        <w:rPr>
          <w:sz w:val="28"/>
          <w:szCs w:val="28"/>
          <w:lang w:eastAsia="uk-UA"/>
        </w:rPr>
        <w:t>- оприлюднені критерії, правила і процедури оцінювання професійної діяльності педагогічних працівників;</w:t>
      </w:r>
    </w:p>
    <w:p w14:paraId="24CF4EE3" w14:textId="77777777" w:rsidR="001D21B5" w:rsidRPr="00E97C37" w:rsidRDefault="001D21B5" w:rsidP="001D21B5">
      <w:pPr>
        <w:jc w:val="both"/>
        <w:rPr>
          <w:sz w:val="28"/>
          <w:szCs w:val="28"/>
          <w:lang w:eastAsia="uk-UA"/>
        </w:rPr>
      </w:pPr>
      <w:r w:rsidRPr="00E97C37">
        <w:rPr>
          <w:sz w:val="28"/>
          <w:szCs w:val="28"/>
          <w:lang w:eastAsia="uk-UA"/>
        </w:rPr>
        <w:t>- оприлюднені критерії, правила і процедури оцінювання управлінської діяльності керівних працівників;</w:t>
      </w:r>
    </w:p>
    <w:p w14:paraId="40122A30" w14:textId="77777777" w:rsidR="001D21B5" w:rsidRPr="00E97C37" w:rsidRDefault="001D21B5" w:rsidP="001D21B5">
      <w:pPr>
        <w:jc w:val="both"/>
        <w:rPr>
          <w:sz w:val="28"/>
          <w:szCs w:val="28"/>
          <w:lang w:eastAsia="uk-UA"/>
        </w:rPr>
      </w:pPr>
      <w:r w:rsidRPr="00E97C37">
        <w:rPr>
          <w:sz w:val="28"/>
          <w:szCs w:val="28"/>
          <w:lang w:eastAsia="uk-UA"/>
        </w:rPr>
        <w:t>- забезпечення наявності необхідних ресурсів для організації освітнього процесу, в тому числі для самостійної роботи здобувачів освіти;</w:t>
      </w:r>
    </w:p>
    <w:p w14:paraId="13E95778" w14:textId="77777777" w:rsidR="001D21B5" w:rsidRPr="00E97C37" w:rsidRDefault="001D21B5" w:rsidP="001D21B5">
      <w:pPr>
        <w:jc w:val="both"/>
        <w:rPr>
          <w:sz w:val="28"/>
          <w:szCs w:val="28"/>
          <w:lang w:eastAsia="uk-UA"/>
        </w:rPr>
      </w:pPr>
      <w:r w:rsidRPr="00E97C37">
        <w:rPr>
          <w:sz w:val="28"/>
          <w:szCs w:val="28"/>
          <w:lang w:eastAsia="uk-UA"/>
        </w:rPr>
        <w:t>-  забезпечення наявності інформаційних систем для ефективного управління;</w:t>
      </w:r>
    </w:p>
    <w:p w14:paraId="79CD5CE0" w14:textId="77777777" w:rsidR="001D21B5" w:rsidRPr="00E97C37" w:rsidRDefault="001D21B5" w:rsidP="001D21B5">
      <w:pPr>
        <w:jc w:val="both"/>
        <w:rPr>
          <w:sz w:val="28"/>
          <w:szCs w:val="28"/>
          <w:lang w:eastAsia="uk-UA"/>
        </w:rPr>
      </w:pPr>
      <w:r w:rsidRPr="00E97C37">
        <w:rPr>
          <w:sz w:val="28"/>
          <w:szCs w:val="28"/>
          <w:lang w:eastAsia="uk-UA"/>
        </w:rPr>
        <w:t>-  створення інклюзивного освітнього середовища, універсального дизайну та розумного пристосування;</w:t>
      </w:r>
    </w:p>
    <w:p w14:paraId="5670E5C0" w14:textId="77777777" w:rsidR="001D21B5" w:rsidRPr="00E97C37" w:rsidRDefault="001D21B5" w:rsidP="001D21B5">
      <w:pPr>
        <w:jc w:val="both"/>
        <w:rPr>
          <w:sz w:val="28"/>
          <w:szCs w:val="28"/>
          <w:lang w:eastAsia="uk-UA"/>
        </w:rPr>
      </w:pPr>
      <w:r w:rsidRPr="00E97C37">
        <w:rPr>
          <w:sz w:val="28"/>
          <w:szCs w:val="28"/>
          <w:lang w:eastAsia="uk-UA"/>
        </w:rPr>
        <w:t xml:space="preserve">- інші процедури та заходи, що визначаються законами або документами закладу. </w:t>
      </w:r>
    </w:p>
    <w:p w14:paraId="442AD1A3" w14:textId="77777777" w:rsidR="001D21B5" w:rsidRPr="00E97C37" w:rsidRDefault="001D21B5" w:rsidP="001D21B5">
      <w:pPr>
        <w:jc w:val="both"/>
        <w:rPr>
          <w:sz w:val="28"/>
          <w:szCs w:val="28"/>
          <w:lang w:eastAsia="uk-UA"/>
        </w:rPr>
      </w:pPr>
      <w:r w:rsidRPr="00E97C37">
        <w:rPr>
          <w:sz w:val="28"/>
          <w:szCs w:val="28"/>
          <w:lang w:eastAsia="uk-UA"/>
        </w:rPr>
        <w:t xml:space="preserve">4.5.Учасники освітнього процесу закладу зобов’язані дотримуватись академічної доброчесності. </w:t>
      </w:r>
    </w:p>
    <w:p w14:paraId="39B940B8" w14:textId="77777777" w:rsidR="001D21B5" w:rsidRPr="00E97C37" w:rsidRDefault="001D21B5" w:rsidP="001D21B5">
      <w:pPr>
        <w:jc w:val="both"/>
        <w:rPr>
          <w:sz w:val="28"/>
          <w:szCs w:val="28"/>
          <w:lang w:eastAsia="uk-UA"/>
        </w:rPr>
      </w:pPr>
      <w:r w:rsidRPr="00E97C37">
        <w:rPr>
          <w:sz w:val="28"/>
          <w:szCs w:val="28"/>
          <w:lang w:eastAsia="uk-UA"/>
        </w:rPr>
        <w:t xml:space="preserve">4.6. Заклад має право ініціювати акредитацію освітньої (освітніх) програми (програм) відповідно до законодавства. </w:t>
      </w:r>
    </w:p>
    <w:p w14:paraId="12F498E8" w14:textId="77777777" w:rsidR="001D21B5" w:rsidRPr="00E97C37" w:rsidRDefault="001D21B5" w:rsidP="001D21B5">
      <w:pPr>
        <w:jc w:val="both"/>
        <w:rPr>
          <w:sz w:val="28"/>
          <w:szCs w:val="28"/>
          <w:lang w:eastAsia="uk-UA"/>
        </w:rPr>
      </w:pPr>
      <w:r w:rsidRPr="00E97C37">
        <w:rPr>
          <w:sz w:val="28"/>
          <w:szCs w:val="28"/>
          <w:lang w:eastAsia="uk-UA"/>
        </w:rPr>
        <w:t xml:space="preserve">4.7.На добровільних засадах виключно за ініціативою педагогічного працівника відбувається сертифікація. За результатами успішного проходження сертифікації педагогічному працівнику видається сертифікат, який є дійсним упродовж визначених законодавством  років. Успішне проходження сертифікації зараховується як проходження атестації педагогічним працівником. </w:t>
      </w:r>
    </w:p>
    <w:p w14:paraId="4C9AA963" w14:textId="77777777" w:rsidR="001D21B5" w:rsidRPr="00E97C37" w:rsidRDefault="001D21B5" w:rsidP="001D21B5">
      <w:pPr>
        <w:jc w:val="both"/>
        <w:rPr>
          <w:b/>
          <w:bCs/>
          <w:sz w:val="28"/>
          <w:szCs w:val="28"/>
        </w:rPr>
      </w:pPr>
    </w:p>
    <w:p w14:paraId="64612224" w14:textId="77777777" w:rsidR="001D21B5" w:rsidRPr="00E97C37" w:rsidRDefault="001D21B5" w:rsidP="001D21B5">
      <w:pPr>
        <w:jc w:val="center"/>
        <w:rPr>
          <w:b/>
          <w:bCs/>
          <w:sz w:val="28"/>
          <w:szCs w:val="28"/>
        </w:rPr>
      </w:pPr>
      <w:r w:rsidRPr="00E97C37">
        <w:rPr>
          <w:b/>
          <w:bCs/>
          <w:sz w:val="28"/>
          <w:szCs w:val="28"/>
        </w:rPr>
        <w:t>V. Управління закладом</w:t>
      </w:r>
    </w:p>
    <w:p w14:paraId="7D679D7C" w14:textId="77777777" w:rsidR="001D21B5" w:rsidRPr="00E97C37" w:rsidRDefault="001D21B5" w:rsidP="001D21B5">
      <w:pPr>
        <w:jc w:val="both"/>
        <w:rPr>
          <w:sz w:val="28"/>
          <w:szCs w:val="28"/>
          <w:lang w:eastAsia="uk-UA"/>
        </w:rPr>
      </w:pPr>
      <w:r w:rsidRPr="00E97C37">
        <w:rPr>
          <w:sz w:val="28"/>
          <w:szCs w:val="28"/>
          <w:lang w:eastAsia="uk-UA"/>
        </w:rPr>
        <w:t>5.1. Управління закладом здійснюють:</w:t>
      </w:r>
    </w:p>
    <w:p w14:paraId="0B119928" w14:textId="77777777" w:rsidR="001D21B5" w:rsidRPr="00E97C37" w:rsidRDefault="001D21B5" w:rsidP="001D21B5">
      <w:pPr>
        <w:jc w:val="both"/>
        <w:rPr>
          <w:sz w:val="28"/>
          <w:szCs w:val="28"/>
          <w:lang w:eastAsia="uk-UA"/>
        </w:rPr>
      </w:pPr>
      <w:r w:rsidRPr="00E97C37">
        <w:rPr>
          <w:sz w:val="28"/>
          <w:szCs w:val="28"/>
          <w:lang w:eastAsia="uk-UA"/>
        </w:rPr>
        <w:t>- засновник;</w:t>
      </w:r>
    </w:p>
    <w:p w14:paraId="3D2D57CB" w14:textId="77777777" w:rsidR="001D21B5" w:rsidRPr="00E97C37" w:rsidRDefault="001D21B5" w:rsidP="001D21B5">
      <w:pPr>
        <w:jc w:val="both"/>
        <w:rPr>
          <w:sz w:val="28"/>
          <w:szCs w:val="28"/>
          <w:lang w:eastAsia="uk-UA"/>
        </w:rPr>
      </w:pPr>
      <w:r w:rsidRPr="00E97C37">
        <w:rPr>
          <w:sz w:val="28"/>
          <w:szCs w:val="28"/>
          <w:lang w:eastAsia="uk-UA"/>
        </w:rPr>
        <w:t>- керівник закладу освіти;</w:t>
      </w:r>
    </w:p>
    <w:p w14:paraId="0F8DCC6F" w14:textId="77777777" w:rsidR="001D21B5" w:rsidRPr="00E97C37" w:rsidRDefault="001D21B5" w:rsidP="001D21B5">
      <w:pPr>
        <w:jc w:val="both"/>
        <w:rPr>
          <w:sz w:val="28"/>
          <w:szCs w:val="28"/>
          <w:lang w:eastAsia="uk-UA"/>
        </w:rPr>
      </w:pPr>
      <w:r w:rsidRPr="00E97C37">
        <w:rPr>
          <w:sz w:val="28"/>
          <w:szCs w:val="28"/>
          <w:lang w:eastAsia="uk-UA"/>
        </w:rPr>
        <w:t>-педагогічна  рада;</w:t>
      </w:r>
    </w:p>
    <w:p w14:paraId="4DE86EF4" w14:textId="77777777" w:rsidR="001D21B5" w:rsidRPr="00E97C37" w:rsidRDefault="001D21B5" w:rsidP="001D21B5">
      <w:pPr>
        <w:jc w:val="both"/>
        <w:rPr>
          <w:sz w:val="28"/>
          <w:szCs w:val="28"/>
          <w:lang w:eastAsia="uk-UA"/>
        </w:rPr>
      </w:pPr>
      <w:r w:rsidRPr="00E97C37">
        <w:rPr>
          <w:sz w:val="28"/>
          <w:szCs w:val="28"/>
          <w:lang w:eastAsia="uk-UA"/>
        </w:rPr>
        <w:t>-піклувальна  рада;</w:t>
      </w:r>
    </w:p>
    <w:p w14:paraId="68F55C0F" w14:textId="77777777" w:rsidR="001D21B5" w:rsidRPr="00E97C37" w:rsidRDefault="001D21B5" w:rsidP="001D21B5">
      <w:pPr>
        <w:jc w:val="both"/>
        <w:rPr>
          <w:sz w:val="28"/>
          <w:szCs w:val="28"/>
          <w:lang w:eastAsia="uk-UA"/>
        </w:rPr>
      </w:pPr>
      <w:r w:rsidRPr="00E97C37">
        <w:rPr>
          <w:sz w:val="28"/>
          <w:szCs w:val="28"/>
          <w:lang w:eastAsia="uk-UA"/>
        </w:rPr>
        <w:t>-інші органи, передбачені спеціальними законами та/або установчими документами закладу освіти.</w:t>
      </w:r>
    </w:p>
    <w:p w14:paraId="27D987FD" w14:textId="77777777" w:rsidR="001D21B5" w:rsidRPr="00E97C37" w:rsidRDefault="001D21B5" w:rsidP="001D21B5">
      <w:pPr>
        <w:ind w:firstLine="708"/>
        <w:jc w:val="both"/>
        <w:rPr>
          <w:sz w:val="28"/>
          <w:szCs w:val="28"/>
        </w:rPr>
      </w:pPr>
      <w:r w:rsidRPr="00E97C37">
        <w:rPr>
          <w:sz w:val="28"/>
          <w:szCs w:val="28"/>
        </w:rPr>
        <w:t>Трудові відносини в системі загальної середньої освіти регулюються законодавством України про працю, Законами України «Про освіту», «Про загальну середню освіту» та іншими нормативно-правовими актами.</w:t>
      </w:r>
    </w:p>
    <w:p w14:paraId="5F42B4E6" w14:textId="77777777" w:rsidR="001D21B5" w:rsidRPr="00E97C37" w:rsidRDefault="001D21B5" w:rsidP="001D21B5">
      <w:pPr>
        <w:jc w:val="both"/>
        <w:rPr>
          <w:sz w:val="28"/>
          <w:szCs w:val="28"/>
        </w:rPr>
      </w:pPr>
      <w:r w:rsidRPr="00E97C37">
        <w:rPr>
          <w:sz w:val="28"/>
          <w:szCs w:val="28"/>
        </w:rPr>
        <w:t>5.2. Керівництво закладом здійснює</w:t>
      </w:r>
      <w:bookmarkStart w:id="233" w:name="_Hlk534406671"/>
      <w:r w:rsidRPr="00E97C37">
        <w:rPr>
          <w:sz w:val="28"/>
          <w:szCs w:val="28"/>
        </w:rPr>
        <w:t xml:space="preserve"> керівник  закладу  освіти</w:t>
      </w:r>
      <w:bookmarkEnd w:id="233"/>
      <w:r w:rsidRPr="00E97C37">
        <w:rPr>
          <w:sz w:val="28"/>
          <w:szCs w:val="28"/>
        </w:rPr>
        <w:t xml:space="preserve">, повноваження якого визначаються  Законами України </w:t>
      </w:r>
      <w:r w:rsidRPr="00E97C37">
        <w:rPr>
          <w:spacing w:val="-3"/>
          <w:sz w:val="28"/>
          <w:szCs w:val="28"/>
        </w:rPr>
        <w:t xml:space="preserve">«Про </w:t>
      </w:r>
      <w:r w:rsidRPr="00E97C37">
        <w:rPr>
          <w:sz w:val="28"/>
          <w:szCs w:val="28"/>
        </w:rPr>
        <w:t>освіту», «Про загальну середню освіту», Статутом та трудовим договором.</w:t>
      </w:r>
    </w:p>
    <w:p w14:paraId="1D22BA0B" w14:textId="77777777" w:rsidR="001D21B5" w:rsidRPr="00E97C37" w:rsidRDefault="001D21B5" w:rsidP="001D21B5">
      <w:pPr>
        <w:jc w:val="both"/>
        <w:rPr>
          <w:sz w:val="28"/>
          <w:szCs w:val="28"/>
        </w:rPr>
      </w:pPr>
      <w:r w:rsidRPr="00E97C37">
        <w:rPr>
          <w:sz w:val="28"/>
          <w:szCs w:val="28"/>
        </w:rPr>
        <w:t xml:space="preserve">5.3. Керівник  закладу освіти призначається та звільняється з посади рішенням засновника або уповноваженого ним органу. </w:t>
      </w:r>
      <w:r w:rsidRPr="00E97C37">
        <w:rPr>
          <w:sz w:val="28"/>
          <w:szCs w:val="28"/>
          <w:shd w:val="clear" w:color="auto" w:fill="FFFFFF"/>
        </w:rPr>
        <w:t xml:space="preserve">Призначення на посаду здійснюється за результатами конкурсного відбору строком на шість років (строком на два роки – для особи, яка призначається на посаду керівника закладу </w:t>
      </w:r>
      <w:r w:rsidRPr="00E97C37">
        <w:rPr>
          <w:sz w:val="28"/>
          <w:szCs w:val="28"/>
          <w:shd w:val="clear" w:color="auto" w:fill="FFFFFF"/>
        </w:rPr>
        <w:lastRenderedPageBreak/>
        <w:t xml:space="preserve">загальної середньої освіти вперше) на підставі рішення конкурсної комісії, </w:t>
      </w:r>
      <w:r w:rsidRPr="00E97C37">
        <w:rPr>
          <w:sz w:val="28"/>
          <w:szCs w:val="28"/>
        </w:rPr>
        <w:t>відповідно до Положення про конкурс на посаду керівника закладу освіти.</w:t>
      </w:r>
    </w:p>
    <w:p w14:paraId="5847ED58" w14:textId="77777777" w:rsidR="001D21B5" w:rsidRPr="00E97C37" w:rsidRDefault="001D21B5" w:rsidP="001D21B5">
      <w:pPr>
        <w:ind w:firstLine="708"/>
        <w:jc w:val="both"/>
        <w:rPr>
          <w:sz w:val="28"/>
          <w:szCs w:val="28"/>
        </w:rPr>
      </w:pPr>
      <w:r w:rsidRPr="00E97C37">
        <w:rPr>
          <w:sz w:val="28"/>
          <w:szCs w:val="28"/>
        </w:rPr>
        <w:t>Додаткові кваліфікаційні вимоги до керівника та порядок його обрання (призначення) визначаються Положенням про конкурс на посаду керівника закладу освіти.</w:t>
      </w:r>
    </w:p>
    <w:p w14:paraId="5A692F65" w14:textId="77777777" w:rsidR="001D21B5" w:rsidRPr="00E97C37" w:rsidRDefault="001D21B5" w:rsidP="001D21B5">
      <w:pPr>
        <w:jc w:val="both"/>
        <w:rPr>
          <w:sz w:val="28"/>
          <w:szCs w:val="28"/>
          <w:lang w:eastAsia="uk-UA"/>
        </w:rPr>
      </w:pPr>
      <w:r w:rsidRPr="00E97C37">
        <w:rPr>
          <w:sz w:val="28"/>
          <w:szCs w:val="28"/>
          <w:lang w:eastAsia="uk-UA"/>
        </w:rPr>
        <w:t xml:space="preserve">5.4.  Керівник  закладу освіти: </w:t>
      </w:r>
    </w:p>
    <w:p w14:paraId="104C1B26" w14:textId="77777777" w:rsidR="001D21B5" w:rsidRPr="00E97C37" w:rsidRDefault="001D21B5" w:rsidP="001D21B5">
      <w:pPr>
        <w:tabs>
          <w:tab w:val="left" w:pos="1276"/>
        </w:tabs>
        <w:jc w:val="both"/>
        <w:rPr>
          <w:sz w:val="28"/>
          <w:szCs w:val="28"/>
          <w:lang w:eastAsia="uk-UA"/>
        </w:rPr>
      </w:pPr>
      <w:r w:rsidRPr="00E97C37">
        <w:rPr>
          <w:sz w:val="28"/>
          <w:szCs w:val="28"/>
          <w:lang w:eastAsia="uk-UA"/>
        </w:rPr>
        <w:t>5.4.1. Здійснює безпосереднє управління закладом і несе відповідальність за освітню, фінансово-господарську та іншу його діяльність.</w:t>
      </w:r>
    </w:p>
    <w:p w14:paraId="52BA3208" w14:textId="77777777" w:rsidR="001D21B5" w:rsidRPr="00E97C37" w:rsidRDefault="001D21B5" w:rsidP="001D21B5">
      <w:pPr>
        <w:jc w:val="both"/>
        <w:rPr>
          <w:sz w:val="28"/>
          <w:szCs w:val="28"/>
          <w:lang w:eastAsia="uk-UA"/>
        </w:rPr>
      </w:pPr>
      <w:r w:rsidRPr="00E97C37">
        <w:rPr>
          <w:sz w:val="28"/>
          <w:szCs w:val="28"/>
          <w:lang w:eastAsia="uk-UA"/>
        </w:rPr>
        <w:t>5.4.2.  Є представником закладу у відносинах з державними органами, органами місцевого самоврядування, юридичними та фізичними особами і діє без довіреності в межах повноважень, передбачених законом та Статутом.</w:t>
      </w:r>
    </w:p>
    <w:p w14:paraId="4C1E43B5" w14:textId="77777777" w:rsidR="001D21B5" w:rsidRPr="00E97C37" w:rsidRDefault="001D21B5" w:rsidP="001D21B5">
      <w:pPr>
        <w:jc w:val="both"/>
        <w:rPr>
          <w:sz w:val="28"/>
          <w:szCs w:val="28"/>
          <w:lang w:eastAsia="uk-UA"/>
        </w:rPr>
      </w:pPr>
      <w:r w:rsidRPr="00E97C37">
        <w:rPr>
          <w:sz w:val="28"/>
          <w:szCs w:val="28"/>
          <w:lang w:eastAsia="uk-UA"/>
        </w:rPr>
        <w:t>5.4.3. У межах наданих йому повноважень:</w:t>
      </w:r>
    </w:p>
    <w:p w14:paraId="401858AF" w14:textId="77777777" w:rsidR="001D21B5" w:rsidRPr="00E97C37" w:rsidRDefault="001D21B5" w:rsidP="001D21B5">
      <w:pPr>
        <w:jc w:val="both"/>
        <w:rPr>
          <w:sz w:val="28"/>
          <w:szCs w:val="28"/>
          <w:lang w:eastAsia="uk-UA"/>
        </w:rPr>
      </w:pPr>
      <w:r w:rsidRPr="00E97C37">
        <w:rPr>
          <w:sz w:val="28"/>
          <w:szCs w:val="28"/>
          <w:lang w:eastAsia="uk-UA"/>
        </w:rPr>
        <w:t>-   організовує діяльність закладу;</w:t>
      </w:r>
    </w:p>
    <w:p w14:paraId="010F1AED" w14:textId="77777777" w:rsidR="001D21B5" w:rsidRPr="00E97C37" w:rsidRDefault="001D21B5" w:rsidP="001D21B5">
      <w:pPr>
        <w:jc w:val="both"/>
        <w:rPr>
          <w:sz w:val="28"/>
          <w:szCs w:val="28"/>
          <w:lang w:eastAsia="uk-UA"/>
        </w:rPr>
      </w:pPr>
      <w:r w:rsidRPr="00E97C37">
        <w:rPr>
          <w:sz w:val="28"/>
          <w:szCs w:val="28"/>
          <w:lang w:eastAsia="uk-UA"/>
        </w:rPr>
        <w:t>-   вирішує питання фінансово-господарської діяльності;</w:t>
      </w:r>
    </w:p>
    <w:p w14:paraId="3B88B869" w14:textId="77777777" w:rsidR="001D21B5" w:rsidRPr="00E97C37" w:rsidRDefault="001D21B5" w:rsidP="001D21B5">
      <w:pPr>
        <w:jc w:val="both"/>
        <w:rPr>
          <w:sz w:val="28"/>
          <w:szCs w:val="28"/>
          <w:lang w:eastAsia="uk-UA"/>
        </w:rPr>
      </w:pPr>
      <w:r w:rsidRPr="00E97C37">
        <w:rPr>
          <w:sz w:val="28"/>
          <w:szCs w:val="28"/>
          <w:lang w:eastAsia="uk-UA"/>
        </w:rPr>
        <w:t>- призначає на посаду та звільняє з посади працівників, визначає їх функціональні обов’язки;</w:t>
      </w:r>
    </w:p>
    <w:p w14:paraId="07176479" w14:textId="77777777" w:rsidR="001D21B5" w:rsidRPr="00E97C37" w:rsidRDefault="001D21B5" w:rsidP="001D21B5">
      <w:pPr>
        <w:jc w:val="both"/>
        <w:rPr>
          <w:sz w:val="28"/>
          <w:szCs w:val="28"/>
          <w:lang w:eastAsia="uk-UA"/>
        </w:rPr>
      </w:pPr>
      <w:r w:rsidRPr="00E97C37">
        <w:rPr>
          <w:sz w:val="28"/>
          <w:szCs w:val="28"/>
          <w:lang w:eastAsia="uk-UA"/>
        </w:rPr>
        <w:t>- забезпечує організацію освітнього процесу та здійснення контролю за виконанням освітніх програм; функціонування внутрішньої системи забезпечення якості освіти; умови для здійснення дієвого та відкритого громадського контролю за діяльністю закладу;</w:t>
      </w:r>
    </w:p>
    <w:p w14:paraId="27762A1C" w14:textId="77777777" w:rsidR="001D21B5" w:rsidRPr="00E97C37" w:rsidRDefault="001D21B5" w:rsidP="001D21B5">
      <w:pPr>
        <w:jc w:val="both"/>
        <w:rPr>
          <w:sz w:val="28"/>
          <w:szCs w:val="28"/>
          <w:lang w:eastAsia="uk-UA"/>
        </w:rPr>
      </w:pPr>
      <w:r w:rsidRPr="00E97C37">
        <w:rPr>
          <w:sz w:val="28"/>
          <w:szCs w:val="28"/>
          <w:lang w:eastAsia="uk-UA"/>
        </w:rPr>
        <w:t>-  сприяє та створює умови для діяльності органів самоврядування закладу;</w:t>
      </w:r>
    </w:p>
    <w:p w14:paraId="7B3A37D4" w14:textId="77777777" w:rsidR="001D21B5" w:rsidRPr="00E97C37" w:rsidRDefault="001D21B5" w:rsidP="001D21B5">
      <w:pPr>
        <w:jc w:val="both"/>
        <w:rPr>
          <w:sz w:val="28"/>
          <w:szCs w:val="28"/>
          <w:lang w:eastAsia="uk-UA"/>
        </w:rPr>
      </w:pPr>
      <w:r w:rsidRPr="00E97C37">
        <w:rPr>
          <w:sz w:val="28"/>
          <w:szCs w:val="28"/>
          <w:lang w:eastAsia="uk-UA"/>
        </w:rPr>
        <w:t>-  сприяє здоровому способу життя здобувачів освіти  та працівників;</w:t>
      </w:r>
    </w:p>
    <w:p w14:paraId="037CC10C" w14:textId="77777777" w:rsidR="001D21B5" w:rsidRPr="00E97C37" w:rsidRDefault="001D21B5" w:rsidP="001D21B5">
      <w:pPr>
        <w:jc w:val="both"/>
        <w:rPr>
          <w:sz w:val="28"/>
          <w:szCs w:val="28"/>
          <w:lang w:eastAsia="uk-UA"/>
        </w:rPr>
      </w:pPr>
      <w:r w:rsidRPr="00E97C37">
        <w:rPr>
          <w:sz w:val="28"/>
          <w:szCs w:val="28"/>
          <w:lang w:eastAsia="uk-UA"/>
        </w:rPr>
        <w:t xml:space="preserve">-  здійснює інші повноваження, передбачені законодавством та Статутом. </w:t>
      </w:r>
    </w:p>
    <w:p w14:paraId="640694BE" w14:textId="77777777" w:rsidR="001D21B5" w:rsidRPr="00E97C37" w:rsidRDefault="001D21B5" w:rsidP="001D21B5">
      <w:pPr>
        <w:jc w:val="both"/>
        <w:rPr>
          <w:sz w:val="28"/>
          <w:szCs w:val="28"/>
        </w:rPr>
      </w:pPr>
      <w:r w:rsidRPr="00E97C37">
        <w:rPr>
          <w:sz w:val="28"/>
          <w:szCs w:val="28"/>
        </w:rPr>
        <w:t>5.5.  Педагогічна рада є колегіальним органом управління закладу.</w:t>
      </w:r>
    </w:p>
    <w:p w14:paraId="6B851D61" w14:textId="77777777" w:rsidR="001D21B5" w:rsidRPr="00E97C37" w:rsidRDefault="001D21B5" w:rsidP="001D21B5">
      <w:pPr>
        <w:jc w:val="both"/>
        <w:rPr>
          <w:sz w:val="28"/>
          <w:szCs w:val="28"/>
        </w:rPr>
      </w:pPr>
      <w:r w:rsidRPr="00E97C37">
        <w:rPr>
          <w:sz w:val="28"/>
          <w:szCs w:val="28"/>
        </w:rPr>
        <w:t>5.6.Усі педагогічні працівники мають брати участь у засіданнях педагогічної ради.</w:t>
      </w:r>
    </w:p>
    <w:p w14:paraId="6CC502B4" w14:textId="77777777" w:rsidR="001D21B5" w:rsidRPr="00E97C37" w:rsidRDefault="001D21B5" w:rsidP="001D21B5">
      <w:pPr>
        <w:jc w:val="both"/>
        <w:rPr>
          <w:sz w:val="28"/>
          <w:szCs w:val="28"/>
        </w:rPr>
      </w:pPr>
      <w:r w:rsidRPr="00E97C37">
        <w:rPr>
          <w:sz w:val="28"/>
          <w:szCs w:val="28"/>
        </w:rPr>
        <w:t>5.7. Педагогічна рада закладу:</w:t>
      </w:r>
    </w:p>
    <w:p w14:paraId="5D05A5F4" w14:textId="77777777" w:rsidR="001D21B5" w:rsidRPr="00E97C37" w:rsidRDefault="001D21B5" w:rsidP="001D21B5">
      <w:pPr>
        <w:jc w:val="both"/>
        <w:rPr>
          <w:sz w:val="28"/>
          <w:szCs w:val="28"/>
        </w:rPr>
      </w:pPr>
      <w:r w:rsidRPr="00E97C37">
        <w:rPr>
          <w:sz w:val="28"/>
          <w:szCs w:val="28"/>
        </w:rPr>
        <w:t>-  планує роботу;</w:t>
      </w:r>
    </w:p>
    <w:p w14:paraId="3CBC7781" w14:textId="77777777" w:rsidR="001D21B5" w:rsidRPr="00E97C37" w:rsidRDefault="001D21B5" w:rsidP="001D21B5">
      <w:pPr>
        <w:jc w:val="both"/>
        <w:rPr>
          <w:sz w:val="28"/>
          <w:szCs w:val="28"/>
        </w:rPr>
      </w:pPr>
      <w:r w:rsidRPr="00E97C37">
        <w:rPr>
          <w:sz w:val="28"/>
          <w:szCs w:val="28"/>
        </w:rPr>
        <w:t>-  схвалює освітню (освітні) програму (програми) та оцінює результативність її (їх) виконання;</w:t>
      </w:r>
    </w:p>
    <w:p w14:paraId="25415EFD" w14:textId="77777777" w:rsidR="001D21B5" w:rsidRPr="00E97C37" w:rsidRDefault="001D21B5" w:rsidP="001D21B5">
      <w:pPr>
        <w:jc w:val="both"/>
        <w:rPr>
          <w:sz w:val="28"/>
          <w:szCs w:val="28"/>
        </w:rPr>
      </w:pPr>
      <w:r w:rsidRPr="00E97C37">
        <w:rPr>
          <w:sz w:val="28"/>
          <w:szCs w:val="28"/>
        </w:rPr>
        <w:t>-  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14:paraId="57E5E28E" w14:textId="77777777" w:rsidR="001D21B5" w:rsidRPr="00E97C37" w:rsidRDefault="001D21B5" w:rsidP="001D21B5">
      <w:pPr>
        <w:jc w:val="both"/>
        <w:rPr>
          <w:sz w:val="28"/>
          <w:szCs w:val="28"/>
        </w:rPr>
      </w:pPr>
      <w:r w:rsidRPr="00E97C37">
        <w:rPr>
          <w:sz w:val="28"/>
          <w:szCs w:val="28"/>
        </w:rPr>
        <w:t>- розглядає питання щодо вдосконалення і методичного забезпечення освітнього процесу;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 відповідальності учнів, працівників та інших учасників освітнього процесу за невиконання ними своїх обов’язків;</w:t>
      </w:r>
    </w:p>
    <w:p w14:paraId="293148D7" w14:textId="77777777" w:rsidR="001D21B5" w:rsidRPr="00E97C37" w:rsidRDefault="001D21B5" w:rsidP="001D21B5">
      <w:pPr>
        <w:jc w:val="both"/>
        <w:rPr>
          <w:sz w:val="28"/>
          <w:szCs w:val="28"/>
        </w:rPr>
      </w:pPr>
      <w:r w:rsidRPr="00E97C37">
        <w:rPr>
          <w:sz w:val="28"/>
          <w:szCs w:val="28"/>
        </w:rPr>
        <w:t>-  приймає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14:paraId="62C41F1E" w14:textId="77777777" w:rsidR="001D21B5" w:rsidRPr="00E97C37" w:rsidRDefault="001D21B5" w:rsidP="001D21B5">
      <w:pPr>
        <w:jc w:val="both"/>
        <w:rPr>
          <w:sz w:val="28"/>
          <w:szCs w:val="28"/>
        </w:rPr>
      </w:pPr>
      <w:r w:rsidRPr="00E97C37">
        <w:rPr>
          <w:sz w:val="28"/>
          <w:szCs w:val="28"/>
        </w:rPr>
        <w:t xml:space="preserve">- обговорює питання підвищення кваліфікації педагогічних працівників, розвитку їхньої творчої ініціативи, визначає заходи щодо підвищення кваліфікації педагогічних працівників, затверджує щорічний план підвищення </w:t>
      </w:r>
      <w:r w:rsidRPr="00E97C37">
        <w:rPr>
          <w:sz w:val="28"/>
          <w:szCs w:val="28"/>
        </w:rPr>
        <w:lastRenderedPageBreak/>
        <w:t>кваліфікації педагогічних працівників;</w:t>
      </w:r>
    </w:p>
    <w:p w14:paraId="18EAB8E3" w14:textId="77777777" w:rsidR="001D21B5" w:rsidRPr="00E97C37" w:rsidRDefault="001D21B5" w:rsidP="001D21B5">
      <w:pPr>
        <w:jc w:val="both"/>
        <w:rPr>
          <w:sz w:val="28"/>
          <w:szCs w:val="28"/>
        </w:rPr>
      </w:pPr>
      <w:r w:rsidRPr="00E97C37">
        <w:rPr>
          <w:sz w:val="28"/>
          <w:szCs w:val="28"/>
        </w:rPr>
        <w:t>-   ухвалює рішення щодо відзначення, морального та матеріального заохочення учнів, працівників та інших учасників освітнього процесу;</w:t>
      </w:r>
    </w:p>
    <w:p w14:paraId="7FC3A105" w14:textId="77777777" w:rsidR="001D21B5" w:rsidRPr="00E97C37" w:rsidRDefault="001D21B5" w:rsidP="001D21B5">
      <w:pPr>
        <w:jc w:val="both"/>
        <w:rPr>
          <w:sz w:val="28"/>
          <w:szCs w:val="28"/>
        </w:rPr>
      </w:pPr>
      <w:r w:rsidRPr="00E97C37">
        <w:rPr>
          <w:sz w:val="28"/>
          <w:szCs w:val="28"/>
        </w:rPr>
        <w:t>-  має право ініціювати проведення позапланового інституційного аудиту та проведення громадського нагляду (контролю);</w:t>
      </w:r>
    </w:p>
    <w:p w14:paraId="0F0544BD" w14:textId="77777777" w:rsidR="001D21B5" w:rsidRPr="00E97C37" w:rsidRDefault="001D21B5" w:rsidP="001D21B5">
      <w:pPr>
        <w:jc w:val="both"/>
        <w:rPr>
          <w:sz w:val="28"/>
          <w:szCs w:val="28"/>
        </w:rPr>
      </w:pPr>
      <w:r w:rsidRPr="00E97C37">
        <w:rPr>
          <w:sz w:val="28"/>
          <w:szCs w:val="28"/>
        </w:rPr>
        <w:t>- розглядає інші питання, віднесені законом та/або цим Статутом до її повноважень.</w:t>
      </w:r>
    </w:p>
    <w:p w14:paraId="582ACD51" w14:textId="77777777" w:rsidR="001D21B5" w:rsidRPr="00E97C37" w:rsidRDefault="001D21B5" w:rsidP="001D21B5">
      <w:pPr>
        <w:jc w:val="both"/>
        <w:rPr>
          <w:sz w:val="28"/>
          <w:szCs w:val="28"/>
        </w:rPr>
      </w:pPr>
      <w:r w:rsidRPr="00E97C37">
        <w:rPr>
          <w:sz w:val="28"/>
          <w:szCs w:val="28"/>
        </w:rPr>
        <w:t>5.8.Рішення педагогічної ради закладу вводяться в дію наказами керівника  закладу  освіти.</w:t>
      </w:r>
    </w:p>
    <w:p w14:paraId="7D138147" w14:textId="77777777" w:rsidR="001D21B5" w:rsidRPr="00E97C37" w:rsidRDefault="001D21B5" w:rsidP="001D21B5">
      <w:pPr>
        <w:shd w:val="clear" w:color="auto" w:fill="FFFFFF"/>
        <w:jc w:val="both"/>
        <w:textAlignment w:val="baseline"/>
        <w:rPr>
          <w:color w:val="000000"/>
          <w:sz w:val="28"/>
          <w:szCs w:val="28"/>
          <w:lang w:eastAsia="uk-UA"/>
        </w:rPr>
      </w:pPr>
      <w:r w:rsidRPr="00E97C37">
        <w:rPr>
          <w:color w:val="000000"/>
          <w:sz w:val="28"/>
          <w:szCs w:val="28"/>
          <w:lang w:eastAsia="uk-UA"/>
        </w:rPr>
        <w:t>5.9.При закладі за рішенням засновника може створюватися і діяти піклувальна рада.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установчими документами ліцею.</w:t>
      </w:r>
    </w:p>
    <w:p w14:paraId="70536D5D" w14:textId="77777777" w:rsidR="001D21B5" w:rsidRPr="00E97C37" w:rsidRDefault="001D21B5" w:rsidP="001D21B5">
      <w:pPr>
        <w:shd w:val="clear" w:color="auto" w:fill="FFFFFF"/>
        <w:jc w:val="both"/>
        <w:textAlignment w:val="baseline"/>
        <w:rPr>
          <w:color w:val="000000"/>
          <w:sz w:val="28"/>
          <w:szCs w:val="28"/>
          <w:lang w:eastAsia="uk-UA"/>
        </w:rPr>
      </w:pPr>
      <w:r w:rsidRPr="00E97C37">
        <w:rPr>
          <w:color w:val="000000"/>
          <w:sz w:val="28"/>
          <w:szCs w:val="28"/>
          <w:lang w:eastAsia="uk-UA"/>
        </w:rPr>
        <w:t>5.10.Піклувальна рада закладу сприяє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ліцею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14:paraId="4B976A44" w14:textId="77777777" w:rsidR="001D21B5" w:rsidRPr="00E97C37" w:rsidRDefault="001D21B5" w:rsidP="001D21B5">
      <w:pPr>
        <w:shd w:val="clear" w:color="auto" w:fill="FFFFFF"/>
        <w:jc w:val="both"/>
        <w:textAlignment w:val="baseline"/>
        <w:rPr>
          <w:color w:val="000000"/>
          <w:sz w:val="28"/>
          <w:szCs w:val="28"/>
          <w:lang w:eastAsia="uk-UA"/>
        </w:rPr>
      </w:pPr>
      <w:r w:rsidRPr="00E97C37">
        <w:rPr>
          <w:color w:val="000000"/>
          <w:sz w:val="28"/>
          <w:szCs w:val="28"/>
          <w:lang w:eastAsia="uk-UA"/>
        </w:rPr>
        <w:t>5.11.Члени наглядової (піклувальної) ради закладу мають право брати участь у роботі колегіальних органів ліцею з правом дорадчого голосу.</w:t>
      </w:r>
    </w:p>
    <w:p w14:paraId="0AD498AF" w14:textId="77777777" w:rsidR="001D21B5" w:rsidRPr="00E97C37" w:rsidRDefault="001D21B5" w:rsidP="001D21B5">
      <w:pPr>
        <w:shd w:val="clear" w:color="auto" w:fill="FFFFFF"/>
        <w:jc w:val="both"/>
        <w:textAlignment w:val="baseline"/>
        <w:rPr>
          <w:color w:val="000000"/>
          <w:sz w:val="28"/>
          <w:szCs w:val="28"/>
          <w:lang w:eastAsia="uk-UA"/>
        </w:rPr>
      </w:pPr>
      <w:r w:rsidRPr="00E97C37">
        <w:rPr>
          <w:color w:val="000000"/>
          <w:sz w:val="28"/>
          <w:szCs w:val="28"/>
          <w:lang w:eastAsia="uk-UA"/>
        </w:rPr>
        <w:t>До складу наглядової (піклувальної) ради закладу не можуть входити здобувачі освіти та працівники ліцею.</w:t>
      </w:r>
    </w:p>
    <w:p w14:paraId="18F22D38" w14:textId="77777777" w:rsidR="001D21B5" w:rsidRPr="00E97C37" w:rsidRDefault="001D21B5" w:rsidP="001D21B5">
      <w:pPr>
        <w:shd w:val="clear" w:color="auto" w:fill="FFFFFF"/>
        <w:jc w:val="both"/>
        <w:rPr>
          <w:sz w:val="28"/>
          <w:szCs w:val="28"/>
        </w:rPr>
      </w:pPr>
      <w:r w:rsidRPr="00E97C37">
        <w:rPr>
          <w:color w:val="000000"/>
          <w:sz w:val="28"/>
          <w:szCs w:val="28"/>
        </w:rPr>
        <w:t>5.12.Піклувальна рада має право:</w:t>
      </w:r>
    </w:p>
    <w:p w14:paraId="1DBD874D" w14:textId="77777777" w:rsidR="001D21B5" w:rsidRPr="00E97C37" w:rsidRDefault="001D21B5" w:rsidP="001D21B5">
      <w:pPr>
        <w:shd w:val="clear" w:color="auto" w:fill="FFFFFF"/>
        <w:tabs>
          <w:tab w:val="left" w:pos="993"/>
        </w:tabs>
        <w:jc w:val="both"/>
        <w:rPr>
          <w:color w:val="000000"/>
          <w:sz w:val="28"/>
          <w:szCs w:val="28"/>
        </w:rPr>
      </w:pPr>
      <w:r w:rsidRPr="00E97C37">
        <w:rPr>
          <w:color w:val="000000"/>
          <w:sz w:val="28"/>
          <w:szCs w:val="28"/>
        </w:rPr>
        <w:t>-  брати участь у визначенні стратегії розвитку закладу та контролювати її виконання;</w:t>
      </w:r>
    </w:p>
    <w:p w14:paraId="0AFC532B" w14:textId="77777777" w:rsidR="001D21B5" w:rsidRPr="00E97C37" w:rsidRDefault="001D21B5" w:rsidP="001D21B5">
      <w:pPr>
        <w:shd w:val="clear" w:color="auto" w:fill="FFFFFF"/>
        <w:tabs>
          <w:tab w:val="left" w:pos="993"/>
        </w:tabs>
        <w:jc w:val="both"/>
        <w:rPr>
          <w:color w:val="000000"/>
          <w:sz w:val="28"/>
          <w:szCs w:val="28"/>
        </w:rPr>
      </w:pPr>
      <w:r w:rsidRPr="00E97C37">
        <w:rPr>
          <w:color w:val="000000"/>
          <w:sz w:val="28"/>
          <w:szCs w:val="28"/>
        </w:rPr>
        <w:t>-  сприяти залученню додаткових джерел фінансування;</w:t>
      </w:r>
    </w:p>
    <w:p w14:paraId="0D0F42F6" w14:textId="77777777" w:rsidR="001D21B5" w:rsidRPr="00E97C37" w:rsidRDefault="001D21B5" w:rsidP="001D21B5">
      <w:pPr>
        <w:shd w:val="clear" w:color="auto" w:fill="FFFFFF"/>
        <w:tabs>
          <w:tab w:val="left" w:pos="993"/>
        </w:tabs>
        <w:jc w:val="both"/>
        <w:rPr>
          <w:color w:val="000000"/>
          <w:sz w:val="28"/>
          <w:szCs w:val="28"/>
        </w:rPr>
      </w:pPr>
      <w:r w:rsidRPr="00E97C37">
        <w:rPr>
          <w:color w:val="000000"/>
          <w:sz w:val="28"/>
          <w:szCs w:val="28"/>
        </w:rPr>
        <w:t>-  аналізувати та оцінювати діяльність закладу та його керівника;</w:t>
      </w:r>
    </w:p>
    <w:p w14:paraId="1D887C89" w14:textId="77777777" w:rsidR="001D21B5" w:rsidRPr="00E97C37" w:rsidRDefault="001D21B5" w:rsidP="001D21B5">
      <w:pPr>
        <w:shd w:val="clear" w:color="auto" w:fill="FFFFFF"/>
        <w:tabs>
          <w:tab w:val="left" w:pos="993"/>
        </w:tabs>
        <w:jc w:val="both"/>
        <w:rPr>
          <w:color w:val="000000"/>
          <w:sz w:val="28"/>
          <w:szCs w:val="28"/>
        </w:rPr>
      </w:pPr>
      <w:r w:rsidRPr="00E97C37">
        <w:rPr>
          <w:color w:val="000000"/>
          <w:sz w:val="28"/>
          <w:szCs w:val="28"/>
        </w:rPr>
        <w:t>- контролювати виконання кошторису та/або бюджету закладу і вносити відповідні рекомендації та пропозиції, що є обов’язковими для розгляду керівником закладу;</w:t>
      </w:r>
    </w:p>
    <w:p w14:paraId="181E4AD8" w14:textId="77777777" w:rsidR="001D21B5" w:rsidRPr="00E97C37" w:rsidRDefault="001D21B5" w:rsidP="001D21B5">
      <w:pPr>
        <w:shd w:val="clear" w:color="auto" w:fill="FFFFFF"/>
        <w:tabs>
          <w:tab w:val="left" w:pos="993"/>
        </w:tabs>
        <w:jc w:val="both"/>
        <w:rPr>
          <w:color w:val="000000"/>
          <w:sz w:val="28"/>
          <w:szCs w:val="28"/>
        </w:rPr>
      </w:pPr>
      <w:r w:rsidRPr="00E97C37">
        <w:rPr>
          <w:color w:val="000000"/>
          <w:sz w:val="28"/>
          <w:szCs w:val="28"/>
        </w:rPr>
        <w:t>- вносити засновнику закладу подання про заохочення або відкликання керівника закладу з підстав, визначених законом;</w:t>
      </w:r>
    </w:p>
    <w:p w14:paraId="5D2A0759" w14:textId="77777777" w:rsidR="001D21B5" w:rsidRPr="00E97C37" w:rsidRDefault="001D21B5" w:rsidP="001D21B5">
      <w:pPr>
        <w:shd w:val="clear" w:color="auto" w:fill="FFFFFF"/>
        <w:tabs>
          <w:tab w:val="left" w:pos="284"/>
          <w:tab w:val="left" w:pos="993"/>
        </w:tabs>
        <w:jc w:val="both"/>
        <w:rPr>
          <w:color w:val="000000"/>
          <w:sz w:val="28"/>
          <w:szCs w:val="28"/>
        </w:rPr>
      </w:pPr>
      <w:r w:rsidRPr="00E97C37">
        <w:rPr>
          <w:color w:val="000000"/>
          <w:sz w:val="28"/>
          <w:szCs w:val="28"/>
        </w:rPr>
        <w:t>- здійснювати інші права, визначені спеціальними законами та/або установчими документами закладу.</w:t>
      </w:r>
    </w:p>
    <w:p w14:paraId="3068DB17" w14:textId="77777777" w:rsidR="001D21B5" w:rsidRPr="00E97C37" w:rsidRDefault="001D21B5" w:rsidP="001D21B5">
      <w:pPr>
        <w:jc w:val="both"/>
        <w:rPr>
          <w:sz w:val="28"/>
          <w:szCs w:val="28"/>
        </w:rPr>
      </w:pPr>
      <w:r w:rsidRPr="00E97C37">
        <w:rPr>
          <w:sz w:val="28"/>
          <w:szCs w:val="28"/>
        </w:rPr>
        <w:t>5.13.Класні керівники:</w:t>
      </w:r>
    </w:p>
    <w:p w14:paraId="41A9E190" w14:textId="77777777" w:rsidR="001D21B5" w:rsidRPr="00E97C37" w:rsidRDefault="001D21B5" w:rsidP="001D21B5">
      <w:pPr>
        <w:jc w:val="both"/>
        <w:rPr>
          <w:sz w:val="28"/>
          <w:szCs w:val="28"/>
        </w:rPr>
      </w:pPr>
      <w:r w:rsidRPr="00E97C37">
        <w:rPr>
          <w:sz w:val="28"/>
          <w:szCs w:val="28"/>
        </w:rPr>
        <w:t>-  сприяють забезпеченню умов для засвоєння здобувачами освіти рівня та обсягу освіти, а також розвиткові їх здібностей;</w:t>
      </w:r>
    </w:p>
    <w:p w14:paraId="2D3F33D8" w14:textId="77777777" w:rsidR="001D21B5" w:rsidRPr="00E97C37" w:rsidRDefault="001D21B5" w:rsidP="001D21B5">
      <w:pPr>
        <w:jc w:val="both"/>
        <w:rPr>
          <w:sz w:val="28"/>
          <w:szCs w:val="28"/>
        </w:rPr>
      </w:pPr>
      <w:r w:rsidRPr="00E97C37">
        <w:rPr>
          <w:sz w:val="28"/>
          <w:szCs w:val="28"/>
        </w:rPr>
        <w:t>- створюють умови для організації змістовного дозвілля, профілактики бездоглядності, правопорушень, планують та проводять відповідні заходи;</w:t>
      </w:r>
    </w:p>
    <w:p w14:paraId="6CB4B9D6" w14:textId="77777777" w:rsidR="001D21B5" w:rsidRPr="00E97C37" w:rsidRDefault="001D21B5" w:rsidP="001D21B5">
      <w:pPr>
        <w:jc w:val="both"/>
        <w:rPr>
          <w:sz w:val="28"/>
          <w:szCs w:val="28"/>
        </w:rPr>
      </w:pPr>
      <w:r w:rsidRPr="00E97C37">
        <w:rPr>
          <w:sz w:val="28"/>
          <w:szCs w:val="28"/>
        </w:rPr>
        <w:t>- сприяють підготовці  здобувачів освіти до самостійного життя;</w:t>
      </w:r>
    </w:p>
    <w:p w14:paraId="6C4A34CF" w14:textId="77777777" w:rsidR="001D21B5" w:rsidRPr="00E97C37" w:rsidRDefault="001D21B5" w:rsidP="001D21B5">
      <w:pPr>
        <w:jc w:val="both"/>
        <w:rPr>
          <w:sz w:val="28"/>
          <w:szCs w:val="28"/>
        </w:rPr>
      </w:pPr>
      <w:r w:rsidRPr="00E97C37">
        <w:rPr>
          <w:sz w:val="28"/>
          <w:szCs w:val="28"/>
        </w:rPr>
        <w:t>- проводять виховну роботу з урахуванням вікових та індивідуально-психологічних особливостей дітей, їх нахилів, інтересів, задатків, готовності до певних видів діяльності, а також рівня сформованості учнівського колективу.</w:t>
      </w:r>
    </w:p>
    <w:p w14:paraId="75D8E2F4" w14:textId="77777777" w:rsidR="001D21B5" w:rsidRPr="00E97C37" w:rsidRDefault="001D21B5" w:rsidP="001D21B5">
      <w:pPr>
        <w:jc w:val="both"/>
        <w:rPr>
          <w:sz w:val="28"/>
          <w:szCs w:val="28"/>
        </w:rPr>
      </w:pPr>
      <w:r w:rsidRPr="00E97C37">
        <w:rPr>
          <w:sz w:val="28"/>
          <w:szCs w:val="28"/>
        </w:rPr>
        <w:t xml:space="preserve">   5.14.  У закладі можуть функціонувати методична (науково-методична) рада, методичні об’єднання, творчі (динамічні) групи, Школа молодого вчителя тощо, </w:t>
      </w:r>
      <w:r w:rsidRPr="00E97C37">
        <w:rPr>
          <w:sz w:val="28"/>
          <w:szCs w:val="28"/>
        </w:rPr>
        <w:lastRenderedPageBreak/>
        <w:t>що охоплюють спеціалістів певного професійного спрямування.</w:t>
      </w:r>
    </w:p>
    <w:p w14:paraId="1C87B14A" w14:textId="77777777" w:rsidR="001D21B5" w:rsidRPr="00E97C37" w:rsidRDefault="001D21B5" w:rsidP="001D21B5">
      <w:pPr>
        <w:jc w:val="both"/>
        <w:rPr>
          <w:sz w:val="28"/>
          <w:szCs w:val="28"/>
        </w:rPr>
      </w:pPr>
    </w:p>
    <w:p w14:paraId="1CA92719" w14:textId="77777777" w:rsidR="001D21B5" w:rsidRPr="00E97C37" w:rsidRDefault="001D21B5" w:rsidP="001D21B5">
      <w:pPr>
        <w:jc w:val="center"/>
        <w:rPr>
          <w:b/>
          <w:sz w:val="28"/>
          <w:szCs w:val="28"/>
        </w:rPr>
      </w:pPr>
      <w:r w:rsidRPr="00E97C37">
        <w:rPr>
          <w:b/>
          <w:sz w:val="28"/>
          <w:szCs w:val="28"/>
        </w:rPr>
        <w:t>VI. Прозорість та інформаційна відкритість закладу</w:t>
      </w:r>
    </w:p>
    <w:p w14:paraId="204D9AF0" w14:textId="77777777" w:rsidR="001D21B5" w:rsidRPr="00E97C37" w:rsidRDefault="001D21B5" w:rsidP="001D21B5">
      <w:pPr>
        <w:jc w:val="both"/>
        <w:rPr>
          <w:sz w:val="28"/>
          <w:szCs w:val="28"/>
          <w:lang w:eastAsia="uk-UA"/>
        </w:rPr>
      </w:pPr>
      <w:r w:rsidRPr="00E97C37">
        <w:rPr>
          <w:sz w:val="28"/>
          <w:szCs w:val="28"/>
          <w:lang w:eastAsia="uk-UA"/>
        </w:rPr>
        <w:t>6.1.Заклад формує відкриті та загальнодоступні ресурси з інформацією про свою діяльність та оприлюднює на своєму вебсайті таку інформацію:</w:t>
      </w:r>
    </w:p>
    <w:p w14:paraId="5C3DAD25" w14:textId="77777777" w:rsidR="001D21B5" w:rsidRPr="00E97C37" w:rsidRDefault="001D21B5" w:rsidP="001D21B5">
      <w:pPr>
        <w:jc w:val="both"/>
        <w:rPr>
          <w:sz w:val="28"/>
          <w:szCs w:val="28"/>
          <w:lang w:eastAsia="uk-UA"/>
        </w:rPr>
      </w:pPr>
      <w:r w:rsidRPr="00E97C37">
        <w:rPr>
          <w:sz w:val="28"/>
          <w:szCs w:val="28"/>
          <w:lang w:eastAsia="uk-UA"/>
        </w:rPr>
        <w:t>-  Статут;</w:t>
      </w:r>
    </w:p>
    <w:p w14:paraId="45285AFA" w14:textId="77777777" w:rsidR="001D21B5" w:rsidRPr="00E97C37" w:rsidRDefault="001D21B5" w:rsidP="001D21B5">
      <w:pPr>
        <w:jc w:val="both"/>
        <w:rPr>
          <w:sz w:val="28"/>
          <w:szCs w:val="28"/>
          <w:lang w:eastAsia="uk-UA"/>
        </w:rPr>
      </w:pPr>
      <w:r w:rsidRPr="00E97C37">
        <w:rPr>
          <w:sz w:val="28"/>
          <w:szCs w:val="28"/>
          <w:lang w:eastAsia="uk-UA"/>
        </w:rPr>
        <w:t>-  ліцензії на провадження освітньої діяльності;</w:t>
      </w:r>
    </w:p>
    <w:p w14:paraId="3837104C" w14:textId="77777777" w:rsidR="001D21B5" w:rsidRPr="00E97C37" w:rsidRDefault="001D21B5" w:rsidP="001D21B5">
      <w:pPr>
        <w:jc w:val="both"/>
        <w:rPr>
          <w:sz w:val="28"/>
          <w:szCs w:val="28"/>
          <w:lang w:eastAsia="uk-UA"/>
        </w:rPr>
      </w:pPr>
      <w:r w:rsidRPr="00E97C37">
        <w:rPr>
          <w:sz w:val="28"/>
          <w:szCs w:val="28"/>
          <w:lang w:eastAsia="uk-UA"/>
        </w:rPr>
        <w:t>-  сертифікати про акредитацію освітніх програм;</w:t>
      </w:r>
    </w:p>
    <w:p w14:paraId="33790788" w14:textId="77777777" w:rsidR="001D21B5" w:rsidRPr="00E97C37" w:rsidRDefault="001D21B5" w:rsidP="001D21B5">
      <w:pPr>
        <w:jc w:val="both"/>
        <w:rPr>
          <w:sz w:val="28"/>
          <w:szCs w:val="28"/>
          <w:lang w:eastAsia="uk-UA"/>
        </w:rPr>
      </w:pPr>
      <w:r w:rsidRPr="00E97C37">
        <w:rPr>
          <w:sz w:val="28"/>
          <w:szCs w:val="28"/>
          <w:lang w:eastAsia="uk-UA"/>
        </w:rPr>
        <w:t>-  структуру та органи управління;</w:t>
      </w:r>
    </w:p>
    <w:p w14:paraId="4522B0AA" w14:textId="77777777" w:rsidR="001D21B5" w:rsidRPr="00E97C37" w:rsidRDefault="001D21B5" w:rsidP="001D21B5">
      <w:pPr>
        <w:jc w:val="both"/>
        <w:rPr>
          <w:sz w:val="28"/>
          <w:szCs w:val="28"/>
          <w:lang w:eastAsia="uk-UA"/>
        </w:rPr>
      </w:pPr>
      <w:r w:rsidRPr="00E97C37">
        <w:rPr>
          <w:sz w:val="28"/>
          <w:szCs w:val="28"/>
          <w:lang w:eastAsia="uk-UA"/>
        </w:rPr>
        <w:t>-  кадровий склад згідно з ліцензійними умовами;</w:t>
      </w:r>
    </w:p>
    <w:p w14:paraId="5EE055CE" w14:textId="77777777" w:rsidR="001D21B5" w:rsidRPr="00E97C37" w:rsidRDefault="001D21B5" w:rsidP="001D21B5">
      <w:pPr>
        <w:tabs>
          <w:tab w:val="left" w:pos="142"/>
        </w:tabs>
        <w:jc w:val="both"/>
        <w:rPr>
          <w:sz w:val="28"/>
          <w:szCs w:val="28"/>
          <w:lang w:eastAsia="uk-UA"/>
        </w:rPr>
      </w:pPr>
      <w:r w:rsidRPr="00E97C37">
        <w:rPr>
          <w:sz w:val="28"/>
          <w:szCs w:val="28"/>
          <w:lang w:eastAsia="uk-UA"/>
        </w:rPr>
        <w:t>- освітні програми та перелік освітніх компонентів, що передбачені відповідною освітньою програмою;</w:t>
      </w:r>
    </w:p>
    <w:p w14:paraId="5F4896D3" w14:textId="77777777" w:rsidR="001D21B5" w:rsidRPr="00E97C37" w:rsidRDefault="001D21B5" w:rsidP="001D21B5">
      <w:pPr>
        <w:jc w:val="both"/>
        <w:rPr>
          <w:sz w:val="28"/>
          <w:szCs w:val="28"/>
          <w:lang w:eastAsia="uk-UA"/>
        </w:rPr>
      </w:pPr>
      <w:r w:rsidRPr="00E97C37">
        <w:rPr>
          <w:sz w:val="28"/>
          <w:szCs w:val="28"/>
          <w:lang w:eastAsia="uk-UA"/>
        </w:rPr>
        <w:t>-  територію обслуговування;</w:t>
      </w:r>
    </w:p>
    <w:p w14:paraId="7ECF186E" w14:textId="77777777" w:rsidR="001D21B5" w:rsidRPr="00E97C37" w:rsidRDefault="001D21B5" w:rsidP="001D21B5">
      <w:pPr>
        <w:jc w:val="both"/>
        <w:rPr>
          <w:sz w:val="28"/>
          <w:szCs w:val="28"/>
          <w:lang w:eastAsia="uk-UA"/>
        </w:rPr>
      </w:pPr>
      <w:r w:rsidRPr="00E97C37">
        <w:rPr>
          <w:sz w:val="28"/>
          <w:szCs w:val="28"/>
          <w:lang w:eastAsia="uk-UA"/>
        </w:rPr>
        <w:t>-  ліцензований обсяг та фактичну кількість осіб, які навчаються у закладі;</w:t>
      </w:r>
    </w:p>
    <w:p w14:paraId="69E936DC" w14:textId="77777777" w:rsidR="001D21B5" w:rsidRPr="00E97C37" w:rsidRDefault="001D21B5" w:rsidP="001D21B5">
      <w:pPr>
        <w:jc w:val="both"/>
        <w:rPr>
          <w:sz w:val="28"/>
          <w:szCs w:val="28"/>
          <w:lang w:eastAsia="uk-UA"/>
        </w:rPr>
      </w:pPr>
      <w:r w:rsidRPr="00E97C37">
        <w:rPr>
          <w:sz w:val="28"/>
          <w:szCs w:val="28"/>
          <w:lang w:eastAsia="uk-UA"/>
        </w:rPr>
        <w:t>-  мову освітнього процесу;</w:t>
      </w:r>
    </w:p>
    <w:p w14:paraId="32EA7C5A" w14:textId="77777777" w:rsidR="001D21B5" w:rsidRPr="00E97C37" w:rsidRDefault="001D21B5" w:rsidP="001D21B5">
      <w:pPr>
        <w:jc w:val="both"/>
        <w:rPr>
          <w:sz w:val="28"/>
          <w:szCs w:val="28"/>
          <w:lang w:eastAsia="uk-UA"/>
        </w:rPr>
      </w:pPr>
      <w:r w:rsidRPr="00E97C37">
        <w:rPr>
          <w:sz w:val="28"/>
          <w:szCs w:val="28"/>
          <w:lang w:eastAsia="uk-UA"/>
        </w:rPr>
        <w:t>- наявність вакантних посад, порядок і умови проведення конкурсу на їх заміщення (у разі його проведення);</w:t>
      </w:r>
    </w:p>
    <w:p w14:paraId="68B147C8" w14:textId="77777777" w:rsidR="001D21B5" w:rsidRPr="00E97C37" w:rsidRDefault="001D21B5" w:rsidP="001D21B5">
      <w:pPr>
        <w:jc w:val="both"/>
        <w:rPr>
          <w:sz w:val="28"/>
          <w:szCs w:val="28"/>
          <w:lang w:eastAsia="uk-UA"/>
        </w:rPr>
      </w:pPr>
      <w:r w:rsidRPr="00E97C37">
        <w:rPr>
          <w:sz w:val="28"/>
          <w:szCs w:val="28"/>
          <w:lang w:eastAsia="uk-UA"/>
        </w:rPr>
        <w:t>-  матеріально-технічне забезпечення;</w:t>
      </w:r>
    </w:p>
    <w:p w14:paraId="741BC19C" w14:textId="77777777" w:rsidR="001D21B5" w:rsidRPr="00E97C37" w:rsidRDefault="001D21B5" w:rsidP="001D21B5">
      <w:pPr>
        <w:jc w:val="both"/>
        <w:rPr>
          <w:sz w:val="28"/>
          <w:szCs w:val="28"/>
          <w:lang w:eastAsia="uk-UA"/>
        </w:rPr>
      </w:pPr>
      <w:r w:rsidRPr="00E97C37">
        <w:rPr>
          <w:sz w:val="28"/>
          <w:szCs w:val="28"/>
          <w:lang w:eastAsia="uk-UA"/>
        </w:rPr>
        <w:t>-  результати моніторингу якості освіти;</w:t>
      </w:r>
    </w:p>
    <w:p w14:paraId="67DF6479" w14:textId="77777777" w:rsidR="001D21B5" w:rsidRPr="00E97C37" w:rsidRDefault="001D21B5" w:rsidP="001D21B5">
      <w:pPr>
        <w:jc w:val="both"/>
        <w:rPr>
          <w:sz w:val="28"/>
          <w:szCs w:val="28"/>
          <w:lang w:eastAsia="uk-UA"/>
        </w:rPr>
      </w:pPr>
      <w:r w:rsidRPr="00E97C37">
        <w:rPr>
          <w:sz w:val="28"/>
          <w:szCs w:val="28"/>
          <w:lang w:eastAsia="uk-UA"/>
        </w:rPr>
        <w:t>-  річний звіт про діяльність закладу;</w:t>
      </w:r>
    </w:p>
    <w:p w14:paraId="001E57E4" w14:textId="77777777" w:rsidR="001D21B5" w:rsidRPr="00E97C37" w:rsidRDefault="001D21B5" w:rsidP="001D21B5">
      <w:pPr>
        <w:jc w:val="both"/>
        <w:rPr>
          <w:sz w:val="28"/>
          <w:szCs w:val="28"/>
          <w:lang w:eastAsia="uk-UA"/>
        </w:rPr>
      </w:pPr>
      <w:r w:rsidRPr="00E97C37">
        <w:rPr>
          <w:sz w:val="28"/>
          <w:szCs w:val="28"/>
          <w:lang w:eastAsia="uk-UA"/>
        </w:rPr>
        <w:t>-  правила  прийому  до закладу  освіти;</w:t>
      </w:r>
    </w:p>
    <w:p w14:paraId="271E88D1" w14:textId="77777777" w:rsidR="001D21B5" w:rsidRPr="00E97C37" w:rsidRDefault="001D21B5" w:rsidP="001D21B5">
      <w:pPr>
        <w:jc w:val="both"/>
        <w:rPr>
          <w:sz w:val="28"/>
          <w:szCs w:val="28"/>
          <w:lang w:eastAsia="uk-UA"/>
        </w:rPr>
      </w:pPr>
      <w:r w:rsidRPr="00E97C37">
        <w:rPr>
          <w:sz w:val="28"/>
          <w:szCs w:val="28"/>
          <w:lang w:eastAsia="uk-UA"/>
        </w:rPr>
        <w:t>-  умови доступності для навчання осіб з особливими освітніми потребами;</w:t>
      </w:r>
    </w:p>
    <w:p w14:paraId="59737C3D" w14:textId="77777777" w:rsidR="001D21B5" w:rsidRPr="00E97C37" w:rsidRDefault="001D21B5" w:rsidP="001D21B5">
      <w:pPr>
        <w:jc w:val="both"/>
        <w:rPr>
          <w:sz w:val="28"/>
          <w:szCs w:val="28"/>
          <w:lang w:eastAsia="uk-UA"/>
        </w:rPr>
      </w:pPr>
      <w:r w:rsidRPr="00E97C37">
        <w:rPr>
          <w:sz w:val="28"/>
          <w:szCs w:val="28"/>
          <w:lang w:eastAsia="uk-UA"/>
        </w:rPr>
        <w:t>-  перелік додаткових освітніх та інших послуг, їх вартість, порядок надання та оплати;</w:t>
      </w:r>
    </w:p>
    <w:p w14:paraId="3E720EDF" w14:textId="77777777" w:rsidR="001D21B5" w:rsidRPr="00E97C37" w:rsidRDefault="001D21B5" w:rsidP="001D21B5">
      <w:pPr>
        <w:jc w:val="both"/>
        <w:rPr>
          <w:sz w:val="28"/>
          <w:szCs w:val="28"/>
          <w:lang w:eastAsia="uk-UA"/>
        </w:rPr>
      </w:pPr>
      <w:r w:rsidRPr="00E97C37">
        <w:rPr>
          <w:sz w:val="28"/>
          <w:szCs w:val="28"/>
          <w:lang w:eastAsia="uk-UA"/>
        </w:rPr>
        <w:t>- інша інформація, що оприлюднюється за рішенням закладу або на вимогу законодавства.</w:t>
      </w:r>
    </w:p>
    <w:p w14:paraId="38B14B44" w14:textId="77777777" w:rsidR="001D21B5" w:rsidRPr="00E97C37" w:rsidRDefault="001D21B5" w:rsidP="001D21B5">
      <w:pPr>
        <w:jc w:val="both"/>
        <w:rPr>
          <w:sz w:val="28"/>
          <w:szCs w:val="28"/>
          <w:lang w:eastAsia="uk-UA"/>
        </w:rPr>
      </w:pPr>
      <w:r w:rsidRPr="00E97C37">
        <w:rPr>
          <w:sz w:val="28"/>
          <w:szCs w:val="28"/>
          <w:lang w:eastAsia="uk-UA"/>
        </w:rPr>
        <w:t>6.2.Заклад зобов’язаний оприлюднювати на веб-сайті кошторис і фінансовий звіт про надходження та використання всіх отриманих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p>
    <w:p w14:paraId="04A149C5" w14:textId="77777777" w:rsidR="001D21B5" w:rsidRPr="00E97C37" w:rsidRDefault="001D21B5" w:rsidP="001D21B5">
      <w:pPr>
        <w:ind w:firstLine="708"/>
        <w:jc w:val="both"/>
        <w:rPr>
          <w:sz w:val="28"/>
          <w:szCs w:val="28"/>
          <w:lang w:eastAsia="uk-UA"/>
        </w:rPr>
      </w:pPr>
      <w:r w:rsidRPr="00E97C37">
        <w:rPr>
          <w:sz w:val="28"/>
          <w:szCs w:val="28"/>
          <w:lang w:eastAsia="uk-UA"/>
        </w:rPr>
        <w:t>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законодавством.</w:t>
      </w:r>
    </w:p>
    <w:p w14:paraId="3A97CAC8" w14:textId="77777777" w:rsidR="001D21B5" w:rsidRPr="00E97C37" w:rsidRDefault="001D21B5" w:rsidP="001D21B5">
      <w:pPr>
        <w:jc w:val="both"/>
        <w:rPr>
          <w:sz w:val="28"/>
          <w:szCs w:val="28"/>
          <w:lang w:eastAsia="uk-UA"/>
        </w:rPr>
      </w:pPr>
      <w:r w:rsidRPr="00E97C37">
        <w:rPr>
          <w:sz w:val="28"/>
          <w:szCs w:val="28"/>
          <w:lang w:eastAsia="uk-UA"/>
        </w:rPr>
        <w:t xml:space="preserve">Перелік додаткової інформації, обов’язкової для оприлюднення закладом, може визначатися спеціальними законами. </w:t>
      </w:r>
    </w:p>
    <w:p w14:paraId="6C4B27AE" w14:textId="77777777" w:rsidR="001D21B5" w:rsidRPr="00E97C37" w:rsidRDefault="001D21B5" w:rsidP="001D21B5">
      <w:pPr>
        <w:jc w:val="both"/>
        <w:rPr>
          <w:b/>
          <w:bCs/>
          <w:sz w:val="28"/>
          <w:szCs w:val="28"/>
        </w:rPr>
      </w:pPr>
    </w:p>
    <w:p w14:paraId="1A3E33ED" w14:textId="77777777" w:rsidR="001D21B5" w:rsidRPr="00E97C37" w:rsidRDefault="001D21B5" w:rsidP="001D21B5">
      <w:pPr>
        <w:jc w:val="center"/>
        <w:rPr>
          <w:b/>
          <w:bCs/>
          <w:sz w:val="28"/>
          <w:szCs w:val="28"/>
        </w:rPr>
      </w:pPr>
      <w:r w:rsidRPr="00E97C37">
        <w:rPr>
          <w:b/>
          <w:bCs/>
          <w:sz w:val="28"/>
          <w:szCs w:val="28"/>
        </w:rPr>
        <w:t>VІІ. Матеріально-технічна база</w:t>
      </w:r>
    </w:p>
    <w:p w14:paraId="5F5ACC5C" w14:textId="77777777" w:rsidR="001D21B5" w:rsidRPr="00E97C37" w:rsidRDefault="001D21B5" w:rsidP="001D21B5">
      <w:pPr>
        <w:spacing w:before="5"/>
        <w:jc w:val="both"/>
        <w:rPr>
          <w:sz w:val="28"/>
          <w:szCs w:val="28"/>
        </w:rPr>
      </w:pPr>
      <w:r w:rsidRPr="00E97C37">
        <w:rPr>
          <w:sz w:val="28"/>
          <w:szCs w:val="28"/>
        </w:rPr>
        <w:t>7.1.Матеріально-технічна база закладу включає будівлі, споруди, землю, комунікації, обладнання, транспортні засоби та інші цінності. Майно закладу перебуває у комунальній власності територіальної громади.</w:t>
      </w:r>
    </w:p>
    <w:p w14:paraId="395EC747" w14:textId="77777777" w:rsidR="001D21B5" w:rsidRPr="00E97C37" w:rsidRDefault="001D21B5" w:rsidP="001D21B5">
      <w:pPr>
        <w:spacing w:before="5"/>
        <w:jc w:val="both"/>
        <w:rPr>
          <w:sz w:val="28"/>
          <w:szCs w:val="28"/>
        </w:rPr>
      </w:pPr>
      <w:r w:rsidRPr="00E97C37">
        <w:rPr>
          <w:sz w:val="28"/>
          <w:szCs w:val="28"/>
        </w:rPr>
        <w:t>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14:paraId="040FD12E" w14:textId="77777777" w:rsidR="001D21B5" w:rsidRPr="00E97C37" w:rsidRDefault="001D21B5" w:rsidP="001D21B5">
      <w:pPr>
        <w:ind w:firstLine="708"/>
        <w:jc w:val="both"/>
        <w:rPr>
          <w:sz w:val="28"/>
          <w:szCs w:val="28"/>
        </w:rPr>
      </w:pPr>
      <w:r w:rsidRPr="00E97C37">
        <w:rPr>
          <w:sz w:val="28"/>
          <w:szCs w:val="28"/>
        </w:rPr>
        <w:t xml:space="preserve">Вимоги до матеріально-технічної бази закладу визначаються відповідними </w:t>
      </w:r>
      <w:r w:rsidRPr="00E97C37">
        <w:rPr>
          <w:sz w:val="28"/>
          <w:szCs w:val="28"/>
        </w:rPr>
        <w:lastRenderedPageBreak/>
        <w:t>будівельними і санітарно-гігієнічними нормами і правилами, а також типовими переліками обов'язкового навчального та іншого обладнання (в тому числі корекційного), навчально-методичних та навчально-наочних посібників, підручників, художньої та іншої літератури.</w:t>
      </w:r>
    </w:p>
    <w:p w14:paraId="6DD871C7" w14:textId="77777777" w:rsidR="001D21B5" w:rsidRPr="00E97C37" w:rsidRDefault="001D21B5" w:rsidP="001D21B5">
      <w:pPr>
        <w:jc w:val="both"/>
        <w:rPr>
          <w:sz w:val="28"/>
          <w:szCs w:val="28"/>
        </w:rPr>
      </w:pPr>
      <w:r w:rsidRPr="00E97C37">
        <w:rPr>
          <w:sz w:val="28"/>
          <w:szCs w:val="28"/>
        </w:rPr>
        <w:t>7.2. 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законодавства.</w:t>
      </w:r>
    </w:p>
    <w:p w14:paraId="2391D59B" w14:textId="77777777" w:rsidR="001D21B5" w:rsidRPr="00E97C37" w:rsidRDefault="001D21B5" w:rsidP="001D21B5">
      <w:pPr>
        <w:jc w:val="both"/>
        <w:rPr>
          <w:sz w:val="28"/>
          <w:szCs w:val="28"/>
          <w:lang w:eastAsia="uk-UA"/>
        </w:rPr>
      </w:pPr>
      <w:r w:rsidRPr="00E97C37">
        <w:rPr>
          <w:sz w:val="28"/>
          <w:szCs w:val="28"/>
          <w:lang w:eastAsia="uk-UA"/>
        </w:rPr>
        <w:t xml:space="preserve">7.3. Держава гарантує безоплатне забезпечення підручниками (у тому числі електронними), посібниками всіх здобувачів освіти та педагогічних працівників у порядку, встановленому законодавством. </w:t>
      </w:r>
    </w:p>
    <w:p w14:paraId="2CBC6DF5" w14:textId="77777777" w:rsidR="001D21B5" w:rsidRDefault="001D21B5" w:rsidP="001D21B5">
      <w:pPr>
        <w:jc w:val="center"/>
        <w:rPr>
          <w:b/>
          <w:bCs/>
          <w:sz w:val="28"/>
          <w:szCs w:val="28"/>
        </w:rPr>
      </w:pPr>
    </w:p>
    <w:p w14:paraId="53D310E4" w14:textId="77777777" w:rsidR="001D21B5" w:rsidRDefault="001D21B5" w:rsidP="001D21B5">
      <w:pPr>
        <w:jc w:val="center"/>
        <w:rPr>
          <w:b/>
          <w:bCs/>
          <w:sz w:val="28"/>
          <w:szCs w:val="28"/>
        </w:rPr>
      </w:pPr>
    </w:p>
    <w:p w14:paraId="633BE034" w14:textId="77777777" w:rsidR="001D21B5" w:rsidRDefault="001D21B5" w:rsidP="001D21B5">
      <w:pPr>
        <w:jc w:val="center"/>
        <w:rPr>
          <w:b/>
          <w:bCs/>
          <w:sz w:val="28"/>
          <w:szCs w:val="28"/>
        </w:rPr>
      </w:pPr>
    </w:p>
    <w:p w14:paraId="0B1521E1" w14:textId="77777777" w:rsidR="001D21B5" w:rsidRPr="00E97C37" w:rsidRDefault="001D21B5" w:rsidP="001D21B5">
      <w:pPr>
        <w:jc w:val="center"/>
        <w:rPr>
          <w:b/>
          <w:bCs/>
          <w:sz w:val="28"/>
          <w:szCs w:val="28"/>
        </w:rPr>
      </w:pPr>
      <w:r w:rsidRPr="00E97C37">
        <w:rPr>
          <w:b/>
          <w:bCs/>
          <w:sz w:val="28"/>
          <w:szCs w:val="28"/>
        </w:rPr>
        <w:t>VІІІ. Фінансово-господарська діяльність</w:t>
      </w:r>
    </w:p>
    <w:p w14:paraId="44C1794C" w14:textId="77777777" w:rsidR="001D21B5" w:rsidRPr="00E97C37" w:rsidRDefault="001D21B5" w:rsidP="001D21B5">
      <w:pPr>
        <w:jc w:val="both"/>
        <w:rPr>
          <w:sz w:val="28"/>
          <w:szCs w:val="28"/>
        </w:rPr>
      </w:pPr>
      <w:r w:rsidRPr="00E97C37">
        <w:rPr>
          <w:sz w:val="28"/>
          <w:szCs w:val="28"/>
        </w:rPr>
        <w:t>8.1.Фінансово-господарська діяльність закладу здійснюється відповідно до законів України «Про освіту», «Про загальну середню освіту», «Про місцеве самоврядування в Україні», Бюджетного кодексу України та інших нормативно-правових актів.</w:t>
      </w:r>
    </w:p>
    <w:p w14:paraId="4D573A2A" w14:textId="77777777" w:rsidR="001D21B5" w:rsidRPr="00E97C37" w:rsidRDefault="001D21B5" w:rsidP="001D21B5">
      <w:pPr>
        <w:jc w:val="both"/>
        <w:rPr>
          <w:sz w:val="28"/>
          <w:szCs w:val="28"/>
        </w:rPr>
      </w:pPr>
      <w:r w:rsidRPr="00E97C37">
        <w:rPr>
          <w:sz w:val="28"/>
          <w:szCs w:val="28"/>
        </w:rPr>
        <w:t>8.2.Утримання та розвиток матеріально-технічної бази фінансуються за рахунок коштів засновника та інших джерел фінансування.</w:t>
      </w:r>
    </w:p>
    <w:p w14:paraId="265F4A21" w14:textId="77777777" w:rsidR="001D21B5" w:rsidRPr="00E97C37" w:rsidRDefault="001D21B5" w:rsidP="001D21B5">
      <w:pPr>
        <w:jc w:val="both"/>
        <w:rPr>
          <w:sz w:val="28"/>
          <w:szCs w:val="28"/>
        </w:rPr>
      </w:pPr>
      <w:r w:rsidRPr="00E97C37">
        <w:rPr>
          <w:sz w:val="28"/>
          <w:szCs w:val="28"/>
        </w:rPr>
        <w:t>8.3.Заклад може надавати платні освітні та інші послуги, перелік яких затверджує Кабінет Міністрів України або засновник.</w:t>
      </w:r>
    </w:p>
    <w:p w14:paraId="30ABAAE8" w14:textId="77777777" w:rsidR="001D21B5" w:rsidRPr="00E97C37" w:rsidRDefault="001D21B5" w:rsidP="001D21B5">
      <w:pPr>
        <w:jc w:val="both"/>
        <w:rPr>
          <w:sz w:val="28"/>
          <w:szCs w:val="28"/>
        </w:rPr>
      </w:pPr>
      <w:r w:rsidRPr="00E97C37">
        <w:rPr>
          <w:sz w:val="28"/>
          <w:szCs w:val="28"/>
        </w:rPr>
        <w:t>8.4.Порядок діловодства і бухгалтерського обліку визначається керівником  закладу відповідно до законодавства. Бухгалтерський облік може здійснюватися самостійно закладом або через централізовану  бухгалтерію.</w:t>
      </w:r>
    </w:p>
    <w:p w14:paraId="44C854BB" w14:textId="77777777" w:rsidR="001D21B5" w:rsidRPr="00E97C37" w:rsidRDefault="001D21B5" w:rsidP="001D21B5">
      <w:pPr>
        <w:jc w:val="both"/>
        <w:rPr>
          <w:sz w:val="28"/>
          <w:szCs w:val="28"/>
        </w:rPr>
      </w:pPr>
      <w:r w:rsidRPr="00E97C37">
        <w:rPr>
          <w:sz w:val="28"/>
          <w:szCs w:val="28"/>
        </w:rPr>
        <w:t>8.5.Фінансово-господарська діяльність здійснюється на основі кошторису закладу.</w:t>
      </w:r>
    </w:p>
    <w:p w14:paraId="54676A97" w14:textId="77777777" w:rsidR="001D21B5" w:rsidRPr="00E97C37" w:rsidRDefault="001D21B5" w:rsidP="001D21B5">
      <w:pPr>
        <w:jc w:val="both"/>
        <w:rPr>
          <w:sz w:val="28"/>
          <w:szCs w:val="28"/>
          <w:lang w:eastAsia="uk-UA"/>
        </w:rPr>
      </w:pPr>
      <w:r w:rsidRPr="00E97C37">
        <w:rPr>
          <w:sz w:val="28"/>
          <w:szCs w:val="28"/>
          <w:lang w:eastAsia="uk-UA"/>
        </w:rPr>
        <w:t>8.6.Джерелами фінансування закладу відповідно до законодавства є:</w:t>
      </w:r>
    </w:p>
    <w:p w14:paraId="1E7108D6" w14:textId="77777777" w:rsidR="001D21B5" w:rsidRPr="00E97C37" w:rsidRDefault="001D21B5" w:rsidP="001D21B5">
      <w:pPr>
        <w:jc w:val="both"/>
        <w:rPr>
          <w:sz w:val="28"/>
          <w:szCs w:val="28"/>
          <w:lang w:eastAsia="uk-UA"/>
        </w:rPr>
      </w:pPr>
      <w:r w:rsidRPr="00E97C37">
        <w:rPr>
          <w:sz w:val="28"/>
          <w:szCs w:val="28"/>
          <w:lang w:eastAsia="uk-UA"/>
        </w:rPr>
        <w:t>-  державний бюджет;</w:t>
      </w:r>
    </w:p>
    <w:p w14:paraId="716CB562" w14:textId="77777777" w:rsidR="001D21B5" w:rsidRPr="00E97C37" w:rsidRDefault="001D21B5" w:rsidP="001D21B5">
      <w:pPr>
        <w:jc w:val="both"/>
        <w:rPr>
          <w:sz w:val="28"/>
          <w:szCs w:val="28"/>
          <w:lang w:eastAsia="uk-UA"/>
        </w:rPr>
      </w:pPr>
      <w:r w:rsidRPr="00E97C37">
        <w:rPr>
          <w:sz w:val="28"/>
          <w:szCs w:val="28"/>
          <w:lang w:eastAsia="uk-UA"/>
        </w:rPr>
        <w:t>-  місцевий бюджет;</w:t>
      </w:r>
    </w:p>
    <w:p w14:paraId="727760EB" w14:textId="77777777" w:rsidR="001D21B5" w:rsidRPr="00E97C37" w:rsidRDefault="001D21B5" w:rsidP="001D21B5">
      <w:pPr>
        <w:jc w:val="both"/>
        <w:rPr>
          <w:sz w:val="28"/>
          <w:szCs w:val="28"/>
          <w:lang w:eastAsia="uk-UA"/>
        </w:rPr>
      </w:pPr>
      <w:r w:rsidRPr="00E97C37">
        <w:rPr>
          <w:sz w:val="28"/>
          <w:szCs w:val="28"/>
          <w:lang w:eastAsia="uk-UA"/>
        </w:rPr>
        <w:t>-  плата за надання освітніх та інших послуг відповідно до укладених договорів;</w:t>
      </w:r>
    </w:p>
    <w:p w14:paraId="68CDFBFF" w14:textId="77777777" w:rsidR="001D21B5" w:rsidRPr="00E97C37" w:rsidRDefault="001D21B5" w:rsidP="001D21B5">
      <w:pPr>
        <w:jc w:val="both"/>
        <w:rPr>
          <w:sz w:val="28"/>
          <w:szCs w:val="28"/>
          <w:lang w:eastAsia="uk-UA"/>
        </w:rPr>
      </w:pPr>
      <w:r w:rsidRPr="00E97C37">
        <w:rPr>
          <w:sz w:val="28"/>
          <w:szCs w:val="28"/>
          <w:lang w:eastAsia="uk-UA"/>
        </w:rPr>
        <w:t>-  доходи від надання в оренду приміщень, споруд, обладнання;</w:t>
      </w:r>
    </w:p>
    <w:p w14:paraId="414963BE" w14:textId="77777777" w:rsidR="001D21B5" w:rsidRPr="00E97C37" w:rsidRDefault="001D21B5" w:rsidP="001D21B5">
      <w:pPr>
        <w:jc w:val="both"/>
        <w:rPr>
          <w:sz w:val="28"/>
          <w:szCs w:val="28"/>
          <w:lang w:eastAsia="uk-UA"/>
        </w:rPr>
      </w:pPr>
      <w:r w:rsidRPr="00E97C37">
        <w:rPr>
          <w:sz w:val="28"/>
          <w:szCs w:val="28"/>
          <w:lang w:eastAsia="uk-UA"/>
        </w:rPr>
        <w:t>-  гранти вітчизняних і міжнародних організацій;</w:t>
      </w:r>
    </w:p>
    <w:p w14:paraId="37843E66" w14:textId="77777777" w:rsidR="001D21B5" w:rsidRPr="00E97C37" w:rsidRDefault="001D21B5" w:rsidP="001D21B5">
      <w:pPr>
        <w:jc w:val="both"/>
        <w:rPr>
          <w:sz w:val="28"/>
          <w:szCs w:val="28"/>
          <w:lang w:eastAsia="uk-UA"/>
        </w:rPr>
      </w:pPr>
      <w:r w:rsidRPr="00E97C37">
        <w:rPr>
          <w:sz w:val="28"/>
          <w:szCs w:val="28"/>
          <w:lang w:eastAsia="uk-UA"/>
        </w:rPr>
        <w:t>-  добровільні внески у вигляді коштів, матеріальних цінностей, нематеріальних активів, одержаних від підприємств, установ, організацій, фізичних осіб;</w:t>
      </w:r>
    </w:p>
    <w:p w14:paraId="675AA8BE" w14:textId="77777777" w:rsidR="001D21B5" w:rsidRPr="00E97C37" w:rsidRDefault="001D21B5" w:rsidP="001D21B5">
      <w:pPr>
        <w:jc w:val="both"/>
        <w:rPr>
          <w:sz w:val="28"/>
          <w:szCs w:val="28"/>
          <w:lang w:eastAsia="uk-UA"/>
        </w:rPr>
      </w:pPr>
      <w:r w:rsidRPr="00E97C37">
        <w:rPr>
          <w:sz w:val="28"/>
          <w:szCs w:val="28"/>
          <w:lang w:eastAsia="uk-UA"/>
        </w:rPr>
        <w:t>-  інші джерела, не заборонені законодавством.</w:t>
      </w:r>
    </w:p>
    <w:p w14:paraId="1C086B20" w14:textId="77777777" w:rsidR="001D21B5" w:rsidRPr="00E97C37" w:rsidRDefault="001D21B5" w:rsidP="001D21B5">
      <w:pPr>
        <w:jc w:val="both"/>
        <w:rPr>
          <w:sz w:val="28"/>
          <w:szCs w:val="28"/>
          <w:lang w:eastAsia="uk-UA"/>
        </w:rPr>
      </w:pPr>
      <w:r w:rsidRPr="00E97C37">
        <w:rPr>
          <w:sz w:val="28"/>
          <w:szCs w:val="28"/>
          <w:lang w:eastAsia="uk-UA"/>
        </w:rPr>
        <w:t>8.7.Фінансування освітньої діяльності з державного бюджету може здійснюватися шляхом надання освітніх субвенцій.</w:t>
      </w:r>
    </w:p>
    <w:p w14:paraId="0A0265E6" w14:textId="77777777" w:rsidR="001D21B5" w:rsidRPr="00E97C37" w:rsidRDefault="001D21B5" w:rsidP="001D21B5">
      <w:pPr>
        <w:ind w:firstLine="708"/>
        <w:jc w:val="both"/>
        <w:rPr>
          <w:sz w:val="28"/>
          <w:szCs w:val="28"/>
          <w:lang w:eastAsia="uk-UA"/>
        </w:rPr>
      </w:pPr>
      <w:r w:rsidRPr="00E97C37">
        <w:rPr>
          <w:sz w:val="28"/>
          <w:szCs w:val="28"/>
          <w:lang w:eastAsia="uk-UA"/>
        </w:rPr>
        <w:t>Бюджетні асигнування на освіту, включаючи кошти освітніх субвенцій, позабюджетні кошти та кошти, отримані закладом за надання додаткових освітніх послуг, не можуть бути вилучені в дохід держави або місцевого бюджету. Зазначені кошти спрямовуються на діяльність, визначену Статутом.</w:t>
      </w:r>
    </w:p>
    <w:p w14:paraId="190BCFAC" w14:textId="77777777" w:rsidR="001D21B5" w:rsidRPr="00E97C37" w:rsidRDefault="001D21B5" w:rsidP="001D21B5">
      <w:pPr>
        <w:ind w:firstLine="708"/>
        <w:jc w:val="both"/>
        <w:rPr>
          <w:sz w:val="28"/>
          <w:szCs w:val="28"/>
          <w:lang w:eastAsia="uk-UA"/>
        </w:rPr>
      </w:pPr>
      <w:r w:rsidRPr="00E97C37">
        <w:rPr>
          <w:sz w:val="28"/>
          <w:szCs w:val="28"/>
          <w:lang w:eastAsia="uk-UA"/>
        </w:rPr>
        <w:t xml:space="preserve">Кошти, матеріальні та нематеріальні активи, що надходять до закладу у вигляді безповоротної фінансової допомоги, інших надходжень, добровільних пожертвувань юридичних і фізичних осіб, у тому числі нерезидентів, для </w:t>
      </w:r>
      <w:r w:rsidRPr="00E97C37">
        <w:rPr>
          <w:sz w:val="28"/>
          <w:szCs w:val="28"/>
          <w:lang w:eastAsia="uk-UA"/>
        </w:rPr>
        <w:lastRenderedPageBreak/>
        <w:t>провадження освітньої, оздоровчої, спортивної, культурної діяльності, не вважаються прибутком.</w:t>
      </w:r>
    </w:p>
    <w:p w14:paraId="752AA5EA" w14:textId="77777777" w:rsidR="001D21B5" w:rsidRPr="00E97C37" w:rsidRDefault="001D21B5" w:rsidP="001D21B5">
      <w:pPr>
        <w:ind w:firstLine="708"/>
        <w:jc w:val="both"/>
        <w:rPr>
          <w:sz w:val="28"/>
          <w:szCs w:val="28"/>
          <w:lang w:eastAsia="uk-UA"/>
        </w:rPr>
      </w:pPr>
      <w:r w:rsidRPr="00E97C37">
        <w:rPr>
          <w:sz w:val="28"/>
          <w:szCs w:val="28"/>
          <w:lang w:eastAsia="uk-UA"/>
        </w:rPr>
        <w:t xml:space="preserve">Усі кошти, отримані від оренди нерухомого майна закладу, використовуються виключно на зміцнення матеріально-технічної бази. </w:t>
      </w:r>
    </w:p>
    <w:p w14:paraId="002BF733" w14:textId="77777777" w:rsidR="001D21B5" w:rsidRPr="00E97C37" w:rsidRDefault="001D21B5" w:rsidP="001D21B5">
      <w:pPr>
        <w:ind w:firstLine="708"/>
        <w:jc w:val="both"/>
        <w:rPr>
          <w:sz w:val="28"/>
          <w:szCs w:val="28"/>
          <w:lang w:eastAsia="uk-UA"/>
        </w:rPr>
      </w:pPr>
      <w:r w:rsidRPr="00E97C37">
        <w:rPr>
          <w:sz w:val="28"/>
          <w:szCs w:val="28"/>
          <w:lang w:eastAsia="uk-UA"/>
        </w:rPr>
        <w:t>У разі одержання коштів з інших джерел бюджетні асигнування закладу не зменшуються.</w:t>
      </w:r>
    </w:p>
    <w:p w14:paraId="31B7164D" w14:textId="77777777" w:rsidR="001D21B5" w:rsidRPr="00E97C37" w:rsidRDefault="001D21B5" w:rsidP="001D21B5">
      <w:pPr>
        <w:ind w:firstLine="708"/>
        <w:jc w:val="both"/>
        <w:rPr>
          <w:sz w:val="28"/>
          <w:szCs w:val="28"/>
          <w:lang w:eastAsia="uk-UA"/>
        </w:rPr>
      </w:pPr>
      <w:r w:rsidRPr="00E97C37">
        <w:rPr>
          <w:sz w:val="28"/>
          <w:szCs w:val="28"/>
          <w:lang w:eastAsia="uk-UA"/>
        </w:rPr>
        <w:t>Заклад самостійно розпоряджається надходженнями від провадження господарської та іншої діяльності, передбаченої Статутом, укладеними договорами.</w:t>
      </w:r>
    </w:p>
    <w:p w14:paraId="57DF5958" w14:textId="77777777" w:rsidR="001D21B5" w:rsidRPr="00E97C37" w:rsidRDefault="001D21B5" w:rsidP="001D21B5">
      <w:pPr>
        <w:jc w:val="both"/>
        <w:rPr>
          <w:sz w:val="28"/>
          <w:szCs w:val="28"/>
        </w:rPr>
      </w:pPr>
      <w:r w:rsidRPr="00E97C37">
        <w:rPr>
          <w:sz w:val="28"/>
          <w:szCs w:val="28"/>
        </w:rPr>
        <w:t>8.8. Заклад має право на придбання та оренду необхідного обладнання та інші матеріальні ресурси, користуватися послугами будь-якого підприємства, установи, організації або фізичної особи, фінансувати за рахунок власних надходжень заходи, що сприяють поліпшенню соціально-побутових умов колективу.</w:t>
      </w:r>
    </w:p>
    <w:p w14:paraId="2E73773C" w14:textId="77777777" w:rsidR="001D21B5" w:rsidRPr="00E97C37" w:rsidRDefault="001D21B5" w:rsidP="001D21B5">
      <w:pPr>
        <w:jc w:val="both"/>
        <w:rPr>
          <w:sz w:val="28"/>
          <w:szCs w:val="28"/>
        </w:rPr>
      </w:pPr>
      <w:r w:rsidRPr="00E97C37">
        <w:rPr>
          <w:sz w:val="28"/>
          <w:szCs w:val="28"/>
        </w:rPr>
        <w:t>8.9. Кошти закладу зберігаються на його рахунках у Державній казначейській службі України і знаходяться у повному його розпорядженні. Не використані за звітний період кошти вилученню не підлягають за умови виконання закладом розрахункових показників його розвитку, якщо інше не передбачено законодавством.</w:t>
      </w:r>
    </w:p>
    <w:p w14:paraId="1EB212B7" w14:textId="77777777" w:rsidR="001D21B5" w:rsidRPr="00E97C37" w:rsidRDefault="001D21B5" w:rsidP="001D21B5">
      <w:pPr>
        <w:jc w:val="both"/>
        <w:rPr>
          <w:sz w:val="28"/>
          <w:szCs w:val="28"/>
        </w:rPr>
      </w:pPr>
      <w:r w:rsidRPr="00E97C37">
        <w:rPr>
          <w:sz w:val="28"/>
          <w:szCs w:val="28"/>
        </w:rPr>
        <w:t xml:space="preserve">8.10. Штатний розпис закладу затверджується директором на підставі Типових штатних нормативів закладів загальної середньої освіти. </w:t>
      </w:r>
    </w:p>
    <w:p w14:paraId="3084A8C2" w14:textId="77777777" w:rsidR="001D21B5" w:rsidRPr="00E97C37" w:rsidRDefault="001D21B5" w:rsidP="001D21B5">
      <w:pPr>
        <w:jc w:val="both"/>
        <w:rPr>
          <w:sz w:val="28"/>
          <w:szCs w:val="28"/>
        </w:rPr>
      </w:pPr>
      <w:r w:rsidRPr="00E97C37">
        <w:rPr>
          <w:sz w:val="28"/>
          <w:szCs w:val="28"/>
        </w:rPr>
        <w:t>8.11.За наявності додаткових коштів на фінансування закладу можливе збільшення фонду заробітної плати для індивідуального преміювання працівників.</w:t>
      </w:r>
    </w:p>
    <w:p w14:paraId="6C4AEFBE" w14:textId="77777777" w:rsidR="001D21B5" w:rsidRPr="00E97C37" w:rsidRDefault="001D21B5" w:rsidP="001D21B5">
      <w:pPr>
        <w:jc w:val="both"/>
        <w:rPr>
          <w:sz w:val="28"/>
          <w:szCs w:val="28"/>
        </w:rPr>
      </w:pPr>
      <w:r w:rsidRPr="00E97C37">
        <w:rPr>
          <w:sz w:val="28"/>
          <w:szCs w:val="28"/>
        </w:rPr>
        <w:t>8.12. За наявності фінансових можливостей (асигнувань) засновника додатково можуть виділятися бюджетні кошти на поділ класів на групи з окремих предметів, факультативи, консультації, індивідуальне, інклюзивне навчання та для організації позакласної (гуртки, лекції, курси тощо), методичної, науково-експериментальної роботи.</w:t>
      </w:r>
    </w:p>
    <w:p w14:paraId="11DC40FD" w14:textId="77777777" w:rsidR="001D21B5" w:rsidRPr="00E97C37" w:rsidRDefault="001D21B5" w:rsidP="001D21B5">
      <w:pPr>
        <w:jc w:val="both"/>
        <w:rPr>
          <w:sz w:val="28"/>
          <w:szCs w:val="28"/>
        </w:rPr>
      </w:pPr>
      <w:r w:rsidRPr="00E97C37">
        <w:rPr>
          <w:sz w:val="28"/>
          <w:szCs w:val="28"/>
        </w:rPr>
        <w:t>8.13. Для забезпечення ефективного управління освітнім процесом і проведення науково-методичної роботи (за наявності бюджетних та додаткових коштів) можуть бути введені додаткові посади за погодженням органів місцевого самоврядування.</w:t>
      </w:r>
    </w:p>
    <w:p w14:paraId="49B5F237" w14:textId="77777777" w:rsidR="001D21B5" w:rsidRPr="00E97C37" w:rsidRDefault="001D21B5" w:rsidP="001D21B5">
      <w:pPr>
        <w:jc w:val="both"/>
        <w:rPr>
          <w:b/>
          <w:bCs/>
          <w:sz w:val="28"/>
          <w:szCs w:val="28"/>
        </w:rPr>
      </w:pPr>
    </w:p>
    <w:p w14:paraId="641A0CAF" w14:textId="77777777" w:rsidR="001D21B5" w:rsidRPr="00E97C37" w:rsidRDefault="001D21B5" w:rsidP="001D21B5">
      <w:pPr>
        <w:jc w:val="center"/>
        <w:rPr>
          <w:b/>
          <w:bCs/>
          <w:sz w:val="28"/>
          <w:szCs w:val="28"/>
        </w:rPr>
      </w:pPr>
      <w:r w:rsidRPr="00E97C37">
        <w:rPr>
          <w:b/>
          <w:bCs/>
          <w:sz w:val="28"/>
          <w:szCs w:val="28"/>
        </w:rPr>
        <w:t>ІХ. Міжнародне співробітництво</w:t>
      </w:r>
    </w:p>
    <w:p w14:paraId="56657435" w14:textId="77777777" w:rsidR="001D21B5" w:rsidRPr="00E97C37" w:rsidRDefault="001D21B5" w:rsidP="001D21B5">
      <w:pPr>
        <w:jc w:val="both"/>
        <w:rPr>
          <w:sz w:val="28"/>
          <w:szCs w:val="28"/>
        </w:rPr>
      </w:pPr>
      <w:r w:rsidRPr="00E97C37">
        <w:rPr>
          <w:sz w:val="28"/>
          <w:szCs w:val="28"/>
        </w:rPr>
        <w:t>9.1.Заклад має право укладати угоди про співробітництво, встановлювати прямі зв'язки з органами управління освітою та навчальними закладами зарубіжних країн, міжнародними організаціями, фондами у встановленому законодавством порядку.</w:t>
      </w:r>
    </w:p>
    <w:p w14:paraId="0D27FEE8" w14:textId="77777777" w:rsidR="001D21B5" w:rsidRPr="00E97C37" w:rsidRDefault="001D21B5" w:rsidP="001D21B5">
      <w:pPr>
        <w:jc w:val="both"/>
        <w:rPr>
          <w:sz w:val="28"/>
          <w:szCs w:val="28"/>
        </w:rPr>
      </w:pPr>
      <w:r w:rsidRPr="00E97C37">
        <w:rPr>
          <w:sz w:val="28"/>
          <w:szCs w:val="28"/>
        </w:rPr>
        <w:t>9.2. Заклад, педагогічні працівники та здобувачі  освіти можуть брати участь у реалізації міжнародних проектів та програм.</w:t>
      </w:r>
    </w:p>
    <w:p w14:paraId="526AC21A" w14:textId="77777777" w:rsidR="001D21B5" w:rsidRPr="00E97C37" w:rsidRDefault="001D21B5" w:rsidP="001D21B5">
      <w:pPr>
        <w:jc w:val="both"/>
        <w:rPr>
          <w:sz w:val="28"/>
          <w:szCs w:val="28"/>
        </w:rPr>
      </w:pPr>
    </w:p>
    <w:p w14:paraId="64A545A5" w14:textId="77777777" w:rsidR="001D21B5" w:rsidRPr="00E97C37" w:rsidRDefault="001D21B5" w:rsidP="001D21B5">
      <w:pPr>
        <w:jc w:val="center"/>
        <w:rPr>
          <w:b/>
          <w:bCs/>
          <w:sz w:val="28"/>
          <w:szCs w:val="28"/>
        </w:rPr>
      </w:pPr>
      <w:r w:rsidRPr="00E97C37">
        <w:rPr>
          <w:b/>
          <w:bCs/>
          <w:sz w:val="28"/>
          <w:szCs w:val="28"/>
        </w:rPr>
        <w:t xml:space="preserve">Х. </w:t>
      </w:r>
      <w:r w:rsidRPr="00E97C37">
        <w:rPr>
          <w:b/>
          <w:sz w:val="28"/>
          <w:szCs w:val="28"/>
        </w:rPr>
        <w:t xml:space="preserve">Нагляд </w:t>
      </w:r>
      <w:r w:rsidRPr="00E97C37">
        <w:rPr>
          <w:b/>
          <w:bCs/>
          <w:sz w:val="28"/>
          <w:szCs w:val="28"/>
        </w:rPr>
        <w:t>за діяльністю закладу</w:t>
      </w:r>
    </w:p>
    <w:p w14:paraId="336DC1DB" w14:textId="77777777" w:rsidR="001D21B5" w:rsidRPr="00E97C37" w:rsidRDefault="001D21B5" w:rsidP="001D21B5">
      <w:pPr>
        <w:jc w:val="both"/>
        <w:rPr>
          <w:sz w:val="28"/>
          <w:szCs w:val="28"/>
        </w:rPr>
      </w:pPr>
      <w:r w:rsidRPr="00E97C37">
        <w:rPr>
          <w:sz w:val="28"/>
          <w:szCs w:val="28"/>
        </w:rPr>
        <w:t>10.1.Інституційний аудит закладу є єдиним плановим заходом державного нагляду (контролю) у сфері загальної середньої освіти, що проводиться один раз на 10 років центральним органом виконавчої влади із забезпечення якості освіти.</w:t>
      </w:r>
    </w:p>
    <w:p w14:paraId="14B2AC27" w14:textId="77777777" w:rsidR="001D21B5" w:rsidRPr="00E97C37" w:rsidRDefault="001D21B5" w:rsidP="001D21B5">
      <w:pPr>
        <w:ind w:firstLine="708"/>
        <w:jc w:val="both"/>
        <w:rPr>
          <w:sz w:val="28"/>
          <w:szCs w:val="28"/>
        </w:rPr>
      </w:pPr>
      <w:r w:rsidRPr="00E97C37">
        <w:rPr>
          <w:sz w:val="28"/>
          <w:szCs w:val="28"/>
        </w:rPr>
        <w:lastRenderedPageBreak/>
        <w:t>Інституційний аудит включає планову перевірку дотримання ліцензійних умов.</w:t>
      </w:r>
    </w:p>
    <w:p w14:paraId="2583137C" w14:textId="77777777" w:rsidR="001D21B5" w:rsidRPr="00E97C37" w:rsidRDefault="001D21B5" w:rsidP="001D21B5">
      <w:pPr>
        <w:jc w:val="both"/>
        <w:rPr>
          <w:sz w:val="28"/>
          <w:szCs w:val="28"/>
          <w:lang w:eastAsia="uk-UA"/>
        </w:rPr>
      </w:pPr>
      <w:r w:rsidRPr="00E97C37">
        <w:rPr>
          <w:sz w:val="28"/>
          <w:szCs w:val="28"/>
          <w:lang w:eastAsia="uk-UA"/>
        </w:rPr>
        <w:t>10.2.Громадський нагляд (контроль) закладу здійснюється суб’єктами громадського нагляду (контролю) — громадськими об’єднаннями та іншими інститутами громадянського суспільства, установчими документами яких передбачено діяльність у сфері освіти та/або соціального захисту осіб з інвалідністю, професійними об’єднаннями педагогічних працівників, об’єднаннями учнів, об’єднаннями батьківських комітетів та органами, до яких вони делегують своїх представників.</w:t>
      </w:r>
    </w:p>
    <w:p w14:paraId="308F422E" w14:textId="77777777" w:rsidR="001D21B5" w:rsidRPr="00E97C37" w:rsidRDefault="001D21B5" w:rsidP="001D21B5">
      <w:pPr>
        <w:ind w:firstLine="708"/>
        <w:jc w:val="both"/>
        <w:rPr>
          <w:sz w:val="28"/>
          <w:szCs w:val="28"/>
          <w:lang w:eastAsia="uk-UA"/>
        </w:rPr>
      </w:pPr>
      <w:r w:rsidRPr="00E97C37">
        <w:rPr>
          <w:sz w:val="28"/>
          <w:szCs w:val="28"/>
          <w:lang w:eastAsia="uk-UA"/>
        </w:rPr>
        <w:t xml:space="preserve">Громадський нагляд (контроль) може проводитися безпосередньо в закладі виключно з дозволу директора, крім випадків, встановлених законодавством. </w:t>
      </w:r>
    </w:p>
    <w:p w14:paraId="02EAB927" w14:textId="77777777" w:rsidR="001D21B5" w:rsidRPr="00E97C37" w:rsidRDefault="001D21B5" w:rsidP="001D21B5">
      <w:pPr>
        <w:jc w:val="both"/>
        <w:rPr>
          <w:sz w:val="28"/>
          <w:szCs w:val="28"/>
        </w:rPr>
      </w:pPr>
      <w:r w:rsidRPr="00E97C37">
        <w:rPr>
          <w:sz w:val="28"/>
          <w:szCs w:val="28"/>
        </w:rPr>
        <w:t>10.3.Засновник або уповноважений ним орган здійснює контроль за дотриманням Статуту.</w:t>
      </w:r>
    </w:p>
    <w:p w14:paraId="01CDC9DD" w14:textId="77777777" w:rsidR="001D21B5" w:rsidRPr="00E97C37" w:rsidRDefault="001D21B5" w:rsidP="001D21B5">
      <w:pPr>
        <w:jc w:val="both"/>
        <w:rPr>
          <w:b/>
          <w:bCs/>
          <w:sz w:val="28"/>
          <w:szCs w:val="28"/>
        </w:rPr>
      </w:pPr>
    </w:p>
    <w:p w14:paraId="4EC5DBB5" w14:textId="77777777" w:rsidR="001D21B5" w:rsidRPr="00E97C37" w:rsidRDefault="001D21B5" w:rsidP="001D21B5">
      <w:pPr>
        <w:jc w:val="center"/>
        <w:rPr>
          <w:b/>
          <w:sz w:val="28"/>
          <w:szCs w:val="28"/>
        </w:rPr>
      </w:pPr>
      <w:r w:rsidRPr="00E97C37">
        <w:rPr>
          <w:b/>
          <w:sz w:val="28"/>
          <w:szCs w:val="28"/>
        </w:rPr>
        <w:t>XІ. Відповідальність за порушення законодавства</w:t>
      </w:r>
    </w:p>
    <w:p w14:paraId="178A96FA" w14:textId="77777777" w:rsidR="001D21B5" w:rsidRPr="00E97C37" w:rsidRDefault="001D21B5" w:rsidP="001D21B5">
      <w:pPr>
        <w:jc w:val="center"/>
        <w:rPr>
          <w:b/>
          <w:sz w:val="28"/>
          <w:szCs w:val="28"/>
        </w:rPr>
      </w:pPr>
      <w:r w:rsidRPr="00E97C37">
        <w:rPr>
          <w:b/>
          <w:sz w:val="28"/>
          <w:szCs w:val="28"/>
        </w:rPr>
        <w:t>про загальну середню освіту</w:t>
      </w:r>
    </w:p>
    <w:p w14:paraId="3ACEBA0E" w14:textId="77777777" w:rsidR="001D21B5" w:rsidRPr="00E97C37" w:rsidRDefault="001D21B5" w:rsidP="001D21B5">
      <w:pPr>
        <w:jc w:val="both"/>
        <w:rPr>
          <w:sz w:val="28"/>
          <w:szCs w:val="28"/>
        </w:rPr>
      </w:pPr>
      <w:r w:rsidRPr="00E97C37">
        <w:rPr>
          <w:sz w:val="28"/>
          <w:szCs w:val="28"/>
        </w:rPr>
        <w:t>11.1.Посадові особи і громадяни, винні у порушенні законодавства про загальну середню освіту, несуть відповідальність у порядку, встановленому законами України.</w:t>
      </w:r>
    </w:p>
    <w:p w14:paraId="27C47EA2" w14:textId="77777777" w:rsidR="001D21B5" w:rsidRPr="00E97C37" w:rsidRDefault="001D21B5" w:rsidP="001D21B5">
      <w:pPr>
        <w:jc w:val="both"/>
        <w:rPr>
          <w:sz w:val="28"/>
          <w:szCs w:val="28"/>
        </w:rPr>
      </w:pPr>
      <w:r w:rsidRPr="00E97C37">
        <w:rPr>
          <w:sz w:val="28"/>
          <w:szCs w:val="28"/>
        </w:rPr>
        <w:t>11.2.Шкода, заподіяна учнями закладу, відшкодовується відповідно до законодавства України.</w:t>
      </w:r>
    </w:p>
    <w:p w14:paraId="383AD4A2" w14:textId="77777777" w:rsidR="001D21B5" w:rsidRPr="00E97C37" w:rsidRDefault="001D21B5" w:rsidP="001D21B5">
      <w:pPr>
        <w:jc w:val="both"/>
        <w:rPr>
          <w:sz w:val="28"/>
          <w:szCs w:val="28"/>
        </w:rPr>
      </w:pPr>
      <w:r w:rsidRPr="00E97C37">
        <w:rPr>
          <w:sz w:val="28"/>
          <w:szCs w:val="28"/>
        </w:rPr>
        <w:t>11.3.Злісне ухилення батьків від виконання обов'язків щодо здобуття їх неповнолітніми дітьми повної загальної середньої освіти може бути підставою для позбавлення їх батьківських прав.</w:t>
      </w:r>
    </w:p>
    <w:p w14:paraId="43FC2524" w14:textId="77777777" w:rsidR="001D21B5" w:rsidRPr="00E97C37" w:rsidRDefault="001D21B5" w:rsidP="001D21B5">
      <w:pPr>
        <w:jc w:val="center"/>
        <w:rPr>
          <w:b/>
          <w:bCs/>
          <w:sz w:val="28"/>
          <w:szCs w:val="28"/>
        </w:rPr>
      </w:pPr>
    </w:p>
    <w:p w14:paraId="3B29AB33" w14:textId="77777777" w:rsidR="001D21B5" w:rsidRPr="00E97C37" w:rsidRDefault="001D21B5" w:rsidP="001D21B5">
      <w:pPr>
        <w:jc w:val="center"/>
        <w:rPr>
          <w:b/>
          <w:sz w:val="28"/>
          <w:szCs w:val="28"/>
        </w:rPr>
      </w:pPr>
      <w:r w:rsidRPr="00E97C37">
        <w:rPr>
          <w:b/>
          <w:bCs/>
          <w:sz w:val="28"/>
          <w:szCs w:val="28"/>
        </w:rPr>
        <w:t xml:space="preserve">ХІІ. </w:t>
      </w:r>
      <w:r w:rsidRPr="00E97C37">
        <w:rPr>
          <w:b/>
          <w:sz w:val="28"/>
          <w:szCs w:val="28"/>
        </w:rPr>
        <w:t>Створення, реорганізація, ліквідація та перепрофілювання закладу</w:t>
      </w:r>
    </w:p>
    <w:p w14:paraId="48998431" w14:textId="77777777" w:rsidR="001D21B5" w:rsidRPr="00E97C37" w:rsidRDefault="001D21B5" w:rsidP="001D21B5">
      <w:pPr>
        <w:tabs>
          <w:tab w:val="left" w:pos="1418"/>
        </w:tabs>
        <w:jc w:val="both"/>
        <w:rPr>
          <w:sz w:val="28"/>
          <w:szCs w:val="28"/>
        </w:rPr>
      </w:pPr>
      <w:r w:rsidRPr="00E97C37">
        <w:rPr>
          <w:sz w:val="28"/>
          <w:szCs w:val="28"/>
        </w:rPr>
        <w:t>12.1. Рішення про створення, реорганізацію, ліквідацію чи перепрофілювання (зміну типу) закладу приймає його засновник. Заклад створюється відповідно до ліцензійних умов провадження освітньої діяльності у сфері загальної середньої освіти.</w:t>
      </w:r>
    </w:p>
    <w:p w14:paraId="44711C46" w14:textId="77777777" w:rsidR="001D21B5" w:rsidRPr="00E97C37" w:rsidRDefault="001D21B5" w:rsidP="001D21B5">
      <w:pPr>
        <w:jc w:val="both"/>
        <w:rPr>
          <w:sz w:val="28"/>
          <w:szCs w:val="28"/>
        </w:rPr>
      </w:pPr>
      <w:r w:rsidRPr="00E97C37">
        <w:rPr>
          <w:sz w:val="28"/>
          <w:szCs w:val="28"/>
        </w:rPr>
        <w:t xml:space="preserve">12.2.У разі реорганізації чи ліквідації закладу засновник зобов’язаний забезпечити здобувачам  освіти можливість продовжити здобуття загальної середньої освіти. </w:t>
      </w:r>
    </w:p>
    <w:p w14:paraId="4256866A" w14:textId="77777777" w:rsidR="001D21B5" w:rsidRPr="00E97C37" w:rsidRDefault="001D21B5" w:rsidP="001D21B5">
      <w:pPr>
        <w:jc w:val="both"/>
        <w:rPr>
          <w:sz w:val="28"/>
          <w:szCs w:val="28"/>
        </w:rPr>
      </w:pPr>
      <w:r w:rsidRPr="00E97C37">
        <w:rPr>
          <w:sz w:val="28"/>
          <w:szCs w:val="28"/>
        </w:rPr>
        <w:t>12.3. З часу призначення ліквідаційної комісії до неї переходять повноваження щодо управління закладом.</w:t>
      </w:r>
    </w:p>
    <w:p w14:paraId="0C6F7A4F" w14:textId="77777777" w:rsidR="001D21B5" w:rsidRPr="00E97C37" w:rsidRDefault="001D21B5" w:rsidP="001D21B5">
      <w:pPr>
        <w:ind w:firstLine="708"/>
        <w:jc w:val="both"/>
        <w:rPr>
          <w:sz w:val="28"/>
          <w:szCs w:val="28"/>
        </w:rPr>
      </w:pPr>
      <w:r w:rsidRPr="00E97C37">
        <w:rPr>
          <w:sz w:val="28"/>
          <w:szCs w:val="28"/>
        </w:rPr>
        <w:t>Ліквідаційна комісія оцінює наявне майно закладу, виявляє його дебіторів і кредиторів і розраховується з ними, складає ліквідаційний баланс і представляє його засновнику.</w:t>
      </w:r>
    </w:p>
    <w:p w14:paraId="2BB3EE76" w14:textId="77777777" w:rsidR="001D21B5" w:rsidRPr="00E97C37" w:rsidRDefault="001D21B5" w:rsidP="001D21B5">
      <w:pPr>
        <w:ind w:firstLine="708"/>
        <w:jc w:val="both"/>
        <w:rPr>
          <w:sz w:val="28"/>
          <w:szCs w:val="28"/>
        </w:rPr>
      </w:pPr>
      <w:r w:rsidRPr="00E97C37">
        <w:rPr>
          <w:sz w:val="28"/>
          <w:szCs w:val="28"/>
        </w:rPr>
        <w:t>У випадку реорганізації права та зобов’язання закладу переходять до правонаступників відповідно до чинного законодавства або визначених закладів загальної середньої освіти.</w:t>
      </w:r>
    </w:p>
    <w:p w14:paraId="30CFDC77" w14:textId="77777777" w:rsidR="001D21B5" w:rsidRPr="00E97C37" w:rsidRDefault="001D21B5" w:rsidP="001D21B5">
      <w:pPr>
        <w:jc w:val="both"/>
        <w:rPr>
          <w:sz w:val="28"/>
          <w:szCs w:val="28"/>
        </w:rPr>
      </w:pPr>
    </w:p>
    <w:p w14:paraId="31499287" w14:textId="77777777" w:rsidR="001D21B5" w:rsidRPr="00E97C37" w:rsidRDefault="001D21B5" w:rsidP="001D21B5">
      <w:pPr>
        <w:tabs>
          <w:tab w:val="left" w:pos="-180"/>
          <w:tab w:val="left" w:pos="0"/>
        </w:tabs>
        <w:jc w:val="center"/>
        <w:rPr>
          <w:b/>
          <w:color w:val="000000"/>
          <w:sz w:val="28"/>
          <w:szCs w:val="28"/>
        </w:rPr>
      </w:pPr>
      <w:r w:rsidRPr="00E97C37">
        <w:rPr>
          <w:b/>
          <w:color w:val="000000"/>
          <w:sz w:val="28"/>
          <w:szCs w:val="28"/>
        </w:rPr>
        <w:t>XІІІ. Внесення змін та доповнень до Статуту</w:t>
      </w:r>
    </w:p>
    <w:p w14:paraId="6E8721F4" w14:textId="77777777" w:rsidR="001D21B5" w:rsidRPr="00E97C37" w:rsidRDefault="001D21B5" w:rsidP="001D21B5">
      <w:pPr>
        <w:tabs>
          <w:tab w:val="left" w:pos="-180"/>
          <w:tab w:val="left" w:pos="0"/>
        </w:tabs>
        <w:jc w:val="center"/>
        <w:rPr>
          <w:b/>
          <w:color w:val="000000"/>
          <w:sz w:val="28"/>
          <w:szCs w:val="28"/>
        </w:rPr>
      </w:pPr>
    </w:p>
    <w:p w14:paraId="512E7078" w14:textId="77777777" w:rsidR="001D21B5" w:rsidRPr="00E97C37" w:rsidRDefault="001D21B5" w:rsidP="001D21B5">
      <w:pPr>
        <w:tabs>
          <w:tab w:val="left" w:pos="-180"/>
          <w:tab w:val="left" w:pos="0"/>
        </w:tabs>
        <w:jc w:val="both"/>
        <w:rPr>
          <w:b/>
          <w:color w:val="000000"/>
          <w:sz w:val="28"/>
          <w:szCs w:val="28"/>
        </w:rPr>
      </w:pPr>
      <w:r w:rsidRPr="00E97C37">
        <w:rPr>
          <w:color w:val="000000"/>
          <w:sz w:val="28"/>
          <w:szCs w:val="28"/>
        </w:rPr>
        <w:t>13.1</w:t>
      </w:r>
      <w:r w:rsidRPr="00E97C37">
        <w:rPr>
          <w:b/>
          <w:color w:val="000000"/>
          <w:sz w:val="28"/>
          <w:szCs w:val="28"/>
        </w:rPr>
        <w:t>.</w:t>
      </w:r>
      <w:r w:rsidRPr="00E97C37">
        <w:rPr>
          <w:color w:val="000000"/>
          <w:sz w:val="28"/>
          <w:szCs w:val="28"/>
        </w:rPr>
        <w:t xml:space="preserve"> Зміни та доповнення до Статуту затверджуються  за рішенням засновника і підлягають державній реєстрації у встановленому законом порядку.</w:t>
      </w:r>
    </w:p>
    <w:p w14:paraId="656F1E17" w14:textId="77777777" w:rsidR="00F07A36" w:rsidRDefault="00F07A36" w:rsidP="00F07A36">
      <w:pPr>
        <w:spacing w:line="260" w:lineRule="auto"/>
        <w:ind w:left="4680"/>
        <w:jc w:val="both"/>
        <w:rPr>
          <w:b/>
          <w:sz w:val="28"/>
          <w:szCs w:val="28"/>
          <w:lang w:val="uk-UA"/>
        </w:rPr>
      </w:pPr>
    </w:p>
    <w:p w14:paraId="72E24320" w14:textId="77777777" w:rsidR="00F07A36" w:rsidRPr="00F718E6" w:rsidRDefault="00F07A36" w:rsidP="00F07A36">
      <w:pPr>
        <w:spacing w:line="260" w:lineRule="auto"/>
        <w:ind w:left="4680" w:hanging="144"/>
        <w:jc w:val="both"/>
        <w:rPr>
          <w:sz w:val="28"/>
          <w:szCs w:val="28"/>
          <w:lang w:val="uk-UA"/>
        </w:rPr>
      </w:pPr>
      <w:r w:rsidRPr="00F718E6">
        <w:rPr>
          <w:b/>
          <w:sz w:val="28"/>
          <w:szCs w:val="28"/>
          <w:lang w:val="uk-UA"/>
        </w:rPr>
        <w:t>ЗАТВЕРДЖЕНО</w:t>
      </w:r>
      <w:r w:rsidRPr="00F718E6">
        <w:rPr>
          <w:sz w:val="28"/>
          <w:szCs w:val="28"/>
          <w:lang w:val="uk-UA"/>
        </w:rPr>
        <w:br/>
        <w:t>рішення Коломийської міської ради</w:t>
      </w:r>
    </w:p>
    <w:p w14:paraId="6D361C9B" w14:textId="58CFB055" w:rsidR="00F07A36" w:rsidRPr="00F718E6" w:rsidRDefault="00F07A36" w:rsidP="00F07A3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360"/>
        <w:ind w:left="4680" w:hanging="144"/>
        <w:rPr>
          <w:rFonts w:ascii="Times New Roman" w:hAnsi="Times New Roman" w:cs="Times New Roman"/>
          <w:sz w:val="28"/>
          <w:szCs w:val="28"/>
          <w:lang w:val="uk-UA"/>
        </w:rPr>
      </w:pPr>
      <w:r w:rsidRPr="00F718E6">
        <w:rPr>
          <w:rFonts w:ascii="Times New Roman" w:hAnsi="Times New Roman" w:cs="Times New Roman"/>
          <w:sz w:val="28"/>
          <w:szCs w:val="28"/>
          <w:lang w:val="uk-UA"/>
        </w:rPr>
        <w:t xml:space="preserve">від </w:t>
      </w:r>
      <w:r>
        <w:rPr>
          <w:rFonts w:ascii="Times New Roman" w:hAnsi="Times New Roman" w:cs="Times New Roman"/>
          <w:sz w:val="28"/>
          <w:szCs w:val="28"/>
          <w:lang w:val="uk-UA"/>
        </w:rPr>
        <w:t xml:space="preserve">24.12.2020 р. </w:t>
      </w:r>
      <w:r w:rsidRPr="00F718E6">
        <w:rPr>
          <w:rFonts w:ascii="Times New Roman" w:hAnsi="Times New Roman" w:cs="Times New Roman"/>
          <w:sz w:val="28"/>
          <w:szCs w:val="28"/>
          <w:lang w:val="uk-UA"/>
        </w:rPr>
        <w:t>№</w:t>
      </w:r>
      <w:r>
        <w:rPr>
          <w:rFonts w:ascii="Times New Roman" w:hAnsi="Times New Roman" w:cs="Times New Roman"/>
          <w:sz w:val="28"/>
          <w:szCs w:val="28"/>
          <w:lang w:val="uk-UA"/>
        </w:rPr>
        <w:t>110-4/2020</w:t>
      </w:r>
    </w:p>
    <w:p w14:paraId="4FF45B6C" w14:textId="77777777" w:rsidR="00F07A36" w:rsidRPr="009922EE" w:rsidRDefault="00F07A36" w:rsidP="00F07A36">
      <w:pPr>
        <w:ind w:left="4680" w:hanging="144"/>
        <w:rPr>
          <w:sz w:val="28"/>
          <w:szCs w:val="28"/>
          <w:lang w:val="uk-UA"/>
        </w:rPr>
      </w:pPr>
      <w:r>
        <w:rPr>
          <w:sz w:val="28"/>
          <w:szCs w:val="28"/>
          <w:lang w:val="uk-UA"/>
        </w:rPr>
        <w:t>м</w:t>
      </w:r>
      <w:r w:rsidRPr="00F718E6">
        <w:rPr>
          <w:sz w:val="28"/>
          <w:szCs w:val="28"/>
        </w:rPr>
        <w:t>іський голова _______</w:t>
      </w:r>
      <w:r>
        <w:rPr>
          <w:sz w:val="28"/>
          <w:szCs w:val="28"/>
          <w:lang w:val="uk-UA"/>
        </w:rPr>
        <w:t>Б.Станіславський</w:t>
      </w:r>
    </w:p>
    <w:p w14:paraId="462E86BD" w14:textId="77777777" w:rsidR="001D21B5" w:rsidRPr="001E221B" w:rsidRDefault="001D21B5" w:rsidP="001D21B5">
      <w:pPr>
        <w:ind w:firstLine="3240"/>
        <w:rPr>
          <w:sz w:val="28"/>
          <w:szCs w:val="28"/>
          <w:lang w:val="uk-UA"/>
        </w:rPr>
      </w:pPr>
      <w:r w:rsidRPr="001E221B">
        <w:rPr>
          <w:sz w:val="28"/>
          <w:szCs w:val="28"/>
          <w:lang w:val="uk-UA"/>
        </w:rPr>
        <w:tab/>
      </w:r>
    </w:p>
    <w:p w14:paraId="01F3DF00" w14:textId="77777777" w:rsidR="001D21B5" w:rsidRPr="001E221B" w:rsidRDefault="001D21B5" w:rsidP="001D21B5">
      <w:pPr>
        <w:rPr>
          <w:sz w:val="28"/>
          <w:szCs w:val="28"/>
          <w:lang w:val="uk-UA"/>
        </w:rPr>
      </w:pPr>
    </w:p>
    <w:p w14:paraId="03BEAA6B" w14:textId="77777777" w:rsidR="001D21B5" w:rsidRPr="001E221B" w:rsidRDefault="001D21B5" w:rsidP="001D21B5">
      <w:pPr>
        <w:rPr>
          <w:sz w:val="28"/>
          <w:szCs w:val="28"/>
          <w:lang w:val="uk-UA"/>
        </w:rPr>
      </w:pPr>
    </w:p>
    <w:p w14:paraId="449C6CD1" w14:textId="77777777" w:rsidR="001D21B5" w:rsidRPr="001E221B" w:rsidRDefault="001D21B5" w:rsidP="001D21B5">
      <w:pPr>
        <w:rPr>
          <w:sz w:val="28"/>
          <w:szCs w:val="28"/>
          <w:lang w:val="uk-UA"/>
        </w:rPr>
      </w:pPr>
      <w:r w:rsidRPr="001E221B">
        <w:rPr>
          <w:sz w:val="28"/>
          <w:szCs w:val="28"/>
          <w:lang w:val="uk-UA"/>
        </w:rPr>
        <w:tab/>
      </w:r>
    </w:p>
    <w:p w14:paraId="40076343" w14:textId="77777777" w:rsidR="001D21B5" w:rsidRPr="001E221B" w:rsidRDefault="001D21B5" w:rsidP="001D21B5">
      <w:pPr>
        <w:rPr>
          <w:sz w:val="28"/>
          <w:szCs w:val="28"/>
          <w:lang w:val="uk-UA"/>
        </w:rPr>
      </w:pPr>
    </w:p>
    <w:p w14:paraId="7677C79F" w14:textId="77777777" w:rsidR="001D21B5" w:rsidRPr="001E221B" w:rsidRDefault="001D21B5" w:rsidP="001D21B5">
      <w:pPr>
        <w:tabs>
          <w:tab w:val="left" w:pos="4275"/>
        </w:tabs>
        <w:rPr>
          <w:sz w:val="28"/>
          <w:szCs w:val="28"/>
          <w:lang w:val="uk-UA"/>
        </w:rPr>
      </w:pPr>
      <w:r w:rsidRPr="001E221B">
        <w:rPr>
          <w:sz w:val="28"/>
          <w:szCs w:val="28"/>
          <w:lang w:val="uk-UA"/>
        </w:rPr>
        <w:tab/>
      </w:r>
    </w:p>
    <w:p w14:paraId="6C320722" w14:textId="77777777" w:rsidR="001D21B5" w:rsidRPr="001E221B" w:rsidRDefault="001D21B5" w:rsidP="001D21B5">
      <w:pPr>
        <w:tabs>
          <w:tab w:val="left" w:pos="4245"/>
        </w:tabs>
        <w:rPr>
          <w:b/>
          <w:bCs/>
          <w:sz w:val="28"/>
          <w:szCs w:val="28"/>
          <w:lang w:val="uk-UA"/>
        </w:rPr>
      </w:pPr>
      <w:r w:rsidRPr="001E221B">
        <w:rPr>
          <w:sz w:val="28"/>
          <w:szCs w:val="28"/>
          <w:lang w:val="uk-UA"/>
        </w:rPr>
        <w:tab/>
      </w:r>
    </w:p>
    <w:p w14:paraId="5648A49A" w14:textId="77777777" w:rsidR="001D21B5" w:rsidRPr="00F718E6" w:rsidRDefault="001D21B5" w:rsidP="001D21B5">
      <w:pPr>
        <w:pStyle w:val="10"/>
        <w:jc w:val="center"/>
        <w:rPr>
          <w:rFonts w:ascii="Times New Roman" w:hAnsi="Times New Roman"/>
          <w:b/>
          <w:sz w:val="48"/>
          <w:szCs w:val="48"/>
          <w:lang w:val="uk-UA" w:eastAsia="ru-RU"/>
        </w:rPr>
      </w:pPr>
      <w:r w:rsidRPr="00F718E6">
        <w:rPr>
          <w:rFonts w:ascii="Times New Roman" w:hAnsi="Times New Roman"/>
          <w:b/>
          <w:sz w:val="48"/>
          <w:szCs w:val="48"/>
          <w:lang w:val="uk-UA" w:eastAsia="ru-RU"/>
        </w:rPr>
        <w:t>С Т А Т У Т</w:t>
      </w:r>
    </w:p>
    <w:p w14:paraId="3BDF8E86" w14:textId="77777777" w:rsidR="001D21B5" w:rsidRDefault="001D21B5" w:rsidP="001D21B5">
      <w:pPr>
        <w:pStyle w:val="10"/>
        <w:jc w:val="center"/>
        <w:rPr>
          <w:rFonts w:ascii="Times New Roman" w:hAnsi="Times New Roman"/>
          <w:b/>
          <w:sz w:val="40"/>
          <w:szCs w:val="40"/>
          <w:lang w:val="uk-UA"/>
        </w:rPr>
      </w:pPr>
      <w:r>
        <w:rPr>
          <w:rFonts w:ascii="Times New Roman" w:hAnsi="Times New Roman"/>
          <w:b/>
          <w:sz w:val="40"/>
          <w:szCs w:val="40"/>
          <w:lang w:val="uk-UA"/>
        </w:rPr>
        <w:t xml:space="preserve">ГРУШІВСЬКОЇ ЗАГАЛЬНООСВІТНЬОЇ </w:t>
      </w:r>
    </w:p>
    <w:p w14:paraId="0A6B77B6" w14:textId="77777777" w:rsidR="001D21B5" w:rsidRPr="00F718E6" w:rsidRDefault="001D21B5" w:rsidP="001D21B5">
      <w:pPr>
        <w:pStyle w:val="10"/>
        <w:jc w:val="center"/>
        <w:rPr>
          <w:rFonts w:ascii="Times New Roman" w:hAnsi="Times New Roman"/>
          <w:b/>
          <w:sz w:val="40"/>
          <w:szCs w:val="40"/>
          <w:lang w:val="uk-UA"/>
        </w:rPr>
      </w:pPr>
      <w:r>
        <w:rPr>
          <w:rFonts w:ascii="Times New Roman" w:hAnsi="Times New Roman"/>
          <w:b/>
          <w:sz w:val="40"/>
          <w:szCs w:val="40"/>
          <w:lang w:val="uk-UA"/>
        </w:rPr>
        <w:t xml:space="preserve">ШКОЛИ І СТУПЕНЯ </w:t>
      </w:r>
      <w:r w:rsidRPr="00F718E6">
        <w:rPr>
          <w:rFonts w:ascii="Times New Roman" w:hAnsi="Times New Roman"/>
          <w:b/>
          <w:sz w:val="40"/>
          <w:szCs w:val="40"/>
          <w:lang w:val="uk-UA"/>
        </w:rPr>
        <w:t xml:space="preserve"> </w:t>
      </w:r>
      <w:r w:rsidRPr="00F718E6">
        <w:rPr>
          <w:rFonts w:ascii="Times New Roman" w:hAnsi="Times New Roman"/>
          <w:b/>
          <w:sz w:val="40"/>
          <w:szCs w:val="40"/>
          <w:lang w:val="uk-UA"/>
        </w:rPr>
        <w:br/>
        <w:t xml:space="preserve">КОЛОМИЙСЬКОЇ МІСЬКОЇ РАДИ </w:t>
      </w:r>
      <w:r w:rsidRPr="00F718E6">
        <w:rPr>
          <w:rFonts w:ascii="Times New Roman" w:hAnsi="Times New Roman"/>
          <w:b/>
          <w:sz w:val="40"/>
          <w:szCs w:val="40"/>
          <w:lang w:val="uk-UA"/>
        </w:rPr>
        <w:br/>
        <w:t>ІВАНО</w:t>
      </w:r>
      <w:r>
        <w:rPr>
          <w:rFonts w:ascii="Times New Roman" w:hAnsi="Times New Roman"/>
          <w:b/>
          <w:sz w:val="40"/>
          <w:szCs w:val="40"/>
          <w:lang w:val="uk-UA"/>
        </w:rPr>
        <w:t xml:space="preserve"> – </w:t>
      </w:r>
      <w:r w:rsidRPr="00F718E6">
        <w:rPr>
          <w:rFonts w:ascii="Times New Roman" w:hAnsi="Times New Roman"/>
          <w:b/>
          <w:sz w:val="40"/>
          <w:szCs w:val="40"/>
          <w:lang w:val="uk-UA"/>
        </w:rPr>
        <w:t>ФРАНКІВСЬКОЇ ОБЛАСТІ</w:t>
      </w:r>
    </w:p>
    <w:p w14:paraId="57DC2A1A" w14:textId="77777777" w:rsidR="001D21B5" w:rsidRPr="001E221B" w:rsidRDefault="001D21B5" w:rsidP="001D21B5">
      <w:pPr>
        <w:pStyle w:val="10"/>
        <w:spacing w:before="240" w:after="240"/>
        <w:jc w:val="center"/>
        <w:rPr>
          <w:rFonts w:ascii="Times New Roman" w:hAnsi="Times New Roman"/>
          <w:b/>
          <w:sz w:val="28"/>
          <w:szCs w:val="28"/>
          <w:lang w:val="uk-UA" w:eastAsia="ru-RU"/>
        </w:rPr>
      </w:pPr>
      <w:r w:rsidRPr="001E221B">
        <w:rPr>
          <w:rFonts w:ascii="Times New Roman" w:hAnsi="Times New Roman"/>
          <w:b/>
          <w:sz w:val="28"/>
          <w:szCs w:val="28"/>
          <w:lang w:val="uk-UA" w:eastAsia="ru-RU"/>
        </w:rPr>
        <w:t xml:space="preserve"> </w:t>
      </w:r>
    </w:p>
    <w:p w14:paraId="34480EFF"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4B742786"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421D262F"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734E9F21"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2A3BAED3"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4EAE959D"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1AAE9462"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367F401B"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4ACB10BE"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6B4E270E"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303D42B7"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39353F6C" w14:textId="77777777" w:rsidR="001D21B5" w:rsidRPr="001E221B" w:rsidRDefault="001D21B5" w:rsidP="001D21B5">
      <w:pPr>
        <w:pStyle w:val="11"/>
        <w:widowControl w:val="0"/>
        <w:autoSpaceDE w:val="0"/>
        <w:autoSpaceDN w:val="0"/>
        <w:adjustRightInd w:val="0"/>
        <w:spacing w:after="0" w:line="240" w:lineRule="auto"/>
        <w:rPr>
          <w:rFonts w:ascii="Times New Roman" w:hAnsi="Times New Roman"/>
          <w:b/>
          <w:bCs/>
          <w:sz w:val="28"/>
          <w:szCs w:val="28"/>
          <w:lang w:val="uk-UA" w:eastAsia="ru-RU"/>
        </w:rPr>
      </w:pPr>
    </w:p>
    <w:p w14:paraId="4ACEDD03" w14:textId="77777777" w:rsidR="001D21B5" w:rsidRPr="00D6573B" w:rsidRDefault="001D21B5" w:rsidP="001D21B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center"/>
        <w:outlineLvl w:val="0"/>
        <w:rPr>
          <w:rFonts w:ascii="Times New Roman" w:hAnsi="Times New Roman" w:cs="Times New Roman"/>
          <w:sz w:val="28"/>
          <w:szCs w:val="28"/>
          <w:lang w:val="uk-UA"/>
        </w:rPr>
      </w:pPr>
      <w:r>
        <w:rPr>
          <w:rFonts w:ascii="Times New Roman" w:hAnsi="Times New Roman" w:cs="Times New Roman"/>
          <w:b/>
          <w:sz w:val="28"/>
          <w:szCs w:val="28"/>
          <w:lang w:val="uk-UA"/>
        </w:rPr>
        <w:br w:type="page"/>
      </w:r>
      <w:r w:rsidRPr="00D6573B">
        <w:rPr>
          <w:rFonts w:ascii="Times New Roman" w:hAnsi="Times New Roman" w:cs="Times New Roman"/>
          <w:b/>
          <w:sz w:val="28"/>
          <w:szCs w:val="28"/>
          <w:lang w:val="uk-UA"/>
        </w:rPr>
        <w:lastRenderedPageBreak/>
        <w:t xml:space="preserve">1. </w:t>
      </w:r>
      <w:r w:rsidRPr="00D6573B">
        <w:rPr>
          <w:rFonts w:ascii="Times New Roman" w:hAnsi="Times New Roman" w:cs="Times New Roman"/>
          <w:b/>
          <w:caps/>
          <w:sz w:val="28"/>
          <w:szCs w:val="28"/>
          <w:lang w:val="uk-UA"/>
        </w:rPr>
        <w:t>Загальні положення</w:t>
      </w:r>
    </w:p>
    <w:p w14:paraId="7D01A091" w14:textId="77777777" w:rsidR="001D21B5" w:rsidRPr="00D6573B" w:rsidRDefault="001D21B5" w:rsidP="001D21B5">
      <w:pPr>
        <w:ind w:firstLine="539"/>
        <w:jc w:val="both"/>
        <w:rPr>
          <w:sz w:val="28"/>
          <w:szCs w:val="28"/>
          <w:lang w:val="uk-UA"/>
        </w:rPr>
      </w:pPr>
      <w:r w:rsidRPr="00D6573B">
        <w:rPr>
          <w:sz w:val="28"/>
          <w:szCs w:val="28"/>
          <w:lang w:val="uk-UA"/>
        </w:rPr>
        <w:t xml:space="preserve">1.1. </w:t>
      </w:r>
      <w:r>
        <w:rPr>
          <w:sz w:val="28"/>
          <w:szCs w:val="28"/>
          <w:lang w:val="uk-UA"/>
        </w:rPr>
        <w:t>Грушівська загальноосвітня</w:t>
      </w:r>
      <w:r w:rsidRPr="00D6573B">
        <w:rPr>
          <w:sz w:val="28"/>
          <w:szCs w:val="28"/>
          <w:lang w:val="uk-UA"/>
        </w:rPr>
        <w:t xml:space="preserve"> школа </w:t>
      </w:r>
      <w:r>
        <w:rPr>
          <w:sz w:val="28"/>
          <w:szCs w:val="28"/>
          <w:lang w:val="uk-UA"/>
        </w:rPr>
        <w:t>І ступеня</w:t>
      </w:r>
      <w:r w:rsidRPr="00D6573B">
        <w:rPr>
          <w:sz w:val="28"/>
          <w:szCs w:val="28"/>
          <w:lang w:val="uk-UA"/>
        </w:rPr>
        <w:t xml:space="preserve"> Коломийської міської ради Івано-Франківської області є правонаступником всіх майнових прав та обов’язків </w:t>
      </w:r>
      <w:r>
        <w:rPr>
          <w:sz w:val="28"/>
          <w:szCs w:val="28"/>
          <w:lang w:val="uk-UA"/>
        </w:rPr>
        <w:t>Грушівської загальноосвітньої</w:t>
      </w:r>
      <w:r w:rsidRPr="00D6573B">
        <w:rPr>
          <w:sz w:val="28"/>
          <w:szCs w:val="28"/>
          <w:lang w:val="uk-UA"/>
        </w:rPr>
        <w:t xml:space="preserve"> школ</w:t>
      </w:r>
      <w:r>
        <w:rPr>
          <w:sz w:val="28"/>
          <w:szCs w:val="28"/>
          <w:lang w:val="uk-UA"/>
        </w:rPr>
        <w:t>и</w:t>
      </w:r>
      <w:r w:rsidRPr="00D6573B">
        <w:rPr>
          <w:sz w:val="28"/>
          <w:szCs w:val="28"/>
          <w:lang w:val="uk-UA"/>
        </w:rPr>
        <w:t xml:space="preserve"> </w:t>
      </w:r>
      <w:r>
        <w:rPr>
          <w:sz w:val="28"/>
          <w:szCs w:val="28"/>
          <w:lang w:val="uk-UA"/>
        </w:rPr>
        <w:t>І ступеня</w:t>
      </w:r>
      <w:r w:rsidRPr="00D6573B">
        <w:rPr>
          <w:sz w:val="28"/>
          <w:szCs w:val="28"/>
          <w:lang w:val="uk-UA"/>
        </w:rPr>
        <w:t xml:space="preserve"> Коломийської </w:t>
      </w:r>
      <w:r>
        <w:rPr>
          <w:sz w:val="28"/>
          <w:szCs w:val="28"/>
          <w:lang w:val="uk-UA"/>
        </w:rPr>
        <w:t>районної</w:t>
      </w:r>
      <w:r w:rsidRPr="00D6573B">
        <w:rPr>
          <w:sz w:val="28"/>
          <w:szCs w:val="28"/>
          <w:lang w:val="uk-UA"/>
        </w:rPr>
        <w:t xml:space="preserve"> ради Івано-Франківської області та знаходиться у комунальній власності територіальної громади міста Коломиї. </w:t>
      </w:r>
    </w:p>
    <w:p w14:paraId="4279CAC5" w14:textId="77777777" w:rsidR="001D21B5" w:rsidRPr="009922EE" w:rsidRDefault="001D21B5" w:rsidP="001D21B5">
      <w:pPr>
        <w:ind w:firstLine="540"/>
        <w:jc w:val="both"/>
        <w:rPr>
          <w:sz w:val="28"/>
          <w:szCs w:val="28"/>
          <w:lang w:val="uk-UA"/>
        </w:rPr>
      </w:pPr>
      <w:r w:rsidRPr="009922EE">
        <w:rPr>
          <w:sz w:val="28"/>
          <w:szCs w:val="28"/>
          <w:lang w:val="uk-UA"/>
        </w:rPr>
        <w:t xml:space="preserve">1.2. Повна назва закладу: </w:t>
      </w:r>
      <w:r>
        <w:rPr>
          <w:sz w:val="28"/>
          <w:szCs w:val="28"/>
          <w:lang w:val="uk-UA"/>
        </w:rPr>
        <w:t>Грушівська загальноосвітня</w:t>
      </w:r>
      <w:r w:rsidRPr="00D6573B">
        <w:rPr>
          <w:sz w:val="28"/>
          <w:szCs w:val="28"/>
          <w:lang w:val="uk-UA"/>
        </w:rPr>
        <w:t xml:space="preserve"> школа </w:t>
      </w:r>
      <w:r>
        <w:rPr>
          <w:sz w:val="28"/>
          <w:szCs w:val="28"/>
          <w:lang w:val="uk-UA"/>
        </w:rPr>
        <w:t>І ступеня</w:t>
      </w:r>
      <w:r w:rsidRPr="00D6573B">
        <w:rPr>
          <w:sz w:val="28"/>
          <w:szCs w:val="28"/>
          <w:lang w:val="uk-UA"/>
        </w:rPr>
        <w:t xml:space="preserve"> </w:t>
      </w:r>
      <w:r w:rsidRPr="009922EE">
        <w:rPr>
          <w:sz w:val="28"/>
          <w:szCs w:val="28"/>
          <w:lang w:val="uk-UA"/>
        </w:rPr>
        <w:t>Коломийської міської ради Івано-Франківської області.</w:t>
      </w:r>
    </w:p>
    <w:p w14:paraId="5564B737" w14:textId="77777777" w:rsidR="001D21B5" w:rsidRPr="00D6573B" w:rsidRDefault="001D21B5" w:rsidP="001D21B5">
      <w:pPr>
        <w:ind w:firstLine="540"/>
        <w:jc w:val="both"/>
        <w:rPr>
          <w:sz w:val="28"/>
          <w:szCs w:val="28"/>
        </w:rPr>
      </w:pPr>
      <w:r w:rsidRPr="00D6573B">
        <w:rPr>
          <w:sz w:val="28"/>
          <w:szCs w:val="28"/>
        </w:rPr>
        <w:t xml:space="preserve">1.3. Скорочена назва: </w:t>
      </w:r>
      <w:r>
        <w:rPr>
          <w:sz w:val="28"/>
          <w:szCs w:val="28"/>
          <w:lang w:val="uk-UA"/>
        </w:rPr>
        <w:t>Грушівська загальноосвітня</w:t>
      </w:r>
      <w:r w:rsidRPr="00D6573B">
        <w:rPr>
          <w:sz w:val="28"/>
          <w:szCs w:val="28"/>
          <w:lang w:val="uk-UA"/>
        </w:rPr>
        <w:t xml:space="preserve"> школа </w:t>
      </w:r>
      <w:r>
        <w:rPr>
          <w:sz w:val="28"/>
          <w:szCs w:val="28"/>
          <w:lang w:val="uk-UA"/>
        </w:rPr>
        <w:t>І ступеня</w:t>
      </w:r>
      <w:r w:rsidRPr="00D6573B">
        <w:rPr>
          <w:sz w:val="28"/>
          <w:szCs w:val="28"/>
        </w:rPr>
        <w:t>.</w:t>
      </w:r>
    </w:p>
    <w:p w14:paraId="13D5960B" w14:textId="77777777" w:rsidR="001D21B5" w:rsidRPr="009922EE" w:rsidRDefault="001D21B5" w:rsidP="001D21B5">
      <w:pPr>
        <w:ind w:firstLine="540"/>
        <w:jc w:val="both"/>
        <w:rPr>
          <w:sz w:val="28"/>
          <w:szCs w:val="28"/>
          <w:lang w:val="uk-UA"/>
        </w:rPr>
      </w:pPr>
      <w:r w:rsidRPr="00D6573B">
        <w:rPr>
          <w:sz w:val="28"/>
          <w:szCs w:val="28"/>
        </w:rPr>
        <w:t>1.4. Юридична адреса Коломийської початкової школи №20 Коломийської міської ради Івано-Франківської області:</w:t>
      </w:r>
      <w:r>
        <w:rPr>
          <w:sz w:val="28"/>
          <w:szCs w:val="28"/>
          <w:lang w:val="uk-UA"/>
        </w:rPr>
        <w:t xml:space="preserve"> с.Грушів, вул.Шевченка,65.</w:t>
      </w:r>
    </w:p>
    <w:p w14:paraId="03E9EE67" w14:textId="77777777" w:rsidR="001D21B5" w:rsidRPr="009922EE" w:rsidRDefault="001D21B5" w:rsidP="001D21B5">
      <w:pPr>
        <w:ind w:firstLine="540"/>
        <w:jc w:val="both"/>
        <w:rPr>
          <w:sz w:val="28"/>
          <w:szCs w:val="28"/>
          <w:lang w:val="uk-UA"/>
        </w:rPr>
      </w:pPr>
      <w:r w:rsidRPr="009922EE">
        <w:rPr>
          <w:sz w:val="28"/>
          <w:szCs w:val="28"/>
          <w:lang w:val="uk-UA"/>
        </w:rPr>
        <w:t xml:space="preserve">1.5. Засновником </w:t>
      </w:r>
      <w:r>
        <w:rPr>
          <w:sz w:val="28"/>
          <w:szCs w:val="28"/>
          <w:lang w:val="uk-UA"/>
        </w:rPr>
        <w:t>Грушівської загальноосвітньої</w:t>
      </w:r>
      <w:r w:rsidRPr="00D6573B">
        <w:rPr>
          <w:sz w:val="28"/>
          <w:szCs w:val="28"/>
          <w:lang w:val="uk-UA"/>
        </w:rPr>
        <w:t xml:space="preserve"> школ</w:t>
      </w:r>
      <w:r>
        <w:rPr>
          <w:sz w:val="28"/>
          <w:szCs w:val="28"/>
          <w:lang w:val="uk-UA"/>
        </w:rPr>
        <w:t>и</w:t>
      </w:r>
      <w:r w:rsidRPr="00D6573B">
        <w:rPr>
          <w:sz w:val="28"/>
          <w:szCs w:val="28"/>
          <w:lang w:val="uk-UA"/>
        </w:rPr>
        <w:t xml:space="preserve"> </w:t>
      </w:r>
      <w:r>
        <w:rPr>
          <w:sz w:val="28"/>
          <w:szCs w:val="28"/>
          <w:lang w:val="uk-UA"/>
        </w:rPr>
        <w:t>І ступеня</w:t>
      </w:r>
      <w:r w:rsidRPr="00D6573B">
        <w:rPr>
          <w:sz w:val="28"/>
          <w:szCs w:val="28"/>
          <w:lang w:val="uk-UA"/>
        </w:rPr>
        <w:t xml:space="preserve"> </w:t>
      </w:r>
      <w:r w:rsidRPr="009922EE">
        <w:rPr>
          <w:sz w:val="28"/>
          <w:szCs w:val="28"/>
          <w:lang w:val="uk-UA"/>
        </w:rPr>
        <w:t>є Коломийська міська рада Івано-Франківської області (далі – засновник).</w:t>
      </w:r>
    </w:p>
    <w:p w14:paraId="406BA70E" w14:textId="77777777" w:rsidR="001D21B5" w:rsidRPr="009922EE" w:rsidRDefault="001D21B5" w:rsidP="001D21B5">
      <w:pPr>
        <w:ind w:firstLine="540"/>
        <w:jc w:val="both"/>
        <w:rPr>
          <w:sz w:val="28"/>
          <w:szCs w:val="28"/>
          <w:lang w:val="uk-UA"/>
        </w:rPr>
      </w:pPr>
      <w:r w:rsidRPr="009922EE">
        <w:rPr>
          <w:sz w:val="28"/>
          <w:szCs w:val="28"/>
          <w:lang w:val="uk-UA"/>
        </w:rPr>
        <w:t xml:space="preserve">1.6. </w:t>
      </w:r>
      <w:r>
        <w:rPr>
          <w:sz w:val="28"/>
          <w:szCs w:val="28"/>
          <w:lang w:val="uk-UA"/>
        </w:rPr>
        <w:t>Грушівська загальноосвітня</w:t>
      </w:r>
      <w:r w:rsidRPr="00D6573B">
        <w:rPr>
          <w:sz w:val="28"/>
          <w:szCs w:val="28"/>
          <w:lang w:val="uk-UA"/>
        </w:rPr>
        <w:t xml:space="preserve"> школа </w:t>
      </w:r>
      <w:r>
        <w:rPr>
          <w:sz w:val="28"/>
          <w:szCs w:val="28"/>
          <w:lang w:val="uk-UA"/>
        </w:rPr>
        <w:t>І ступеня</w:t>
      </w:r>
      <w:r w:rsidRPr="00D6573B">
        <w:rPr>
          <w:sz w:val="28"/>
          <w:szCs w:val="28"/>
          <w:lang w:val="uk-UA"/>
        </w:rPr>
        <w:t xml:space="preserve"> </w:t>
      </w:r>
      <w:r w:rsidRPr="009922EE">
        <w:rPr>
          <w:sz w:val="28"/>
          <w:szCs w:val="28"/>
          <w:lang w:val="uk-UA"/>
        </w:rPr>
        <w:t>Коломийської міської ради Івано-Франківської області (далі – заклад, заклад освіти) є юридичною особою, неприбутковим закладом освіти, має гербову печатку, печатку, штамп, бланк, ідентифікаційний номер, може мати самостійне ведення бухгалтерського обліку, самостійний баланс, реєстраційні рахунки в банківських установах та Державній казначейській службі України.</w:t>
      </w:r>
    </w:p>
    <w:p w14:paraId="7CF4A26B" w14:textId="77777777" w:rsidR="001D21B5" w:rsidRPr="00D6573B" w:rsidRDefault="001D21B5" w:rsidP="001D21B5">
      <w:pPr>
        <w:tabs>
          <w:tab w:val="left" w:pos="1146"/>
        </w:tabs>
        <w:ind w:right="108" w:firstLine="540"/>
        <w:jc w:val="both"/>
        <w:rPr>
          <w:sz w:val="28"/>
          <w:szCs w:val="28"/>
        </w:rPr>
      </w:pPr>
      <w:r w:rsidRPr="00D6573B">
        <w:rPr>
          <w:sz w:val="28"/>
          <w:szCs w:val="28"/>
        </w:rPr>
        <w:t>1.7. Основним видом діяльності закладу є освітня діяльність у сфері початкової освіти.</w:t>
      </w:r>
    </w:p>
    <w:p w14:paraId="5007D702" w14:textId="77777777" w:rsidR="001D21B5" w:rsidRPr="00D6573B" w:rsidRDefault="001D21B5" w:rsidP="001D21B5">
      <w:pPr>
        <w:tabs>
          <w:tab w:val="left" w:pos="1139"/>
          <w:tab w:val="left" w:pos="1697"/>
          <w:tab w:val="left" w:pos="4290"/>
          <w:tab w:val="left" w:pos="6166"/>
          <w:tab w:val="left" w:pos="7184"/>
          <w:tab w:val="left" w:pos="8743"/>
        </w:tabs>
        <w:ind w:right="102" w:firstLine="540"/>
        <w:jc w:val="both"/>
        <w:rPr>
          <w:sz w:val="28"/>
          <w:szCs w:val="28"/>
        </w:rPr>
      </w:pPr>
      <w:r>
        <w:rPr>
          <w:sz w:val="28"/>
          <w:szCs w:val="28"/>
          <w:lang w:val="uk-UA"/>
        </w:rPr>
        <w:t>Грушівська загальноосвітня</w:t>
      </w:r>
      <w:r w:rsidRPr="00D6573B">
        <w:rPr>
          <w:sz w:val="28"/>
          <w:szCs w:val="28"/>
          <w:lang w:val="uk-UA"/>
        </w:rPr>
        <w:t xml:space="preserve"> школа </w:t>
      </w:r>
      <w:r>
        <w:rPr>
          <w:sz w:val="28"/>
          <w:szCs w:val="28"/>
          <w:lang w:val="uk-UA"/>
        </w:rPr>
        <w:t>І ступеня</w:t>
      </w:r>
      <w:r w:rsidRPr="00D6573B">
        <w:rPr>
          <w:sz w:val="28"/>
          <w:szCs w:val="28"/>
          <w:lang w:val="uk-UA"/>
        </w:rPr>
        <w:t xml:space="preserve"> </w:t>
      </w:r>
      <w:r w:rsidRPr="00D6573B">
        <w:rPr>
          <w:sz w:val="28"/>
          <w:szCs w:val="28"/>
        </w:rPr>
        <w:t xml:space="preserve">є закладом загальної середньої освіти, що забезпечує здобуття початкової освіти і провадить освітню діяльність відповідно до ліцензій. </w:t>
      </w:r>
    </w:p>
    <w:p w14:paraId="57D0568B" w14:textId="77777777" w:rsidR="001D21B5" w:rsidRPr="00D6573B" w:rsidRDefault="001D21B5" w:rsidP="001D21B5">
      <w:pPr>
        <w:ind w:right="100" w:firstLine="540"/>
        <w:jc w:val="both"/>
        <w:rPr>
          <w:sz w:val="28"/>
          <w:szCs w:val="28"/>
        </w:rPr>
      </w:pPr>
      <w:r w:rsidRPr="00D6573B">
        <w:rPr>
          <w:sz w:val="28"/>
          <w:szCs w:val="28"/>
        </w:rPr>
        <w:t>Заклад може створювати у своєму складі класи (групи) дистанційною, екстернатною, мережевою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14:paraId="6E950522" w14:textId="77777777" w:rsidR="001D21B5" w:rsidRPr="00D6573B" w:rsidRDefault="001D21B5" w:rsidP="001D21B5">
      <w:pPr>
        <w:tabs>
          <w:tab w:val="left" w:pos="1139"/>
          <w:tab w:val="left" w:pos="1697"/>
          <w:tab w:val="left" w:pos="4290"/>
          <w:tab w:val="left" w:pos="6166"/>
          <w:tab w:val="left" w:pos="7184"/>
          <w:tab w:val="left" w:pos="8743"/>
        </w:tabs>
        <w:ind w:right="102" w:firstLine="540"/>
        <w:jc w:val="both"/>
        <w:rPr>
          <w:sz w:val="28"/>
          <w:szCs w:val="28"/>
        </w:rPr>
      </w:pPr>
      <w:r w:rsidRPr="00D6573B">
        <w:rPr>
          <w:sz w:val="28"/>
          <w:szCs w:val="28"/>
        </w:rPr>
        <w:t>Освітній процес у закладі може здійснюватися за груповою, індивідуальною, екстернатною, сімейною (домашньою) формами навчання, за потребою організовується педагогічний патронаж, дистанційне навчання, інклюзивне навчання.</w:t>
      </w:r>
    </w:p>
    <w:p w14:paraId="65F2E61B" w14:textId="77777777" w:rsidR="001D21B5" w:rsidRPr="00D6573B" w:rsidRDefault="001D21B5" w:rsidP="001D21B5">
      <w:pPr>
        <w:ind w:right="114" w:firstLine="540"/>
        <w:jc w:val="both"/>
        <w:rPr>
          <w:sz w:val="28"/>
          <w:szCs w:val="28"/>
        </w:rPr>
      </w:pPr>
      <w:r w:rsidRPr="00D6573B">
        <w:rPr>
          <w:sz w:val="28"/>
          <w:szCs w:val="28"/>
        </w:rPr>
        <w:t xml:space="preserve">Заклад для здійснення статутної діяльності може на договірних засадах об’єднуватися з іншими юридичними особами, створюючи освітні об’єднання, кожен із учасників яких зберігає статус юридичної особи. </w:t>
      </w:r>
    </w:p>
    <w:p w14:paraId="32728448" w14:textId="77777777" w:rsidR="001D21B5" w:rsidRPr="00D6573B" w:rsidRDefault="001D21B5" w:rsidP="001D21B5">
      <w:pPr>
        <w:tabs>
          <w:tab w:val="left" w:pos="1139"/>
          <w:tab w:val="left" w:pos="1697"/>
          <w:tab w:val="left" w:pos="4290"/>
          <w:tab w:val="left" w:pos="6166"/>
          <w:tab w:val="left" w:pos="7184"/>
          <w:tab w:val="left" w:pos="8743"/>
        </w:tabs>
        <w:ind w:right="102" w:firstLine="540"/>
        <w:jc w:val="both"/>
        <w:rPr>
          <w:sz w:val="28"/>
          <w:szCs w:val="28"/>
        </w:rPr>
      </w:pPr>
      <w:r w:rsidRPr="00D6573B">
        <w:rPr>
          <w:sz w:val="28"/>
          <w:szCs w:val="28"/>
        </w:rPr>
        <w:t>1.8. Зміни до Статуту розробляються керівником закладу освіти та затверджуються рішенням засновника.</w:t>
      </w:r>
    </w:p>
    <w:p w14:paraId="6E499C44" w14:textId="77777777" w:rsidR="001D21B5" w:rsidRPr="003C318C" w:rsidRDefault="001D21B5" w:rsidP="001D21B5">
      <w:pPr>
        <w:ind w:right="114" w:firstLine="540"/>
        <w:jc w:val="both"/>
        <w:rPr>
          <w:bCs/>
          <w:iCs/>
          <w:shd w:val="clear" w:color="auto" w:fill="FFFFFF"/>
          <w:lang w:val="uk-UA" w:eastAsia="en-US"/>
        </w:rPr>
      </w:pPr>
      <w:r w:rsidRPr="00D6573B">
        <w:rPr>
          <w:sz w:val="28"/>
          <w:szCs w:val="28"/>
        </w:rPr>
        <w:t xml:space="preserve">1.9. </w:t>
      </w:r>
      <w:r w:rsidRPr="003C318C">
        <w:rPr>
          <w:sz w:val="28"/>
          <w:szCs w:val="28"/>
        </w:rPr>
        <w:t xml:space="preserve">Головною метою закладу освіти є забезпечення реалізації прав громадян на здобуття дошкільної та початкової освіти, всебічного </w:t>
      </w:r>
      <w:r w:rsidRPr="003C318C">
        <w:rPr>
          <w:sz w:val="28"/>
          <w:szCs w:val="28"/>
          <w:lang w:val="uk-UA"/>
        </w:rPr>
        <w:t>розумового, фізичного і духовного</w:t>
      </w:r>
      <w:r w:rsidRPr="003C318C">
        <w:rPr>
          <w:sz w:val="28"/>
          <w:szCs w:val="28"/>
        </w:rPr>
        <w:t xml:space="preserve"> розвитку та </w:t>
      </w:r>
      <w:r w:rsidRPr="003C318C">
        <w:rPr>
          <w:sz w:val="28"/>
          <w:szCs w:val="28"/>
          <w:lang w:val="uk-UA"/>
        </w:rPr>
        <w:t>особистісного становлення і творчої самореалізації кожної дитини, формування її життєвої компетентності;</w:t>
      </w:r>
    </w:p>
    <w:p w14:paraId="18FCBBF1" w14:textId="77777777" w:rsidR="001D21B5" w:rsidRPr="005227B3" w:rsidRDefault="001D21B5" w:rsidP="001D21B5">
      <w:pPr>
        <w:tabs>
          <w:tab w:val="left" w:pos="1146"/>
        </w:tabs>
        <w:ind w:right="108" w:firstLine="540"/>
        <w:jc w:val="both"/>
        <w:rPr>
          <w:sz w:val="28"/>
          <w:szCs w:val="28"/>
          <w:lang w:val="uk-UA"/>
        </w:rPr>
      </w:pPr>
      <w:r w:rsidRPr="005227B3">
        <w:rPr>
          <w:sz w:val="28"/>
          <w:szCs w:val="28"/>
          <w:lang w:val="uk-UA"/>
        </w:rPr>
        <w:t>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14:paraId="32C2BAEF" w14:textId="77777777" w:rsidR="001D21B5" w:rsidRPr="00D6573B" w:rsidRDefault="001D21B5" w:rsidP="001D21B5">
      <w:pPr>
        <w:ind w:firstLine="540"/>
        <w:jc w:val="both"/>
        <w:rPr>
          <w:sz w:val="28"/>
          <w:szCs w:val="28"/>
        </w:rPr>
      </w:pPr>
      <w:r w:rsidRPr="00D6573B">
        <w:rPr>
          <w:sz w:val="28"/>
          <w:szCs w:val="28"/>
        </w:rPr>
        <w:lastRenderedPageBreak/>
        <w:t>1.1</w:t>
      </w:r>
      <w:r>
        <w:rPr>
          <w:sz w:val="28"/>
          <w:szCs w:val="28"/>
          <w:lang w:val="uk-UA"/>
        </w:rPr>
        <w:t>0</w:t>
      </w:r>
      <w:r w:rsidRPr="00D6573B">
        <w:rPr>
          <w:sz w:val="28"/>
          <w:szCs w:val="28"/>
        </w:rPr>
        <w:t>. Головними завданнями закладу освіти є:</w:t>
      </w:r>
    </w:p>
    <w:p w14:paraId="738A2702" w14:textId="77777777" w:rsidR="001D21B5" w:rsidRPr="00D6573B" w:rsidRDefault="001D21B5" w:rsidP="0077746F">
      <w:pPr>
        <w:widowControl/>
        <w:numPr>
          <w:ilvl w:val="0"/>
          <w:numId w:val="25"/>
        </w:numPr>
        <w:tabs>
          <w:tab w:val="clear" w:pos="1260"/>
          <w:tab w:val="num" w:pos="0"/>
        </w:tabs>
        <w:autoSpaceDE/>
        <w:autoSpaceDN/>
        <w:adjustRightInd/>
        <w:ind w:left="0" w:firstLine="540"/>
        <w:jc w:val="both"/>
        <w:rPr>
          <w:sz w:val="28"/>
          <w:szCs w:val="28"/>
        </w:rPr>
      </w:pPr>
      <w:r w:rsidRPr="00D6573B">
        <w:rPr>
          <w:sz w:val="28"/>
          <w:szCs w:val="28"/>
        </w:rPr>
        <w:t>виховання громадянина України;</w:t>
      </w:r>
    </w:p>
    <w:p w14:paraId="16075CCF" w14:textId="77777777" w:rsidR="001D21B5" w:rsidRPr="00D6573B" w:rsidRDefault="001D21B5" w:rsidP="0077746F">
      <w:pPr>
        <w:widowControl/>
        <w:numPr>
          <w:ilvl w:val="0"/>
          <w:numId w:val="25"/>
        </w:numPr>
        <w:tabs>
          <w:tab w:val="clear" w:pos="1260"/>
          <w:tab w:val="num" w:pos="0"/>
        </w:tabs>
        <w:autoSpaceDE/>
        <w:autoSpaceDN/>
        <w:adjustRightInd/>
        <w:ind w:left="0" w:firstLine="540"/>
        <w:jc w:val="both"/>
        <w:rPr>
          <w:sz w:val="28"/>
          <w:szCs w:val="28"/>
        </w:rPr>
      </w:pPr>
      <w:r w:rsidRPr="00D6573B">
        <w:rPr>
          <w:sz w:val="28"/>
          <w:szCs w:val="28"/>
        </w:rPr>
        <w:t xml:space="preserve">формування особистості </w:t>
      </w:r>
      <w:r>
        <w:rPr>
          <w:sz w:val="28"/>
          <w:szCs w:val="28"/>
          <w:lang w:val="uk-UA"/>
        </w:rPr>
        <w:t>учня</w:t>
      </w:r>
      <w:r w:rsidRPr="00D6573B">
        <w:rPr>
          <w:sz w:val="28"/>
          <w:szCs w:val="28"/>
        </w:rPr>
        <w:t>, розвиток його з</w:t>
      </w:r>
      <w:r>
        <w:rPr>
          <w:sz w:val="28"/>
          <w:szCs w:val="28"/>
        </w:rPr>
        <w:t>дібностей і обдарувань</w:t>
      </w:r>
      <w:r w:rsidRPr="00D6573B">
        <w:rPr>
          <w:sz w:val="28"/>
          <w:szCs w:val="28"/>
        </w:rPr>
        <w:t>;</w:t>
      </w:r>
    </w:p>
    <w:p w14:paraId="33802606" w14:textId="77777777" w:rsidR="001D21B5" w:rsidRPr="00D6573B" w:rsidRDefault="001D21B5" w:rsidP="0077746F">
      <w:pPr>
        <w:widowControl/>
        <w:numPr>
          <w:ilvl w:val="0"/>
          <w:numId w:val="25"/>
        </w:numPr>
        <w:tabs>
          <w:tab w:val="clear" w:pos="1260"/>
          <w:tab w:val="num" w:pos="0"/>
        </w:tabs>
        <w:autoSpaceDE/>
        <w:autoSpaceDN/>
        <w:adjustRightInd/>
        <w:ind w:left="0" w:firstLine="540"/>
        <w:jc w:val="both"/>
        <w:rPr>
          <w:sz w:val="28"/>
          <w:szCs w:val="28"/>
        </w:rPr>
      </w:pPr>
      <w:r w:rsidRPr="00D6573B">
        <w:rPr>
          <w:sz w:val="28"/>
          <w:szCs w:val="28"/>
        </w:rPr>
        <w:t xml:space="preserve">виконання вимог Базового компоненту дошкільної освіти України, Державного стандарту початкової освіти, підготовка </w:t>
      </w:r>
      <w:r>
        <w:rPr>
          <w:sz w:val="28"/>
          <w:szCs w:val="28"/>
          <w:lang w:val="uk-UA"/>
        </w:rPr>
        <w:t>учнів</w:t>
      </w:r>
      <w:r w:rsidRPr="00D6573B">
        <w:rPr>
          <w:sz w:val="28"/>
          <w:szCs w:val="28"/>
        </w:rPr>
        <w:t xml:space="preserve"> до подальшої освіти і трудової діяльності;</w:t>
      </w:r>
    </w:p>
    <w:p w14:paraId="563F9031" w14:textId="77777777" w:rsidR="001D21B5" w:rsidRPr="00D6573B" w:rsidRDefault="001D21B5" w:rsidP="0077746F">
      <w:pPr>
        <w:widowControl/>
        <w:numPr>
          <w:ilvl w:val="0"/>
          <w:numId w:val="25"/>
        </w:numPr>
        <w:tabs>
          <w:tab w:val="clear" w:pos="1260"/>
          <w:tab w:val="num" w:pos="0"/>
        </w:tabs>
        <w:autoSpaceDE/>
        <w:autoSpaceDN/>
        <w:adjustRightInd/>
        <w:ind w:left="0" w:firstLine="540"/>
        <w:jc w:val="both"/>
        <w:rPr>
          <w:sz w:val="28"/>
          <w:szCs w:val="28"/>
        </w:rPr>
      </w:pPr>
      <w:r w:rsidRPr="00D6573B">
        <w:rPr>
          <w:sz w:val="28"/>
          <w:szCs w:val="28"/>
        </w:rPr>
        <w:t xml:space="preserve">виховання в </w:t>
      </w:r>
      <w:r>
        <w:rPr>
          <w:sz w:val="28"/>
          <w:szCs w:val="28"/>
          <w:lang w:val="uk-UA"/>
        </w:rPr>
        <w:t>учнів</w:t>
      </w:r>
      <w:r w:rsidRPr="00D6573B">
        <w:rPr>
          <w:sz w:val="28"/>
          <w:szCs w:val="28"/>
        </w:rPr>
        <w:t xml:space="preserve">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14:paraId="5F8B83BC" w14:textId="77777777" w:rsidR="001D21B5" w:rsidRPr="00D6573B" w:rsidRDefault="001D21B5" w:rsidP="0077746F">
      <w:pPr>
        <w:widowControl/>
        <w:numPr>
          <w:ilvl w:val="0"/>
          <w:numId w:val="25"/>
        </w:numPr>
        <w:tabs>
          <w:tab w:val="clear" w:pos="1260"/>
          <w:tab w:val="num" w:pos="0"/>
        </w:tabs>
        <w:autoSpaceDE/>
        <w:autoSpaceDN/>
        <w:adjustRightInd/>
        <w:ind w:left="0" w:firstLine="540"/>
        <w:jc w:val="both"/>
        <w:rPr>
          <w:sz w:val="28"/>
          <w:szCs w:val="28"/>
        </w:rPr>
      </w:pPr>
      <w:r w:rsidRPr="00D6573B">
        <w:rPr>
          <w:sz w:val="28"/>
          <w:szCs w:val="28"/>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14:paraId="0649BEA2" w14:textId="77777777" w:rsidR="001D21B5" w:rsidRPr="00D6573B" w:rsidRDefault="001D21B5" w:rsidP="0077746F">
      <w:pPr>
        <w:widowControl/>
        <w:numPr>
          <w:ilvl w:val="0"/>
          <w:numId w:val="25"/>
        </w:numPr>
        <w:tabs>
          <w:tab w:val="clear" w:pos="1260"/>
          <w:tab w:val="num" w:pos="0"/>
        </w:tabs>
        <w:autoSpaceDE/>
        <w:autoSpaceDN/>
        <w:adjustRightInd/>
        <w:ind w:left="0" w:firstLine="540"/>
        <w:jc w:val="both"/>
        <w:rPr>
          <w:sz w:val="28"/>
          <w:szCs w:val="28"/>
        </w:rPr>
      </w:pPr>
      <w:r w:rsidRPr="00D6573B">
        <w:rPr>
          <w:sz w:val="28"/>
          <w:szCs w:val="28"/>
        </w:rPr>
        <w:t xml:space="preserve">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w:t>
      </w:r>
      <w:r>
        <w:rPr>
          <w:sz w:val="28"/>
          <w:szCs w:val="28"/>
          <w:lang w:val="uk-UA"/>
        </w:rPr>
        <w:t>дітей дошкільного та молодшого шкільного віку</w:t>
      </w:r>
      <w:r w:rsidRPr="00D6573B">
        <w:rPr>
          <w:sz w:val="28"/>
          <w:szCs w:val="28"/>
        </w:rPr>
        <w:t>.</w:t>
      </w:r>
    </w:p>
    <w:p w14:paraId="5622FF94" w14:textId="77777777" w:rsidR="001D21B5" w:rsidRPr="00D6573B" w:rsidRDefault="001D21B5" w:rsidP="001D21B5">
      <w:pPr>
        <w:ind w:firstLine="540"/>
        <w:jc w:val="both"/>
        <w:rPr>
          <w:sz w:val="28"/>
          <w:szCs w:val="28"/>
        </w:rPr>
      </w:pPr>
      <w:r w:rsidRPr="00D6573B">
        <w:rPr>
          <w:sz w:val="28"/>
          <w:szCs w:val="28"/>
        </w:rPr>
        <w:t>1.1</w:t>
      </w:r>
      <w:r>
        <w:rPr>
          <w:sz w:val="28"/>
          <w:szCs w:val="28"/>
          <w:lang w:val="uk-UA"/>
        </w:rPr>
        <w:t>1</w:t>
      </w:r>
      <w:r w:rsidRPr="00D6573B">
        <w:rPr>
          <w:sz w:val="28"/>
          <w:szCs w:val="28"/>
        </w:rPr>
        <w:t>. Заклад освіти:</w:t>
      </w:r>
    </w:p>
    <w:p w14:paraId="17B3A97C"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реалізує положення Конституції України, Законів України «Про освіту», «Про дошкільну освіту», «Про загальну середню освіту», інших нормативно-правових актів у галузі освіти;</w:t>
      </w:r>
    </w:p>
    <w:p w14:paraId="6279AFEB"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задовольняє потреби громадян відповідної території в здобутті дошкільної та початкової освіти;</w:t>
      </w:r>
    </w:p>
    <w:p w14:paraId="715EBB36"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забезпечує єдність навчання і виховання;</w:t>
      </w:r>
    </w:p>
    <w:p w14:paraId="5A40F596"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формує освітні програми;</w:t>
      </w:r>
    </w:p>
    <w:p w14:paraId="091A55C9"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створює науково-методичну і матеріально-технічну бази для організації та здійснення освітнього процесу;</w:t>
      </w:r>
    </w:p>
    <w:p w14:paraId="5259AEC6"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забезпечує відповідність рівня дошкільної освіти Базовому компоненту дошкільної освіти, початкової освіти Державному стандарту почакової освіти;</w:t>
      </w:r>
    </w:p>
    <w:p w14:paraId="5592C8F5"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 xml:space="preserve">охороняє життя і здоров'я </w:t>
      </w:r>
      <w:r>
        <w:rPr>
          <w:sz w:val="28"/>
          <w:szCs w:val="28"/>
          <w:lang w:val="uk-UA"/>
        </w:rPr>
        <w:t>дітей дошкільного та молодшого шкільного віку</w:t>
      </w:r>
      <w:r w:rsidRPr="003C318C">
        <w:rPr>
          <w:sz w:val="28"/>
          <w:szCs w:val="28"/>
        </w:rPr>
        <w:t>,</w:t>
      </w:r>
      <w:r w:rsidRPr="00D6573B">
        <w:rPr>
          <w:sz w:val="28"/>
          <w:szCs w:val="28"/>
        </w:rPr>
        <w:t xml:space="preserve"> педагогічних та інших працівників;</w:t>
      </w:r>
    </w:p>
    <w:p w14:paraId="7B342F79"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 xml:space="preserve">формує в </w:t>
      </w:r>
      <w:r>
        <w:rPr>
          <w:sz w:val="28"/>
          <w:szCs w:val="28"/>
          <w:lang w:val="uk-UA"/>
        </w:rPr>
        <w:t xml:space="preserve">дітей дошкільного та молодшого шкільного віку </w:t>
      </w:r>
      <w:r w:rsidRPr="00D6573B">
        <w:rPr>
          <w:sz w:val="28"/>
          <w:szCs w:val="28"/>
        </w:rPr>
        <w:t>засади здорового способу життя, гігієнічні навички;</w:t>
      </w:r>
    </w:p>
    <w:p w14:paraId="1C0E384F"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забезпечує добір і розстановку кадрів;</w:t>
      </w:r>
    </w:p>
    <w:p w14:paraId="6892F235"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планує власну діяльність та формує власну стратегію розвитку;</w:t>
      </w:r>
    </w:p>
    <w:p w14:paraId="6862CE57"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встановлює відповідно до законодавства України прямі зв'язки з закладами освіти зарубіжних країн, міжнародними організаціями тощо;</w:t>
      </w:r>
    </w:p>
    <w:p w14:paraId="3192DFCF"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додержується фінансової дисципліни, зберігає матеріально-технічну базу;</w:t>
      </w:r>
    </w:p>
    <w:p w14:paraId="6AA0D9DE"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може видавати документи про освіту встановленого зразка;</w:t>
      </w:r>
    </w:p>
    <w:p w14:paraId="37D31967" w14:textId="77777777" w:rsidR="001D21B5" w:rsidRPr="00D6573B" w:rsidRDefault="001D21B5" w:rsidP="0077746F">
      <w:pPr>
        <w:widowControl/>
        <w:numPr>
          <w:ilvl w:val="0"/>
          <w:numId w:val="26"/>
        </w:numPr>
        <w:tabs>
          <w:tab w:val="clear" w:pos="1260"/>
          <w:tab w:val="num" w:pos="0"/>
        </w:tabs>
        <w:autoSpaceDE/>
        <w:autoSpaceDN/>
        <w:adjustRightInd/>
        <w:ind w:left="0" w:firstLine="540"/>
        <w:jc w:val="both"/>
        <w:rPr>
          <w:sz w:val="28"/>
          <w:szCs w:val="28"/>
        </w:rPr>
      </w:pPr>
      <w:r w:rsidRPr="00D6573B">
        <w:rPr>
          <w:sz w:val="28"/>
          <w:szCs w:val="28"/>
        </w:rPr>
        <w:t xml:space="preserve">здійснює інші повноваження відповідно до власного Статуту. </w:t>
      </w:r>
    </w:p>
    <w:p w14:paraId="388252A5" w14:textId="77777777" w:rsidR="001D21B5" w:rsidRPr="00D6573B" w:rsidRDefault="001D21B5" w:rsidP="001D21B5">
      <w:pPr>
        <w:ind w:firstLine="540"/>
        <w:jc w:val="both"/>
        <w:rPr>
          <w:sz w:val="28"/>
          <w:szCs w:val="28"/>
        </w:rPr>
      </w:pPr>
      <w:r w:rsidRPr="00D6573B">
        <w:rPr>
          <w:sz w:val="28"/>
          <w:szCs w:val="28"/>
        </w:rPr>
        <w:t>1.1</w:t>
      </w:r>
      <w:r>
        <w:rPr>
          <w:sz w:val="28"/>
          <w:szCs w:val="28"/>
          <w:lang w:val="uk-UA"/>
        </w:rPr>
        <w:t>2</w:t>
      </w:r>
      <w:r w:rsidRPr="00D6573B">
        <w:rPr>
          <w:sz w:val="28"/>
          <w:szCs w:val="28"/>
        </w:rPr>
        <w:t>. Принципами освітньої діяльності закладу освіти є:</w:t>
      </w:r>
    </w:p>
    <w:p w14:paraId="7AA94FB1" w14:textId="77777777" w:rsidR="001D21B5" w:rsidRPr="00D6573B" w:rsidRDefault="001D21B5" w:rsidP="0077746F">
      <w:pPr>
        <w:widowControl/>
        <w:numPr>
          <w:ilvl w:val="0"/>
          <w:numId w:val="27"/>
        </w:numPr>
        <w:tabs>
          <w:tab w:val="clear" w:pos="1260"/>
          <w:tab w:val="num" w:pos="0"/>
        </w:tabs>
        <w:autoSpaceDE/>
        <w:autoSpaceDN/>
        <w:adjustRightInd/>
        <w:ind w:left="0" w:firstLine="540"/>
        <w:jc w:val="both"/>
        <w:rPr>
          <w:sz w:val="28"/>
          <w:szCs w:val="28"/>
        </w:rPr>
      </w:pPr>
      <w:r w:rsidRPr="00D6573B">
        <w:rPr>
          <w:sz w:val="28"/>
          <w:szCs w:val="28"/>
        </w:rPr>
        <w:t>людиноцентризм;</w:t>
      </w:r>
    </w:p>
    <w:p w14:paraId="4C632BA4"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верховенство права;</w:t>
      </w:r>
    </w:p>
    <w:p w14:paraId="138E139D"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забезпечення якості освіти та якості освітньої діяльності;</w:t>
      </w:r>
    </w:p>
    <w:p w14:paraId="4C932A21"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забезпечення рівного доступу до освіти без дискримінації за будь-якими ознаками, у тому числі за ознакою інвалідності;</w:t>
      </w:r>
    </w:p>
    <w:p w14:paraId="44C40164"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lastRenderedPageBreak/>
        <w:t>розвиток інклюзивного освітнього середовища з врахуванням доступності і наближеності до місця проживання осіб з особливими освітніми потребами;</w:t>
      </w:r>
    </w:p>
    <w:p w14:paraId="2E762528"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забезпечення універсального дизайну та розумного пристосування;</w:t>
      </w:r>
    </w:p>
    <w:p w14:paraId="057C427B"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науковий характер освіти;</w:t>
      </w:r>
    </w:p>
    <w:p w14:paraId="0B0F1F16"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різноманітність освіти;</w:t>
      </w:r>
    </w:p>
    <w:p w14:paraId="5E283D85"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цілісність і наступність системи освіти;</w:t>
      </w:r>
    </w:p>
    <w:p w14:paraId="48CD0FCD"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прозорість і публічність прийняття та виконання управлінських рішень;</w:t>
      </w:r>
    </w:p>
    <w:p w14:paraId="7DE4084E"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відповідальність і підзвітність перед суспільством;</w:t>
      </w:r>
    </w:p>
    <w:p w14:paraId="301F9A90"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інтеграція з ринком праці;</w:t>
      </w:r>
    </w:p>
    <w:p w14:paraId="47795476"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нерозривний зв’язок із світовою та національною історією, культурою, національними традиціями;</w:t>
      </w:r>
    </w:p>
    <w:p w14:paraId="14AA1E05"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свобода у виборі видів, форм і темпу здобуття освіти, освітньої програми,  інших суб’єктів освітньої діяльності;</w:t>
      </w:r>
    </w:p>
    <w:p w14:paraId="5D4E4F8D"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академічна доброчесність;</w:t>
      </w:r>
    </w:p>
    <w:p w14:paraId="204EB4BC"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академічна свобода;</w:t>
      </w:r>
    </w:p>
    <w:p w14:paraId="067841FA"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фінансова, академічна, кадрова та організаційна автономія закладу   у межах, визначених законом;</w:t>
      </w:r>
    </w:p>
    <w:p w14:paraId="4E87D7B4"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гуманізм;</w:t>
      </w:r>
    </w:p>
    <w:p w14:paraId="4C6B03F5"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демократизм;</w:t>
      </w:r>
    </w:p>
    <w:p w14:paraId="4083B99A"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єдність навчання, виховання та розвитку;</w:t>
      </w:r>
    </w:p>
    <w:p w14:paraId="18741C7E"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виховання патріотизму, поваги до культурних цінностей українського народу, його історико-культурного надбання і традицій;</w:t>
      </w:r>
    </w:p>
    <w:p w14:paraId="3975D58E"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формування усвідомленої потреби в дотриманні Конституції та законів України, нетерпимості до їх порушення;</w:t>
      </w:r>
    </w:p>
    <w:p w14:paraId="788E82DF"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формування поваги до прав і свобод людини, нетерпимості до приниження її честі та гідності, фізичного або психічного насильства, а також до дискримінації за будь-якими ознаками;</w:t>
      </w:r>
    </w:p>
    <w:p w14:paraId="0E3FA07F"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формування громадянської культури та культури демократії;</w:t>
      </w:r>
    </w:p>
    <w:p w14:paraId="39FCE8CD"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формування культури здорового способу життя, екологічної культури і дбайливого ставлення до довкілля;</w:t>
      </w:r>
    </w:p>
    <w:p w14:paraId="367BD0F2"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невтручання політичних партій в освітній процес;</w:t>
      </w:r>
    </w:p>
    <w:p w14:paraId="470BB0E6"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невтручання релігійних організацій в освітній процес;</w:t>
      </w:r>
    </w:p>
    <w:p w14:paraId="268E515B"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різнобічність та збалансованість інформації щодо політичних, світоглядних та релігійних питань;</w:t>
      </w:r>
    </w:p>
    <w:p w14:paraId="3CD3D5D1"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державно-громадське управління;</w:t>
      </w:r>
    </w:p>
    <w:p w14:paraId="25BE90E3"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державно-громадське партнерство;</w:t>
      </w:r>
    </w:p>
    <w:p w14:paraId="1AC925C4"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сприяння навчанню впродовж життя;</w:t>
      </w:r>
    </w:p>
    <w:p w14:paraId="31BA86C1"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інтеграція у міжнародний освітній та науковий простір;</w:t>
      </w:r>
    </w:p>
    <w:p w14:paraId="5BD05694" w14:textId="77777777" w:rsidR="001D21B5" w:rsidRPr="00D6573B" w:rsidRDefault="001D21B5" w:rsidP="0077746F">
      <w:pPr>
        <w:widowControl/>
        <w:numPr>
          <w:ilvl w:val="0"/>
          <w:numId w:val="27"/>
        </w:numPr>
        <w:tabs>
          <w:tab w:val="clear" w:pos="1260"/>
          <w:tab w:val="num" w:pos="0"/>
        </w:tabs>
        <w:autoSpaceDE/>
        <w:autoSpaceDN/>
        <w:adjustRightInd/>
        <w:spacing w:before="100" w:beforeAutospacing="1" w:after="100" w:afterAutospacing="1"/>
        <w:ind w:left="0" w:firstLine="540"/>
        <w:jc w:val="both"/>
        <w:rPr>
          <w:sz w:val="28"/>
          <w:szCs w:val="28"/>
        </w:rPr>
      </w:pPr>
      <w:r w:rsidRPr="00D6573B">
        <w:rPr>
          <w:sz w:val="28"/>
          <w:szCs w:val="28"/>
        </w:rPr>
        <w:t>нетерпимість до проявів корупції та хабарництва;</w:t>
      </w:r>
    </w:p>
    <w:p w14:paraId="62965C02" w14:textId="77777777" w:rsidR="001D21B5" w:rsidRPr="00D6573B" w:rsidRDefault="001D21B5" w:rsidP="0077746F">
      <w:pPr>
        <w:widowControl/>
        <w:numPr>
          <w:ilvl w:val="0"/>
          <w:numId w:val="27"/>
        </w:numPr>
        <w:tabs>
          <w:tab w:val="clear" w:pos="1260"/>
          <w:tab w:val="num" w:pos="0"/>
        </w:tabs>
        <w:autoSpaceDE/>
        <w:autoSpaceDN/>
        <w:adjustRightInd/>
        <w:ind w:left="0" w:firstLine="540"/>
        <w:jc w:val="both"/>
        <w:rPr>
          <w:sz w:val="28"/>
          <w:szCs w:val="28"/>
        </w:rPr>
      </w:pPr>
      <w:r w:rsidRPr="00D6573B">
        <w:rPr>
          <w:sz w:val="28"/>
          <w:szCs w:val="28"/>
        </w:rPr>
        <w:t>доступність для кожного громадянина всіх форм і типів освітніх послуг, що надаються державою.</w:t>
      </w:r>
    </w:p>
    <w:p w14:paraId="3D549650" w14:textId="77777777" w:rsidR="001D21B5" w:rsidRPr="00D6573B" w:rsidRDefault="001D21B5" w:rsidP="001D21B5">
      <w:pPr>
        <w:ind w:firstLine="540"/>
        <w:jc w:val="both"/>
        <w:rPr>
          <w:sz w:val="28"/>
          <w:szCs w:val="28"/>
        </w:rPr>
      </w:pPr>
      <w:r w:rsidRPr="00D6573B">
        <w:rPr>
          <w:sz w:val="28"/>
          <w:szCs w:val="28"/>
        </w:rPr>
        <w:t>Освіта в закладі будується за принципом рівних можливостей для всіх.</w:t>
      </w:r>
    </w:p>
    <w:p w14:paraId="71174FE1" w14:textId="77777777" w:rsidR="001D21B5" w:rsidRPr="00D6573B" w:rsidRDefault="001D21B5" w:rsidP="001D21B5">
      <w:pPr>
        <w:ind w:firstLine="540"/>
        <w:jc w:val="both"/>
        <w:rPr>
          <w:sz w:val="28"/>
          <w:szCs w:val="28"/>
        </w:rPr>
      </w:pPr>
      <w:r w:rsidRPr="00D6573B">
        <w:rPr>
          <w:sz w:val="28"/>
          <w:szCs w:val="28"/>
        </w:rPr>
        <w:t>1.1</w:t>
      </w:r>
      <w:r>
        <w:rPr>
          <w:sz w:val="28"/>
          <w:szCs w:val="28"/>
          <w:lang w:val="uk-UA"/>
        </w:rPr>
        <w:t>3</w:t>
      </w:r>
      <w:r w:rsidRPr="00D6573B">
        <w:rPr>
          <w:sz w:val="28"/>
          <w:szCs w:val="28"/>
        </w:rPr>
        <w:t>. Мовою освітнього процесу в закладі освіти є державна мова.</w:t>
      </w:r>
    </w:p>
    <w:p w14:paraId="26605C42" w14:textId="77777777" w:rsidR="001D21B5" w:rsidRPr="00D6573B" w:rsidRDefault="001D21B5" w:rsidP="001D21B5">
      <w:pPr>
        <w:ind w:firstLine="540"/>
        <w:jc w:val="both"/>
        <w:rPr>
          <w:sz w:val="28"/>
          <w:szCs w:val="28"/>
        </w:rPr>
      </w:pPr>
      <w:r w:rsidRPr="00D6573B">
        <w:rPr>
          <w:sz w:val="28"/>
          <w:szCs w:val="28"/>
        </w:rPr>
        <w:t>1.1</w:t>
      </w:r>
      <w:r>
        <w:rPr>
          <w:sz w:val="28"/>
          <w:szCs w:val="28"/>
          <w:lang w:val="uk-UA"/>
        </w:rPr>
        <w:t>4</w:t>
      </w:r>
      <w:r w:rsidRPr="00D6573B">
        <w:rPr>
          <w:sz w:val="28"/>
          <w:szCs w:val="28"/>
        </w:rPr>
        <w:t>. Заклад освіти в своїй діяльності керується Конституцією України, Законами України «Про освіту», «Про дошкільну освіту»</w:t>
      </w:r>
      <w:r>
        <w:rPr>
          <w:sz w:val="28"/>
          <w:szCs w:val="28"/>
        </w:rPr>
        <w:t>, «Про загальну середню освіту»</w:t>
      </w:r>
      <w:r w:rsidRPr="00D6573B">
        <w:rPr>
          <w:sz w:val="28"/>
          <w:szCs w:val="28"/>
        </w:rPr>
        <w:t xml:space="preserve"> іншими законодавчими актами України, постановами </w:t>
      </w:r>
      <w:r w:rsidRPr="00D6573B">
        <w:rPr>
          <w:sz w:val="28"/>
          <w:szCs w:val="28"/>
        </w:rPr>
        <w:lastRenderedPageBreak/>
        <w:t>Верховної Ради України, актами Президента України, прийнятими відповідно до Конституції та законів України, Кабінету Міністрів України, наказами, інших центральних органів виконавчої влади, рішеннями місцевих органів виконавчої влади та органів місцевого самоврядування, іншими нормативно-правовими актами, цим Статутом.</w:t>
      </w:r>
    </w:p>
    <w:p w14:paraId="59C00AA5" w14:textId="77777777" w:rsidR="001D21B5" w:rsidRPr="00D6573B" w:rsidRDefault="001D21B5" w:rsidP="001D21B5">
      <w:pPr>
        <w:ind w:firstLine="540"/>
        <w:jc w:val="both"/>
        <w:rPr>
          <w:sz w:val="28"/>
          <w:szCs w:val="28"/>
        </w:rPr>
      </w:pPr>
      <w:r w:rsidRPr="00D6573B">
        <w:rPr>
          <w:sz w:val="28"/>
          <w:szCs w:val="28"/>
        </w:rPr>
        <w:t>1.1</w:t>
      </w:r>
      <w:r>
        <w:rPr>
          <w:sz w:val="28"/>
          <w:szCs w:val="28"/>
          <w:lang w:val="uk-UA"/>
        </w:rPr>
        <w:t>5</w:t>
      </w:r>
      <w:r w:rsidRPr="00D6573B">
        <w:rPr>
          <w:sz w:val="28"/>
          <w:szCs w:val="28"/>
        </w:rPr>
        <w:t>. Заклад освіти самостійно приймає рішення та здійснює освітню діяльність в межах компетенції, передбаченої чинним законодавством України та цим Статутом.</w:t>
      </w:r>
    </w:p>
    <w:p w14:paraId="37653E66" w14:textId="77777777" w:rsidR="001D21B5" w:rsidRPr="00D6573B" w:rsidRDefault="001D21B5" w:rsidP="001D21B5">
      <w:pPr>
        <w:ind w:firstLine="540"/>
        <w:jc w:val="both"/>
        <w:rPr>
          <w:sz w:val="28"/>
          <w:szCs w:val="28"/>
        </w:rPr>
      </w:pPr>
      <w:r w:rsidRPr="00D6573B">
        <w:rPr>
          <w:sz w:val="28"/>
          <w:szCs w:val="28"/>
        </w:rPr>
        <w:t>1.1</w:t>
      </w:r>
      <w:r>
        <w:rPr>
          <w:sz w:val="28"/>
          <w:szCs w:val="28"/>
          <w:lang w:val="uk-UA"/>
        </w:rPr>
        <w:t>6</w:t>
      </w:r>
      <w:r w:rsidRPr="00D6573B">
        <w:rPr>
          <w:sz w:val="28"/>
          <w:szCs w:val="28"/>
        </w:rPr>
        <w:t>. Заклад освіти несе відповідальність перед</w:t>
      </w:r>
      <w:r w:rsidRPr="000966B2">
        <w:rPr>
          <w:sz w:val="28"/>
          <w:szCs w:val="28"/>
          <w:lang w:val="uk-UA"/>
        </w:rPr>
        <w:t xml:space="preserve"> </w:t>
      </w:r>
      <w:r>
        <w:rPr>
          <w:sz w:val="28"/>
          <w:szCs w:val="28"/>
          <w:lang w:val="uk-UA"/>
        </w:rPr>
        <w:t>дітьми молодшого шкільного віку</w:t>
      </w:r>
      <w:r w:rsidRPr="00D6573B">
        <w:rPr>
          <w:sz w:val="28"/>
          <w:szCs w:val="28"/>
        </w:rPr>
        <w:t xml:space="preserve">, суспільством і державою за: </w:t>
      </w:r>
    </w:p>
    <w:p w14:paraId="42179C75" w14:textId="77777777" w:rsidR="001D21B5" w:rsidRPr="00D6573B" w:rsidRDefault="001D21B5" w:rsidP="0077746F">
      <w:pPr>
        <w:widowControl/>
        <w:numPr>
          <w:ilvl w:val="0"/>
          <w:numId w:val="28"/>
        </w:numPr>
        <w:tabs>
          <w:tab w:val="clear" w:pos="1260"/>
        </w:tabs>
        <w:autoSpaceDE/>
        <w:autoSpaceDN/>
        <w:adjustRightInd/>
        <w:ind w:left="0" w:firstLine="540"/>
        <w:jc w:val="both"/>
        <w:rPr>
          <w:sz w:val="28"/>
          <w:szCs w:val="28"/>
        </w:rPr>
      </w:pPr>
      <w:r w:rsidRPr="00D6573B">
        <w:rPr>
          <w:sz w:val="28"/>
          <w:szCs w:val="28"/>
        </w:rPr>
        <w:t>безпечні умови освітньої діяльності;</w:t>
      </w:r>
    </w:p>
    <w:p w14:paraId="1EDA0055" w14:textId="77777777" w:rsidR="001D21B5" w:rsidRPr="00D6573B" w:rsidRDefault="001D21B5" w:rsidP="0077746F">
      <w:pPr>
        <w:widowControl/>
        <w:numPr>
          <w:ilvl w:val="0"/>
          <w:numId w:val="28"/>
        </w:numPr>
        <w:tabs>
          <w:tab w:val="clear" w:pos="1260"/>
        </w:tabs>
        <w:autoSpaceDE/>
        <w:autoSpaceDN/>
        <w:adjustRightInd/>
        <w:ind w:left="0" w:firstLine="540"/>
        <w:jc w:val="both"/>
        <w:rPr>
          <w:sz w:val="28"/>
          <w:szCs w:val="28"/>
        </w:rPr>
      </w:pPr>
      <w:r w:rsidRPr="00D6573B">
        <w:rPr>
          <w:sz w:val="28"/>
          <w:szCs w:val="28"/>
        </w:rPr>
        <w:t>дотримання Державних стандартів освіти;</w:t>
      </w:r>
    </w:p>
    <w:p w14:paraId="2C4B8FD3" w14:textId="77777777" w:rsidR="001D21B5" w:rsidRPr="00D6573B" w:rsidRDefault="001D21B5" w:rsidP="0077746F">
      <w:pPr>
        <w:widowControl/>
        <w:numPr>
          <w:ilvl w:val="0"/>
          <w:numId w:val="28"/>
        </w:numPr>
        <w:tabs>
          <w:tab w:val="clear" w:pos="1260"/>
        </w:tabs>
        <w:autoSpaceDE/>
        <w:autoSpaceDN/>
        <w:adjustRightInd/>
        <w:ind w:left="0" w:firstLine="540"/>
        <w:jc w:val="both"/>
        <w:rPr>
          <w:sz w:val="28"/>
          <w:szCs w:val="28"/>
        </w:rPr>
      </w:pPr>
      <w:r w:rsidRPr="00D6573B">
        <w:rPr>
          <w:sz w:val="28"/>
          <w:szCs w:val="28"/>
        </w:rPr>
        <w:t>дотримання договірних зобов'язань з іншими суб'єктами освітньої, виробничої, наукової діяльності, у тому числі зобов'язань за міжнародними угодами;</w:t>
      </w:r>
    </w:p>
    <w:p w14:paraId="69D96E69" w14:textId="77777777" w:rsidR="001D21B5" w:rsidRPr="00D6573B" w:rsidRDefault="001D21B5" w:rsidP="0077746F">
      <w:pPr>
        <w:widowControl/>
        <w:numPr>
          <w:ilvl w:val="0"/>
          <w:numId w:val="28"/>
        </w:numPr>
        <w:tabs>
          <w:tab w:val="clear" w:pos="1260"/>
        </w:tabs>
        <w:autoSpaceDE/>
        <w:autoSpaceDN/>
        <w:adjustRightInd/>
        <w:ind w:left="0" w:firstLine="540"/>
        <w:jc w:val="both"/>
        <w:rPr>
          <w:sz w:val="28"/>
          <w:szCs w:val="28"/>
        </w:rPr>
      </w:pPr>
      <w:r w:rsidRPr="00D6573B">
        <w:rPr>
          <w:sz w:val="28"/>
          <w:szCs w:val="28"/>
        </w:rPr>
        <w:t>дотримання фінансової дисципліни;</w:t>
      </w:r>
    </w:p>
    <w:p w14:paraId="556DAD67" w14:textId="77777777" w:rsidR="001D21B5" w:rsidRPr="00D6573B" w:rsidRDefault="001D21B5" w:rsidP="0077746F">
      <w:pPr>
        <w:widowControl/>
        <w:numPr>
          <w:ilvl w:val="0"/>
          <w:numId w:val="28"/>
        </w:numPr>
        <w:tabs>
          <w:tab w:val="clear" w:pos="1260"/>
        </w:tabs>
        <w:autoSpaceDE/>
        <w:autoSpaceDN/>
        <w:adjustRightInd/>
        <w:ind w:left="0" w:firstLine="540"/>
        <w:jc w:val="both"/>
        <w:rPr>
          <w:sz w:val="28"/>
          <w:szCs w:val="28"/>
        </w:rPr>
      </w:pPr>
      <w:r w:rsidRPr="00D6573B">
        <w:rPr>
          <w:sz w:val="28"/>
          <w:szCs w:val="28"/>
        </w:rPr>
        <w:t>прозорість, інформаційну відкритість закладу освіти.</w:t>
      </w:r>
    </w:p>
    <w:p w14:paraId="6BA21A89" w14:textId="77777777" w:rsidR="001D21B5" w:rsidRPr="00D6573B" w:rsidRDefault="001D21B5" w:rsidP="001D21B5">
      <w:pPr>
        <w:spacing w:before="5"/>
        <w:ind w:firstLine="540"/>
        <w:jc w:val="both"/>
        <w:rPr>
          <w:sz w:val="28"/>
          <w:szCs w:val="28"/>
        </w:rPr>
      </w:pPr>
      <w:r w:rsidRPr="00D6573B">
        <w:rPr>
          <w:sz w:val="28"/>
          <w:szCs w:val="28"/>
        </w:rPr>
        <w:t>1.1</w:t>
      </w:r>
      <w:r>
        <w:rPr>
          <w:sz w:val="28"/>
          <w:szCs w:val="28"/>
          <w:lang w:val="uk-UA"/>
        </w:rPr>
        <w:t>7</w:t>
      </w:r>
      <w:r w:rsidRPr="00D6573B">
        <w:rPr>
          <w:sz w:val="28"/>
          <w:szCs w:val="28"/>
        </w:rPr>
        <w:t>. Автономія закладу визначається його правом:</w:t>
      </w:r>
    </w:p>
    <w:p w14:paraId="44E0FCF8"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брати участь в установленому порядку в моніторингу якості освіти;</w:t>
      </w:r>
    </w:p>
    <w:p w14:paraId="06559209"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налагоджувати внутрішню систему забезпечення якості освіти;</w:t>
      </w:r>
    </w:p>
    <w:p w14:paraId="1BD011E1"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проходити в установленому порядку громадський нагляд (контроль);</w:t>
      </w:r>
    </w:p>
    <w:p w14:paraId="184A9778"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самостійно визначати форми, методи і засоби організації освітнього процесу;</w:t>
      </w:r>
    </w:p>
    <w:p w14:paraId="00A188F3"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самостійно формувати освітні програми;</w:t>
      </w:r>
    </w:p>
    <w:p w14:paraId="500F8826"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на основі освітніх програм розробляти навчальний план/річний план, в тому числі в установленому порядку розробляти і впроваджувати експериментальні та індивідуальні навчальні плани;</w:t>
      </w:r>
    </w:p>
    <w:p w14:paraId="7EE70AA5"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планувати власну діяльність та формувати стратегію розвитку;</w:t>
      </w:r>
    </w:p>
    <w:p w14:paraId="00905661"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спільно 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14:paraId="3C4E7339"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 xml:space="preserve">використовувати різні форми морального стимулювання та матеріального заохочення до педагогічних працівників, </w:t>
      </w:r>
      <w:r>
        <w:rPr>
          <w:sz w:val="28"/>
          <w:szCs w:val="28"/>
          <w:lang w:val="uk-UA"/>
        </w:rPr>
        <w:t>учнів</w:t>
      </w:r>
      <w:r w:rsidRPr="00D6573B">
        <w:rPr>
          <w:sz w:val="28"/>
          <w:szCs w:val="28"/>
        </w:rPr>
        <w:t>, інших учасників освітнього процесу в порядку, визначеному законодавством;</w:t>
      </w:r>
    </w:p>
    <w:p w14:paraId="28A71D16"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розпоряджатися рухомим і нерухомим майном згідно з законодавством України та цим Статутом;</w:t>
      </w:r>
    </w:p>
    <w:p w14:paraId="2E13AFF5"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отримувати кошти і матеріальні цінності від органів виконавчої влади, місцевого самоврядування, об’єднаних територіальних громад, юридичних і фізичних осіб;</w:t>
      </w:r>
    </w:p>
    <w:p w14:paraId="4452111C"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залишати у своєму розпорядженні і використовувати власні надходження в порядку, визначеному законодавством;</w:t>
      </w:r>
    </w:p>
    <w:p w14:paraId="1B67477A"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розвивати власну матеріально-технічну та соціальну базу;</w:t>
      </w:r>
    </w:p>
    <w:p w14:paraId="642DC0CD"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упроваджувати експериментальні програми;</w:t>
      </w:r>
    </w:p>
    <w:p w14:paraId="4A4A5C21"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самостійно забезпечувати добір і розстановку кадрів;</w:t>
      </w:r>
    </w:p>
    <w:p w14:paraId="21BD27CB"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встановлювати власну символіку та атрибути;</w:t>
      </w:r>
    </w:p>
    <w:p w14:paraId="70AC6D5C"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користуватись пільгами, передбаченими державою;</w:t>
      </w:r>
    </w:p>
    <w:p w14:paraId="21EC61BA"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lastRenderedPageBreak/>
        <w:t>брати участь у роботі міжнародних організацій, асоціацій і рухів у проведенні науково-дослідницької, експериментальної, пошукової, просвітницької роботи;</w:t>
      </w:r>
    </w:p>
    <w:p w14:paraId="046DE76D"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здавати в оренду майно і приміщення, які тимчасово не використовуються в освітньому процесі у порядку, визначеному законодавством;</w:t>
      </w:r>
    </w:p>
    <w:p w14:paraId="075405AF"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 xml:space="preserve">встановлювати форму для </w:t>
      </w:r>
      <w:r w:rsidRPr="003C318C">
        <w:rPr>
          <w:sz w:val="28"/>
          <w:szCs w:val="28"/>
          <w:lang w:val="uk-UA"/>
        </w:rPr>
        <w:t>учнів</w:t>
      </w:r>
      <w:r w:rsidRPr="00D6573B">
        <w:rPr>
          <w:sz w:val="28"/>
          <w:szCs w:val="28"/>
        </w:rPr>
        <w:t>;</w:t>
      </w:r>
    </w:p>
    <w:p w14:paraId="3D6AD02F"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надавати оплачувані освітні послуги відповідно до порядку, визначеного законодавством;</w:t>
      </w:r>
    </w:p>
    <w:p w14:paraId="45C16B19" w14:textId="77777777" w:rsidR="001D21B5" w:rsidRPr="00D6573B" w:rsidRDefault="001D21B5" w:rsidP="0077746F">
      <w:pPr>
        <w:widowControl/>
        <w:numPr>
          <w:ilvl w:val="0"/>
          <w:numId w:val="29"/>
        </w:numPr>
        <w:tabs>
          <w:tab w:val="clear" w:pos="1260"/>
          <w:tab w:val="num" w:pos="0"/>
        </w:tabs>
        <w:autoSpaceDE/>
        <w:autoSpaceDN/>
        <w:adjustRightInd/>
        <w:spacing w:before="5"/>
        <w:ind w:left="0" w:firstLine="540"/>
        <w:jc w:val="both"/>
        <w:rPr>
          <w:sz w:val="28"/>
          <w:szCs w:val="28"/>
        </w:rPr>
      </w:pPr>
      <w:r w:rsidRPr="00D6573B">
        <w:rPr>
          <w:sz w:val="28"/>
          <w:szCs w:val="28"/>
        </w:rPr>
        <w:t>здійснювати інші дії, що не суперечать законодавству.</w:t>
      </w:r>
    </w:p>
    <w:p w14:paraId="283677A0" w14:textId="77777777" w:rsidR="001D21B5" w:rsidRPr="00D6573B" w:rsidRDefault="001D21B5" w:rsidP="001D21B5">
      <w:pPr>
        <w:ind w:firstLine="540"/>
        <w:jc w:val="both"/>
        <w:rPr>
          <w:sz w:val="28"/>
          <w:szCs w:val="28"/>
        </w:rPr>
      </w:pPr>
      <w:r w:rsidRPr="00D6573B">
        <w:rPr>
          <w:sz w:val="28"/>
          <w:szCs w:val="28"/>
        </w:rPr>
        <w:t>1.1</w:t>
      </w:r>
      <w:r>
        <w:rPr>
          <w:sz w:val="28"/>
          <w:szCs w:val="28"/>
          <w:lang w:val="uk-UA"/>
        </w:rPr>
        <w:t>8</w:t>
      </w:r>
      <w:r w:rsidRPr="00D6573B">
        <w:rPr>
          <w:sz w:val="28"/>
          <w:szCs w:val="28"/>
        </w:rPr>
        <w:t>. У закладі освіти можуть створюватись та функціонувати:</w:t>
      </w:r>
    </w:p>
    <w:p w14:paraId="4C97EAEC" w14:textId="77777777" w:rsidR="001D21B5" w:rsidRPr="00D6573B" w:rsidRDefault="001D21B5" w:rsidP="0077746F">
      <w:pPr>
        <w:widowControl/>
        <w:numPr>
          <w:ilvl w:val="0"/>
          <w:numId w:val="30"/>
        </w:numPr>
        <w:tabs>
          <w:tab w:val="clear" w:pos="1260"/>
          <w:tab w:val="num" w:pos="0"/>
        </w:tabs>
        <w:autoSpaceDE/>
        <w:autoSpaceDN/>
        <w:adjustRightInd/>
        <w:ind w:left="0" w:firstLine="540"/>
        <w:jc w:val="both"/>
        <w:rPr>
          <w:sz w:val="28"/>
          <w:szCs w:val="28"/>
        </w:rPr>
      </w:pPr>
      <w:r w:rsidRPr="00D6573B">
        <w:rPr>
          <w:sz w:val="28"/>
          <w:szCs w:val="28"/>
        </w:rPr>
        <w:t>структурні підрозділи;</w:t>
      </w:r>
    </w:p>
    <w:p w14:paraId="7B1C499B" w14:textId="77777777" w:rsidR="001D21B5" w:rsidRPr="00D6573B" w:rsidRDefault="001D21B5" w:rsidP="0077746F">
      <w:pPr>
        <w:widowControl/>
        <w:numPr>
          <w:ilvl w:val="0"/>
          <w:numId w:val="30"/>
        </w:numPr>
        <w:tabs>
          <w:tab w:val="clear" w:pos="1260"/>
          <w:tab w:val="num" w:pos="0"/>
        </w:tabs>
        <w:autoSpaceDE/>
        <w:autoSpaceDN/>
        <w:adjustRightInd/>
        <w:ind w:left="0" w:firstLine="540"/>
        <w:jc w:val="both"/>
        <w:rPr>
          <w:sz w:val="28"/>
          <w:szCs w:val="28"/>
        </w:rPr>
      </w:pPr>
      <w:r w:rsidRPr="00D6573B">
        <w:rPr>
          <w:sz w:val="28"/>
          <w:szCs w:val="28"/>
        </w:rPr>
        <w:t>методичні об’єднання педагогічних працівників;</w:t>
      </w:r>
    </w:p>
    <w:p w14:paraId="0740B267" w14:textId="77777777" w:rsidR="001D21B5" w:rsidRPr="00D6573B" w:rsidRDefault="001D21B5" w:rsidP="0077746F">
      <w:pPr>
        <w:widowControl/>
        <w:numPr>
          <w:ilvl w:val="0"/>
          <w:numId w:val="30"/>
        </w:numPr>
        <w:tabs>
          <w:tab w:val="clear" w:pos="1260"/>
          <w:tab w:val="num" w:pos="0"/>
        </w:tabs>
        <w:autoSpaceDE/>
        <w:autoSpaceDN/>
        <w:adjustRightInd/>
        <w:ind w:left="0" w:firstLine="540"/>
        <w:jc w:val="both"/>
        <w:rPr>
          <w:sz w:val="28"/>
          <w:szCs w:val="28"/>
        </w:rPr>
      </w:pPr>
      <w:r w:rsidRPr="00D6573B">
        <w:rPr>
          <w:sz w:val="28"/>
          <w:szCs w:val="28"/>
        </w:rPr>
        <w:t>спортивні секції, творчі групи;</w:t>
      </w:r>
    </w:p>
    <w:p w14:paraId="5808CCE4" w14:textId="77777777" w:rsidR="001D21B5" w:rsidRPr="00D6573B" w:rsidRDefault="001D21B5" w:rsidP="0077746F">
      <w:pPr>
        <w:widowControl/>
        <w:numPr>
          <w:ilvl w:val="0"/>
          <w:numId w:val="30"/>
        </w:numPr>
        <w:tabs>
          <w:tab w:val="clear" w:pos="1260"/>
          <w:tab w:val="num" w:pos="0"/>
        </w:tabs>
        <w:autoSpaceDE/>
        <w:autoSpaceDN/>
        <w:adjustRightInd/>
        <w:ind w:left="0" w:firstLine="540"/>
        <w:jc w:val="both"/>
        <w:rPr>
          <w:sz w:val="28"/>
          <w:szCs w:val="28"/>
        </w:rPr>
      </w:pPr>
      <w:r w:rsidRPr="00D6573B">
        <w:rPr>
          <w:sz w:val="28"/>
          <w:szCs w:val="28"/>
        </w:rPr>
        <w:t>психологічна служба;</w:t>
      </w:r>
    </w:p>
    <w:p w14:paraId="64A93EDD" w14:textId="77777777" w:rsidR="001D21B5" w:rsidRPr="00D6573B" w:rsidRDefault="001D21B5" w:rsidP="0077746F">
      <w:pPr>
        <w:widowControl/>
        <w:numPr>
          <w:ilvl w:val="0"/>
          <w:numId w:val="30"/>
        </w:numPr>
        <w:tabs>
          <w:tab w:val="clear" w:pos="1260"/>
          <w:tab w:val="num" w:pos="0"/>
        </w:tabs>
        <w:autoSpaceDE/>
        <w:autoSpaceDN/>
        <w:adjustRightInd/>
        <w:ind w:left="0" w:firstLine="540"/>
        <w:jc w:val="both"/>
        <w:rPr>
          <w:sz w:val="28"/>
          <w:szCs w:val="28"/>
        </w:rPr>
      </w:pPr>
      <w:r w:rsidRPr="00D6573B">
        <w:rPr>
          <w:sz w:val="28"/>
          <w:szCs w:val="28"/>
        </w:rPr>
        <w:t xml:space="preserve">інші у разі потреби або якщо це передбачено чинним законодавством. </w:t>
      </w:r>
    </w:p>
    <w:p w14:paraId="4BDD7DAD" w14:textId="77777777" w:rsidR="001D21B5" w:rsidRPr="00D6573B" w:rsidRDefault="001D21B5" w:rsidP="001D21B5">
      <w:pPr>
        <w:ind w:firstLine="540"/>
        <w:jc w:val="both"/>
        <w:rPr>
          <w:sz w:val="28"/>
          <w:szCs w:val="28"/>
        </w:rPr>
      </w:pPr>
      <w:r w:rsidRPr="00D6573B">
        <w:rPr>
          <w:sz w:val="28"/>
          <w:szCs w:val="28"/>
        </w:rPr>
        <w:t>1.</w:t>
      </w:r>
      <w:r>
        <w:rPr>
          <w:sz w:val="28"/>
          <w:szCs w:val="28"/>
          <w:lang w:val="uk-UA"/>
        </w:rPr>
        <w:t>19</w:t>
      </w:r>
      <w:r w:rsidRPr="00D6573B">
        <w:rPr>
          <w:sz w:val="28"/>
          <w:szCs w:val="28"/>
        </w:rPr>
        <w:t>. Медичне обслуговування  здійснюється медичними працівниками, які входить до штату закладу або штату закладів охорони здоров’я згідно законодавства.</w:t>
      </w:r>
    </w:p>
    <w:p w14:paraId="0B2B2414" w14:textId="77777777" w:rsidR="001D21B5" w:rsidRPr="00D6573B" w:rsidRDefault="001D21B5" w:rsidP="001D21B5">
      <w:pPr>
        <w:ind w:firstLine="540"/>
        <w:jc w:val="both"/>
        <w:rPr>
          <w:sz w:val="28"/>
          <w:szCs w:val="28"/>
        </w:rPr>
      </w:pPr>
      <w:r w:rsidRPr="00D6573B">
        <w:rPr>
          <w:sz w:val="28"/>
          <w:szCs w:val="28"/>
        </w:rPr>
        <w:t xml:space="preserve">Заклад забезпечує безпечні та нешкідливі умови навчання, режим роботи, умови для фізичного розвитку та зміцнення здоров’я, формує гігієнічні навички та засади здорового способу </w:t>
      </w:r>
      <w:r>
        <w:rPr>
          <w:sz w:val="28"/>
          <w:szCs w:val="28"/>
          <w:lang w:val="uk-UA"/>
        </w:rPr>
        <w:t>дітей дошкільного та молодшого шкільного віку</w:t>
      </w:r>
      <w:r w:rsidRPr="00D6573B">
        <w:rPr>
          <w:sz w:val="28"/>
          <w:szCs w:val="28"/>
        </w:rPr>
        <w:t>.</w:t>
      </w:r>
    </w:p>
    <w:p w14:paraId="1113B8A8" w14:textId="77777777" w:rsidR="001D21B5" w:rsidRPr="00D6573B" w:rsidRDefault="001D21B5" w:rsidP="001D21B5">
      <w:pPr>
        <w:ind w:firstLine="540"/>
        <w:jc w:val="both"/>
        <w:rPr>
          <w:sz w:val="28"/>
          <w:szCs w:val="28"/>
        </w:rPr>
      </w:pPr>
      <w:r w:rsidRPr="00D6573B">
        <w:rPr>
          <w:sz w:val="28"/>
          <w:szCs w:val="28"/>
        </w:rPr>
        <w:t>1.2</w:t>
      </w:r>
      <w:r>
        <w:rPr>
          <w:sz w:val="28"/>
          <w:szCs w:val="28"/>
          <w:lang w:val="uk-UA"/>
        </w:rPr>
        <w:t>0</w:t>
      </w:r>
      <w:r w:rsidRPr="00D6573B">
        <w:rPr>
          <w:sz w:val="28"/>
          <w:szCs w:val="28"/>
        </w:rPr>
        <w:t>. Відповідальність за організацію харчування у закладі, додержання в ньому вимог санітарно-гігієнічних і санітарно-епідемічних правил і норм покладається на засновника та директора закладу. Норми та порядок організації харчування дітей у закладі встановлюються Кабінетом Міністрів України.</w:t>
      </w:r>
    </w:p>
    <w:p w14:paraId="3C9FD102" w14:textId="77777777" w:rsidR="001D21B5" w:rsidRPr="00D6573B" w:rsidRDefault="001D21B5" w:rsidP="001D21B5">
      <w:pPr>
        <w:ind w:firstLine="540"/>
        <w:jc w:val="both"/>
        <w:rPr>
          <w:sz w:val="28"/>
          <w:szCs w:val="28"/>
        </w:rPr>
      </w:pPr>
      <w:r w:rsidRPr="00D6573B">
        <w:rPr>
          <w:sz w:val="28"/>
          <w:szCs w:val="28"/>
        </w:rPr>
        <w:t xml:space="preserve">Контроль за охороною здоров’я та якістю харчування </w:t>
      </w:r>
      <w:r w:rsidRPr="003C318C">
        <w:rPr>
          <w:sz w:val="28"/>
          <w:szCs w:val="28"/>
          <w:lang w:val="uk-UA"/>
        </w:rPr>
        <w:t>в закладі освіти</w:t>
      </w:r>
      <w:r w:rsidRPr="00D6573B">
        <w:rPr>
          <w:sz w:val="28"/>
          <w:szCs w:val="28"/>
        </w:rPr>
        <w:t xml:space="preserve"> покладається на органи охорони здоров’я.</w:t>
      </w:r>
    </w:p>
    <w:p w14:paraId="5A221A9C" w14:textId="77777777" w:rsidR="001D21B5" w:rsidRPr="00D6573B" w:rsidRDefault="001D21B5" w:rsidP="001D21B5">
      <w:pPr>
        <w:ind w:firstLine="540"/>
        <w:jc w:val="both"/>
        <w:rPr>
          <w:sz w:val="28"/>
          <w:szCs w:val="28"/>
        </w:rPr>
      </w:pPr>
      <w:r w:rsidRPr="00D6573B">
        <w:rPr>
          <w:sz w:val="28"/>
          <w:szCs w:val="28"/>
        </w:rPr>
        <w:t>1.2</w:t>
      </w:r>
      <w:r>
        <w:rPr>
          <w:sz w:val="28"/>
          <w:szCs w:val="28"/>
          <w:lang w:val="uk-UA"/>
        </w:rPr>
        <w:t>1</w:t>
      </w:r>
      <w:r w:rsidRPr="00D6573B">
        <w:rPr>
          <w:sz w:val="28"/>
          <w:szCs w:val="28"/>
        </w:rPr>
        <w:t>. Взаємовідносини закладу з юридичними і фізичними особами визначаються угодами, що укладені між ними.</w:t>
      </w:r>
    </w:p>
    <w:p w14:paraId="6963A730" w14:textId="77777777" w:rsidR="001D21B5" w:rsidRPr="00D6573B" w:rsidRDefault="001D21B5" w:rsidP="001D21B5">
      <w:pPr>
        <w:ind w:firstLine="540"/>
        <w:jc w:val="both"/>
        <w:rPr>
          <w:sz w:val="28"/>
          <w:szCs w:val="28"/>
        </w:rPr>
      </w:pPr>
      <w:r w:rsidRPr="00D6573B">
        <w:rPr>
          <w:sz w:val="28"/>
          <w:szCs w:val="28"/>
        </w:rPr>
        <w:t>1.2</w:t>
      </w:r>
      <w:r>
        <w:rPr>
          <w:sz w:val="28"/>
          <w:szCs w:val="28"/>
          <w:lang w:val="uk-UA"/>
        </w:rPr>
        <w:t>2</w:t>
      </w:r>
      <w:r w:rsidRPr="00D6573B">
        <w:rPr>
          <w:sz w:val="28"/>
          <w:szCs w:val="28"/>
        </w:rPr>
        <w:t>. Заклад освіти може мати власну символіку: гімн, герб, прапор та інші атрибути, що відображають специфіку його освітнього процесу.</w:t>
      </w:r>
    </w:p>
    <w:p w14:paraId="2F11D872" w14:textId="77777777" w:rsidR="001D21B5" w:rsidRPr="00D6573B" w:rsidRDefault="001D21B5" w:rsidP="001D21B5">
      <w:pPr>
        <w:ind w:firstLine="540"/>
        <w:jc w:val="both"/>
        <w:rPr>
          <w:sz w:val="28"/>
          <w:szCs w:val="28"/>
        </w:rPr>
      </w:pPr>
      <w:r w:rsidRPr="00D6573B">
        <w:rPr>
          <w:sz w:val="28"/>
          <w:szCs w:val="28"/>
        </w:rPr>
        <w:t>1.2</w:t>
      </w:r>
      <w:r>
        <w:rPr>
          <w:sz w:val="28"/>
          <w:szCs w:val="28"/>
          <w:lang w:val="uk-UA"/>
        </w:rPr>
        <w:t>3</w:t>
      </w:r>
      <w:r w:rsidRPr="00D6573B">
        <w:rPr>
          <w:sz w:val="28"/>
          <w:szCs w:val="28"/>
        </w:rPr>
        <w:t>. Заклад освіти є неприбутковою установою та не має на меті отримання доходів.</w:t>
      </w:r>
    </w:p>
    <w:p w14:paraId="5AA9587E" w14:textId="77777777" w:rsidR="001D21B5" w:rsidRPr="00D6573B" w:rsidRDefault="001D21B5" w:rsidP="001D21B5">
      <w:pPr>
        <w:ind w:firstLine="540"/>
        <w:jc w:val="both"/>
        <w:rPr>
          <w:sz w:val="28"/>
          <w:szCs w:val="28"/>
        </w:rPr>
      </w:pPr>
      <w:r w:rsidRPr="00D6573B">
        <w:rPr>
          <w:sz w:val="28"/>
          <w:szCs w:val="28"/>
        </w:rPr>
        <w:t>1.2</w:t>
      </w:r>
      <w:r>
        <w:rPr>
          <w:sz w:val="28"/>
          <w:szCs w:val="28"/>
          <w:lang w:val="uk-UA"/>
        </w:rPr>
        <w:t>4</w:t>
      </w:r>
      <w:r w:rsidRPr="00D6573B">
        <w:rPr>
          <w:sz w:val="28"/>
          <w:szCs w:val="28"/>
        </w:rPr>
        <w:t>. Забороняється розподіляти отримані доходи (прибутки) або їх частини для розподілу серед засновників (учасників), членів такої організації, працівників (крім оплати їхньої праці, нарахування єдиного соціального внеску), членів закладу освіти та інших пов’язаних з ними осіб.</w:t>
      </w:r>
    </w:p>
    <w:p w14:paraId="2DB4B3C4" w14:textId="77777777" w:rsidR="001D21B5" w:rsidRPr="00D6573B" w:rsidRDefault="001D21B5" w:rsidP="001D21B5">
      <w:pPr>
        <w:ind w:firstLine="540"/>
        <w:jc w:val="both"/>
        <w:rPr>
          <w:sz w:val="28"/>
          <w:szCs w:val="28"/>
        </w:rPr>
      </w:pPr>
      <w:r w:rsidRPr="00D6573B">
        <w:rPr>
          <w:sz w:val="28"/>
          <w:szCs w:val="28"/>
        </w:rPr>
        <w:t>1.2</w:t>
      </w:r>
      <w:r>
        <w:rPr>
          <w:sz w:val="28"/>
          <w:szCs w:val="28"/>
          <w:lang w:val="uk-UA"/>
        </w:rPr>
        <w:t>5</w:t>
      </w:r>
      <w:r w:rsidRPr="00D6573B">
        <w:rPr>
          <w:sz w:val="28"/>
          <w:szCs w:val="28"/>
        </w:rPr>
        <w:t>. Доходи (прибутки) закладу освіти використовуються виключно для фінансування видатків на утримання закладу, реалізації мети (цілей, завдань) та напрямів діяльності, визначених його установчими документами.</w:t>
      </w:r>
    </w:p>
    <w:p w14:paraId="08611F74" w14:textId="77777777" w:rsidR="001D21B5" w:rsidRPr="00D6573B" w:rsidRDefault="001D21B5" w:rsidP="001D21B5">
      <w:pPr>
        <w:ind w:firstLine="540"/>
        <w:jc w:val="both"/>
        <w:rPr>
          <w:sz w:val="28"/>
          <w:szCs w:val="28"/>
        </w:rPr>
      </w:pPr>
      <w:r w:rsidRPr="00D6573B">
        <w:rPr>
          <w:sz w:val="28"/>
          <w:szCs w:val="28"/>
        </w:rPr>
        <w:t>1.2</w:t>
      </w:r>
      <w:r>
        <w:rPr>
          <w:sz w:val="28"/>
          <w:szCs w:val="28"/>
          <w:lang w:val="uk-UA"/>
        </w:rPr>
        <w:t>6</w:t>
      </w:r>
      <w:r w:rsidRPr="00D6573B">
        <w:rPr>
          <w:sz w:val="28"/>
          <w:szCs w:val="28"/>
        </w:rPr>
        <w:t>. У разі припинення юридичної особи (в результаті її ліквідації, злиття, поділу, приєднання або перетворення) передача активів, що залишились здійснюється одній або кільком неприбутковим організаціям, які визначені власником або зараховуються до доходу бюджету.</w:t>
      </w:r>
    </w:p>
    <w:p w14:paraId="11004FEE" w14:textId="77777777" w:rsidR="001D21B5" w:rsidRPr="00D6573B" w:rsidRDefault="001D21B5" w:rsidP="001D21B5">
      <w:pPr>
        <w:tabs>
          <w:tab w:val="num" w:pos="0"/>
        </w:tabs>
        <w:ind w:firstLine="540"/>
        <w:jc w:val="both"/>
        <w:rPr>
          <w:b/>
          <w:sz w:val="28"/>
          <w:szCs w:val="28"/>
        </w:rPr>
      </w:pPr>
    </w:p>
    <w:p w14:paraId="54070612" w14:textId="77777777" w:rsidR="001D21B5" w:rsidRPr="00D6573B" w:rsidRDefault="001D21B5" w:rsidP="001D21B5">
      <w:pPr>
        <w:suppressAutoHyphens/>
        <w:spacing w:after="120"/>
        <w:ind w:firstLine="709"/>
        <w:jc w:val="center"/>
        <w:rPr>
          <w:b/>
          <w:bCs/>
          <w:sz w:val="28"/>
          <w:szCs w:val="28"/>
          <w:lang w:val="uk-UA" w:eastAsia="ar-SA"/>
        </w:rPr>
      </w:pPr>
      <w:r w:rsidRPr="00D6573B">
        <w:rPr>
          <w:b/>
          <w:bCs/>
          <w:sz w:val="28"/>
          <w:szCs w:val="28"/>
          <w:lang w:val="uk-UA" w:eastAsia="ar-SA"/>
        </w:rPr>
        <w:t>2</w:t>
      </w:r>
      <w:r w:rsidRPr="00D6573B">
        <w:rPr>
          <w:b/>
          <w:bCs/>
          <w:sz w:val="28"/>
          <w:szCs w:val="28"/>
          <w:lang w:eastAsia="ar-SA"/>
        </w:rPr>
        <w:t xml:space="preserve">. </w:t>
      </w:r>
      <w:r w:rsidRPr="00D6573B">
        <w:rPr>
          <w:b/>
          <w:bCs/>
          <w:caps/>
          <w:sz w:val="28"/>
          <w:szCs w:val="28"/>
          <w:lang w:eastAsia="ar-SA"/>
        </w:rPr>
        <w:t>Організація освітнього процесу</w:t>
      </w:r>
    </w:p>
    <w:p w14:paraId="2C80CB9D" w14:textId="77777777" w:rsidR="001D21B5" w:rsidRPr="00D6573B" w:rsidRDefault="001D21B5" w:rsidP="0077746F">
      <w:pPr>
        <w:numPr>
          <w:ilvl w:val="1"/>
          <w:numId w:val="23"/>
        </w:numPr>
        <w:tabs>
          <w:tab w:val="left" w:pos="1134"/>
        </w:tabs>
        <w:suppressAutoHyphens/>
        <w:adjustRightInd/>
        <w:ind w:left="0" w:right="108" w:firstLine="540"/>
        <w:jc w:val="both"/>
        <w:rPr>
          <w:sz w:val="28"/>
          <w:szCs w:val="28"/>
          <w:lang w:eastAsia="en-US"/>
        </w:rPr>
      </w:pPr>
      <w:r w:rsidRPr="00D6573B">
        <w:rPr>
          <w:sz w:val="28"/>
          <w:szCs w:val="28"/>
          <w:lang w:eastAsia="en-US"/>
        </w:rPr>
        <w:lastRenderedPageBreak/>
        <w:t xml:space="preserve"> Заклад провадить освітню діяльність на дошкільному та початковому рівнях, за умови наявності відповідних ліцензій, виданої в установленому законодавством порядку.</w:t>
      </w:r>
    </w:p>
    <w:p w14:paraId="64100F2A" w14:textId="77777777" w:rsidR="001D21B5" w:rsidRPr="00D6573B" w:rsidRDefault="001D21B5" w:rsidP="0077746F">
      <w:pPr>
        <w:numPr>
          <w:ilvl w:val="1"/>
          <w:numId w:val="23"/>
        </w:numPr>
        <w:tabs>
          <w:tab w:val="left" w:pos="1134"/>
        </w:tabs>
        <w:suppressAutoHyphens/>
        <w:adjustRightInd/>
        <w:ind w:left="0" w:right="108" w:firstLine="540"/>
        <w:jc w:val="both"/>
        <w:rPr>
          <w:sz w:val="28"/>
          <w:szCs w:val="28"/>
          <w:lang w:eastAsia="en-US"/>
        </w:rPr>
      </w:pPr>
      <w:r w:rsidRPr="00D6573B">
        <w:rPr>
          <w:sz w:val="28"/>
          <w:szCs w:val="28"/>
          <w:lang w:eastAsia="en-US"/>
        </w:rPr>
        <w:t xml:space="preserve"> Заклад планує свою роботу самостійно, відповідно до перспективного та річного планів. Плани роботи схвалюються педагогічною радою закладу та затверджуються керівником</w:t>
      </w:r>
    </w:p>
    <w:p w14:paraId="5722A2E3" w14:textId="77777777" w:rsidR="001D21B5" w:rsidRPr="00D6573B" w:rsidRDefault="001D21B5" w:rsidP="0077746F">
      <w:pPr>
        <w:numPr>
          <w:ilvl w:val="1"/>
          <w:numId w:val="23"/>
        </w:numPr>
        <w:tabs>
          <w:tab w:val="left" w:pos="1134"/>
        </w:tabs>
        <w:suppressAutoHyphens/>
        <w:adjustRightInd/>
        <w:ind w:left="0" w:right="108" w:firstLine="540"/>
        <w:jc w:val="both"/>
        <w:rPr>
          <w:sz w:val="28"/>
          <w:szCs w:val="28"/>
          <w:lang w:eastAsia="en-US"/>
        </w:rPr>
      </w:pPr>
      <w:r w:rsidRPr="00D6573B">
        <w:rPr>
          <w:sz w:val="28"/>
          <w:szCs w:val="28"/>
          <w:lang w:eastAsia="en-US"/>
        </w:rPr>
        <w:t xml:space="preserve"> Освітня програма схвалюється педагогічною радою закладу та затверджується керівником. На основі освітньої програми заклад освіти складає та затверджує навчальний план, що конкретизує організацію освітнього процесу.</w:t>
      </w:r>
    </w:p>
    <w:p w14:paraId="66CFB621" w14:textId="77777777" w:rsidR="001D21B5" w:rsidRPr="00D6573B" w:rsidRDefault="001D21B5" w:rsidP="0077746F">
      <w:pPr>
        <w:numPr>
          <w:ilvl w:val="1"/>
          <w:numId w:val="23"/>
        </w:numPr>
        <w:tabs>
          <w:tab w:val="left" w:pos="1127"/>
        </w:tabs>
        <w:suppressAutoHyphens/>
        <w:adjustRightInd/>
        <w:ind w:left="0" w:right="110" w:firstLine="540"/>
        <w:jc w:val="both"/>
        <w:rPr>
          <w:sz w:val="28"/>
          <w:szCs w:val="28"/>
          <w:lang w:eastAsia="en-US"/>
        </w:rPr>
      </w:pPr>
      <w:r w:rsidRPr="00D6573B">
        <w:rPr>
          <w:sz w:val="28"/>
          <w:szCs w:val="28"/>
          <w:lang w:eastAsia="en-US"/>
        </w:rPr>
        <w:t xml:space="preserve"> Освітній процес у закладі здійснюється відповідно до освітніх програм, розроблених та затверджених відповідно до порядку, визначеного законодавством.</w:t>
      </w:r>
    </w:p>
    <w:p w14:paraId="498AFDC2" w14:textId="77777777" w:rsidR="001D21B5" w:rsidRPr="00D6573B" w:rsidRDefault="001D21B5" w:rsidP="0077746F">
      <w:pPr>
        <w:numPr>
          <w:ilvl w:val="1"/>
          <w:numId w:val="23"/>
        </w:numPr>
        <w:tabs>
          <w:tab w:val="left" w:pos="1096"/>
        </w:tabs>
        <w:suppressAutoHyphens/>
        <w:adjustRightInd/>
        <w:ind w:left="0" w:right="102" w:firstLine="540"/>
        <w:jc w:val="both"/>
        <w:rPr>
          <w:sz w:val="28"/>
          <w:szCs w:val="28"/>
          <w:lang w:eastAsia="en-US"/>
        </w:rPr>
      </w:pPr>
      <w:r w:rsidRPr="00D6573B">
        <w:rPr>
          <w:sz w:val="28"/>
          <w:szCs w:val="28"/>
          <w:lang w:eastAsia="en-US"/>
        </w:rPr>
        <w:t xml:space="preserve"> Заклад забезпечує відповідність рівня початкової освіти Державному стандарту початкової освіти, єдність навчання і</w:t>
      </w:r>
      <w:r w:rsidRPr="00D6573B">
        <w:rPr>
          <w:spacing w:val="-3"/>
          <w:sz w:val="28"/>
          <w:szCs w:val="28"/>
          <w:lang w:eastAsia="en-US"/>
        </w:rPr>
        <w:t xml:space="preserve"> </w:t>
      </w:r>
      <w:r w:rsidRPr="00D6573B">
        <w:rPr>
          <w:sz w:val="28"/>
          <w:szCs w:val="28"/>
          <w:lang w:eastAsia="en-US"/>
        </w:rPr>
        <w:t>виховання з урахуванням специфіки  закладу та інших  особливостей організації освітнього процесу.</w:t>
      </w:r>
    </w:p>
    <w:p w14:paraId="7435D949" w14:textId="77777777" w:rsidR="001D21B5" w:rsidRPr="00D6573B" w:rsidRDefault="001D21B5" w:rsidP="0077746F">
      <w:pPr>
        <w:numPr>
          <w:ilvl w:val="1"/>
          <w:numId w:val="23"/>
        </w:numPr>
        <w:tabs>
          <w:tab w:val="left" w:pos="1096"/>
        </w:tabs>
        <w:suppressAutoHyphens/>
        <w:adjustRightInd/>
        <w:ind w:left="0" w:right="102" w:firstLine="540"/>
        <w:jc w:val="both"/>
        <w:rPr>
          <w:sz w:val="28"/>
          <w:szCs w:val="28"/>
          <w:lang w:eastAsia="en-US"/>
        </w:rPr>
      </w:pPr>
      <w:r w:rsidRPr="00D6573B">
        <w:rPr>
          <w:sz w:val="28"/>
          <w:szCs w:val="28"/>
          <w:lang w:eastAsia="en-US"/>
        </w:rPr>
        <w:t xml:space="preserve"> Заклад працює за навчальними програмами, підручниками, посібниками, що мають відповідний гриф центрального органу виконавчої влади, що забезпечує формування державної політики у сфері освіти, і забезпечує виконання освітніх завдань на початковому ступені навчання  відповідно до Державного стандарту, вікових особливостей та природних здібностей дітей. </w:t>
      </w:r>
    </w:p>
    <w:p w14:paraId="50DDAF3E" w14:textId="77777777" w:rsidR="001D21B5" w:rsidRPr="00D6573B" w:rsidRDefault="001D21B5" w:rsidP="0077746F">
      <w:pPr>
        <w:widowControl/>
        <w:numPr>
          <w:ilvl w:val="1"/>
          <w:numId w:val="23"/>
        </w:numPr>
        <w:autoSpaceDE/>
        <w:autoSpaceDN/>
        <w:adjustRightInd/>
        <w:spacing w:line="276" w:lineRule="auto"/>
        <w:ind w:left="0" w:firstLine="540"/>
        <w:jc w:val="both"/>
        <w:rPr>
          <w:sz w:val="28"/>
          <w:szCs w:val="28"/>
          <w:lang w:eastAsia="en-US"/>
        </w:rPr>
      </w:pPr>
      <w:r w:rsidRPr="00D6573B">
        <w:rPr>
          <w:sz w:val="28"/>
          <w:szCs w:val="28"/>
          <w:lang w:eastAsia="en-US"/>
        </w:rPr>
        <w:t xml:space="preserve">Заклад створює умови для досягнення </w:t>
      </w:r>
      <w:r>
        <w:rPr>
          <w:sz w:val="28"/>
          <w:szCs w:val="28"/>
          <w:lang w:val="uk-UA"/>
        </w:rPr>
        <w:t xml:space="preserve">дітей </w:t>
      </w:r>
      <w:r w:rsidRPr="00D6573B">
        <w:rPr>
          <w:sz w:val="28"/>
          <w:szCs w:val="28"/>
          <w:lang w:eastAsia="en-US"/>
        </w:rPr>
        <w:t>виконання Державного стандарту початкової освіти.</w:t>
      </w:r>
    </w:p>
    <w:p w14:paraId="6398C2C0" w14:textId="77777777" w:rsidR="001D21B5" w:rsidRPr="00D6573B"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D6573B">
        <w:rPr>
          <w:sz w:val="28"/>
          <w:szCs w:val="28"/>
          <w:lang w:eastAsia="ar-SA"/>
        </w:rPr>
        <w:t xml:space="preserve">Наповнюваність класів/груп закладу не може перевищувати норми, встановленої законодавством на момент зарахування дітей до закладу освіти. </w:t>
      </w:r>
    </w:p>
    <w:p w14:paraId="767428CC" w14:textId="77777777" w:rsidR="001D21B5" w:rsidRPr="00D6573B"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D6573B">
        <w:rPr>
          <w:sz w:val="28"/>
          <w:szCs w:val="28"/>
          <w:lang w:eastAsia="ar-SA"/>
        </w:rPr>
        <w:t>Поділ класів на групи для вивчення окремих предметів у закладі здійснюється згідно законодавства. При цьому, за рішенням засновника для поділу класів на групи для вивчення окремих предметів може встановлюватися менша наповнюваність класів, груп.</w:t>
      </w:r>
    </w:p>
    <w:p w14:paraId="614E0D46" w14:textId="77777777" w:rsidR="001D21B5" w:rsidRPr="00D6573B"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D6573B">
        <w:rPr>
          <w:sz w:val="28"/>
          <w:szCs w:val="28"/>
          <w:lang w:eastAsia="ar-SA"/>
        </w:rPr>
        <w:t>Заклад створює умови для здобуття початкової освіти особами з особливими освітніми потребами.</w:t>
      </w:r>
    </w:p>
    <w:p w14:paraId="0A601751" w14:textId="77777777" w:rsidR="001D21B5" w:rsidRPr="00D6573B" w:rsidRDefault="001D21B5" w:rsidP="001D21B5">
      <w:pPr>
        <w:tabs>
          <w:tab w:val="left" w:pos="1276"/>
        </w:tabs>
        <w:suppressAutoHyphens/>
        <w:ind w:firstLine="540"/>
        <w:jc w:val="both"/>
        <w:rPr>
          <w:sz w:val="28"/>
          <w:szCs w:val="28"/>
          <w:lang w:eastAsia="ar-SA"/>
        </w:rPr>
      </w:pPr>
      <w:r w:rsidRPr="00D6573B">
        <w:rPr>
          <w:sz w:val="28"/>
          <w:szCs w:val="28"/>
          <w:lang w:eastAsia="ar-SA"/>
        </w:rPr>
        <w:t>Навчання та виховання осіб з особливими освітніми потребами здійснюється за рахунок коштів освітніх субвенцій, державного та місцевих бюджетів, інших джерел, не заборонених законодавством, у тому числі з урахуванням потреб дитини, визначених в індивідуальній програмі розвитку.</w:t>
      </w:r>
    </w:p>
    <w:p w14:paraId="236B2C95" w14:textId="77777777" w:rsidR="001D21B5" w:rsidRPr="00D6573B"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D6573B">
        <w:rPr>
          <w:sz w:val="28"/>
          <w:szCs w:val="28"/>
          <w:lang w:eastAsia="ar-SA"/>
        </w:rPr>
        <w:t xml:space="preserve">За письмовими зверненнями батьків, інших законних представників </w:t>
      </w:r>
      <w:r w:rsidRPr="00D6573B">
        <w:rPr>
          <w:sz w:val="28"/>
          <w:szCs w:val="28"/>
          <w:lang w:eastAsia="en-US"/>
        </w:rPr>
        <w:t>здобувачів освіти</w:t>
      </w:r>
      <w:r w:rsidRPr="00D6573B">
        <w:rPr>
          <w:sz w:val="28"/>
          <w:szCs w:val="28"/>
          <w:lang w:eastAsia="ar-SA"/>
        </w:rPr>
        <w:t xml:space="preserve"> та відповідно до рішення засновника у закладі функціонують групи подовженого дня.</w:t>
      </w:r>
    </w:p>
    <w:p w14:paraId="619A25C5" w14:textId="77777777" w:rsidR="001D21B5" w:rsidRPr="00DA5158"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D6573B">
        <w:rPr>
          <w:sz w:val="28"/>
          <w:szCs w:val="28"/>
          <w:lang w:eastAsia="ar-SA"/>
        </w:rPr>
        <w:t xml:space="preserve">Зарахування </w:t>
      </w:r>
      <w:r>
        <w:rPr>
          <w:sz w:val="28"/>
          <w:szCs w:val="28"/>
          <w:lang w:val="uk-UA" w:eastAsia="en-US"/>
        </w:rPr>
        <w:t>учнів</w:t>
      </w:r>
      <w:r w:rsidRPr="00D6573B">
        <w:rPr>
          <w:sz w:val="28"/>
          <w:szCs w:val="28"/>
          <w:lang w:eastAsia="ar-SA"/>
        </w:rPr>
        <w:t xml:space="preserve"> до закладу проводиться наказом директора, який видається на підставі заяви, копії свідоцтва про народження дитини, за наявності медичної довідки встановленого зразка і відповідного документа про освіту (для учнів 2-4 класів) згідно чинного законодавства. </w:t>
      </w:r>
    </w:p>
    <w:p w14:paraId="71A7E801" w14:textId="77777777" w:rsidR="001D21B5" w:rsidRPr="00DA5158"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DA5158">
        <w:rPr>
          <w:sz w:val="28"/>
          <w:szCs w:val="28"/>
          <w:lang w:eastAsia="ar-SA"/>
        </w:rPr>
        <w:t xml:space="preserve">Зарахування </w:t>
      </w:r>
      <w:r w:rsidRPr="00DA5158">
        <w:rPr>
          <w:sz w:val="28"/>
          <w:szCs w:val="28"/>
          <w:lang w:val="uk-UA" w:eastAsia="ar-SA"/>
        </w:rPr>
        <w:t xml:space="preserve">до 1 класу </w:t>
      </w:r>
      <w:r w:rsidRPr="00DA5158">
        <w:rPr>
          <w:sz w:val="28"/>
          <w:szCs w:val="28"/>
          <w:lang w:val="uk-UA" w:eastAsia="en-US"/>
        </w:rPr>
        <w:t>учнів</w:t>
      </w:r>
      <w:r w:rsidRPr="00DA5158">
        <w:rPr>
          <w:sz w:val="28"/>
          <w:szCs w:val="28"/>
          <w:lang w:eastAsia="ar-SA"/>
        </w:rPr>
        <w:t xml:space="preserve"> до закладу</w:t>
      </w:r>
      <w:r w:rsidRPr="00DA5158">
        <w:rPr>
          <w:color w:val="000000"/>
          <w:sz w:val="28"/>
          <w:szCs w:val="28"/>
          <w:shd w:val="clear" w:color="auto" w:fill="FFFFFF"/>
        </w:rPr>
        <w:t xml:space="preserve">  </w:t>
      </w:r>
      <w:r w:rsidRPr="00DA5158">
        <w:rPr>
          <w:color w:val="000000"/>
          <w:sz w:val="28"/>
          <w:szCs w:val="28"/>
          <w:shd w:val="clear" w:color="auto" w:fill="FFFFFF"/>
          <w:lang w:val="uk-UA"/>
        </w:rPr>
        <w:t>відбувається поданням з</w:t>
      </w:r>
      <w:r w:rsidRPr="00DA5158">
        <w:rPr>
          <w:color w:val="000000"/>
          <w:sz w:val="28"/>
          <w:szCs w:val="28"/>
          <w:shd w:val="clear" w:color="auto" w:fill="FFFFFF"/>
        </w:rPr>
        <w:t>аяв</w:t>
      </w:r>
      <w:r w:rsidRPr="00DA5158">
        <w:rPr>
          <w:color w:val="000000"/>
          <w:sz w:val="28"/>
          <w:szCs w:val="28"/>
          <w:shd w:val="clear" w:color="auto" w:fill="FFFFFF"/>
          <w:lang w:val="uk-UA"/>
        </w:rPr>
        <w:t>и</w:t>
      </w:r>
      <w:r w:rsidRPr="00DA5158">
        <w:rPr>
          <w:color w:val="000000"/>
          <w:sz w:val="28"/>
          <w:szCs w:val="28"/>
          <w:shd w:val="clear" w:color="auto" w:fill="FFFFFF"/>
        </w:rPr>
        <w:t xml:space="preserve"> про зарахування дитини до першого класу закладу, за яким закріплена територія обслуговування, на якій проживає ця дитина, та визначені документи, </w:t>
      </w:r>
      <w:r w:rsidRPr="00DA5158">
        <w:rPr>
          <w:sz w:val="28"/>
          <w:szCs w:val="28"/>
          <w:lang w:val="uk-UA"/>
        </w:rPr>
        <w:t xml:space="preserve"> </w:t>
      </w:r>
      <w:r w:rsidRPr="00DA5158">
        <w:rPr>
          <w:color w:val="000000"/>
          <w:sz w:val="28"/>
          <w:szCs w:val="28"/>
          <w:shd w:val="clear" w:color="auto" w:fill="FFFFFF"/>
        </w:rPr>
        <w:t xml:space="preserve"> одним з </w:t>
      </w:r>
      <w:r w:rsidRPr="00DA5158">
        <w:rPr>
          <w:color w:val="000000"/>
          <w:sz w:val="28"/>
          <w:szCs w:val="28"/>
          <w:shd w:val="clear" w:color="auto" w:fill="FFFFFF"/>
        </w:rPr>
        <w:lastRenderedPageBreak/>
        <w:t>батьків дитини особисто до 31 травня.</w:t>
      </w:r>
      <w:r w:rsidRPr="00DA5158">
        <w:rPr>
          <w:color w:val="000000"/>
        </w:rPr>
        <w:t xml:space="preserve"> </w:t>
      </w:r>
      <w:r w:rsidRPr="00DA5158">
        <w:rPr>
          <w:color w:val="000000"/>
          <w:sz w:val="28"/>
          <w:szCs w:val="28"/>
        </w:rPr>
        <w:t xml:space="preserve">Якщо станом на 31 травня кількість поданих заяв про зарахування не перевищує загальної кількості місць у першому </w:t>
      </w:r>
      <w:r>
        <w:rPr>
          <w:color w:val="000000"/>
          <w:sz w:val="28"/>
          <w:szCs w:val="28"/>
        </w:rPr>
        <w:t>класі</w:t>
      </w:r>
      <w:r w:rsidRPr="00DA5158">
        <w:rPr>
          <w:color w:val="000000"/>
          <w:sz w:val="28"/>
          <w:szCs w:val="28"/>
        </w:rPr>
        <w:t>, не пізніше 01 червня видається наказ про зарахування усіх дітей.</w:t>
      </w:r>
    </w:p>
    <w:p w14:paraId="517C6EB7" w14:textId="77777777" w:rsidR="001D21B5" w:rsidRPr="003C318C" w:rsidRDefault="001D21B5" w:rsidP="001D21B5">
      <w:pPr>
        <w:pStyle w:val="rvps2"/>
        <w:shd w:val="clear" w:color="auto" w:fill="FFFFFF"/>
        <w:spacing w:before="0" w:beforeAutospacing="0" w:after="150" w:afterAutospacing="0"/>
        <w:ind w:firstLine="450"/>
        <w:jc w:val="both"/>
        <w:rPr>
          <w:color w:val="000000"/>
          <w:sz w:val="28"/>
          <w:szCs w:val="28"/>
        </w:rPr>
      </w:pPr>
      <w:bookmarkStart w:id="234" w:name="n66"/>
      <w:bookmarkEnd w:id="234"/>
      <w:r w:rsidRPr="00DA5158">
        <w:rPr>
          <w:color w:val="000000"/>
          <w:sz w:val="28"/>
          <w:szCs w:val="28"/>
        </w:rPr>
        <w:t>Список зарахованих учнів із зазначенням їх прізвищ оприлюднюється виключно в закладі освіти.</w:t>
      </w:r>
      <w:bookmarkStart w:id="235" w:name="n67"/>
      <w:bookmarkEnd w:id="235"/>
      <w:r>
        <w:rPr>
          <w:color w:val="000000"/>
          <w:sz w:val="28"/>
          <w:szCs w:val="28"/>
        </w:rPr>
        <w:t xml:space="preserve"> </w:t>
      </w:r>
      <w:r w:rsidRPr="00DA5158">
        <w:rPr>
          <w:color w:val="000000"/>
          <w:sz w:val="28"/>
          <w:szCs w:val="28"/>
        </w:rPr>
        <w:t>Інформація про наявність вільних місць оприлюднюється відповідно Порядку.</w:t>
      </w:r>
    </w:p>
    <w:p w14:paraId="2DB0422A" w14:textId="77777777" w:rsidR="001D21B5" w:rsidRPr="00DA5158"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DA5158">
        <w:rPr>
          <w:color w:val="000000"/>
          <w:sz w:val="28"/>
          <w:szCs w:val="28"/>
          <w:shd w:val="clear" w:color="auto" w:fill="FFFFFF"/>
        </w:rPr>
        <w:t xml:space="preserve"> Зарахування </w:t>
      </w:r>
      <w:r>
        <w:rPr>
          <w:color w:val="000000"/>
          <w:sz w:val="28"/>
          <w:szCs w:val="28"/>
          <w:shd w:val="clear" w:color="auto" w:fill="FFFFFF"/>
          <w:lang w:val="uk-UA"/>
        </w:rPr>
        <w:t>учнів</w:t>
      </w:r>
      <w:r w:rsidRPr="00DA5158">
        <w:rPr>
          <w:color w:val="000000"/>
          <w:sz w:val="28"/>
          <w:szCs w:val="28"/>
          <w:shd w:val="clear" w:color="auto" w:fill="FFFFFF"/>
        </w:rPr>
        <w:t xml:space="preserve"> до 2-4 класів початкової школи відбувається на вільні місця у порядку надходження заяв про зарахування.</w:t>
      </w:r>
    </w:p>
    <w:p w14:paraId="5DE71D5F" w14:textId="77777777" w:rsidR="001D21B5" w:rsidRPr="00C72F98"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D6573B">
        <w:rPr>
          <w:sz w:val="28"/>
          <w:szCs w:val="28"/>
          <w:lang w:eastAsia="ar-SA"/>
        </w:rPr>
        <w:t xml:space="preserve">Порядок зарахування, відрахування та переведення </w:t>
      </w:r>
      <w:r>
        <w:rPr>
          <w:sz w:val="28"/>
          <w:szCs w:val="28"/>
          <w:lang w:val="uk-UA" w:eastAsia="en-US"/>
        </w:rPr>
        <w:t>учнів</w:t>
      </w:r>
      <w:r w:rsidRPr="00D6573B">
        <w:rPr>
          <w:sz w:val="28"/>
          <w:szCs w:val="28"/>
          <w:lang w:eastAsia="ar-SA"/>
        </w:rPr>
        <w:t xml:space="preserve"> здійснюється у порядку, визначеному чинним законодавством.</w:t>
      </w:r>
    </w:p>
    <w:p w14:paraId="065EB6BB" w14:textId="77777777" w:rsidR="001D21B5" w:rsidRPr="00C72F98" w:rsidRDefault="001D21B5" w:rsidP="0077746F">
      <w:pPr>
        <w:widowControl/>
        <w:numPr>
          <w:ilvl w:val="1"/>
          <w:numId w:val="23"/>
        </w:numPr>
        <w:tabs>
          <w:tab w:val="left" w:pos="1276"/>
        </w:tabs>
        <w:suppressAutoHyphens/>
        <w:autoSpaceDE/>
        <w:autoSpaceDN/>
        <w:adjustRightInd/>
        <w:ind w:left="0" w:firstLine="540"/>
        <w:jc w:val="both"/>
        <w:rPr>
          <w:sz w:val="28"/>
          <w:szCs w:val="28"/>
          <w:lang w:eastAsia="ar-SA"/>
        </w:rPr>
      </w:pPr>
      <w:r w:rsidRPr="00C72F98">
        <w:rPr>
          <w:sz w:val="28"/>
          <w:szCs w:val="28"/>
          <w:lang w:eastAsia="ar-SA"/>
        </w:rPr>
        <w:t xml:space="preserve">Навчальний рік у закладі розпочинається у День знань – 1 вересня і закінчується 31 травня для </w:t>
      </w:r>
      <w:r w:rsidRPr="00C72F98">
        <w:rPr>
          <w:sz w:val="28"/>
          <w:szCs w:val="28"/>
          <w:lang w:val="uk-UA" w:eastAsia="en-US"/>
        </w:rPr>
        <w:t>учнів</w:t>
      </w:r>
      <w:r w:rsidRPr="00C72F98">
        <w:rPr>
          <w:sz w:val="28"/>
          <w:szCs w:val="28"/>
          <w:lang w:eastAsia="ar-SA"/>
        </w:rPr>
        <w:t xml:space="preserve"> 1-4-х класів. </w:t>
      </w:r>
    </w:p>
    <w:p w14:paraId="7A94E904"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Структура навчального року (за чвертями, півріччями, семестрами), тривалість навчального тижня, дня, занять, відпочинку між ними, інші форми організації освітнього процесу встановлюються закладом у межах часу, передбаченого освітньою програмою.</w:t>
      </w:r>
    </w:p>
    <w:p w14:paraId="3DBC2A6D"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Тривалість канікул для </w:t>
      </w:r>
      <w:r>
        <w:rPr>
          <w:sz w:val="28"/>
          <w:szCs w:val="28"/>
          <w:lang w:val="uk-UA" w:eastAsia="en-US"/>
        </w:rPr>
        <w:t>учнів</w:t>
      </w:r>
      <w:r w:rsidRPr="00D6573B">
        <w:rPr>
          <w:sz w:val="28"/>
          <w:szCs w:val="28"/>
          <w:lang w:eastAsia="ar-SA"/>
        </w:rPr>
        <w:t xml:space="preserve"> протягом навчального року не може бути меншою 30 календарних днів. </w:t>
      </w:r>
    </w:p>
    <w:p w14:paraId="76B467B1"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Організація освітнього процесу не повинна призводити до перевантаження </w:t>
      </w:r>
      <w:r w:rsidRPr="00D6573B">
        <w:rPr>
          <w:sz w:val="28"/>
          <w:szCs w:val="28"/>
          <w:lang w:eastAsia="en-US"/>
        </w:rPr>
        <w:t>здобувачів освіти</w:t>
      </w:r>
      <w:r w:rsidRPr="00D6573B">
        <w:rPr>
          <w:sz w:val="28"/>
          <w:szCs w:val="28"/>
          <w:lang w:eastAsia="ar-SA"/>
        </w:rPr>
        <w:t xml:space="preserve"> та має забезпечувати безпечні та нешкідливі умови </w:t>
      </w:r>
      <w:r w:rsidRPr="00D60C54">
        <w:rPr>
          <w:sz w:val="28"/>
          <w:szCs w:val="28"/>
          <w:lang w:eastAsia="ar-SA"/>
        </w:rPr>
        <w:t xml:space="preserve">здобуття </w:t>
      </w:r>
      <w:r w:rsidRPr="00D6573B">
        <w:rPr>
          <w:sz w:val="28"/>
          <w:szCs w:val="28"/>
          <w:lang w:eastAsia="ar-SA"/>
        </w:rPr>
        <w:t>освіти.</w:t>
      </w:r>
    </w:p>
    <w:p w14:paraId="01FAF82D"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Тривалість уроків для </w:t>
      </w:r>
      <w:r>
        <w:rPr>
          <w:sz w:val="28"/>
          <w:szCs w:val="28"/>
          <w:lang w:val="uk-UA" w:eastAsia="en-US"/>
        </w:rPr>
        <w:t>учнів</w:t>
      </w:r>
      <w:r w:rsidRPr="00D6573B">
        <w:rPr>
          <w:sz w:val="28"/>
          <w:szCs w:val="28"/>
          <w:lang w:eastAsia="ar-SA"/>
        </w:rPr>
        <w:t xml:space="preserve">: </w:t>
      </w:r>
    </w:p>
    <w:p w14:paraId="140F8807" w14:textId="77777777" w:rsidR="001D21B5" w:rsidRPr="00D6573B" w:rsidRDefault="001D21B5" w:rsidP="0077746F">
      <w:pPr>
        <w:widowControl/>
        <w:numPr>
          <w:ilvl w:val="0"/>
          <w:numId w:val="31"/>
        </w:numPr>
        <w:tabs>
          <w:tab w:val="clear" w:pos="1260"/>
          <w:tab w:val="num" w:pos="0"/>
        </w:tabs>
        <w:suppressAutoHyphens/>
        <w:autoSpaceDE/>
        <w:autoSpaceDN/>
        <w:adjustRightInd/>
        <w:ind w:left="0" w:firstLine="540"/>
        <w:jc w:val="both"/>
        <w:rPr>
          <w:sz w:val="28"/>
          <w:szCs w:val="28"/>
          <w:lang w:eastAsia="ar-SA"/>
        </w:rPr>
      </w:pPr>
      <w:r w:rsidRPr="00D6573B">
        <w:rPr>
          <w:sz w:val="28"/>
          <w:szCs w:val="28"/>
          <w:lang w:eastAsia="ar-SA"/>
        </w:rPr>
        <w:t xml:space="preserve">у 1-х класах – 35 хвилин, </w:t>
      </w:r>
    </w:p>
    <w:p w14:paraId="32E2386E" w14:textId="77777777" w:rsidR="001D21B5" w:rsidRPr="00D6573B" w:rsidRDefault="001D21B5" w:rsidP="0077746F">
      <w:pPr>
        <w:widowControl/>
        <w:numPr>
          <w:ilvl w:val="0"/>
          <w:numId w:val="31"/>
        </w:numPr>
        <w:tabs>
          <w:tab w:val="clear" w:pos="1260"/>
          <w:tab w:val="num" w:pos="0"/>
        </w:tabs>
        <w:suppressAutoHyphens/>
        <w:autoSpaceDE/>
        <w:autoSpaceDN/>
        <w:adjustRightInd/>
        <w:ind w:left="0" w:firstLine="540"/>
        <w:jc w:val="both"/>
        <w:rPr>
          <w:sz w:val="28"/>
          <w:szCs w:val="28"/>
          <w:lang w:eastAsia="ar-SA"/>
        </w:rPr>
      </w:pPr>
      <w:r w:rsidRPr="00D6573B">
        <w:rPr>
          <w:sz w:val="28"/>
          <w:szCs w:val="28"/>
          <w:lang w:eastAsia="ar-SA"/>
        </w:rPr>
        <w:t>у 2-4 класах – 40 хвилин.</w:t>
      </w:r>
    </w:p>
    <w:p w14:paraId="2B9BB42C"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Заклад може обрати інші, крім уроку/заняття, форми організації освітнього процесу.</w:t>
      </w:r>
    </w:p>
    <w:p w14:paraId="0F5BB828"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Тривалість перерв між уроками встановлюється з урахуванням потреби в організації активного відпочинку і харчування </w:t>
      </w:r>
      <w:r>
        <w:rPr>
          <w:sz w:val="28"/>
          <w:szCs w:val="28"/>
          <w:lang w:val="uk-UA" w:eastAsia="en-US"/>
        </w:rPr>
        <w:t>учнів</w:t>
      </w:r>
      <w:r w:rsidRPr="00D6573B">
        <w:rPr>
          <w:sz w:val="28"/>
          <w:szCs w:val="28"/>
          <w:lang w:eastAsia="ar-SA"/>
        </w:rPr>
        <w:t>, але не менш як 10 хвилин, великої перерви (після другого або третього уроку) – 20 хвилин.</w:t>
      </w:r>
    </w:p>
    <w:p w14:paraId="4CB48489"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Режим роботи закладу визначається на основі відповідних нормативно-правових актів. Розклад занять/уроків складається відповідно до навчальних планів закладу з дотриманням педагогічних та санітарно-гігієнічних вимог і затверджується його директором.</w:t>
      </w:r>
    </w:p>
    <w:p w14:paraId="444D69D7"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 xml:space="preserve">Зміст, обсяг і характер домашніх завдань з кожного предмету визначаються вчителем відповідно до педагогічних і санітарно-гігієнічних вимог з урахуванням індивідуальних особливостей </w:t>
      </w:r>
      <w:r w:rsidRPr="00D6573B">
        <w:rPr>
          <w:sz w:val="28"/>
          <w:szCs w:val="28"/>
          <w:lang w:eastAsia="en-US"/>
        </w:rPr>
        <w:t>здобувачів освіти</w:t>
      </w:r>
      <w:r w:rsidRPr="00D6573B">
        <w:rPr>
          <w:sz w:val="28"/>
          <w:szCs w:val="28"/>
          <w:lang w:eastAsia="ar-SA"/>
        </w:rPr>
        <w:t xml:space="preserve">. Домашні завдання </w:t>
      </w:r>
      <w:r>
        <w:rPr>
          <w:sz w:val="28"/>
          <w:szCs w:val="28"/>
          <w:lang w:val="uk-UA" w:eastAsia="en-US"/>
        </w:rPr>
        <w:t>учням</w:t>
      </w:r>
      <w:r w:rsidRPr="00D6573B">
        <w:rPr>
          <w:sz w:val="28"/>
          <w:szCs w:val="28"/>
          <w:lang w:eastAsia="ar-SA"/>
        </w:rPr>
        <w:t xml:space="preserve"> 1-х класів не задаються.</w:t>
      </w:r>
    </w:p>
    <w:p w14:paraId="68E2306C"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 xml:space="preserve">Окрім різних форм обов'язкових навчальних занять, у закладі проводяться індивідуальні, групові, факультативні, курси за вибором та позакласні заняття та заходи, платні освітні послуги, що передбачені окремим розкладом та планом роботи і спрямовані на задоволення освітніх інтересів </w:t>
      </w:r>
      <w:r>
        <w:rPr>
          <w:sz w:val="28"/>
          <w:szCs w:val="28"/>
          <w:lang w:val="uk-UA" w:eastAsia="en-US"/>
        </w:rPr>
        <w:t xml:space="preserve">учнів </w:t>
      </w:r>
      <w:r w:rsidRPr="00D6573B">
        <w:rPr>
          <w:sz w:val="28"/>
          <w:szCs w:val="28"/>
          <w:lang w:eastAsia="ar-SA"/>
        </w:rPr>
        <w:t>та на розвиток їх творчих здібностей, нахилів і</w:t>
      </w:r>
      <w:r w:rsidRPr="00D6573B">
        <w:rPr>
          <w:spacing w:val="-8"/>
          <w:sz w:val="28"/>
          <w:szCs w:val="28"/>
          <w:lang w:eastAsia="ar-SA"/>
        </w:rPr>
        <w:t xml:space="preserve"> </w:t>
      </w:r>
      <w:r w:rsidRPr="00D6573B">
        <w:rPr>
          <w:sz w:val="28"/>
          <w:szCs w:val="28"/>
          <w:lang w:eastAsia="ar-SA"/>
        </w:rPr>
        <w:t>обдарувань.</w:t>
      </w:r>
    </w:p>
    <w:p w14:paraId="48689ED6"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 xml:space="preserve">Відволікання </w:t>
      </w:r>
      <w:r>
        <w:rPr>
          <w:sz w:val="28"/>
          <w:szCs w:val="28"/>
          <w:lang w:val="uk-UA" w:eastAsia="en-US"/>
        </w:rPr>
        <w:t>учнів</w:t>
      </w:r>
      <w:r w:rsidRPr="00D6573B">
        <w:rPr>
          <w:sz w:val="28"/>
          <w:szCs w:val="28"/>
          <w:lang w:eastAsia="ar-SA"/>
        </w:rPr>
        <w:t xml:space="preserve"> від навчальних занять для провадження інших видів діяльності забороняється (крім випадків, передбачених</w:t>
      </w:r>
      <w:r w:rsidRPr="00D6573B">
        <w:rPr>
          <w:spacing w:val="-8"/>
          <w:sz w:val="28"/>
          <w:szCs w:val="28"/>
          <w:lang w:eastAsia="ar-SA"/>
        </w:rPr>
        <w:t xml:space="preserve"> </w:t>
      </w:r>
      <w:r w:rsidRPr="00D6573B">
        <w:rPr>
          <w:sz w:val="28"/>
          <w:szCs w:val="28"/>
          <w:lang w:eastAsia="ar-SA"/>
        </w:rPr>
        <w:t>законодавством).</w:t>
      </w:r>
    </w:p>
    <w:p w14:paraId="70A25E64"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lastRenderedPageBreak/>
        <w:t xml:space="preserve">Залучення </w:t>
      </w:r>
      <w:r w:rsidRPr="00D60C54">
        <w:rPr>
          <w:sz w:val="28"/>
          <w:szCs w:val="28"/>
          <w:lang w:val="uk-UA" w:eastAsia="en-US"/>
        </w:rPr>
        <w:t>учнів</w:t>
      </w:r>
      <w:r w:rsidRPr="00D6573B">
        <w:rPr>
          <w:sz w:val="28"/>
          <w:szCs w:val="28"/>
          <w:lang w:eastAsia="ar-SA"/>
        </w:rPr>
        <w:t xml:space="preserve"> до видів діяльності, не передбачених навчальним планом та річним планом роботи закладу, дозволяється лише за їх згодою та згодою батьків або осіб, які їх</w:t>
      </w:r>
      <w:r w:rsidRPr="00D6573B">
        <w:rPr>
          <w:spacing w:val="-2"/>
          <w:sz w:val="28"/>
          <w:szCs w:val="28"/>
          <w:lang w:eastAsia="ar-SA"/>
        </w:rPr>
        <w:t xml:space="preserve"> </w:t>
      </w:r>
      <w:r w:rsidRPr="00D6573B">
        <w:rPr>
          <w:sz w:val="28"/>
          <w:szCs w:val="28"/>
          <w:lang w:eastAsia="ar-SA"/>
        </w:rPr>
        <w:t>замінюють.</w:t>
      </w:r>
    </w:p>
    <w:p w14:paraId="200C1CB0"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 xml:space="preserve">Оцінювання рівня досягнень </w:t>
      </w:r>
      <w:r>
        <w:rPr>
          <w:sz w:val="28"/>
          <w:szCs w:val="28"/>
          <w:lang w:val="uk-UA" w:eastAsia="en-US"/>
        </w:rPr>
        <w:t xml:space="preserve">учнів </w:t>
      </w:r>
      <w:r w:rsidRPr="00D6573B">
        <w:rPr>
          <w:sz w:val="28"/>
          <w:szCs w:val="28"/>
          <w:lang w:eastAsia="ar-SA"/>
        </w:rPr>
        <w:t xml:space="preserve">здійснюється вербально в 1-х класах та за 12 бальною системою відповідно до Критеріїв оцінювання навчальних досягнень, визначених центральним органом виконавчої влади, що забезпечує формування державної політики у сфері освіти. </w:t>
      </w:r>
    </w:p>
    <w:p w14:paraId="0BB5573E" w14:textId="77777777" w:rsidR="001D21B5" w:rsidRPr="00D6573B" w:rsidRDefault="001D21B5" w:rsidP="001D21B5">
      <w:pPr>
        <w:suppressAutoHyphens/>
        <w:spacing w:before="5"/>
        <w:ind w:firstLine="540"/>
        <w:jc w:val="both"/>
        <w:rPr>
          <w:sz w:val="28"/>
          <w:szCs w:val="28"/>
          <w:lang w:eastAsia="ar-SA"/>
        </w:rPr>
      </w:pPr>
      <w:r w:rsidRPr="00D6573B">
        <w:rPr>
          <w:sz w:val="28"/>
          <w:szCs w:val="28"/>
          <w:lang w:eastAsia="ar-SA"/>
        </w:rPr>
        <w:t xml:space="preserve">Облік навчальних досягнень </w:t>
      </w:r>
      <w:r w:rsidRPr="00D60C54">
        <w:rPr>
          <w:sz w:val="28"/>
          <w:szCs w:val="28"/>
          <w:lang w:val="uk-UA" w:eastAsia="en-US"/>
        </w:rPr>
        <w:t>учнів</w:t>
      </w:r>
      <w:r w:rsidRPr="00D6573B">
        <w:rPr>
          <w:sz w:val="28"/>
          <w:szCs w:val="28"/>
          <w:lang w:eastAsia="ar-SA"/>
        </w:rPr>
        <w:t xml:space="preserve"> протягом навчального року здійснюється у класних журналах, інструкції про ведення яких затверджуються центральним органом виконавчої влади, що забезпечує формування державної політики у сфері освіти. </w:t>
      </w:r>
    </w:p>
    <w:p w14:paraId="46E0AE0E" w14:textId="77777777" w:rsidR="001D21B5" w:rsidRPr="00D60C54" w:rsidRDefault="001D21B5" w:rsidP="001D21B5">
      <w:pPr>
        <w:suppressAutoHyphens/>
        <w:spacing w:before="5"/>
        <w:ind w:firstLine="540"/>
        <w:jc w:val="both"/>
        <w:rPr>
          <w:sz w:val="28"/>
          <w:szCs w:val="28"/>
          <w:lang w:val="uk-UA" w:eastAsia="ar-SA"/>
        </w:rPr>
      </w:pPr>
      <w:r w:rsidRPr="00D6573B">
        <w:rPr>
          <w:sz w:val="28"/>
          <w:szCs w:val="28"/>
          <w:lang w:eastAsia="ar-SA"/>
        </w:rPr>
        <w:t xml:space="preserve">Результати навчальної діяльності за рік заносяться до особових справ </w:t>
      </w:r>
      <w:r>
        <w:rPr>
          <w:sz w:val="28"/>
          <w:szCs w:val="28"/>
          <w:lang w:val="uk-UA" w:eastAsia="en-US"/>
        </w:rPr>
        <w:t>учнів.</w:t>
      </w:r>
    </w:p>
    <w:p w14:paraId="34822255" w14:textId="77777777" w:rsidR="001D21B5" w:rsidRPr="00D60C54" w:rsidRDefault="001D21B5" w:rsidP="0077746F">
      <w:pPr>
        <w:widowControl/>
        <w:numPr>
          <w:ilvl w:val="1"/>
          <w:numId w:val="23"/>
        </w:numPr>
        <w:suppressAutoHyphens/>
        <w:autoSpaceDE/>
        <w:autoSpaceDN/>
        <w:adjustRightInd/>
        <w:ind w:left="0" w:firstLine="540"/>
        <w:jc w:val="both"/>
        <w:rPr>
          <w:sz w:val="28"/>
          <w:szCs w:val="28"/>
          <w:lang w:val="uk-UA" w:eastAsia="ar-SA"/>
        </w:rPr>
      </w:pPr>
      <w:r w:rsidRPr="00D60C54">
        <w:rPr>
          <w:sz w:val="28"/>
          <w:szCs w:val="28"/>
          <w:lang w:val="uk-UA" w:eastAsia="ar-SA"/>
        </w:rPr>
        <w:t xml:space="preserve">Контроль за відповідністю освітнього рівня </w:t>
      </w:r>
      <w:r w:rsidRPr="00D60C54">
        <w:rPr>
          <w:sz w:val="28"/>
          <w:szCs w:val="28"/>
          <w:lang w:val="uk-UA" w:eastAsia="en-US"/>
        </w:rPr>
        <w:t>учнів</w:t>
      </w:r>
      <w:r w:rsidRPr="00D60C54">
        <w:rPr>
          <w:sz w:val="28"/>
          <w:szCs w:val="28"/>
          <w:lang w:val="uk-UA" w:eastAsia="ar-SA"/>
        </w:rPr>
        <w:t xml:space="preserve"> вимогам Державного стандарту початкової освіти здійснюється шляхом їх державної підсумкової атестації в межах визначених чинних законодавством. Поточне та підсумкове оцінювання знань </w:t>
      </w:r>
      <w:r>
        <w:rPr>
          <w:sz w:val="28"/>
          <w:szCs w:val="28"/>
          <w:lang w:val="uk-UA" w:eastAsia="en-US"/>
        </w:rPr>
        <w:t xml:space="preserve">учнів </w:t>
      </w:r>
      <w:r w:rsidRPr="00D60C54">
        <w:rPr>
          <w:sz w:val="28"/>
          <w:szCs w:val="28"/>
          <w:lang w:val="uk-UA" w:eastAsia="ar-SA"/>
        </w:rPr>
        <w:t xml:space="preserve">та вибір їх форм, змісту та способу здійснює заклад. </w:t>
      </w:r>
    </w:p>
    <w:p w14:paraId="7F6BE926"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 xml:space="preserve">За результатами навчання </w:t>
      </w:r>
      <w:r w:rsidRPr="00D60C54">
        <w:rPr>
          <w:sz w:val="28"/>
          <w:szCs w:val="28"/>
          <w:lang w:val="uk-UA" w:eastAsia="en-US"/>
        </w:rPr>
        <w:t>учням</w:t>
      </w:r>
      <w:r>
        <w:rPr>
          <w:sz w:val="28"/>
          <w:szCs w:val="28"/>
          <w:lang w:val="uk-UA" w:eastAsia="ar-SA"/>
        </w:rPr>
        <w:t xml:space="preserve"> </w:t>
      </w:r>
      <w:r w:rsidRPr="00D6573B">
        <w:rPr>
          <w:sz w:val="28"/>
          <w:szCs w:val="28"/>
          <w:lang w:eastAsia="ar-SA"/>
        </w:rPr>
        <w:t>може видаватися документ встановленого зразка відповідно до чинного законодавства.</w:t>
      </w:r>
    </w:p>
    <w:p w14:paraId="69DC4193"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Система забезпечення якості освіти в закладі може включати:</w:t>
      </w:r>
    </w:p>
    <w:p w14:paraId="41CC9E76" w14:textId="77777777" w:rsidR="001D21B5" w:rsidRPr="00D6573B" w:rsidRDefault="001D21B5" w:rsidP="0077746F">
      <w:pPr>
        <w:widowControl/>
        <w:numPr>
          <w:ilvl w:val="0"/>
          <w:numId w:val="32"/>
        </w:numPr>
        <w:tabs>
          <w:tab w:val="clear" w:pos="1260"/>
          <w:tab w:val="num" w:pos="0"/>
        </w:tabs>
        <w:autoSpaceDE/>
        <w:autoSpaceDN/>
        <w:adjustRightInd/>
        <w:spacing w:line="276" w:lineRule="auto"/>
        <w:ind w:left="0" w:firstLine="540"/>
        <w:jc w:val="both"/>
        <w:rPr>
          <w:sz w:val="28"/>
          <w:szCs w:val="28"/>
        </w:rPr>
      </w:pPr>
      <w:r w:rsidRPr="00D6573B">
        <w:rPr>
          <w:sz w:val="28"/>
          <w:szCs w:val="28"/>
        </w:rPr>
        <w:t>стратегію та процедури забезпечення якості освіти;</w:t>
      </w:r>
    </w:p>
    <w:p w14:paraId="61E7EA95" w14:textId="77777777" w:rsidR="001D21B5" w:rsidRPr="00D6573B" w:rsidRDefault="001D21B5" w:rsidP="0077746F">
      <w:pPr>
        <w:widowControl/>
        <w:numPr>
          <w:ilvl w:val="0"/>
          <w:numId w:val="32"/>
        </w:numPr>
        <w:tabs>
          <w:tab w:val="clear" w:pos="1260"/>
          <w:tab w:val="num" w:pos="0"/>
        </w:tabs>
        <w:autoSpaceDE/>
        <w:autoSpaceDN/>
        <w:adjustRightInd/>
        <w:spacing w:line="276" w:lineRule="auto"/>
        <w:ind w:left="0" w:firstLine="540"/>
        <w:jc w:val="both"/>
        <w:rPr>
          <w:sz w:val="28"/>
          <w:szCs w:val="28"/>
        </w:rPr>
      </w:pPr>
      <w:r w:rsidRPr="00D6573B">
        <w:rPr>
          <w:sz w:val="28"/>
          <w:szCs w:val="28"/>
        </w:rPr>
        <w:t>систему та механізми забезпечення академічної доброчесності;</w:t>
      </w:r>
    </w:p>
    <w:p w14:paraId="191F4E8B" w14:textId="77777777" w:rsidR="001D21B5" w:rsidRPr="00D6573B" w:rsidRDefault="001D21B5" w:rsidP="0077746F">
      <w:pPr>
        <w:widowControl/>
        <w:numPr>
          <w:ilvl w:val="0"/>
          <w:numId w:val="32"/>
        </w:numPr>
        <w:tabs>
          <w:tab w:val="clear" w:pos="1260"/>
          <w:tab w:val="num" w:pos="0"/>
        </w:tabs>
        <w:autoSpaceDE/>
        <w:autoSpaceDN/>
        <w:adjustRightInd/>
        <w:spacing w:line="276" w:lineRule="auto"/>
        <w:ind w:left="0" w:firstLine="540"/>
        <w:jc w:val="both"/>
        <w:rPr>
          <w:sz w:val="28"/>
          <w:szCs w:val="28"/>
        </w:rPr>
      </w:pPr>
      <w:r w:rsidRPr="00D6573B">
        <w:rPr>
          <w:sz w:val="28"/>
          <w:szCs w:val="28"/>
        </w:rPr>
        <w:t xml:space="preserve">оприлюднені критерії, правила і процедури оцінювання </w:t>
      </w:r>
      <w:r w:rsidRPr="00D60C54">
        <w:rPr>
          <w:sz w:val="28"/>
          <w:szCs w:val="28"/>
          <w:lang w:val="uk-UA" w:eastAsia="en-US"/>
        </w:rPr>
        <w:t>учнів</w:t>
      </w:r>
      <w:r w:rsidRPr="00D6573B">
        <w:rPr>
          <w:sz w:val="28"/>
          <w:szCs w:val="28"/>
        </w:rPr>
        <w:t>;</w:t>
      </w:r>
    </w:p>
    <w:p w14:paraId="6114DA00" w14:textId="77777777" w:rsidR="001D21B5" w:rsidRPr="00D6573B" w:rsidRDefault="001D21B5" w:rsidP="0077746F">
      <w:pPr>
        <w:widowControl/>
        <w:numPr>
          <w:ilvl w:val="0"/>
          <w:numId w:val="32"/>
        </w:numPr>
        <w:tabs>
          <w:tab w:val="clear" w:pos="1260"/>
          <w:tab w:val="num" w:pos="0"/>
        </w:tabs>
        <w:autoSpaceDE/>
        <w:autoSpaceDN/>
        <w:adjustRightInd/>
        <w:spacing w:line="276" w:lineRule="auto"/>
        <w:ind w:left="0" w:firstLine="540"/>
        <w:jc w:val="both"/>
        <w:rPr>
          <w:sz w:val="28"/>
          <w:szCs w:val="28"/>
        </w:rPr>
      </w:pPr>
      <w:r w:rsidRPr="00D6573B">
        <w:rPr>
          <w:sz w:val="28"/>
          <w:szCs w:val="28"/>
        </w:rPr>
        <w:t>оприлюднені критерії, правила і процедури оцінювання професійної діяльності педагогічних працівників;</w:t>
      </w:r>
    </w:p>
    <w:p w14:paraId="77FC11FB" w14:textId="77777777" w:rsidR="001D21B5" w:rsidRPr="00D6573B" w:rsidRDefault="001D21B5" w:rsidP="0077746F">
      <w:pPr>
        <w:widowControl/>
        <w:numPr>
          <w:ilvl w:val="0"/>
          <w:numId w:val="32"/>
        </w:numPr>
        <w:tabs>
          <w:tab w:val="clear" w:pos="1260"/>
          <w:tab w:val="num" w:pos="0"/>
        </w:tabs>
        <w:autoSpaceDE/>
        <w:autoSpaceDN/>
        <w:adjustRightInd/>
        <w:spacing w:line="276" w:lineRule="auto"/>
        <w:ind w:left="0" w:firstLine="540"/>
        <w:jc w:val="both"/>
        <w:rPr>
          <w:sz w:val="28"/>
          <w:szCs w:val="28"/>
        </w:rPr>
      </w:pPr>
      <w:r w:rsidRPr="00D6573B">
        <w:rPr>
          <w:sz w:val="28"/>
          <w:szCs w:val="28"/>
        </w:rPr>
        <w:t>оприлюднені критерії, правила і процедури оцінювання управлінської діяльності керівних працівників;</w:t>
      </w:r>
    </w:p>
    <w:p w14:paraId="1C4ABE2D" w14:textId="77777777" w:rsidR="001D21B5" w:rsidRPr="00D6573B" w:rsidRDefault="001D21B5" w:rsidP="0077746F">
      <w:pPr>
        <w:widowControl/>
        <w:numPr>
          <w:ilvl w:val="0"/>
          <w:numId w:val="32"/>
        </w:numPr>
        <w:tabs>
          <w:tab w:val="clear" w:pos="1260"/>
          <w:tab w:val="num" w:pos="0"/>
        </w:tabs>
        <w:autoSpaceDE/>
        <w:autoSpaceDN/>
        <w:adjustRightInd/>
        <w:ind w:left="0" w:firstLine="540"/>
        <w:jc w:val="both"/>
        <w:rPr>
          <w:sz w:val="28"/>
          <w:szCs w:val="28"/>
        </w:rPr>
      </w:pPr>
      <w:r w:rsidRPr="00D6573B">
        <w:rPr>
          <w:sz w:val="28"/>
          <w:szCs w:val="28"/>
        </w:rPr>
        <w:t xml:space="preserve">забезпечення наявності необхідних ресурсів для організації освітнього процесу, в тому числі для самостійної роботи </w:t>
      </w:r>
      <w:r w:rsidRPr="00D60C54">
        <w:rPr>
          <w:sz w:val="28"/>
          <w:szCs w:val="28"/>
          <w:lang w:val="uk-UA" w:eastAsia="en-US"/>
        </w:rPr>
        <w:t>учнів</w:t>
      </w:r>
      <w:r w:rsidRPr="00D6573B">
        <w:rPr>
          <w:sz w:val="28"/>
          <w:szCs w:val="28"/>
        </w:rPr>
        <w:t>;</w:t>
      </w:r>
    </w:p>
    <w:p w14:paraId="7A6E7EB7" w14:textId="77777777" w:rsidR="001D21B5" w:rsidRPr="00D6573B" w:rsidRDefault="001D21B5" w:rsidP="0077746F">
      <w:pPr>
        <w:widowControl/>
        <w:numPr>
          <w:ilvl w:val="0"/>
          <w:numId w:val="32"/>
        </w:numPr>
        <w:tabs>
          <w:tab w:val="clear" w:pos="1260"/>
          <w:tab w:val="num" w:pos="0"/>
        </w:tabs>
        <w:autoSpaceDE/>
        <w:autoSpaceDN/>
        <w:adjustRightInd/>
        <w:ind w:left="0" w:firstLine="540"/>
        <w:jc w:val="both"/>
        <w:rPr>
          <w:sz w:val="28"/>
          <w:szCs w:val="28"/>
        </w:rPr>
      </w:pPr>
      <w:r w:rsidRPr="00D6573B">
        <w:rPr>
          <w:sz w:val="28"/>
          <w:szCs w:val="28"/>
        </w:rPr>
        <w:t>забезпечення наявності інформаційних систем для ефективного управління;</w:t>
      </w:r>
    </w:p>
    <w:p w14:paraId="7C001F6C" w14:textId="77777777" w:rsidR="001D21B5" w:rsidRPr="00D6573B" w:rsidRDefault="001D21B5" w:rsidP="0077746F">
      <w:pPr>
        <w:widowControl/>
        <w:numPr>
          <w:ilvl w:val="0"/>
          <w:numId w:val="32"/>
        </w:numPr>
        <w:tabs>
          <w:tab w:val="clear" w:pos="1260"/>
          <w:tab w:val="num" w:pos="0"/>
        </w:tabs>
        <w:autoSpaceDE/>
        <w:autoSpaceDN/>
        <w:adjustRightInd/>
        <w:ind w:left="0" w:firstLine="540"/>
        <w:jc w:val="both"/>
        <w:rPr>
          <w:sz w:val="28"/>
          <w:szCs w:val="28"/>
        </w:rPr>
      </w:pPr>
      <w:r w:rsidRPr="00D6573B">
        <w:rPr>
          <w:sz w:val="28"/>
          <w:szCs w:val="28"/>
        </w:rPr>
        <w:t>створення інклюзивного освітнього середовища, універсального дизайну та розумного пристосування;</w:t>
      </w:r>
    </w:p>
    <w:p w14:paraId="2BC276A2" w14:textId="77777777" w:rsidR="001D21B5" w:rsidRPr="00D6573B" w:rsidRDefault="001D21B5" w:rsidP="0077746F">
      <w:pPr>
        <w:widowControl/>
        <w:numPr>
          <w:ilvl w:val="0"/>
          <w:numId w:val="32"/>
        </w:numPr>
        <w:tabs>
          <w:tab w:val="clear" w:pos="1260"/>
          <w:tab w:val="num" w:pos="0"/>
        </w:tabs>
        <w:autoSpaceDE/>
        <w:autoSpaceDN/>
        <w:adjustRightInd/>
        <w:ind w:left="0" w:firstLine="540"/>
        <w:jc w:val="both"/>
        <w:rPr>
          <w:sz w:val="28"/>
          <w:szCs w:val="28"/>
        </w:rPr>
      </w:pPr>
      <w:r w:rsidRPr="00D6573B">
        <w:rPr>
          <w:sz w:val="28"/>
          <w:szCs w:val="28"/>
        </w:rPr>
        <w:t xml:space="preserve">інші процедури та заходи, що визначаються законами або документами закладу. </w:t>
      </w:r>
    </w:p>
    <w:p w14:paraId="5E4DFD31"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Учасники освітнього процесу закладу повинні дотримуватись академічної доброчесності.</w:t>
      </w:r>
    </w:p>
    <w:p w14:paraId="70F7208E"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Заклад має право ініціювати акредитацію освітньої (освітніх) програми (програм) відповідно до законодавства.</w:t>
      </w:r>
    </w:p>
    <w:p w14:paraId="53A8ED08"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 xml:space="preserve">Виховання </w:t>
      </w:r>
      <w:r w:rsidRPr="00D60C54">
        <w:rPr>
          <w:sz w:val="28"/>
          <w:szCs w:val="28"/>
          <w:lang w:val="uk-UA" w:eastAsia="en-US"/>
        </w:rPr>
        <w:t>учнів</w:t>
      </w:r>
      <w:r w:rsidRPr="00D6573B">
        <w:rPr>
          <w:sz w:val="28"/>
          <w:szCs w:val="28"/>
          <w:lang w:eastAsia="ar-SA"/>
        </w:rPr>
        <w:t xml:space="preserve"> у закладі здійснюється в процесі урочної, позаурочної та позашкільної роботи з ними.</w:t>
      </w:r>
    </w:p>
    <w:p w14:paraId="129A3914"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Цілі виховного процесу в закладі визначаються на основі принципів, закладених у Конституції України, Законах України та інших нормативно-правових актах України.</w:t>
      </w:r>
    </w:p>
    <w:p w14:paraId="418C80B1"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lastRenderedPageBreak/>
        <w:t>У закладі освіти забороняється утворення і діяльність організаційних структур політичних партій, а також релігійних організацій і воєнізованих формувань.</w:t>
      </w:r>
    </w:p>
    <w:p w14:paraId="4631EAA1" w14:textId="77777777" w:rsidR="001D21B5" w:rsidRPr="00D6573B" w:rsidRDefault="001D21B5" w:rsidP="0077746F">
      <w:pPr>
        <w:widowControl/>
        <w:numPr>
          <w:ilvl w:val="1"/>
          <w:numId w:val="23"/>
        </w:numPr>
        <w:suppressAutoHyphens/>
        <w:autoSpaceDE/>
        <w:autoSpaceDN/>
        <w:adjustRightInd/>
        <w:ind w:left="0" w:firstLine="540"/>
        <w:jc w:val="both"/>
        <w:rPr>
          <w:sz w:val="28"/>
          <w:szCs w:val="28"/>
          <w:lang w:eastAsia="ar-SA"/>
        </w:rPr>
      </w:pPr>
      <w:r w:rsidRPr="00D6573B">
        <w:rPr>
          <w:sz w:val="28"/>
          <w:szCs w:val="28"/>
          <w:lang w:eastAsia="ar-SA"/>
        </w:rPr>
        <w:t xml:space="preserve">Примусове залучення </w:t>
      </w:r>
      <w:r w:rsidRPr="00D60C54">
        <w:rPr>
          <w:sz w:val="28"/>
          <w:szCs w:val="28"/>
          <w:lang w:val="uk-UA" w:eastAsia="en-US"/>
        </w:rPr>
        <w:t>учнів</w:t>
      </w:r>
      <w:r w:rsidRPr="00D6573B">
        <w:rPr>
          <w:sz w:val="28"/>
          <w:szCs w:val="28"/>
          <w:lang w:eastAsia="ar-SA"/>
        </w:rPr>
        <w:t xml:space="preserve"> закладу до вступу в будь-які об’єднання громадян, релігійні організації і воєнізовані формування забороняється.</w:t>
      </w:r>
    </w:p>
    <w:p w14:paraId="040304A6" w14:textId="77777777" w:rsidR="001D21B5" w:rsidRPr="00D6573B" w:rsidRDefault="001D21B5" w:rsidP="001D21B5">
      <w:pPr>
        <w:suppressAutoHyphens/>
        <w:spacing w:before="5"/>
        <w:ind w:firstLine="540"/>
        <w:jc w:val="both"/>
        <w:rPr>
          <w:sz w:val="28"/>
          <w:szCs w:val="28"/>
          <w:lang w:eastAsia="ar-SA"/>
        </w:rPr>
      </w:pPr>
      <w:r>
        <w:rPr>
          <w:sz w:val="28"/>
          <w:szCs w:val="28"/>
          <w:lang w:eastAsia="ar-SA"/>
        </w:rPr>
        <w:t>2.3</w:t>
      </w:r>
      <w:r>
        <w:rPr>
          <w:sz w:val="28"/>
          <w:szCs w:val="28"/>
          <w:lang w:val="uk-UA" w:eastAsia="ar-SA"/>
        </w:rPr>
        <w:t>2</w:t>
      </w:r>
      <w:r w:rsidRPr="00D6573B">
        <w:rPr>
          <w:sz w:val="28"/>
          <w:szCs w:val="28"/>
          <w:lang w:eastAsia="ar-SA"/>
        </w:rPr>
        <w:t>. Дисципліна в закладі дотримується на основі взаємоповаги усіх учасників освітнього процесу, дотримання правил внутрішнього розпорядку та цього Статуту. Застосування методів фізичного та психічного насильства до здобувачів освіти забороняється.</w:t>
      </w:r>
    </w:p>
    <w:p w14:paraId="02D605D6" w14:textId="77777777" w:rsidR="001D21B5" w:rsidRDefault="001D21B5" w:rsidP="001D21B5">
      <w:pPr>
        <w:suppressAutoHyphens/>
        <w:spacing w:before="5"/>
        <w:ind w:firstLine="540"/>
        <w:jc w:val="both"/>
        <w:rPr>
          <w:sz w:val="28"/>
          <w:szCs w:val="28"/>
          <w:lang w:val="uk-UA" w:eastAsia="ar-SA"/>
        </w:rPr>
      </w:pPr>
      <w:r>
        <w:rPr>
          <w:sz w:val="28"/>
          <w:szCs w:val="28"/>
          <w:lang w:eastAsia="ar-SA"/>
        </w:rPr>
        <w:t>2.3</w:t>
      </w:r>
      <w:r>
        <w:rPr>
          <w:sz w:val="28"/>
          <w:szCs w:val="28"/>
          <w:lang w:val="uk-UA" w:eastAsia="ar-SA"/>
        </w:rPr>
        <w:t>3</w:t>
      </w:r>
      <w:r w:rsidRPr="00D6573B">
        <w:rPr>
          <w:sz w:val="28"/>
          <w:szCs w:val="28"/>
          <w:lang w:eastAsia="ar-SA"/>
        </w:rPr>
        <w:t>. Усі заходи, що проводяться в закладі, закінчуються не пізніше 20.00 години.</w:t>
      </w:r>
    </w:p>
    <w:p w14:paraId="67AA98B0" w14:textId="77777777" w:rsidR="001D21B5" w:rsidRDefault="001D21B5" w:rsidP="001D21B5">
      <w:pPr>
        <w:suppressAutoHyphens/>
        <w:spacing w:before="5"/>
        <w:ind w:firstLine="540"/>
        <w:jc w:val="both"/>
        <w:rPr>
          <w:sz w:val="28"/>
          <w:szCs w:val="28"/>
          <w:lang w:val="uk-UA" w:eastAsia="ar-SA"/>
        </w:rPr>
      </w:pPr>
    </w:p>
    <w:p w14:paraId="16B08FC1" w14:textId="77777777" w:rsidR="001D21B5" w:rsidRPr="00D6573B" w:rsidRDefault="001D21B5" w:rsidP="001D21B5">
      <w:pPr>
        <w:suppressAutoHyphens/>
        <w:spacing w:after="120"/>
        <w:ind w:firstLine="539"/>
        <w:jc w:val="center"/>
        <w:rPr>
          <w:b/>
          <w:bCs/>
          <w:sz w:val="28"/>
          <w:szCs w:val="28"/>
          <w:lang w:val="uk-UA" w:eastAsia="ar-SA"/>
        </w:rPr>
      </w:pPr>
      <w:r w:rsidRPr="00D6573B">
        <w:rPr>
          <w:b/>
          <w:bCs/>
          <w:sz w:val="28"/>
          <w:szCs w:val="28"/>
          <w:lang w:val="uk-UA" w:eastAsia="ar-SA"/>
        </w:rPr>
        <w:t>3</w:t>
      </w:r>
      <w:r w:rsidRPr="00D6573B">
        <w:rPr>
          <w:b/>
          <w:bCs/>
          <w:sz w:val="28"/>
          <w:szCs w:val="28"/>
          <w:lang w:eastAsia="ar-SA"/>
        </w:rPr>
        <w:t xml:space="preserve">. </w:t>
      </w:r>
      <w:r w:rsidRPr="00D6573B">
        <w:rPr>
          <w:b/>
          <w:bCs/>
          <w:caps/>
          <w:sz w:val="28"/>
          <w:szCs w:val="28"/>
          <w:lang w:eastAsia="ar-SA"/>
        </w:rPr>
        <w:t>Учасники освітнього процесу</w:t>
      </w:r>
    </w:p>
    <w:p w14:paraId="0E87943E"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3.1. Учасниками освітнього процесу в закладі є:</w:t>
      </w:r>
    </w:p>
    <w:p w14:paraId="024EB9B0" w14:textId="77777777" w:rsidR="001D21B5" w:rsidRPr="00D6573B" w:rsidRDefault="001D21B5" w:rsidP="0077746F">
      <w:pPr>
        <w:widowControl/>
        <w:numPr>
          <w:ilvl w:val="0"/>
          <w:numId w:val="33"/>
        </w:numPr>
        <w:tabs>
          <w:tab w:val="clear" w:pos="1260"/>
          <w:tab w:val="num" w:pos="0"/>
        </w:tabs>
        <w:suppressAutoHyphens/>
        <w:autoSpaceDE/>
        <w:autoSpaceDN/>
        <w:adjustRightInd/>
        <w:ind w:left="0" w:firstLine="540"/>
        <w:jc w:val="both"/>
        <w:rPr>
          <w:sz w:val="28"/>
          <w:szCs w:val="28"/>
          <w:lang w:eastAsia="ar-SA"/>
        </w:rPr>
      </w:pPr>
      <w:r>
        <w:rPr>
          <w:sz w:val="28"/>
          <w:szCs w:val="28"/>
          <w:lang w:val="uk-UA"/>
        </w:rPr>
        <w:t>діти шкільного віку</w:t>
      </w:r>
      <w:r w:rsidRPr="00D6573B">
        <w:rPr>
          <w:sz w:val="28"/>
          <w:szCs w:val="28"/>
          <w:lang w:eastAsia="ar-SA"/>
        </w:rPr>
        <w:t>;</w:t>
      </w:r>
    </w:p>
    <w:p w14:paraId="21363A07" w14:textId="77777777" w:rsidR="001D21B5" w:rsidRPr="00D6573B" w:rsidRDefault="001D21B5" w:rsidP="0077746F">
      <w:pPr>
        <w:widowControl/>
        <w:numPr>
          <w:ilvl w:val="0"/>
          <w:numId w:val="33"/>
        </w:numPr>
        <w:tabs>
          <w:tab w:val="clear" w:pos="1260"/>
          <w:tab w:val="num" w:pos="0"/>
        </w:tabs>
        <w:suppressAutoHyphens/>
        <w:autoSpaceDE/>
        <w:autoSpaceDN/>
        <w:adjustRightInd/>
        <w:ind w:left="0" w:firstLine="540"/>
        <w:jc w:val="both"/>
        <w:rPr>
          <w:sz w:val="28"/>
          <w:szCs w:val="28"/>
          <w:lang w:eastAsia="ar-SA"/>
        </w:rPr>
      </w:pPr>
      <w:r w:rsidRPr="00D6573B">
        <w:rPr>
          <w:sz w:val="28"/>
          <w:szCs w:val="28"/>
          <w:lang w:eastAsia="ar-SA"/>
        </w:rPr>
        <w:t>керівники;</w:t>
      </w:r>
    </w:p>
    <w:p w14:paraId="385CF503" w14:textId="77777777" w:rsidR="001D21B5" w:rsidRPr="00D6573B" w:rsidRDefault="001D21B5" w:rsidP="0077746F">
      <w:pPr>
        <w:widowControl/>
        <w:numPr>
          <w:ilvl w:val="0"/>
          <w:numId w:val="33"/>
        </w:numPr>
        <w:tabs>
          <w:tab w:val="clear" w:pos="1260"/>
          <w:tab w:val="num" w:pos="0"/>
        </w:tabs>
        <w:suppressAutoHyphens/>
        <w:autoSpaceDE/>
        <w:autoSpaceDN/>
        <w:adjustRightInd/>
        <w:ind w:left="0" w:firstLine="540"/>
        <w:jc w:val="both"/>
        <w:rPr>
          <w:sz w:val="28"/>
          <w:szCs w:val="28"/>
          <w:lang w:eastAsia="ar-SA"/>
        </w:rPr>
      </w:pPr>
      <w:r w:rsidRPr="00D6573B">
        <w:rPr>
          <w:sz w:val="28"/>
          <w:szCs w:val="28"/>
          <w:lang w:eastAsia="ar-SA"/>
        </w:rPr>
        <w:t>педагогічні працівники: практичні психологи, соціальні педагоги, інструктори з праці, інструктори з фізкультури, інструктори слухового кабінету, музичні керівники, керівники гуртків, студій, секцій, інших форм гурткової роботи та інші спеціалісти;</w:t>
      </w:r>
    </w:p>
    <w:p w14:paraId="61305618" w14:textId="77777777" w:rsidR="001D21B5" w:rsidRPr="00D6573B" w:rsidRDefault="001D21B5" w:rsidP="0077746F">
      <w:pPr>
        <w:widowControl/>
        <w:numPr>
          <w:ilvl w:val="0"/>
          <w:numId w:val="33"/>
        </w:numPr>
        <w:tabs>
          <w:tab w:val="clear" w:pos="1260"/>
          <w:tab w:val="num" w:pos="0"/>
        </w:tabs>
        <w:suppressAutoHyphens/>
        <w:autoSpaceDE/>
        <w:autoSpaceDN/>
        <w:adjustRightInd/>
        <w:ind w:left="0" w:firstLine="540"/>
        <w:jc w:val="both"/>
        <w:rPr>
          <w:sz w:val="28"/>
          <w:szCs w:val="28"/>
          <w:lang w:eastAsia="ar-SA"/>
        </w:rPr>
      </w:pPr>
      <w:r w:rsidRPr="00D6573B">
        <w:rPr>
          <w:sz w:val="28"/>
          <w:szCs w:val="28"/>
          <w:lang w:eastAsia="ar-SA"/>
        </w:rPr>
        <w:t>батьки або особи, які їх замінюють;</w:t>
      </w:r>
    </w:p>
    <w:p w14:paraId="1663C70A" w14:textId="77777777" w:rsidR="001D21B5" w:rsidRPr="00D6573B" w:rsidRDefault="001D21B5" w:rsidP="0077746F">
      <w:pPr>
        <w:widowControl/>
        <w:numPr>
          <w:ilvl w:val="0"/>
          <w:numId w:val="33"/>
        </w:numPr>
        <w:tabs>
          <w:tab w:val="clear" w:pos="1260"/>
          <w:tab w:val="num" w:pos="0"/>
        </w:tabs>
        <w:suppressAutoHyphens/>
        <w:autoSpaceDE/>
        <w:autoSpaceDN/>
        <w:adjustRightInd/>
        <w:ind w:left="0" w:firstLine="540"/>
        <w:jc w:val="both"/>
        <w:rPr>
          <w:sz w:val="28"/>
          <w:szCs w:val="28"/>
          <w:lang w:eastAsia="ar-SA"/>
        </w:rPr>
      </w:pPr>
      <w:r w:rsidRPr="00D6573B">
        <w:rPr>
          <w:sz w:val="28"/>
          <w:szCs w:val="28"/>
          <w:lang w:eastAsia="ar-SA"/>
        </w:rPr>
        <w:t>медичні працівники;</w:t>
      </w:r>
    </w:p>
    <w:p w14:paraId="0CD788D4" w14:textId="77777777" w:rsidR="001D21B5" w:rsidRPr="00D6573B" w:rsidRDefault="001D21B5" w:rsidP="0077746F">
      <w:pPr>
        <w:widowControl/>
        <w:numPr>
          <w:ilvl w:val="0"/>
          <w:numId w:val="33"/>
        </w:numPr>
        <w:tabs>
          <w:tab w:val="clear" w:pos="1260"/>
          <w:tab w:val="num" w:pos="0"/>
        </w:tabs>
        <w:suppressAutoHyphens/>
        <w:autoSpaceDE/>
        <w:autoSpaceDN/>
        <w:adjustRightInd/>
        <w:ind w:left="0" w:firstLine="540"/>
        <w:jc w:val="both"/>
        <w:rPr>
          <w:sz w:val="28"/>
          <w:szCs w:val="28"/>
          <w:lang w:eastAsia="ar-SA"/>
        </w:rPr>
      </w:pPr>
      <w:r w:rsidRPr="00D6573B">
        <w:rPr>
          <w:sz w:val="28"/>
          <w:szCs w:val="28"/>
          <w:lang w:eastAsia="ar-SA"/>
        </w:rPr>
        <w:t>фізичні особи, які мають право здійснювати освітню діяльність у сфері початкової освіти.</w:t>
      </w:r>
    </w:p>
    <w:p w14:paraId="43A8D75A" w14:textId="77777777" w:rsidR="001D21B5" w:rsidRPr="00D6573B" w:rsidRDefault="001D21B5" w:rsidP="001D21B5">
      <w:pPr>
        <w:tabs>
          <w:tab w:val="left" w:pos="1113"/>
        </w:tabs>
        <w:ind w:right="102" w:firstLine="540"/>
        <w:jc w:val="both"/>
        <w:rPr>
          <w:sz w:val="28"/>
          <w:szCs w:val="28"/>
          <w:lang w:eastAsia="en-US"/>
        </w:rPr>
      </w:pPr>
      <w:r w:rsidRPr="00D6573B">
        <w:rPr>
          <w:sz w:val="28"/>
          <w:szCs w:val="28"/>
          <w:lang w:eastAsia="en-US"/>
        </w:rPr>
        <w:t>3.2. Статус, права та обов’язки учасників освітнього процесу визначаються законодавством у галузі освіти, іншими законодавчими актами, Статутом, правилами внутрішнього розпорядку.</w:t>
      </w:r>
    </w:p>
    <w:p w14:paraId="3F5A6339"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3.3. </w:t>
      </w:r>
      <w:r>
        <w:rPr>
          <w:sz w:val="28"/>
          <w:szCs w:val="28"/>
          <w:lang w:val="uk-UA" w:eastAsia="en-US"/>
        </w:rPr>
        <w:t>Учні</w:t>
      </w:r>
      <w:r w:rsidRPr="00D6573B">
        <w:rPr>
          <w:sz w:val="28"/>
          <w:szCs w:val="28"/>
          <w:lang w:eastAsia="ar-SA"/>
        </w:rPr>
        <w:t xml:space="preserve"> мають право на:</w:t>
      </w:r>
    </w:p>
    <w:p w14:paraId="099D5F25"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навчання впродовж життя та академічну мобільність;</w:t>
      </w:r>
    </w:p>
    <w:p w14:paraId="7557D552"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індивідуальну освітню траєкторію, що реалізується, зокрема, через вільний вибір видів, форм і темпу здобуття освіти, запропонованих закладом освітніх програм, навчальних дисциплін та рівня їх складності, методів і засобів навчання;</w:t>
      </w:r>
    </w:p>
    <w:p w14:paraId="459FA48C"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якісні освітні послуги;</w:t>
      </w:r>
    </w:p>
    <w:p w14:paraId="18786F25"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справедливе та об’єктивне оцінювання результатів навчання;</w:t>
      </w:r>
    </w:p>
    <w:p w14:paraId="5F4CA193"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відзначення успіхів у своїй діяльності;</w:t>
      </w:r>
    </w:p>
    <w:p w14:paraId="19DF7B04" w14:textId="77777777" w:rsidR="001D21B5" w:rsidRPr="00D6573B" w:rsidRDefault="001D21B5" w:rsidP="0077746F">
      <w:pPr>
        <w:widowControl/>
        <w:numPr>
          <w:ilvl w:val="0"/>
          <w:numId w:val="34"/>
        </w:numPr>
        <w:tabs>
          <w:tab w:val="clear" w:pos="1260"/>
          <w:tab w:val="num" w:pos="0"/>
          <w:tab w:val="left" w:pos="284"/>
        </w:tabs>
        <w:autoSpaceDE/>
        <w:autoSpaceDN/>
        <w:adjustRightInd/>
        <w:ind w:left="0" w:firstLine="540"/>
        <w:jc w:val="both"/>
        <w:rPr>
          <w:sz w:val="28"/>
          <w:szCs w:val="28"/>
        </w:rPr>
      </w:pPr>
      <w:r w:rsidRPr="00D6573B">
        <w:rPr>
          <w:sz w:val="28"/>
          <w:szCs w:val="28"/>
        </w:rPr>
        <w:t>свободу творчої, спортивної, оздоровчої, культурної, просвітницької, наукової і науково-технічної діяльності тощо;</w:t>
      </w:r>
    </w:p>
    <w:p w14:paraId="2D7F1089"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безпечні та нешкідливі умови навчання, утримання і праці;</w:t>
      </w:r>
    </w:p>
    <w:p w14:paraId="7EAA2791"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повагу людської гідності;</w:t>
      </w:r>
    </w:p>
    <w:p w14:paraId="60BCD0AC"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захист під час освітнього процесу від приниження честі та гідності, будь-яких форм насильства та експлуатації, дискримінації за будь-якою ознакою, пропаганди та агітації, що завдають шкоди здоров’ю;</w:t>
      </w:r>
    </w:p>
    <w:p w14:paraId="469E3F02"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 xml:space="preserve">користування бібліотекою, навчальною, науковою, культурною, спортивною, побутовою, оздоровчою інфраструктурою закладу та послугами </w:t>
      </w:r>
      <w:r w:rsidRPr="00D6573B">
        <w:rPr>
          <w:sz w:val="28"/>
          <w:szCs w:val="28"/>
        </w:rPr>
        <w:lastRenderedPageBreak/>
        <w:t>його структурних підрозділів у порядку, встановленому закладом відповідно до спеціальних законів;</w:t>
      </w:r>
    </w:p>
    <w:p w14:paraId="3FE4187A"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доступ до інформаційних ресурсів і комунікацій, що використовуються в освітньому процесі та дослідницькій діяльності;</w:t>
      </w:r>
    </w:p>
    <w:p w14:paraId="2C8BD79D"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трудову діяльність у позанавчальний час;</w:t>
      </w:r>
    </w:p>
    <w:p w14:paraId="0BDB6CF8" w14:textId="77777777" w:rsidR="001D21B5" w:rsidRPr="00D6573B" w:rsidRDefault="001D21B5" w:rsidP="0077746F">
      <w:pPr>
        <w:widowControl/>
        <w:numPr>
          <w:ilvl w:val="0"/>
          <w:numId w:val="34"/>
        </w:numPr>
        <w:tabs>
          <w:tab w:val="clear" w:pos="1260"/>
          <w:tab w:val="num" w:pos="0"/>
        </w:tabs>
        <w:autoSpaceDE/>
        <w:autoSpaceDN/>
        <w:adjustRightInd/>
        <w:ind w:left="0" w:firstLine="540"/>
        <w:jc w:val="both"/>
        <w:rPr>
          <w:sz w:val="28"/>
          <w:szCs w:val="28"/>
        </w:rPr>
      </w:pPr>
      <w:r w:rsidRPr="00D6573B">
        <w:rPr>
          <w:sz w:val="28"/>
          <w:szCs w:val="28"/>
        </w:rPr>
        <w:t xml:space="preserve">інші необхідні умови для здобуття освіти, у тому числі для осіб з особливими освітніми потребами та із соціально незахищених верств населення. </w:t>
      </w:r>
    </w:p>
    <w:p w14:paraId="7BF00BC8"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3.4. </w:t>
      </w:r>
      <w:r>
        <w:rPr>
          <w:sz w:val="28"/>
          <w:szCs w:val="28"/>
          <w:lang w:val="uk-UA" w:eastAsia="en-US"/>
        </w:rPr>
        <w:t>Учні</w:t>
      </w:r>
      <w:r w:rsidRPr="00D6573B">
        <w:rPr>
          <w:sz w:val="28"/>
          <w:szCs w:val="28"/>
          <w:lang w:eastAsia="ar-SA"/>
        </w:rPr>
        <w:t xml:space="preserve"> зобов’язані:</w:t>
      </w:r>
    </w:p>
    <w:p w14:paraId="4300DF82" w14:textId="77777777" w:rsidR="001D21B5" w:rsidRPr="00D6573B" w:rsidRDefault="001D21B5" w:rsidP="0077746F">
      <w:pPr>
        <w:widowControl/>
        <w:numPr>
          <w:ilvl w:val="2"/>
          <w:numId w:val="35"/>
        </w:numPr>
        <w:tabs>
          <w:tab w:val="clear" w:pos="2700"/>
          <w:tab w:val="num" w:pos="0"/>
        </w:tabs>
        <w:autoSpaceDE/>
        <w:autoSpaceDN/>
        <w:adjustRightInd/>
        <w:ind w:left="0" w:firstLine="540"/>
        <w:jc w:val="both"/>
        <w:rPr>
          <w:sz w:val="28"/>
          <w:szCs w:val="28"/>
        </w:rPr>
      </w:pPr>
      <w:r w:rsidRPr="00D6573B">
        <w:rPr>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14:paraId="138B4EC7" w14:textId="77777777" w:rsidR="001D21B5" w:rsidRPr="00D6573B" w:rsidRDefault="001D21B5" w:rsidP="0077746F">
      <w:pPr>
        <w:widowControl/>
        <w:numPr>
          <w:ilvl w:val="2"/>
          <w:numId w:val="35"/>
        </w:numPr>
        <w:tabs>
          <w:tab w:val="clear" w:pos="2700"/>
          <w:tab w:val="num" w:pos="0"/>
        </w:tabs>
        <w:autoSpaceDE/>
        <w:autoSpaceDN/>
        <w:adjustRightInd/>
        <w:ind w:left="0" w:firstLine="540"/>
        <w:jc w:val="both"/>
        <w:rPr>
          <w:sz w:val="28"/>
          <w:szCs w:val="28"/>
        </w:rPr>
      </w:pPr>
      <w:r w:rsidRPr="00D6573B">
        <w:rPr>
          <w:sz w:val="28"/>
          <w:szCs w:val="28"/>
        </w:rPr>
        <w:t>поважати гідність, права, свободи та законні інтереси всіх учасників освітнього процесу, дотримуватися етичних норм;</w:t>
      </w:r>
    </w:p>
    <w:p w14:paraId="6259E5E2" w14:textId="77777777" w:rsidR="001D21B5" w:rsidRPr="00D6573B" w:rsidRDefault="001D21B5" w:rsidP="0077746F">
      <w:pPr>
        <w:widowControl/>
        <w:numPr>
          <w:ilvl w:val="2"/>
          <w:numId w:val="35"/>
        </w:numPr>
        <w:tabs>
          <w:tab w:val="clear" w:pos="2700"/>
          <w:tab w:val="num" w:pos="0"/>
        </w:tabs>
        <w:autoSpaceDE/>
        <w:autoSpaceDN/>
        <w:adjustRightInd/>
        <w:ind w:left="0" w:firstLine="540"/>
        <w:jc w:val="both"/>
        <w:rPr>
          <w:sz w:val="28"/>
          <w:szCs w:val="28"/>
        </w:rPr>
      </w:pPr>
      <w:r w:rsidRPr="00D6573B">
        <w:rPr>
          <w:sz w:val="28"/>
          <w:szCs w:val="28"/>
        </w:rPr>
        <w:t>відповідально та дбайливо ставитися до власного здоров’я, здоров’я оточуючих, довкілля;</w:t>
      </w:r>
    </w:p>
    <w:p w14:paraId="2DD4F4C8" w14:textId="77777777" w:rsidR="001D21B5" w:rsidRPr="00D6573B" w:rsidRDefault="001D21B5" w:rsidP="0077746F">
      <w:pPr>
        <w:widowControl/>
        <w:numPr>
          <w:ilvl w:val="2"/>
          <w:numId w:val="35"/>
        </w:numPr>
        <w:tabs>
          <w:tab w:val="clear" w:pos="2700"/>
          <w:tab w:val="num" w:pos="0"/>
        </w:tabs>
        <w:autoSpaceDE/>
        <w:autoSpaceDN/>
        <w:adjustRightInd/>
        <w:ind w:left="0" w:firstLine="540"/>
        <w:jc w:val="both"/>
        <w:rPr>
          <w:sz w:val="28"/>
          <w:szCs w:val="28"/>
        </w:rPr>
      </w:pPr>
      <w:r w:rsidRPr="00D6573B">
        <w:rPr>
          <w:sz w:val="28"/>
          <w:szCs w:val="28"/>
        </w:rPr>
        <w:t>без поважних причин не пропускати та не запізнюватись на уроки;</w:t>
      </w:r>
    </w:p>
    <w:p w14:paraId="5DBF62CA" w14:textId="77777777" w:rsidR="001D21B5" w:rsidRPr="00D6573B" w:rsidRDefault="001D21B5" w:rsidP="0077746F">
      <w:pPr>
        <w:widowControl/>
        <w:numPr>
          <w:ilvl w:val="2"/>
          <w:numId w:val="35"/>
        </w:numPr>
        <w:tabs>
          <w:tab w:val="clear" w:pos="2700"/>
          <w:tab w:val="num" w:pos="0"/>
        </w:tabs>
        <w:autoSpaceDE/>
        <w:autoSpaceDN/>
        <w:adjustRightInd/>
        <w:ind w:left="0" w:firstLine="540"/>
        <w:jc w:val="both"/>
        <w:rPr>
          <w:sz w:val="28"/>
          <w:szCs w:val="28"/>
        </w:rPr>
      </w:pPr>
      <w:r w:rsidRPr="00D6573B">
        <w:rPr>
          <w:sz w:val="28"/>
          <w:szCs w:val="28"/>
        </w:rPr>
        <w:t xml:space="preserve">дотримуватися установчих документів, правил внутрішнього розпорядку закладу, а також умов договору про надання освітніх послуг (за його наявності). </w:t>
      </w:r>
    </w:p>
    <w:p w14:paraId="123DB9D3" w14:textId="77777777" w:rsidR="001D21B5" w:rsidRPr="00D6573B" w:rsidRDefault="001D21B5" w:rsidP="0077746F">
      <w:pPr>
        <w:numPr>
          <w:ilvl w:val="1"/>
          <w:numId w:val="24"/>
        </w:numPr>
        <w:tabs>
          <w:tab w:val="left" w:pos="1156"/>
        </w:tabs>
        <w:suppressAutoHyphens/>
        <w:adjustRightInd/>
        <w:ind w:left="0" w:right="105" w:firstLine="540"/>
        <w:jc w:val="both"/>
        <w:rPr>
          <w:sz w:val="28"/>
          <w:szCs w:val="28"/>
          <w:lang w:eastAsia="en-US"/>
        </w:rPr>
      </w:pPr>
      <w:r>
        <w:rPr>
          <w:sz w:val="28"/>
          <w:szCs w:val="28"/>
          <w:lang w:val="uk-UA" w:eastAsia="en-US"/>
        </w:rPr>
        <w:t>Учні</w:t>
      </w:r>
      <w:r w:rsidRPr="00D6573B">
        <w:rPr>
          <w:sz w:val="28"/>
          <w:szCs w:val="28"/>
          <w:lang w:eastAsia="ar-SA"/>
        </w:rPr>
        <w:t xml:space="preserve"> </w:t>
      </w:r>
      <w:r w:rsidRPr="00D6573B">
        <w:rPr>
          <w:sz w:val="28"/>
          <w:szCs w:val="28"/>
          <w:lang w:eastAsia="en-US"/>
        </w:rPr>
        <w:t>залучаються за їх згодою та згодою батьків або осіб, які їх замінюють, до самообслуговування, різних видів суспільно корисної праці відповідно до цього Статуту і правил внутрішнього розпорядку з урахуванням віку, статі, фізичних можливостей.</w:t>
      </w:r>
    </w:p>
    <w:p w14:paraId="650E9058" w14:textId="77777777" w:rsidR="001D21B5" w:rsidRPr="00D6573B" w:rsidRDefault="001D21B5" w:rsidP="0077746F">
      <w:pPr>
        <w:numPr>
          <w:ilvl w:val="1"/>
          <w:numId w:val="24"/>
        </w:numPr>
        <w:tabs>
          <w:tab w:val="left" w:pos="1156"/>
        </w:tabs>
        <w:suppressAutoHyphens/>
        <w:adjustRightInd/>
        <w:ind w:left="0" w:right="105" w:firstLine="540"/>
        <w:jc w:val="both"/>
        <w:rPr>
          <w:sz w:val="28"/>
          <w:szCs w:val="28"/>
          <w:lang w:eastAsia="en-US"/>
        </w:rPr>
      </w:pPr>
      <w:r>
        <w:rPr>
          <w:sz w:val="28"/>
          <w:szCs w:val="28"/>
          <w:lang w:eastAsia="en-US"/>
        </w:rPr>
        <w:t>Діти</w:t>
      </w:r>
      <w:r>
        <w:rPr>
          <w:sz w:val="28"/>
          <w:szCs w:val="28"/>
          <w:lang w:val="uk-UA" w:eastAsia="en-US"/>
        </w:rPr>
        <w:t xml:space="preserve"> </w:t>
      </w:r>
      <w:r w:rsidRPr="00D6573B">
        <w:rPr>
          <w:sz w:val="28"/>
          <w:szCs w:val="28"/>
          <w:lang w:eastAsia="en-US"/>
        </w:rPr>
        <w:t>з особливими освітніми потребами забезпечуються допоміжними засобами для навчання в закладі у порядку, встановленому Кабінетом Міністрів України.</w:t>
      </w:r>
    </w:p>
    <w:p w14:paraId="7AC45EC0" w14:textId="77777777" w:rsidR="001D21B5" w:rsidRPr="00D6573B" w:rsidRDefault="001D21B5" w:rsidP="0077746F">
      <w:pPr>
        <w:widowControl/>
        <w:numPr>
          <w:ilvl w:val="1"/>
          <w:numId w:val="24"/>
        </w:numPr>
        <w:suppressAutoHyphens/>
        <w:autoSpaceDE/>
        <w:autoSpaceDN/>
        <w:adjustRightInd/>
        <w:ind w:left="0" w:firstLine="540"/>
        <w:jc w:val="both"/>
        <w:rPr>
          <w:sz w:val="28"/>
          <w:szCs w:val="28"/>
        </w:rPr>
      </w:pPr>
      <w:r w:rsidRPr="00D6573B">
        <w:rPr>
          <w:sz w:val="28"/>
          <w:szCs w:val="28"/>
        </w:rPr>
        <w:t>Педагогічним працівником повинна бути особа з високими моральними якостями, яка має відповідну педагогічну освіту та/або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в закладі.</w:t>
      </w:r>
    </w:p>
    <w:p w14:paraId="5A73E356" w14:textId="77777777" w:rsidR="001D21B5" w:rsidRPr="00D6573B" w:rsidRDefault="001D21B5" w:rsidP="0077746F">
      <w:pPr>
        <w:widowControl/>
        <w:numPr>
          <w:ilvl w:val="1"/>
          <w:numId w:val="24"/>
        </w:numPr>
        <w:suppressAutoHyphens/>
        <w:autoSpaceDE/>
        <w:autoSpaceDN/>
        <w:adjustRightInd/>
        <w:ind w:left="0" w:firstLine="540"/>
        <w:jc w:val="both"/>
        <w:rPr>
          <w:sz w:val="28"/>
          <w:szCs w:val="28"/>
        </w:rPr>
      </w:pPr>
      <w:r w:rsidRPr="00D6573B">
        <w:rPr>
          <w:sz w:val="28"/>
          <w:szCs w:val="28"/>
        </w:rPr>
        <w:t>Педагогічні працівники мають право на:</w:t>
      </w:r>
    </w:p>
    <w:p w14:paraId="2AE53030"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14:paraId="35766207"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педагогічну ініціативу;</w:t>
      </w:r>
    </w:p>
    <w:p w14:paraId="199B700D"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розроблення та впровадження авторських навчальних програм, проєктів, освітніх методик і технологій, методів і засобів, насамперед методик компетентнісного навчання;</w:t>
      </w:r>
    </w:p>
    <w:p w14:paraId="7B265D77"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користування інфраструктурою закладу в установленому порядку;</w:t>
      </w:r>
    </w:p>
    <w:p w14:paraId="09DC87A9"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підвищення кваліфікації, перепідготовку;</w:t>
      </w:r>
    </w:p>
    <w:p w14:paraId="6C4D0162"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14:paraId="613B0622"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lastRenderedPageBreak/>
        <w:t>доступ до інформаційних ресурсів і комунікацій, що використовуються в освітньому процесі;</w:t>
      </w:r>
    </w:p>
    <w:p w14:paraId="3067382B"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відзначення успіхів у своїй професійній діяльності;</w:t>
      </w:r>
    </w:p>
    <w:p w14:paraId="02E2A018"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справедливе та об’єктивне оцінювання своєї професійної діяльності;</w:t>
      </w:r>
    </w:p>
    <w:p w14:paraId="4B245D5C"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захист професійної честі та гідності;</w:t>
      </w:r>
    </w:p>
    <w:p w14:paraId="4D1E6572"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індивідуальну освітню діяльність за межами закладу;</w:t>
      </w:r>
    </w:p>
    <w:p w14:paraId="22269AC9"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творчу відпустку, строком до одного року, не більше одного разу на 10 років із зарахуванням до стажу роботи;</w:t>
      </w:r>
    </w:p>
    <w:p w14:paraId="3E0CD8BA"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безпечні і нешкідливі умови праці;</w:t>
      </w:r>
    </w:p>
    <w:p w14:paraId="0DE32AE5"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подовжену оплачувану відпустку;</w:t>
      </w:r>
    </w:p>
    <w:p w14:paraId="5EF14611"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участь у громадському самоврядуванні закладу;</w:t>
      </w:r>
    </w:p>
    <w:p w14:paraId="6919E0D3"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участь у роботі колегіальних органів управління закладу.</w:t>
      </w:r>
    </w:p>
    <w:p w14:paraId="20D2F903"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3.9. Педагогічні працівники зобов’язані:</w:t>
      </w:r>
    </w:p>
    <w:p w14:paraId="58A7B351"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постійно підвищувати свій професійний і загальнокультурний рівні та педагогічну майстерність;</w:t>
      </w:r>
    </w:p>
    <w:p w14:paraId="3497125A"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 xml:space="preserve">виконувати освітню програму для досягнення </w:t>
      </w:r>
      <w:r w:rsidRPr="00D6573B">
        <w:rPr>
          <w:sz w:val="28"/>
          <w:szCs w:val="28"/>
          <w:lang w:eastAsia="en-US"/>
        </w:rPr>
        <w:t>здобувачами освіти</w:t>
      </w:r>
      <w:r w:rsidRPr="00D6573B">
        <w:rPr>
          <w:sz w:val="28"/>
          <w:szCs w:val="28"/>
        </w:rPr>
        <w:t xml:space="preserve"> передбачених нею результатів навчання;</w:t>
      </w:r>
    </w:p>
    <w:p w14:paraId="22A7DE10"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 xml:space="preserve">сприяти розвитку здібностей </w:t>
      </w:r>
      <w:r>
        <w:rPr>
          <w:sz w:val="28"/>
          <w:szCs w:val="28"/>
          <w:lang w:val="uk-UA" w:eastAsia="en-US"/>
        </w:rPr>
        <w:t xml:space="preserve">дітей дошкільного та </w:t>
      </w:r>
      <w:r w:rsidRPr="00ED5A1D">
        <w:rPr>
          <w:sz w:val="28"/>
          <w:szCs w:val="28"/>
          <w:lang w:val="uk-UA" w:eastAsia="en-US"/>
        </w:rPr>
        <w:t>молодшого шкільного віку</w:t>
      </w:r>
      <w:r w:rsidRPr="00D6573B">
        <w:rPr>
          <w:sz w:val="28"/>
          <w:szCs w:val="28"/>
        </w:rPr>
        <w:t>, формуванню навичок здорового способу життя, дбати про їхнє фізичне і психічне здоров’я;</w:t>
      </w:r>
    </w:p>
    <w:p w14:paraId="1CFEDDB6"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 xml:space="preserve">дотримуватися академічної доброчесності та забезпечувати її дотримання </w:t>
      </w:r>
      <w:r>
        <w:rPr>
          <w:sz w:val="28"/>
          <w:szCs w:val="28"/>
          <w:lang w:val="uk-UA" w:eastAsia="en-US"/>
        </w:rPr>
        <w:t>учнів</w:t>
      </w:r>
      <w:r w:rsidRPr="00D6573B">
        <w:rPr>
          <w:sz w:val="28"/>
          <w:szCs w:val="28"/>
          <w:lang w:eastAsia="ar-SA"/>
        </w:rPr>
        <w:t xml:space="preserve"> </w:t>
      </w:r>
      <w:r w:rsidRPr="00D6573B">
        <w:rPr>
          <w:sz w:val="28"/>
          <w:szCs w:val="28"/>
        </w:rPr>
        <w:t>в освітньому процесі та дослідницькій діяльності;</w:t>
      </w:r>
    </w:p>
    <w:p w14:paraId="788C570C"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дотримуватися педагогічної етики;</w:t>
      </w:r>
    </w:p>
    <w:p w14:paraId="3AF44F96"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поважати гідність, права, свободи і законні інтереси всіх учасників освітнього процесу;</w:t>
      </w:r>
    </w:p>
    <w:p w14:paraId="499DFA71"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4C9DAFCB"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 xml:space="preserve">формувати в </w:t>
      </w:r>
      <w:r>
        <w:rPr>
          <w:sz w:val="28"/>
          <w:szCs w:val="28"/>
          <w:lang w:val="uk-UA" w:eastAsia="en-US"/>
        </w:rPr>
        <w:t>учнів</w:t>
      </w:r>
      <w:r w:rsidRPr="00D6573B">
        <w:rPr>
          <w:sz w:val="28"/>
          <w:szCs w:val="28"/>
        </w:rPr>
        <w:t xml:space="preserve"> усвідомлення необхідності додержуватися Конституції та законів, захищати суверенітет і територіальну цілісність України;</w:t>
      </w:r>
    </w:p>
    <w:p w14:paraId="586DEA6B"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 xml:space="preserve">виховувати в </w:t>
      </w:r>
      <w:r>
        <w:rPr>
          <w:sz w:val="28"/>
          <w:szCs w:val="28"/>
          <w:lang w:val="uk-UA" w:eastAsia="en-US"/>
        </w:rPr>
        <w:t>учнів</w:t>
      </w:r>
      <w:r w:rsidRPr="00D6573B">
        <w:rPr>
          <w:sz w:val="28"/>
          <w:szCs w:val="28"/>
        </w:rPr>
        <w:t xml:space="preserve"> повагу до державної мови та державних символів, національних, історичних, культурних цінностей, дбайливе ставлення до історико-культурного надбання та навколишнього природного середовища України;</w:t>
      </w:r>
    </w:p>
    <w:p w14:paraId="0BC6E563"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 xml:space="preserve">формувати в </w:t>
      </w:r>
      <w:r>
        <w:rPr>
          <w:sz w:val="28"/>
          <w:szCs w:val="28"/>
          <w:lang w:val="uk-UA" w:eastAsia="en-US"/>
        </w:rPr>
        <w:t>учнів</w:t>
      </w:r>
      <w:r w:rsidRPr="00D6573B">
        <w:rPr>
          <w:sz w:val="28"/>
          <w:szCs w:val="28"/>
        </w:rPr>
        <w:t xml:space="preserve"> прагнення до взаєморозуміння, миру, злагоди між усіма народами, етнічними, національними, релігійними групами;</w:t>
      </w:r>
    </w:p>
    <w:p w14:paraId="685ACA9F"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 xml:space="preserve">захищати </w:t>
      </w:r>
      <w:r>
        <w:rPr>
          <w:sz w:val="28"/>
          <w:szCs w:val="28"/>
          <w:lang w:val="uk-UA" w:eastAsia="en-US"/>
        </w:rPr>
        <w:t>учнів</w:t>
      </w:r>
      <w:r w:rsidRPr="00D6573B">
        <w:rPr>
          <w:sz w:val="28"/>
          <w:szCs w:val="28"/>
        </w:rPr>
        <w:t xml:space="preserve">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14:paraId="7E1C36C9" w14:textId="77777777" w:rsidR="001D21B5" w:rsidRPr="00D6573B" w:rsidRDefault="001D21B5" w:rsidP="0077746F">
      <w:pPr>
        <w:widowControl/>
        <w:numPr>
          <w:ilvl w:val="2"/>
          <w:numId w:val="36"/>
        </w:numPr>
        <w:tabs>
          <w:tab w:val="clear" w:pos="2700"/>
          <w:tab w:val="num" w:pos="0"/>
        </w:tabs>
        <w:autoSpaceDE/>
        <w:autoSpaceDN/>
        <w:adjustRightInd/>
        <w:ind w:left="0" w:firstLine="540"/>
        <w:jc w:val="both"/>
        <w:rPr>
          <w:sz w:val="28"/>
          <w:szCs w:val="28"/>
        </w:rPr>
      </w:pPr>
      <w:r w:rsidRPr="00D6573B">
        <w:rPr>
          <w:sz w:val="28"/>
          <w:szCs w:val="28"/>
        </w:rPr>
        <w:t xml:space="preserve">додержуватися Статуту та правил внутрішнього розпорядку закладу, виконувати свої посадові обов’язки; </w:t>
      </w:r>
    </w:p>
    <w:p w14:paraId="1B6EB4FB" w14:textId="77777777" w:rsidR="001D21B5" w:rsidRPr="00D6573B" w:rsidRDefault="001D21B5" w:rsidP="0077746F">
      <w:pPr>
        <w:widowControl/>
        <w:numPr>
          <w:ilvl w:val="2"/>
          <w:numId w:val="36"/>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 xml:space="preserve">щорічно підвищувати кваліфікацію відповідно до законодавства в галузі освіти; </w:t>
      </w:r>
    </w:p>
    <w:p w14:paraId="0121D3AF" w14:textId="77777777" w:rsidR="001D21B5" w:rsidRPr="00D6573B" w:rsidRDefault="001D21B5" w:rsidP="0077746F">
      <w:pPr>
        <w:widowControl/>
        <w:numPr>
          <w:ilvl w:val="2"/>
          <w:numId w:val="36"/>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lastRenderedPageBreak/>
        <w:t>атестуватися, як правило, один раз на п'ять років відповідно до Типового положення про атестацію педагогічних працівників.</w:t>
      </w:r>
    </w:p>
    <w:p w14:paraId="09C29387"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3.10. 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w:t>
      </w:r>
    </w:p>
    <w:p w14:paraId="08A2694E"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3.11. Керівник закладу освіти призначає вихов</w:t>
      </w:r>
      <w:r>
        <w:rPr>
          <w:sz w:val="28"/>
          <w:szCs w:val="28"/>
          <w:lang w:eastAsia="ar-SA"/>
        </w:rPr>
        <w:t xml:space="preserve">ателів, класних керівників, </w:t>
      </w:r>
      <w:r w:rsidRPr="00D6573B">
        <w:rPr>
          <w:sz w:val="28"/>
          <w:szCs w:val="28"/>
          <w:lang w:eastAsia="ar-SA"/>
        </w:rPr>
        <w:t xml:space="preserve">права та обов’язки яких визначаються нормативно-правовими актами центрального органу виконавчої влади, що забезпечує формування та реалізує державну політику у сфері освіти, правилами внутрішнього розпорядку та цим Статутом. </w:t>
      </w:r>
    </w:p>
    <w:p w14:paraId="59AE8A59"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3.12. Навантаження педагогічних працівників встановлюється у порядку визначеному чинним законодавством.</w:t>
      </w:r>
    </w:p>
    <w:p w14:paraId="17FE5296"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3.13. Розподіл педагогічного навантаження педагогічних працівників у закладі освіти затверджується його керівником. Перерозподіл педагогічного навантаження протягом навчального року допускається лише в разі зміни кількості годин для вивчення окремих предметів, що передбачається робочим навчальним планом, або за письмовою згодою педагогічного працівника з дотриманням вимог законодавства про працю.</w:t>
      </w:r>
    </w:p>
    <w:p w14:paraId="12B302FC" w14:textId="77777777" w:rsidR="001D21B5" w:rsidRPr="00C72F98" w:rsidRDefault="001D21B5" w:rsidP="001D21B5">
      <w:pPr>
        <w:suppressAutoHyphens/>
        <w:ind w:firstLine="540"/>
        <w:jc w:val="both"/>
        <w:rPr>
          <w:sz w:val="28"/>
          <w:szCs w:val="28"/>
          <w:lang w:val="uk-UA" w:eastAsia="ar-SA"/>
        </w:rPr>
      </w:pPr>
      <w:r w:rsidRPr="00D6573B">
        <w:rPr>
          <w:sz w:val="28"/>
          <w:szCs w:val="28"/>
          <w:lang w:eastAsia="ar-SA"/>
        </w:rPr>
        <w:t>3.14. Педагогічні працівники закладу освіти підлягають атестації відповідно до порядку, встановленому центральним органом виконавчої влади, що забезпечує формування державної політики у сфері освіти. За результатами атестації визначається відповідність педагогічного працівника займаній посаді, присвоюються кваліфікаційні категорії, педагогічні звання. Перелік категорій і педагогічних звань педагогічних працівників визначається Кабінетом Міністрів України.</w:t>
      </w:r>
    </w:p>
    <w:p w14:paraId="788643C0" w14:textId="77777777" w:rsidR="001D21B5" w:rsidRPr="00402B00" w:rsidRDefault="001D21B5" w:rsidP="001D21B5">
      <w:pPr>
        <w:pStyle w:val="ad"/>
        <w:shd w:val="clear" w:color="auto" w:fill="FFFFFF"/>
        <w:spacing w:before="0" w:beforeAutospacing="0" w:after="210" w:afterAutospacing="0"/>
        <w:jc w:val="both"/>
        <w:rPr>
          <w:color w:val="000000"/>
          <w:sz w:val="28"/>
          <w:szCs w:val="28"/>
        </w:rPr>
      </w:pPr>
      <w:r>
        <w:rPr>
          <w:sz w:val="28"/>
          <w:szCs w:val="28"/>
          <w:lang w:eastAsia="ar-SA"/>
        </w:rPr>
        <w:t xml:space="preserve">         </w:t>
      </w:r>
      <w:r w:rsidRPr="00402B00">
        <w:rPr>
          <w:sz w:val="28"/>
          <w:szCs w:val="28"/>
          <w:lang w:eastAsia="ar-SA"/>
        </w:rPr>
        <w:t xml:space="preserve">3.15. </w:t>
      </w:r>
      <w:r w:rsidRPr="00402B00">
        <w:rPr>
          <w:color w:val="000000"/>
          <w:sz w:val="28"/>
          <w:szCs w:val="28"/>
        </w:rPr>
        <w:t> </w:t>
      </w:r>
      <w:r>
        <w:rPr>
          <w:color w:val="000000"/>
          <w:sz w:val="28"/>
          <w:szCs w:val="28"/>
        </w:rPr>
        <w:t xml:space="preserve">З </w:t>
      </w:r>
      <w:r w:rsidRPr="00402B00">
        <w:rPr>
          <w:color w:val="000000"/>
          <w:sz w:val="28"/>
          <w:szCs w:val="28"/>
        </w:rPr>
        <w:t xml:space="preserve">педагогічними працівниками, яким виплачується пенсія за </w:t>
      </w:r>
      <w:r>
        <w:rPr>
          <w:color w:val="000000"/>
          <w:sz w:val="28"/>
          <w:szCs w:val="28"/>
        </w:rPr>
        <w:t xml:space="preserve">               </w:t>
      </w:r>
      <w:r w:rsidRPr="00402B00">
        <w:rPr>
          <w:color w:val="000000"/>
          <w:sz w:val="28"/>
          <w:szCs w:val="28"/>
        </w:rPr>
        <w:t xml:space="preserve">віком, </w:t>
      </w:r>
      <w:r w:rsidRPr="00402B00">
        <w:rPr>
          <w:color w:val="000000"/>
          <w:sz w:val="28"/>
          <w:szCs w:val="28"/>
          <w:shd w:val="clear" w:color="auto" w:fill="FFFFFF"/>
        </w:rPr>
        <w:t>припинення</w:t>
      </w:r>
      <w:r>
        <w:rPr>
          <w:color w:val="000000"/>
          <w:sz w:val="28"/>
          <w:szCs w:val="28"/>
          <w:shd w:val="clear" w:color="auto" w:fill="FFFFFF"/>
        </w:rPr>
        <w:t xml:space="preserve"> безстрокових трудових</w:t>
      </w:r>
      <w:r w:rsidRPr="00402B00">
        <w:rPr>
          <w:color w:val="000000"/>
          <w:sz w:val="28"/>
          <w:szCs w:val="28"/>
          <w:shd w:val="clear" w:color="auto" w:fill="FFFFFF"/>
        </w:rPr>
        <w:t xml:space="preserve"> договор</w:t>
      </w:r>
      <w:r>
        <w:rPr>
          <w:color w:val="000000"/>
          <w:sz w:val="28"/>
          <w:szCs w:val="28"/>
          <w:shd w:val="clear" w:color="auto" w:fill="FFFFFF"/>
        </w:rPr>
        <w:t>ів</w:t>
      </w:r>
      <w:r w:rsidRPr="00402B00">
        <w:rPr>
          <w:color w:val="000000"/>
          <w:sz w:val="28"/>
          <w:szCs w:val="28"/>
        </w:rPr>
        <w:t xml:space="preserve"> з одночасним</w:t>
      </w:r>
      <w:r>
        <w:rPr>
          <w:color w:val="000000"/>
          <w:sz w:val="28"/>
          <w:szCs w:val="28"/>
        </w:rPr>
        <w:t xml:space="preserve">                  </w:t>
      </w:r>
      <w:r w:rsidRPr="00402B00">
        <w:rPr>
          <w:color w:val="000000"/>
          <w:sz w:val="28"/>
          <w:szCs w:val="28"/>
        </w:rPr>
        <w:t>укладенням з ними трудових договорів строком на один рік.</w:t>
      </w:r>
      <w:r>
        <w:rPr>
          <w:color w:val="000000"/>
          <w:sz w:val="28"/>
          <w:szCs w:val="28"/>
        </w:rPr>
        <w:t xml:space="preserve">                                                               </w:t>
      </w:r>
      <w:r w:rsidRPr="00402B00">
        <w:rPr>
          <w:color w:val="000000"/>
          <w:sz w:val="28"/>
          <w:szCs w:val="28"/>
        </w:rPr>
        <w:t>Після закінчення строку трудового договору з учителями-пенсіонерами можуть укладатись нові трудові договори на строк від одного до трьох років.</w:t>
      </w:r>
      <w:r>
        <w:rPr>
          <w:color w:val="000000"/>
          <w:sz w:val="28"/>
          <w:szCs w:val="28"/>
        </w:rPr>
        <w:t xml:space="preserve">                             </w:t>
      </w:r>
      <w:r w:rsidRPr="00402B00">
        <w:rPr>
          <w:color w:val="000000"/>
          <w:sz w:val="28"/>
          <w:szCs w:val="28"/>
        </w:rPr>
        <w:t>У разі незгоди з продовженням трудових відносин на умовах строкового трудового договору, керівники шкіл та учителі-пенсіонери мають бути звільнені.</w:t>
      </w:r>
    </w:p>
    <w:p w14:paraId="51E22485" w14:textId="77777777" w:rsidR="001D21B5" w:rsidRPr="00C72F98" w:rsidRDefault="001D21B5" w:rsidP="001D21B5">
      <w:pPr>
        <w:suppressAutoHyphens/>
        <w:ind w:firstLine="540"/>
        <w:jc w:val="both"/>
        <w:rPr>
          <w:sz w:val="28"/>
          <w:szCs w:val="28"/>
          <w:lang w:val="uk-UA" w:eastAsia="ar-SA"/>
        </w:rPr>
      </w:pPr>
      <w:r>
        <w:rPr>
          <w:sz w:val="28"/>
          <w:szCs w:val="28"/>
          <w:lang w:val="uk-UA" w:eastAsia="ar-SA"/>
        </w:rPr>
        <w:t xml:space="preserve">3.16. </w:t>
      </w:r>
      <w:r w:rsidRPr="00C72F98">
        <w:rPr>
          <w:sz w:val="28"/>
          <w:szCs w:val="28"/>
          <w:lang w:val="uk-UA" w:eastAsia="ar-SA"/>
        </w:rPr>
        <w:t>Педагогічні працівники, які систематично порушують Статут, правила внутрішнього розпорядку закладу освіти, не виконують посадових обов’язків, умови трудового договору або за результатами атестації не відповідають займаній посаді, звільняються з роботи згідно із законодавством.</w:t>
      </w:r>
    </w:p>
    <w:p w14:paraId="6B9FE140"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3.1</w:t>
      </w:r>
      <w:r>
        <w:rPr>
          <w:sz w:val="28"/>
          <w:szCs w:val="28"/>
          <w:lang w:val="uk-UA" w:eastAsia="ar-SA"/>
        </w:rPr>
        <w:t>7</w:t>
      </w:r>
      <w:r w:rsidRPr="00D6573B">
        <w:rPr>
          <w:sz w:val="28"/>
          <w:szCs w:val="28"/>
          <w:lang w:eastAsia="ar-SA"/>
        </w:rPr>
        <w:t>. Права і обов'язки інших працівників регулюються трудовим законодавством, Статутом та правилами внутрішнього розпорядку.</w:t>
      </w:r>
    </w:p>
    <w:p w14:paraId="6F913368"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3.1</w:t>
      </w:r>
      <w:r>
        <w:rPr>
          <w:sz w:val="28"/>
          <w:szCs w:val="28"/>
          <w:lang w:val="uk-UA" w:eastAsia="ar-SA"/>
        </w:rPr>
        <w:t>8</w:t>
      </w:r>
      <w:r w:rsidRPr="00D6573B">
        <w:rPr>
          <w:sz w:val="28"/>
          <w:szCs w:val="28"/>
          <w:lang w:eastAsia="ar-SA"/>
        </w:rPr>
        <w:t>. Батьки та особи, які їх замінюють, мають право:</w:t>
      </w:r>
    </w:p>
    <w:p w14:paraId="306E10FF" w14:textId="77777777" w:rsidR="001D21B5" w:rsidRPr="00D6573B" w:rsidRDefault="001D21B5" w:rsidP="0077746F">
      <w:pPr>
        <w:widowControl/>
        <w:numPr>
          <w:ilvl w:val="2"/>
          <w:numId w:val="37"/>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вибирати заклад та форми навчання для неповнолітніх дітей;</w:t>
      </w:r>
    </w:p>
    <w:p w14:paraId="098ED5FD" w14:textId="77777777" w:rsidR="001D21B5" w:rsidRPr="00D6573B" w:rsidRDefault="001D21B5" w:rsidP="0077746F">
      <w:pPr>
        <w:widowControl/>
        <w:numPr>
          <w:ilvl w:val="2"/>
          <w:numId w:val="37"/>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приймати рішення щодо участі дитини в інноваційній діяльності;</w:t>
      </w:r>
    </w:p>
    <w:p w14:paraId="47B40C19" w14:textId="77777777" w:rsidR="001D21B5" w:rsidRPr="00D6573B" w:rsidRDefault="001D21B5" w:rsidP="0077746F">
      <w:pPr>
        <w:widowControl/>
        <w:numPr>
          <w:ilvl w:val="2"/>
          <w:numId w:val="37"/>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обирати і бути обраними до органів громадського самоврядування;</w:t>
      </w:r>
    </w:p>
    <w:p w14:paraId="6140F5F8" w14:textId="77777777" w:rsidR="001D21B5" w:rsidRPr="00D6573B" w:rsidRDefault="001D21B5" w:rsidP="0077746F">
      <w:pPr>
        <w:widowControl/>
        <w:numPr>
          <w:ilvl w:val="2"/>
          <w:numId w:val="37"/>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lastRenderedPageBreak/>
        <w:t>звертатися до відповідних органів управління освітою з питань навчання і виховання дітей;</w:t>
      </w:r>
    </w:p>
    <w:p w14:paraId="14291199" w14:textId="77777777" w:rsidR="001D21B5" w:rsidRPr="00D6573B" w:rsidRDefault="001D21B5" w:rsidP="0077746F">
      <w:pPr>
        <w:widowControl/>
        <w:numPr>
          <w:ilvl w:val="2"/>
          <w:numId w:val="37"/>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 xml:space="preserve">захищати законні інтереси дітей; </w:t>
      </w:r>
    </w:p>
    <w:p w14:paraId="0694E0A5" w14:textId="77777777" w:rsidR="001D21B5" w:rsidRPr="00D6573B" w:rsidRDefault="001D21B5" w:rsidP="0077746F">
      <w:pPr>
        <w:widowControl/>
        <w:numPr>
          <w:ilvl w:val="2"/>
          <w:numId w:val="37"/>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брати участь у заходах, спрямованих на поліпшення організації освітнього процесу та зміцнення матеріально-технічної бази закладу.</w:t>
      </w:r>
    </w:p>
    <w:p w14:paraId="187AC70D"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3.1</w:t>
      </w:r>
      <w:r>
        <w:rPr>
          <w:sz w:val="28"/>
          <w:szCs w:val="28"/>
          <w:lang w:val="uk-UA" w:eastAsia="ar-SA"/>
        </w:rPr>
        <w:t>9</w:t>
      </w:r>
      <w:r w:rsidRPr="00D6573B">
        <w:rPr>
          <w:sz w:val="28"/>
          <w:szCs w:val="28"/>
          <w:lang w:eastAsia="ar-SA"/>
        </w:rPr>
        <w:t xml:space="preserve">. Батьки та особи, які їх замінюють, несуть відповідальність за здобуття </w:t>
      </w:r>
      <w:r w:rsidRPr="00D6573B">
        <w:rPr>
          <w:sz w:val="28"/>
          <w:szCs w:val="28"/>
          <w:lang w:eastAsia="en-US"/>
        </w:rPr>
        <w:t>дітьми дошкіль</w:t>
      </w:r>
      <w:r w:rsidRPr="00D6573B">
        <w:rPr>
          <w:sz w:val="28"/>
          <w:szCs w:val="28"/>
          <w:lang w:eastAsia="ar-SA"/>
        </w:rPr>
        <w:t>ної та початкової освіти і зобов’язані:</w:t>
      </w:r>
    </w:p>
    <w:p w14:paraId="3932FE89"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14:paraId="745BAC2D"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сприяти виконанню дитиною освітньої програми та досягненню дитиною передбачених нею результатів навчання;</w:t>
      </w:r>
    </w:p>
    <w:p w14:paraId="7BE93574"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поважати гідність, права, свободи і законні інтереси дитини та інших учасників освітнього процесу;</w:t>
      </w:r>
    </w:p>
    <w:p w14:paraId="3CB48DC4"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дбати про фізичне і психічне здоров’я дитини, сприяти розвитку її здібностей, формувати навички здорового способу життя;</w:t>
      </w:r>
    </w:p>
    <w:p w14:paraId="75AF5DF5"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14:paraId="63B48453"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1F455BF7"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формувати у дітей усвідомлення необхідності додержуватися Конституції та законів України, захищати її суверенітет і територіальну цілісність;</w:t>
      </w:r>
    </w:p>
    <w:p w14:paraId="42E5D737"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виховувати у дитини повагу до державної мови та державних символів, національних, історичних, культурних цінностей, дбайливе ставлення до історико-культурного надбання України;</w:t>
      </w:r>
    </w:p>
    <w:p w14:paraId="067E3393" w14:textId="77777777" w:rsidR="001D21B5" w:rsidRPr="00D6573B" w:rsidRDefault="001D21B5" w:rsidP="0077746F">
      <w:pPr>
        <w:widowControl/>
        <w:numPr>
          <w:ilvl w:val="2"/>
          <w:numId w:val="38"/>
        </w:numPr>
        <w:tabs>
          <w:tab w:val="clear" w:pos="2700"/>
          <w:tab w:val="num" w:pos="0"/>
        </w:tabs>
        <w:autoSpaceDE/>
        <w:autoSpaceDN/>
        <w:adjustRightInd/>
        <w:ind w:left="0" w:firstLine="540"/>
        <w:jc w:val="both"/>
        <w:rPr>
          <w:sz w:val="28"/>
          <w:szCs w:val="28"/>
        </w:rPr>
      </w:pPr>
      <w:r w:rsidRPr="00D6573B">
        <w:rPr>
          <w:sz w:val="28"/>
          <w:szCs w:val="28"/>
        </w:rPr>
        <w:t xml:space="preserve">дотримуватися Статуту, правил внутрішнього розпорядку, а також умов договору про надання освітніх послуг (за наявності); </w:t>
      </w:r>
    </w:p>
    <w:p w14:paraId="328D32AB" w14:textId="77777777" w:rsidR="001D21B5" w:rsidRPr="00D6573B" w:rsidRDefault="001D21B5" w:rsidP="0077746F">
      <w:pPr>
        <w:widowControl/>
        <w:numPr>
          <w:ilvl w:val="2"/>
          <w:numId w:val="38"/>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 xml:space="preserve">забезпечити дитину формою та навчальним приладдям відповідно до чинних вимог; </w:t>
      </w:r>
    </w:p>
    <w:p w14:paraId="6DDDA0A9" w14:textId="77777777" w:rsidR="001D21B5" w:rsidRPr="00D6573B" w:rsidRDefault="001D21B5" w:rsidP="0077746F">
      <w:pPr>
        <w:widowControl/>
        <w:numPr>
          <w:ilvl w:val="2"/>
          <w:numId w:val="38"/>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відшкодовувати збитки, завдані їхніми дітьми;</w:t>
      </w:r>
    </w:p>
    <w:p w14:paraId="6A696BBA" w14:textId="77777777" w:rsidR="001D21B5" w:rsidRPr="00D6573B" w:rsidRDefault="001D21B5" w:rsidP="0077746F">
      <w:pPr>
        <w:widowControl/>
        <w:numPr>
          <w:ilvl w:val="2"/>
          <w:numId w:val="38"/>
        </w:numPr>
        <w:tabs>
          <w:tab w:val="clear" w:pos="2700"/>
          <w:tab w:val="num" w:pos="0"/>
        </w:tabs>
        <w:suppressAutoHyphens/>
        <w:autoSpaceDE/>
        <w:autoSpaceDN/>
        <w:adjustRightInd/>
        <w:ind w:left="0" w:firstLine="540"/>
        <w:jc w:val="both"/>
        <w:rPr>
          <w:sz w:val="28"/>
          <w:szCs w:val="28"/>
          <w:lang w:eastAsia="ar-SA"/>
        </w:rPr>
      </w:pPr>
      <w:r w:rsidRPr="00D6573B">
        <w:rPr>
          <w:sz w:val="28"/>
          <w:szCs w:val="28"/>
          <w:lang w:eastAsia="ar-SA"/>
        </w:rPr>
        <w:t>інші права та обов’язки батьків і осіб, які їх замінюють, визначаються законодавством у галузі освіти.</w:t>
      </w:r>
    </w:p>
    <w:p w14:paraId="6956B3FB" w14:textId="77777777" w:rsidR="001D21B5" w:rsidRPr="00D6573B" w:rsidRDefault="001D21B5" w:rsidP="001D21B5">
      <w:pPr>
        <w:ind w:firstLine="540"/>
        <w:jc w:val="both"/>
        <w:rPr>
          <w:sz w:val="28"/>
          <w:szCs w:val="28"/>
        </w:rPr>
      </w:pPr>
      <w:r w:rsidRPr="00D6573B">
        <w:rPr>
          <w:sz w:val="28"/>
          <w:szCs w:val="28"/>
        </w:rPr>
        <w:t>3.</w:t>
      </w:r>
      <w:r>
        <w:rPr>
          <w:sz w:val="28"/>
          <w:szCs w:val="28"/>
          <w:lang w:val="uk-UA"/>
        </w:rPr>
        <w:t>20</w:t>
      </w:r>
      <w:r w:rsidRPr="00D6573B">
        <w:rPr>
          <w:sz w:val="28"/>
          <w:szCs w:val="28"/>
        </w:rPr>
        <w:t xml:space="preserve">. У разі невиконання батьками та особами, які їх замінюють, обов'язків, передбачених законодавством, заклад може порушувати в установленому порядку клопотання про відповідальність таких осіб, у тому числі позбавлення їх батьківських прав. </w:t>
      </w:r>
    </w:p>
    <w:p w14:paraId="3E43963A" w14:textId="77777777" w:rsidR="001D21B5" w:rsidRPr="00D6573B" w:rsidRDefault="001D21B5" w:rsidP="001D21B5">
      <w:pPr>
        <w:ind w:firstLine="540"/>
        <w:jc w:val="both"/>
        <w:rPr>
          <w:sz w:val="28"/>
          <w:szCs w:val="28"/>
        </w:rPr>
      </w:pPr>
      <w:r>
        <w:rPr>
          <w:sz w:val="28"/>
          <w:szCs w:val="28"/>
        </w:rPr>
        <w:t>3.2</w:t>
      </w:r>
      <w:r>
        <w:rPr>
          <w:sz w:val="28"/>
          <w:szCs w:val="28"/>
          <w:lang w:val="uk-UA"/>
        </w:rPr>
        <w:t>1</w:t>
      </w:r>
      <w:r w:rsidRPr="00D6573B">
        <w:rPr>
          <w:sz w:val="28"/>
          <w:szCs w:val="28"/>
        </w:rPr>
        <w:t>. За невиконання учасниками освітнього процесу своїх обов'язків, порушення Статуту, правил внутрішнього розпорядку на них можуть накладатися стягнення відповідно до законодавства.</w:t>
      </w:r>
    </w:p>
    <w:p w14:paraId="41E6F414" w14:textId="77777777" w:rsidR="001D21B5" w:rsidRPr="00D6573B" w:rsidRDefault="001D21B5" w:rsidP="001D21B5">
      <w:pPr>
        <w:suppressAutoHyphens/>
        <w:ind w:firstLine="709"/>
        <w:jc w:val="both"/>
        <w:rPr>
          <w:sz w:val="28"/>
          <w:szCs w:val="28"/>
          <w:lang w:eastAsia="ar-SA"/>
        </w:rPr>
      </w:pPr>
    </w:p>
    <w:p w14:paraId="542E8845" w14:textId="77777777" w:rsidR="001D21B5" w:rsidRPr="00D6573B" w:rsidRDefault="001D21B5" w:rsidP="001D21B5">
      <w:pPr>
        <w:suppressAutoHyphens/>
        <w:spacing w:after="120"/>
        <w:ind w:firstLine="709"/>
        <w:jc w:val="center"/>
        <w:rPr>
          <w:b/>
          <w:bCs/>
          <w:sz w:val="28"/>
          <w:szCs w:val="28"/>
          <w:lang w:val="uk-UA" w:eastAsia="ar-SA"/>
        </w:rPr>
      </w:pPr>
      <w:r w:rsidRPr="00D6573B">
        <w:rPr>
          <w:b/>
          <w:bCs/>
          <w:sz w:val="28"/>
          <w:szCs w:val="28"/>
          <w:lang w:val="uk-UA" w:eastAsia="ar-SA"/>
        </w:rPr>
        <w:t>4</w:t>
      </w:r>
      <w:r w:rsidRPr="00D6573B">
        <w:rPr>
          <w:b/>
          <w:bCs/>
          <w:caps/>
          <w:sz w:val="28"/>
          <w:szCs w:val="28"/>
          <w:lang w:eastAsia="ar-SA"/>
        </w:rPr>
        <w:t>. Управління закладом</w:t>
      </w:r>
    </w:p>
    <w:p w14:paraId="182E9337" w14:textId="77777777" w:rsidR="001D21B5" w:rsidRPr="00D6573B" w:rsidRDefault="001D21B5" w:rsidP="001D21B5">
      <w:pPr>
        <w:ind w:firstLine="540"/>
        <w:jc w:val="both"/>
        <w:rPr>
          <w:sz w:val="28"/>
          <w:szCs w:val="28"/>
        </w:rPr>
      </w:pPr>
      <w:r w:rsidRPr="00D6573B">
        <w:rPr>
          <w:sz w:val="28"/>
          <w:szCs w:val="28"/>
        </w:rPr>
        <w:t>4.1. Управління закладом здійснюють:</w:t>
      </w:r>
    </w:p>
    <w:p w14:paraId="4DD257C8" w14:textId="77777777" w:rsidR="001D21B5" w:rsidRPr="00D6573B" w:rsidRDefault="001D21B5" w:rsidP="0077746F">
      <w:pPr>
        <w:widowControl/>
        <w:numPr>
          <w:ilvl w:val="2"/>
          <w:numId w:val="39"/>
        </w:numPr>
        <w:tabs>
          <w:tab w:val="clear" w:pos="2700"/>
          <w:tab w:val="num" w:pos="0"/>
        </w:tabs>
        <w:autoSpaceDE/>
        <w:autoSpaceDN/>
        <w:adjustRightInd/>
        <w:spacing w:line="276" w:lineRule="auto"/>
        <w:ind w:left="0" w:firstLine="540"/>
        <w:jc w:val="both"/>
        <w:rPr>
          <w:sz w:val="28"/>
          <w:szCs w:val="28"/>
        </w:rPr>
      </w:pPr>
      <w:r w:rsidRPr="00D6573B">
        <w:rPr>
          <w:sz w:val="28"/>
          <w:szCs w:val="28"/>
        </w:rPr>
        <w:t>директор;</w:t>
      </w:r>
    </w:p>
    <w:p w14:paraId="197E7358" w14:textId="77777777" w:rsidR="001D21B5" w:rsidRPr="00D6573B" w:rsidRDefault="001D21B5" w:rsidP="0077746F">
      <w:pPr>
        <w:widowControl/>
        <w:numPr>
          <w:ilvl w:val="2"/>
          <w:numId w:val="39"/>
        </w:numPr>
        <w:tabs>
          <w:tab w:val="clear" w:pos="2700"/>
          <w:tab w:val="num" w:pos="0"/>
        </w:tabs>
        <w:autoSpaceDE/>
        <w:autoSpaceDN/>
        <w:adjustRightInd/>
        <w:spacing w:line="276" w:lineRule="auto"/>
        <w:ind w:left="0" w:firstLine="540"/>
        <w:jc w:val="both"/>
        <w:rPr>
          <w:sz w:val="28"/>
          <w:szCs w:val="28"/>
        </w:rPr>
      </w:pPr>
      <w:r w:rsidRPr="00D6573B">
        <w:rPr>
          <w:sz w:val="28"/>
          <w:szCs w:val="28"/>
        </w:rPr>
        <w:lastRenderedPageBreak/>
        <w:t>педагогічна рада;</w:t>
      </w:r>
    </w:p>
    <w:p w14:paraId="231BA8B9" w14:textId="77777777" w:rsidR="001D21B5" w:rsidRPr="00D6573B" w:rsidRDefault="001D21B5" w:rsidP="0077746F">
      <w:pPr>
        <w:widowControl/>
        <w:numPr>
          <w:ilvl w:val="2"/>
          <w:numId w:val="39"/>
        </w:numPr>
        <w:tabs>
          <w:tab w:val="clear" w:pos="2700"/>
          <w:tab w:val="num" w:pos="0"/>
        </w:tabs>
        <w:autoSpaceDE/>
        <w:autoSpaceDN/>
        <w:adjustRightInd/>
        <w:spacing w:line="276" w:lineRule="auto"/>
        <w:ind w:left="0" w:firstLine="540"/>
        <w:jc w:val="both"/>
        <w:rPr>
          <w:sz w:val="28"/>
          <w:szCs w:val="28"/>
        </w:rPr>
      </w:pPr>
      <w:r w:rsidRPr="00D6573B">
        <w:rPr>
          <w:sz w:val="28"/>
          <w:szCs w:val="28"/>
        </w:rPr>
        <w:t xml:space="preserve">піклувальна рада; </w:t>
      </w:r>
    </w:p>
    <w:p w14:paraId="77248C0F" w14:textId="77777777" w:rsidR="001D21B5" w:rsidRPr="00D6573B" w:rsidRDefault="001D21B5" w:rsidP="0077746F">
      <w:pPr>
        <w:widowControl/>
        <w:numPr>
          <w:ilvl w:val="2"/>
          <w:numId w:val="39"/>
        </w:numPr>
        <w:tabs>
          <w:tab w:val="clear" w:pos="2700"/>
          <w:tab w:val="num" w:pos="0"/>
        </w:tabs>
        <w:autoSpaceDE/>
        <w:autoSpaceDN/>
        <w:adjustRightInd/>
        <w:spacing w:line="276" w:lineRule="auto"/>
        <w:ind w:left="0" w:firstLine="540"/>
        <w:jc w:val="both"/>
        <w:rPr>
          <w:sz w:val="28"/>
          <w:szCs w:val="28"/>
        </w:rPr>
      </w:pPr>
      <w:r w:rsidRPr="00D6573B">
        <w:rPr>
          <w:sz w:val="28"/>
          <w:szCs w:val="28"/>
        </w:rPr>
        <w:t xml:space="preserve">інші органи громадського самоврядування учасників освітнього процесу. </w:t>
      </w:r>
    </w:p>
    <w:p w14:paraId="501E06E5"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Трудові відносини в системі дошкільної та початкової освіти регулюються законодавством України про працю, законодавством у галузі освіти та іншими нормативно-правовими актами. </w:t>
      </w:r>
    </w:p>
    <w:p w14:paraId="2AFB6B51" w14:textId="77777777" w:rsidR="001D21B5" w:rsidRPr="00D6573B" w:rsidRDefault="001D21B5" w:rsidP="001D21B5">
      <w:pPr>
        <w:ind w:firstLine="540"/>
        <w:jc w:val="both"/>
        <w:rPr>
          <w:sz w:val="28"/>
          <w:szCs w:val="28"/>
        </w:rPr>
      </w:pPr>
      <w:r w:rsidRPr="00D6573B">
        <w:rPr>
          <w:sz w:val="28"/>
          <w:szCs w:val="28"/>
        </w:rPr>
        <w:t xml:space="preserve">4.2. Керівництво закладом здійснює директор, повноваження якого визначаються законодавством у галузі освіти, Статутом та трудовим договором. </w:t>
      </w:r>
    </w:p>
    <w:p w14:paraId="0A50BA07" w14:textId="77777777" w:rsidR="001D21B5" w:rsidRPr="00D6573B" w:rsidRDefault="001D21B5" w:rsidP="001D21B5">
      <w:pPr>
        <w:ind w:firstLine="540"/>
        <w:jc w:val="both"/>
        <w:rPr>
          <w:sz w:val="28"/>
          <w:szCs w:val="28"/>
          <w:shd w:val="clear" w:color="auto" w:fill="FFFFFF"/>
        </w:rPr>
      </w:pPr>
      <w:r w:rsidRPr="00D6573B">
        <w:rPr>
          <w:sz w:val="28"/>
          <w:szCs w:val="28"/>
        </w:rPr>
        <w:t xml:space="preserve">4.3. Директор призначається та звільняється з посади рішенням засновника. </w:t>
      </w:r>
      <w:r w:rsidRPr="00D6573B">
        <w:rPr>
          <w:sz w:val="28"/>
          <w:szCs w:val="28"/>
          <w:shd w:val="clear" w:color="auto" w:fill="FFFFFF"/>
        </w:rPr>
        <w:t xml:space="preserve">Призначення на посаду здійснюється за результатами конкурсного відбору строком на шість років (строком на два роки – для особи, яка призначається на посаду керівника закладу загальної середньої освіти вперше) на підставі рішення конкурсної комісії, </w:t>
      </w:r>
      <w:r w:rsidRPr="00D6573B">
        <w:rPr>
          <w:sz w:val="28"/>
          <w:szCs w:val="28"/>
        </w:rPr>
        <w:t>відповідно до Положення про конкурс на посаду керівника закладу освіти.</w:t>
      </w:r>
    </w:p>
    <w:p w14:paraId="55FD497A"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Додаткові кваліфікаційні вимоги до керівника та порядок його призначення визначаються Положенням про конкурс на посаду керівника закладу освіти.</w:t>
      </w:r>
    </w:p>
    <w:p w14:paraId="70F8AA3B" w14:textId="77777777" w:rsidR="001D21B5" w:rsidRPr="00D6573B" w:rsidRDefault="001D21B5" w:rsidP="001D21B5">
      <w:pPr>
        <w:ind w:firstLine="540"/>
        <w:jc w:val="both"/>
        <w:rPr>
          <w:sz w:val="28"/>
          <w:szCs w:val="28"/>
        </w:rPr>
      </w:pPr>
      <w:r w:rsidRPr="00D6573B">
        <w:rPr>
          <w:sz w:val="28"/>
          <w:szCs w:val="28"/>
        </w:rPr>
        <w:t xml:space="preserve">4.4. Директор у межах наданих йому повноважень: </w:t>
      </w:r>
    </w:p>
    <w:p w14:paraId="0EA77C44" w14:textId="77777777" w:rsidR="001D21B5" w:rsidRPr="00D6573B" w:rsidRDefault="001D21B5" w:rsidP="0077746F">
      <w:pPr>
        <w:widowControl/>
        <w:numPr>
          <w:ilvl w:val="0"/>
          <w:numId w:val="42"/>
        </w:numPr>
        <w:tabs>
          <w:tab w:val="clear" w:pos="1260"/>
          <w:tab w:val="num" w:pos="0"/>
        </w:tabs>
        <w:autoSpaceDE/>
        <w:autoSpaceDN/>
        <w:adjustRightInd/>
        <w:spacing w:line="276" w:lineRule="auto"/>
        <w:ind w:left="0" w:firstLine="540"/>
        <w:jc w:val="both"/>
        <w:rPr>
          <w:sz w:val="28"/>
          <w:szCs w:val="28"/>
        </w:rPr>
      </w:pPr>
      <w:r w:rsidRPr="00D6573B">
        <w:rPr>
          <w:sz w:val="28"/>
          <w:szCs w:val="28"/>
        </w:rPr>
        <w:t>здійснює безпосереднє управління закладом і несе відповідальність за освітню, фінансово-господарську та іншу його діяльність.</w:t>
      </w:r>
    </w:p>
    <w:p w14:paraId="4A5706A8" w14:textId="77777777" w:rsidR="001D21B5" w:rsidRPr="00D6573B" w:rsidRDefault="001D21B5" w:rsidP="0077746F">
      <w:pPr>
        <w:widowControl/>
        <w:numPr>
          <w:ilvl w:val="0"/>
          <w:numId w:val="42"/>
        </w:numPr>
        <w:tabs>
          <w:tab w:val="clear" w:pos="1260"/>
          <w:tab w:val="num" w:pos="0"/>
        </w:tabs>
        <w:autoSpaceDE/>
        <w:autoSpaceDN/>
        <w:adjustRightInd/>
        <w:spacing w:line="276" w:lineRule="auto"/>
        <w:ind w:left="0" w:firstLine="540"/>
        <w:jc w:val="both"/>
        <w:rPr>
          <w:sz w:val="28"/>
          <w:szCs w:val="28"/>
        </w:rPr>
      </w:pPr>
      <w:r w:rsidRPr="00D6573B">
        <w:rPr>
          <w:sz w:val="28"/>
          <w:szCs w:val="28"/>
        </w:rPr>
        <w:t>є представником закладу у відносинах з державними органами, органами місцевого самоврядування, юридичними та фізичними особами і діє без довіреності в межах повноважень, передбачених законом та Статутом.</w:t>
      </w:r>
    </w:p>
    <w:p w14:paraId="07A73F97" w14:textId="77777777" w:rsidR="001D21B5" w:rsidRPr="00D6573B" w:rsidRDefault="001D21B5" w:rsidP="0077746F">
      <w:pPr>
        <w:widowControl/>
        <w:numPr>
          <w:ilvl w:val="2"/>
          <w:numId w:val="40"/>
        </w:numPr>
        <w:tabs>
          <w:tab w:val="clear" w:pos="2700"/>
          <w:tab w:val="num" w:pos="0"/>
        </w:tabs>
        <w:autoSpaceDE/>
        <w:autoSpaceDN/>
        <w:adjustRightInd/>
        <w:spacing w:line="276" w:lineRule="auto"/>
        <w:ind w:left="0" w:firstLine="540"/>
        <w:jc w:val="both"/>
        <w:rPr>
          <w:sz w:val="28"/>
          <w:szCs w:val="28"/>
        </w:rPr>
      </w:pPr>
      <w:r w:rsidRPr="00D6573B">
        <w:rPr>
          <w:sz w:val="28"/>
          <w:szCs w:val="28"/>
        </w:rPr>
        <w:t>організовує діяльність закладу;</w:t>
      </w:r>
    </w:p>
    <w:p w14:paraId="363F2E31" w14:textId="77777777" w:rsidR="001D21B5" w:rsidRPr="00D6573B" w:rsidRDefault="001D21B5" w:rsidP="0077746F">
      <w:pPr>
        <w:widowControl/>
        <w:numPr>
          <w:ilvl w:val="2"/>
          <w:numId w:val="40"/>
        </w:numPr>
        <w:tabs>
          <w:tab w:val="clear" w:pos="2700"/>
          <w:tab w:val="num" w:pos="0"/>
        </w:tabs>
        <w:autoSpaceDE/>
        <w:autoSpaceDN/>
        <w:adjustRightInd/>
        <w:spacing w:line="276" w:lineRule="auto"/>
        <w:ind w:left="0" w:firstLine="540"/>
        <w:jc w:val="both"/>
        <w:rPr>
          <w:sz w:val="28"/>
          <w:szCs w:val="28"/>
        </w:rPr>
      </w:pPr>
      <w:r w:rsidRPr="00D6573B">
        <w:rPr>
          <w:sz w:val="28"/>
          <w:szCs w:val="28"/>
        </w:rPr>
        <w:t>вирішує питання фінансово-господарської діяльності;</w:t>
      </w:r>
    </w:p>
    <w:p w14:paraId="30DBD954" w14:textId="77777777" w:rsidR="001D21B5" w:rsidRPr="00D6573B" w:rsidRDefault="001D21B5" w:rsidP="0077746F">
      <w:pPr>
        <w:widowControl/>
        <w:numPr>
          <w:ilvl w:val="2"/>
          <w:numId w:val="40"/>
        </w:numPr>
        <w:tabs>
          <w:tab w:val="clear" w:pos="2700"/>
          <w:tab w:val="num" w:pos="0"/>
        </w:tabs>
        <w:autoSpaceDE/>
        <w:autoSpaceDN/>
        <w:adjustRightInd/>
        <w:spacing w:line="276" w:lineRule="auto"/>
        <w:ind w:left="0" w:firstLine="540"/>
        <w:jc w:val="both"/>
        <w:rPr>
          <w:sz w:val="28"/>
          <w:szCs w:val="28"/>
        </w:rPr>
      </w:pPr>
      <w:r w:rsidRPr="00D6573B">
        <w:rPr>
          <w:sz w:val="28"/>
          <w:szCs w:val="28"/>
        </w:rPr>
        <w:t>призначає на посаду та звільняє з посади працівників, визначає їх функціональні обов’язки;</w:t>
      </w:r>
    </w:p>
    <w:p w14:paraId="7D2D48F3" w14:textId="77777777" w:rsidR="001D21B5" w:rsidRPr="00D6573B" w:rsidRDefault="001D21B5" w:rsidP="0077746F">
      <w:pPr>
        <w:widowControl/>
        <w:numPr>
          <w:ilvl w:val="2"/>
          <w:numId w:val="40"/>
        </w:numPr>
        <w:tabs>
          <w:tab w:val="clear" w:pos="2700"/>
          <w:tab w:val="num" w:pos="0"/>
        </w:tabs>
        <w:autoSpaceDE/>
        <w:autoSpaceDN/>
        <w:adjustRightInd/>
        <w:spacing w:line="276" w:lineRule="auto"/>
        <w:ind w:left="0" w:firstLine="540"/>
        <w:jc w:val="both"/>
        <w:rPr>
          <w:sz w:val="28"/>
          <w:szCs w:val="28"/>
        </w:rPr>
      </w:pPr>
      <w:r w:rsidRPr="00D6573B">
        <w:rPr>
          <w:sz w:val="28"/>
          <w:szCs w:val="28"/>
        </w:rPr>
        <w:t>забезпечує організацію освітнього процесу та здійснення контролю за виконанням освітніх програм; функціонування внутрішньої системи забезпечення якості освіти; умови для здійснення дієвого та відкритого громадського контролю за діяльністю закладу;</w:t>
      </w:r>
    </w:p>
    <w:p w14:paraId="4D547F86" w14:textId="77777777" w:rsidR="001D21B5" w:rsidRPr="00D6573B" w:rsidRDefault="001D21B5" w:rsidP="0077746F">
      <w:pPr>
        <w:widowControl/>
        <w:numPr>
          <w:ilvl w:val="2"/>
          <w:numId w:val="40"/>
        </w:numPr>
        <w:tabs>
          <w:tab w:val="clear" w:pos="2700"/>
          <w:tab w:val="num" w:pos="0"/>
        </w:tabs>
        <w:autoSpaceDE/>
        <w:autoSpaceDN/>
        <w:adjustRightInd/>
        <w:spacing w:line="276" w:lineRule="auto"/>
        <w:ind w:left="0" w:firstLine="540"/>
        <w:jc w:val="both"/>
        <w:rPr>
          <w:sz w:val="28"/>
          <w:szCs w:val="28"/>
        </w:rPr>
      </w:pPr>
      <w:r w:rsidRPr="00D6573B">
        <w:rPr>
          <w:sz w:val="28"/>
          <w:szCs w:val="28"/>
        </w:rPr>
        <w:t>сприяє та створює умови для діяльності органів самоврядування закладу;</w:t>
      </w:r>
    </w:p>
    <w:p w14:paraId="3DAD0B3A" w14:textId="77777777" w:rsidR="001D21B5" w:rsidRPr="00ED5A1D" w:rsidRDefault="001D21B5" w:rsidP="0077746F">
      <w:pPr>
        <w:widowControl/>
        <w:numPr>
          <w:ilvl w:val="2"/>
          <w:numId w:val="40"/>
        </w:numPr>
        <w:tabs>
          <w:tab w:val="clear" w:pos="2700"/>
          <w:tab w:val="num" w:pos="0"/>
        </w:tabs>
        <w:autoSpaceDE/>
        <w:autoSpaceDN/>
        <w:adjustRightInd/>
        <w:spacing w:line="276" w:lineRule="auto"/>
        <w:ind w:left="0" w:firstLine="540"/>
        <w:jc w:val="both"/>
        <w:rPr>
          <w:sz w:val="28"/>
          <w:szCs w:val="28"/>
        </w:rPr>
      </w:pPr>
      <w:r w:rsidRPr="00D6573B">
        <w:rPr>
          <w:sz w:val="28"/>
          <w:szCs w:val="28"/>
        </w:rPr>
        <w:t xml:space="preserve">сприяє здоровому способу життя </w:t>
      </w:r>
      <w:r>
        <w:rPr>
          <w:sz w:val="28"/>
          <w:szCs w:val="28"/>
          <w:lang w:val="uk-UA" w:eastAsia="en-US"/>
        </w:rPr>
        <w:t xml:space="preserve">дітей дошкільного, </w:t>
      </w:r>
      <w:r w:rsidRPr="00ED5A1D">
        <w:rPr>
          <w:sz w:val="28"/>
          <w:szCs w:val="28"/>
          <w:lang w:val="uk-UA" w:eastAsia="en-US"/>
        </w:rPr>
        <w:t>молодшого шкільного віку</w:t>
      </w:r>
      <w:r w:rsidRPr="00ED5A1D">
        <w:rPr>
          <w:sz w:val="28"/>
          <w:szCs w:val="28"/>
          <w:lang w:eastAsia="ar-SA"/>
        </w:rPr>
        <w:t xml:space="preserve"> </w:t>
      </w:r>
      <w:r w:rsidRPr="00ED5A1D">
        <w:rPr>
          <w:sz w:val="28"/>
          <w:szCs w:val="28"/>
        </w:rPr>
        <w:t>та працівників;</w:t>
      </w:r>
    </w:p>
    <w:p w14:paraId="329477DA" w14:textId="77777777" w:rsidR="001D21B5" w:rsidRPr="00D6573B" w:rsidRDefault="001D21B5" w:rsidP="0077746F">
      <w:pPr>
        <w:widowControl/>
        <w:numPr>
          <w:ilvl w:val="2"/>
          <w:numId w:val="40"/>
        </w:numPr>
        <w:tabs>
          <w:tab w:val="clear" w:pos="2700"/>
          <w:tab w:val="num" w:pos="0"/>
        </w:tabs>
        <w:autoSpaceDE/>
        <w:autoSpaceDN/>
        <w:adjustRightInd/>
        <w:spacing w:line="276" w:lineRule="auto"/>
        <w:ind w:left="0" w:firstLine="540"/>
        <w:jc w:val="both"/>
        <w:rPr>
          <w:sz w:val="28"/>
          <w:szCs w:val="28"/>
        </w:rPr>
      </w:pPr>
      <w:r w:rsidRPr="00D6573B">
        <w:rPr>
          <w:sz w:val="28"/>
          <w:szCs w:val="28"/>
        </w:rPr>
        <w:t xml:space="preserve">здійснює інші повноваження, передбачені законодавством та Статутом. </w:t>
      </w:r>
    </w:p>
    <w:p w14:paraId="04C6C07D"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4.5. Педагогічна рада є колегіальним органом управління закладу.</w:t>
      </w:r>
    </w:p>
    <w:p w14:paraId="57D32A2A"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4.6. Усі педагогічні працівники мають брати участь у засіданнях педагогічної ради. Засідання педагогічної ради проводяться у міру потреби, але не менше як чотири рази на рік.</w:t>
      </w:r>
    </w:p>
    <w:p w14:paraId="5B057448"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4.7. Педагогічна рада закладу:</w:t>
      </w:r>
    </w:p>
    <w:p w14:paraId="7B4AE4FD"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планує роботу;</w:t>
      </w:r>
    </w:p>
    <w:p w14:paraId="033FC143"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схвалює освітню (освітні) програму (програми) закладу та оцінює результативність її (їх) виконання;</w:t>
      </w:r>
    </w:p>
    <w:p w14:paraId="3FE5EADA"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lastRenderedPageBreak/>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14:paraId="726F79EC"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 xml:space="preserve">розглядає питання щодо вдосконалення і методичного забезпечення освітнього процесу; </w:t>
      </w:r>
    </w:p>
    <w:p w14:paraId="39A54394"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 xml:space="preserve">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 </w:t>
      </w:r>
    </w:p>
    <w:p w14:paraId="141E4D86"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 xml:space="preserve">відповідальності </w:t>
      </w:r>
      <w:r>
        <w:rPr>
          <w:sz w:val="28"/>
          <w:szCs w:val="28"/>
          <w:lang w:val="uk-UA" w:eastAsia="en-US"/>
        </w:rPr>
        <w:t>учнів</w:t>
      </w:r>
      <w:r w:rsidRPr="00D6573B">
        <w:rPr>
          <w:sz w:val="28"/>
          <w:szCs w:val="28"/>
          <w:lang w:eastAsia="ar-SA"/>
        </w:rPr>
        <w:t>, працівників та інших учасників освітнього процесу за невиконання ними своїх обов’язків;</w:t>
      </w:r>
    </w:p>
    <w:p w14:paraId="6990CF77"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 xml:space="preserve">приймає рішення щодо переведення </w:t>
      </w:r>
      <w:r>
        <w:rPr>
          <w:sz w:val="28"/>
          <w:szCs w:val="28"/>
          <w:lang w:val="uk-UA" w:eastAsia="en-US"/>
        </w:rPr>
        <w:t>учнів</w:t>
      </w:r>
      <w:r w:rsidRPr="00D6573B">
        <w:rPr>
          <w:sz w:val="28"/>
          <w:szCs w:val="28"/>
          <w:lang w:eastAsia="ar-SA"/>
        </w:rPr>
        <w:t xml:space="preserve"> до наступного класу і їх випуску, видачі документів про відповідний рівень освіти, нагородження за успіхи у навчанні;</w:t>
      </w:r>
    </w:p>
    <w:p w14:paraId="7373F480"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обговорює питання підвищення кваліфікації педагогічних працівників, розвитку їхньої творчої ініціативи,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p>
    <w:p w14:paraId="4277BE66"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ухвалює рішення щодо відзначення, морального та матеріального заохочення учнів, працівників та інших учасників освітнього процесу;</w:t>
      </w:r>
    </w:p>
    <w:p w14:paraId="06D0181D"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має право ініціювати проведення позапланового інституційного аудиту та проведення громадського нагляду (контролю);</w:t>
      </w:r>
    </w:p>
    <w:p w14:paraId="7839C7D4" w14:textId="77777777" w:rsidR="001D21B5" w:rsidRPr="00D6573B" w:rsidRDefault="001D21B5" w:rsidP="0077746F">
      <w:pPr>
        <w:widowControl/>
        <w:numPr>
          <w:ilvl w:val="2"/>
          <w:numId w:val="41"/>
        </w:numPr>
        <w:tabs>
          <w:tab w:val="clear" w:pos="2700"/>
          <w:tab w:val="num" w:pos="0"/>
        </w:tabs>
        <w:suppressAutoHyphens/>
        <w:autoSpaceDE/>
        <w:autoSpaceDN/>
        <w:adjustRightInd/>
        <w:spacing w:line="276" w:lineRule="auto"/>
        <w:ind w:left="0" w:firstLine="540"/>
        <w:jc w:val="both"/>
        <w:rPr>
          <w:sz w:val="28"/>
          <w:szCs w:val="28"/>
          <w:lang w:eastAsia="ar-SA"/>
        </w:rPr>
      </w:pPr>
      <w:r w:rsidRPr="00D6573B">
        <w:rPr>
          <w:sz w:val="28"/>
          <w:szCs w:val="28"/>
          <w:lang w:eastAsia="ar-SA"/>
        </w:rPr>
        <w:t>розглядає інші питання, віднесені законодавством у галузі освіти та/або цим Статутом до її повноважень.</w:t>
      </w:r>
    </w:p>
    <w:p w14:paraId="5BB4122A"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4.8. Рішення педагогічної ради закладу вводяться в дію наказами директора. </w:t>
      </w:r>
    </w:p>
    <w:p w14:paraId="2629C2BB" w14:textId="77777777" w:rsidR="001D21B5" w:rsidRPr="00D6573B" w:rsidRDefault="001D21B5" w:rsidP="001D21B5">
      <w:pPr>
        <w:shd w:val="clear" w:color="auto" w:fill="FFFFFF"/>
        <w:ind w:firstLine="540"/>
        <w:jc w:val="both"/>
        <w:textAlignment w:val="baseline"/>
        <w:rPr>
          <w:sz w:val="28"/>
          <w:szCs w:val="28"/>
        </w:rPr>
      </w:pPr>
      <w:r w:rsidRPr="00D6573B">
        <w:rPr>
          <w:sz w:val="28"/>
          <w:szCs w:val="28"/>
        </w:rPr>
        <w:t>4.9. Вищим колегіальним органом громадського самоврядування закладу освіти є загальні збори (конференція) колективу закладу освіти, що скликаються не менш як на один рік.</w:t>
      </w:r>
    </w:p>
    <w:p w14:paraId="2B2041DF" w14:textId="77777777" w:rsidR="001D21B5" w:rsidRPr="00D6573B" w:rsidRDefault="001D21B5" w:rsidP="001D21B5">
      <w:pPr>
        <w:shd w:val="clear" w:color="auto" w:fill="FFFFFF"/>
        <w:ind w:firstLine="540"/>
        <w:jc w:val="both"/>
        <w:textAlignment w:val="baseline"/>
        <w:rPr>
          <w:sz w:val="28"/>
          <w:szCs w:val="28"/>
        </w:rPr>
      </w:pPr>
      <w:r w:rsidRPr="00D6573B">
        <w:rPr>
          <w:sz w:val="28"/>
          <w:szCs w:val="28"/>
        </w:rPr>
        <w:t>Делегати загальних зборів з правом вирішального голосу обираються пропорційно від таких трьох категорій:</w:t>
      </w:r>
    </w:p>
    <w:p w14:paraId="0F8BDBDC" w14:textId="77777777" w:rsidR="001D21B5" w:rsidRPr="00D6573B" w:rsidRDefault="001D21B5" w:rsidP="0077746F">
      <w:pPr>
        <w:widowControl/>
        <w:numPr>
          <w:ilvl w:val="2"/>
          <w:numId w:val="44"/>
        </w:numPr>
        <w:shd w:val="clear" w:color="auto" w:fill="FFFFFF"/>
        <w:tabs>
          <w:tab w:val="clear" w:pos="2700"/>
          <w:tab w:val="num" w:pos="0"/>
        </w:tabs>
        <w:autoSpaceDE/>
        <w:autoSpaceDN/>
        <w:adjustRightInd/>
        <w:spacing w:line="276" w:lineRule="auto"/>
        <w:ind w:left="0" w:firstLine="540"/>
        <w:jc w:val="both"/>
        <w:textAlignment w:val="baseline"/>
        <w:rPr>
          <w:sz w:val="28"/>
          <w:szCs w:val="28"/>
        </w:rPr>
      </w:pPr>
      <w:r w:rsidRPr="00D6573B">
        <w:rPr>
          <w:sz w:val="28"/>
          <w:szCs w:val="28"/>
        </w:rPr>
        <w:t>працівників закладу освіти – зборами трудового колективу;</w:t>
      </w:r>
    </w:p>
    <w:p w14:paraId="037E4438" w14:textId="77777777" w:rsidR="001D21B5" w:rsidRPr="00D6573B" w:rsidRDefault="001D21B5" w:rsidP="0077746F">
      <w:pPr>
        <w:widowControl/>
        <w:numPr>
          <w:ilvl w:val="2"/>
          <w:numId w:val="44"/>
        </w:numPr>
        <w:shd w:val="clear" w:color="auto" w:fill="FFFFFF"/>
        <w:tabs>
          <w:tab w:val="clear" w:pos="2700"/>
          <w:tab w:val="num" w:pos="0"/>
        </w:tabs>
        <w:autoSpaceDE/>
        <w:autoSpaceDN/>
        <w:adjustRightInd/>
        <w:spacing w:line="276" w:lineRule="auto"/>
        <w:ind w:left="0" w:firstLine="540"/>
        <w:jc w:val="both"/>
        <w:textAlignment w:val="baseline"/>
        <w:rPr>
          <w:sz w:val="28"/>
          <w:szCs w:val="28"/>
        </w:rPr>
      </w:pPr>
      <w:r w:rsidRPr="00D6573B">
        <w:rPr>
          <w:sz w:val="28"/>
          <w:szCs w:val="28"/>
        </w:rPr>
        <w:t>здобувачів освіти – класними зборами;</w:t>
      </w:r>
    </w:p>
    <w:p w14:paraId="1E0BBBCA" w14:textId="77777777" w:rsidR="001D21B5" w:rsidRPr="00D6573B" w:rsidRDefault="001D21B5" w:rsidP="0077746F">
      <w:pPr>
        <w:widowControl/>
        <w:numPr>
          <w:ilvl w:val="2"/>
          <w:numId w:val="44"/>
        </w:numPr>
        <w:shd w:val="clear" w:color="auto" w:fill="FFFFFF"/>
        <w:tabs>
          <w:tab w:val="clear" w:pos="2700"/>
          <w:tab w:val="num" w:pos="0"/>
        </w:tabs>
        <w:autoSpaceDE/>
        <w:autoSpaceDN/>
        <w:adjustRightInd/>
        <w:spacing w:line="276" w:lineRule="auto"/>
        <w:ind w:left="0" w:firstLine="540"/>
        <w:jc w:val="both"/>
        <w:textAlignment w:val="baseline"/>
        <w:rPr>
          <w:sz w:val="28"/>
          <w:szCs w:val="28"/>
        </w:rPr>
      </w:pPr>
      <w:r w:rsidRPr="00D6573B">
        <w:rPr>
          <w:sz w:val="28"/>
          <w:szCs w:val="28"/>
        </w:rPr>
        <w:t>батьків – класними батьківськими зборами.</w:t>
      </w:r>
    </w:p>
    <w:p w14:paraId="432FE4A3" w14:textId="77777777" w:rsidR="001D21B5" w:rsidRPr="00D6573B" w:rsidRDefault="001D21B5" w:rsidP="001D21B5">
      <w:pPr>
        <w:shd w:val="clear" w:color="auto" w:fill="FFFFFF"/>
        <w:ind w:firstLine="540"/>
        <w:jc w:val="both"/>
        <w:textAlignment w:val="baseline"/>
        <w:rPr>
          <w:sz w:val="28"/>
          <w:szCs w:val="28"/>
        </w:rPr>
      </w:pPr>
      <w:r w:rsidRPr="00D6573B">
        <w:rPr>
          <w:sz w:val="28"/>
          <w:szCs w:val="28"/>
        </w:rPr>
        <w:t>Кожна категорія обирає по 10 делегатів. Загальні збори (конференція) правочинні, якщо в їхній роботі бере участь не менше половини делегатів кожної з трьох категорій. Рішення приймається простою більшістю голосів присутніх делегатів. Термін їх повноважень становить 1 рік.</w:t>
      </w:r>
    </w:p>
    <w:p w14:paraId="1F631A28" w14:textId="77777777" w:rsidR="001D21B5" w:rsidRPr="00D6573B" w:rsidRDefault="001D21B5" w:rsidP="001D21B5">
      <w:pPr>
        <w:shd w:val="clear" w:color="auto" w:fill="FFFFFF"/>
        <w:ind w:firstLine="540"/>
        <w:jc w:val="both"/>
        <w:textAlignment w:val="baseline"/>
        <w:rPr>
          <w:sz w:val="28"/>
          <w:szCs w:val="28"/>
        </w:rPr>
      </w:pPr>
      <w:r w:rsidRPr="00D6573B">
        <w:rPr>
          <w:sz w:val="28"/>
          <w:szCs w:val="28"/>
        </w:rPr>
        <w:t>Загальні збори (конференція) закладу освіти:</w:t>
      </w:r>
    </w:p>
    <w:p w14:paraId="37EF3B4F" w14:textId="77777777" w:rsidR="001D21B5" w:rsidRPr="00D6573B" w:rsidRDefault="001D21B5" w:rsidP="0077746F">
      <w:pPr>
        <w:widowControl/>
        <w:numPr>
          <w:ilvl w:val="2"/>
          <w:numId w:val="45"/>
        </w:numPr>
        <w:shd w:val="clear" w:color="auto" w:fill="FFFFFF"/>
        <w:tabs>
          <w:tab w:val="clear" w:pos="2700"/>
          <w:tab w:val="num" w:pos="0"/>
        </w:tabs>
        <w:autoSpaceDE/>
        <w:autoSpaceDN/>
        <w:adjustRightInd/>
        <w:spacing w:line="276" w:lineRule="auto"/>
        <w:ind w:left="0" w:firstLine="540"/>
        <w:jc w:val="both"/>
        <w:textAlignment w:val="baseline"/>
        <w:rPr>
          <w:sz w:val="28"/>
          <w:szCs w:val="28"/>
        </w:rPr>
      </w:pPr>
      <w:r w:rsidRPr="00D6573B">
        <w:rPr>
          <w:sz w:val="28"/>
          <w:szCs w:val="28"/>
        </w:rPr>
        <w:t>заслуховують звіт директора закладу освіти;</w:t>
      </w:r>
    </w:p>
    <w:p w14:paraId="6FC32A2D" w14:textId="77777777" w:rsidR="001D21B5" w:rsidRPr="00D6573B" w:rsidRDefault="001D21B5" w:rsidP="0077746F">
      <w:pPr>
        <w:widowControl/>
        <w:numPr>
          <w:ilvl w:val="2"/>
          <w:numId w:val="45"/>
        </w:numPr>
        <w:shd w:val="clear" w:color="auto" w:fill="FFFFFF"/>
        <w:tabs>
          <w:tab w:val="clear" w:pos="2700"/>
          <w:tab w:val="num" w:pos="0"/>
        </w:tabs>
        <w:autoSpaceDE/>
        <w:autoSpaceDN/>
        <w:adjustRightInd/>
        <w:spacing w:line="276" w:lineRule="auto"/>
        <w:ind w:left="0" w:firstLine="540"/>
        <w:jc w:val="both"/>
        <w:textAlignment w:val="baseline"/>
        <w:rPr>
          <w:sz w:val="28"/>
          <w:szCs w:val="28"/>
        </w:rPr>
      </w:pPr>
      <w:r w:rsidRPr="00D6573B">
        <w:rPr>
          <w:sz w:val="28"/>
          <w:szCs w:val="28"/>
        </w:rPr>
        <w:t>розглядають питання освітньої, методичної, фінансово-господарської діяльності закладу освіти;</w:t>
      </w:r>
    </w:p>
    <w:p w14:paraId="2D35F071" w14:textId="77777777" w:rsidR="001D21B5" w:rsidRPr="00D6573B" w:rsidRDefault="001D21B5" w:rsidP="0077746F">
      <w:pPr>
        <w:widowControl/>
        <w:numPr>
          <w:ilvl w:val="2"/>
          <w:numId w:val="45"/>
        </w:numPr>
        <w:shd w:val="clear" w:color="auto" w:fill="FFFFFF"/>
        <w:tabs>
          <w:tab w:val="clear" w:pos="2700"/>
          <w:tab w:val="num" w:pos="0"/>
        </w:tabs>
        <w:autoSpaceDE/>
        <w:autoSpaceDN/>
        <w:adjustRightInd/>
        <w:spacing w:line="276" w:lineRule="auto"/>
        <w:ind w:left="0" w:firstLine="540"/>
        <w:jc w:val="both"/>
        <w:textAlignment w:val="baseline"/>
        <w:rPr>
          <w:sz w:val="28"/>
          <w:szCs w:val="28"/>
        </w:rPr>
      </w:pPr>
      <w:r w:rsidRPr="00D6573B">
        <w:rPr>
          <w:sz w:val="28"/>
          <w:szCs w:val="28"/>
        </w:rPr>
        <w:lastRenderedPageBreak/>
        <w:t>затверджують основні напрями вдосконалення освітнього процесу, розглядають інші найважливіші напрями діяльності закладу освіти;</w:t>
      </w:r>
    </w:p>
    <w:p w14:paraId="0955EEB4" w14:textId="77777777" w:rsidR="001D21B5" w:rsidRPr="00D6573B" w:rsidRDefault="001D21B5" w:rsidP="0077746F">
      <w:pPr>
        <w:widowControl/>
        <w:numPr>
          <w:ilvl w:val="2"/>
          <w:numId w:val="45"/>
        </w:numPr>
        <w:shd w:val="clear" w:color="auto" w:fill="FFFFFF"/>
        <w:tabs>
          <w:tab w:val="clear" w:pos="2700"/>
          <w:tab w:val="num" w:pos="0"/>
        </w:tabs>
        <w:autoSpaceDE/>
        <w:autoSpaceDN/>
        <w:adjustRightInd/>
        <w:spacing w:line="276" w:lineRule="auto"/>
        <w:ind w:left="0" w:firstLine="540"/>
        <w:jc w:val="both"/>
        <w:textAlignment w:val="baseline"/>
        <w:rPr>
          <w:sz w:val="28"/>
          <w:szCs w:val="28"/>
        </w:rPr>
      </w:pPr>
      <w:r w:rsidRPr="00D6573B">
        <w:rPr>
          <w:sz w:val="28"/>
          <w:szCs w:val="28"/>
        </w:rPr>
        <w:t>приймають рішення про стимулювання праці директора та інших працівників закладу освіти.</w:t>
      </w:r>
    </w:p>
    <w:p w14:paraId="40B32617" w14:textId="77777777" w:rsidR="001D21B5" w:rsidRPr="00D6573B" w:rsidRDefault="001D21B5" w:rsidP="001D21B5">
      <w:pPr>
        <w:shd w:val="clear" w:color="auto" w:fill="FFFFFF"/>
        <w:ind w:firstLine="540"/>
        <w:jc w:val="both"/>
        <w:textAlignment w:val="baseline"/>
        <w:rPr>
          <w:sz w:val="28"/>
          <w:szCs w:val="28"/>
        </w:rPr>
      </w:pPr>
      <w:r w:rsidRPr="00D6573B">
        <w:rPr>
          <w:sz w:val="28"/>
          <w:szCs w:val="28"/>
        </w:rPr>
        <w:t>4.10. При закладі за рішенням засновника може створюватися і діяти піклувальна рада.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установчими документами закладу.</w:t>
      </w:r>
    </w:p>
    <w:p w14:paraId="33C90AC3" w14:textId="77777777" w:rsidR="001D21B5" w:rsidRPr="00D6573B" w:rsidRDefault="001D21B5" w:rsidP="001D21B5">
      <w:pPr>
        <w:shd w:val="clear" w:color="auto" w:fill="FFFFFF"/>
        <w:ind w:firstLine="540"/>
        <w:jc w:val="both"/>
        <w:textAlignment w:val="baseline"/>
        <w:rPr>
          <w:sz w:val="28"/>
          <w:szCs w:val="28"/>
        </w:rPr>
      </w:pPr>
      <w:r w:rsidRPr="00D6573B">
        <w:rPr>
          <w:sz w:val="28"/>
          <w:szCs w:val="28"/>
        </w:rPr>
        <w:t>4.11.</w:t>
      </w:r>
      <w:r w:rsidRPr="00D6573B">
        <w:rPr>
          <w:sz w:val="28"/>
          <w:szCs w:val="28"/>
        </w:rPr>
        <w:tab/>
        <w:t>Піклувальна рада закладу сприяє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ліцею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14:paraId="42AE9C7A" w14:textId="77777777" w:rsidR="001D21B5" w:rsidRPr="00D6573B" w:rsidRDefault="001D21B5" w:rsidP="001D21B5">
      <w:pPr>
        <w:shd w:val="clear" w:color="auto" w:fill="FFFFFF"/>
        <w:ind w:firstLine="540"/>
        <w:jc w:val="both"/>
        <w:textAlignment w:val="baseline"/>
        <w:rPr>
          <w:sz w:val="28"/>
          <w:szCs w:val="28"/>
        </w:rPr>
      </w:pPr>
      <w:r w:rsidRPr="00D6573B">
        <w:rPr>
          <w:sz w:val="28"/>
          <w:szCs w:val="28"/>
        </w:rPr>
        <w:t>4.12.</w:t>
      </w:r>
      <w:r w:rsidRPr="00D6573B">
        <w:rPr>
          <w:sz w:val="28"/>
          <w:szCs w:val="28"/>
        </w:rPr>
        <w:tab/>
        <w:t>Члени піклувальної ради закладу мають право брати участь у роботі колегіальних органів закладу з правом дорадчого голосу.</w:t>
      </w:r>
    </w:p>
    <w:p w14:paraId="3FB5D2A8" w14:textId="77777777" w:rsidR="001D21B5" w:rsidRPr="00D6573B" w:rsidRDefault="001D21B5" w:rsidP="001D21B5">
      <w:pPr>
        <w:shd w:val="clear" w:color="auto" w:fill="FFFFFF"/>
        <w:ind w:firstLine="540"/>
        <w:jc w:val="both"/>
        <w:textAlignment w:val="baseline"/>
        <w:rPr>
          <w:sz w:val="28"/>
          <w:szCs w:val="28"/>
        </w:rPr>
      </w:pPr>
      <w:r w:rsidRPr="00D6573B">
        <w:rPr>
          <w:sz w:val="28"/>
          <w:szCs w:val="28"/>
        </w:rPr>
        <w:t xml:space="preserve">До складу піклувальної ради закладу не можуть входити </w:t>
      </w:r>
      <w:r>
        <w:rPr>
          <w:sz w:val="28"/>
          <w:szCs w:val="28"/>
          <w:lang w:val="uk-UA" w:eastAsia="en-US"/>
        </w:rPr>
        <w:t>учні</w:t>
      </w:r>
      <w:r w:rsidRPr="00D6573B">
        <w:rPr>
          <w:sz w:val="28"/>
          <w:szCs w:val="28"/>
        </w:rPr>
        <w:t xml:space="preserve"> та працівники закладу.</w:t>
      </w:r>
      <w:r w:rsidRPr="00E8377C">
        <w:rPr>
          <w:sz w:val="28"/>
          <w:szCs w:val="28"/>
        </w:rPr>
        <w:t xml:space="preserve"> </w:t>
      </w:r>
    </w:p>
    <w:p w14:paraId="3D5F44CF" w14:textId="77777777" w:rsidR="001D21B5" w:rsidRPr="00D6573B" w:rsidRDefault="001D21B5" w:rsidP="001D21B5">
      <w:pPr>
        <w:shd w:val="clear" w:color="auto" w:fill="FFFFFF"/>
        <w:ind w:firstLine="540"/>
        <w:jc w:val="both"/>
        <w:rPr>
          <w:sz w:val="28"/>
          <w:szCs w:val="28"/>
        </w:rPr>
      </w:pPr>
      <w:r w:rsidRPr="00D6573B">
        <w:rPr>
          <w:sz w:val="28"/>
          <w:szCs w:val="28"/>
        </w:rPr>
        <w:t>4.13.</w:t>
      </w:r>
      <w:r w:rsidRPr="00D6573B">
        <w:rPr>
          <w:sz w:val="28"/>
          <w:szCs w:val="28"/>
        </w:rPr>
        <w:tab/>
        <w:t>Піклувальна рада має право:</w:t>
      </w:r>
    </w:p>
    <w:p w14:paraId="0ADF8182" w14:textId="77777777" w:rsidR="001D21B5" w:rsidRPr="00D6573B" w:rsidRDefault="001D21B5" w:rsidP="0077746F">
      <w:pPr>
        <w:numPr>
          <w:ilvl w:val="2"/>
          <w:numId w:val="43"/>
        </w:numPr>
        <w:shd w:val="clear" w:color="auto" w:fill="FFFFFF"/>
        <w:tabs>
          <w:tab w:val="clear" w:pos="2700"/>
          <w:tab w:val="left" w:pos="0"/>
        </w:tabs>
        <w:autoSpaceDE/>
        <w:autoSpaceDN/>
        <w:adjustRightInd/>
        <w:spacing w:line="276" w:lineRule="auto"/>
        <w:ind w:left="0" w:firstLine="540"/>
        <w:jc w:val="both"/>
        <w:rPr>
          <w:sz w:val="28"/>
          <w:szCs w:val="28"/>
        </w:rPr>
      </w:pPr>
      <w:r w:rsidRPr="00D6573B">
        <w:rPr>
          <w:sz w:val="28"/>
          <w:szCs w:val="28"/>
        </w:rPr>
        <w:t>брати участь у визначенні стратегії розвитку закладу та контролювати її виконання;</w:t>
      </w:r>
    </w:p>
    <w:p w14:paraId="3B781691" w14:textId="77777777" w:rsidR="001D21B5" w:rsidRPr="00D6573B" w:rsidRDefault="001D21B5" w:rsidP="0077746F">
      <w:pPr>
        <w:numPr>
          <w:ilvl w:val="2"/>
          <w:numId w:val="43"/>
        </w:numPr>
        <w:shd w:val="clear" w:color="auto" w:fill="FFFFFF"/>
        <w:tabs>
          <w:tab w:val="clear" w:pos="2700"/>
          <w:tab w:val="left" w:pos="0"/>
        </w:tabs>
        <w:autoSpaceDE/>
        <w:autoSpaceDN/>
        <w:adjustRightInd/>
        <w:spacing w:line="276" w:lineRule="auto"/>
        <w:ind w:left="0" w:firstLine="540"/>
        <w:jc w:val="both"/>
        <w:rPr>
          <w:sz w:val="28"/>
          <w:szCs w:val="28"/>
        </w:rPr>
      </w:pPr>
      <w:r w:rsidRPr="00D6573B">
        <w:rPr>
          <w:sz w:val="28"/>
          <w:szCs w:val="28"/>
        </w:rPr>
        <w:t>сприяти залученню додаткових джерел фінансування;</w:t>
      </w:r>
    </w:p>
    <w:p w14:paraId="09069750" w14:textId="77777777" w:rsidR="001D21B5" w:rsidRPr="00D6573B" w:rsidRDefault="001D21B5" w:rsidP="0077746F">
      <w:pPr>
        <w:numPr>
          <w:ilvl w:val="2"/>
          <w:numId w:val="43"/>
        </w:numPr>
        <w:shd w:val="clear" w:color="auto" w:fill="FFFFFF"/>
        <w:tabs>
          <w:tab w:val="clear" w:pos="2700"/>
          <w:tab w:val="left" w:pos="0"/>
        </w:tabs>
        <w:autoSpaceDE/>
        <w:autoSpaceDN/>
        <w:adjustRightInd/>
        <w:spacing w:line="276" w:lineRule="auto"/>
        <w:ind w:left="0" w:firstLine="540"/>
        <w:jc w:val="both"/>
        <w:rPr>
          <w:sz w:val="28"/>
          <w:szCs w:val="28"/>
        </w:rPr>
      </w:pPr>
      <w:r w:rsidRPr="00D6573B">
        <w:rPr>
          <w:sz w:val="28"/>
          <w:szCs w:val="28"/>
        </w:rPr>
        <w:t>аналізувати та оцінювати діяльність закладу та його керівника;</w:t>
      </w:r>
    </w:p>
    <w:p w14:paraId="5CE79B59" w14:textId="77777777" w:rsidR="001D21B5" w:rsidRPr="00D6573B" w:rsidRDefault="001D21B5" w:rsidP="0077746F">
      <w:pPr>
        <w:numPr>
          <w:ilvl w:val="2"/>
          <w:numId w:val="43"/>
        </w:numPr>
        <w:shd w:val="clear" w:color="auto" w:fill="FFFFFF"/>
        <w:tabs>
          <w:tab w:val="clear" w:pos="2700"/>
          <w:tab w:val="left" w:pos="0"/>
        </w:tabs>
        <w:autoSpaceDE/>
        <w:autoSpaceDN/>
        <w:adjustRightInd/>
        <w:spacing w:line="276" w:lineRule="auto"/>
        <w:ind w:left="0" w:firstLine="540"/>
        <w:jc w:val="both"/>
        <w:rPr>
          <w:sz w:val="28"/>
          <w:szCs w:val="28"/>
        </w:rPr>
      </w:pPr>
      <w:r w:rsidRPr="00D6573B">
        <w:rPr>
          <w:sz w:val="28"/>
          <w:szCs w:val="28"/>
        </w:rPr>
        <w:t>контролювати виконання кошторису та/або бюджету закладу і вносити відповідні рекомендації та пропозиції, що є обов’язковими для розгляду керівником закладу;</w:t>
      </w:r>
    </w:p>
    <w:p w14:paraId="3C3F8384" w14:textId="77777777" w:rsidR="001D21B5" w:rsidRPr="00D6573B" w:rsidRDefault="001D21B5" w:rsidP="0077746F">
      <w:pPr>
        <w:numPr>
          <w:ilvl w:val="2"/>
          <w:numId w:val="43"/>
        </w:numPr>
        <w:shd w:val="clear" w:color="auto" w:fill="FFFFFF"/>
        <w:tabs>
          <w:tab w:val="clear" w:pos="2700"/>
          <w:tab w:val="left" w:pos="0"/>
        </w:tabs>
        <w:autoSpaceDE/>
        <w:autoSpaceDN/>
        <w:adjustRightInd/>
        <w:spacing w:line="276" w:lineRule="auto"/>
        <w:ind w:left="0" w:firstLine="540"/>
        <w:jc w:val="both"/>
        <w:rPr>
          <w:sz w:val="28"/>
          <w:szCs w:val="28"/>
        </w:rPr>
      </w:pPr>
      <w:r w:rsidRPr="00D6573B">
        <w:rPr>
          <w:sz w:val="28"/>
          <w:szCs w:val="28"/>
        </w:rPr>
        <w:t>вносити засновнику закладу подання про заохочення або відкликання керівника закладу з підстав, визначених законом;</w:t>
      </w:r>
    </w:p>
    <w:p w14:paraId="6BA54527" w14:textId="77777777" w:rsidR="001D21B5" w:rsidRPr="00D6573B" w:rsidRDefault="001D21B5" w:rsidP="0077746F">
      <w:pPr>
        <w:numPr>
          <w:ilvl w:val="2"/>
          <w:numId w:val="43"/>
        </w:numPr>
        <w:shd w:val="clear" w:color="auto" w:fill="FFFFFF"/>
        <w:tabs>
          <w:tab w:val="clear" w:pos="2700"/>
          <w:tab w:val="left" w:pos="0"/>
          <w:tab w:val="left" w:pos="284"/>
          <w:tab w:val="left" w:pos="993"/>
        </w:tabs>
        <w:autoSpaceDE/>
        <w:autoSpaceDN/>
        <w:adjustRightInd/>
        <w:spacing w:line="276" w:lineRule="auto"/>
        <w:ind w:left="0" w:firstLine="540"/>
        <w:jc w:val="both"/>
        <w:rPr>
          <w:sz w:val="28"/>
          <w:szCs w:val="28"/>
        </w:rPr>
      </w:pPr>
      <w:r w:rsidRPr="00D6573B">
        <w:rPr>
          <w:sz w:val="28"/>
          <w:szCs w:val="28"/>
        </w:rPr>
        <w:t>здійснювати інші права, визначені спеціальними законами та/або установчими документами закладу.</w:t>
      </w:r>
    </w:p>
    <w:p w14:paraId="3E5AE014"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4.14. У закладі можуть функціонувати методична (науково-методична) рада, методичні об’єднання, творчі (динамічні) групи, Школа молодого вчителя тощо, що охоплюють спеціалістів певного професійного спрямування.</w:t>
      </w:r>
    </w:p>
    <w:p w14:paraId="3F53434C" w14:textId="77777777" w:rsidR="001D21B5" w:rsidRPr="00D6573B" w:rsidRDefault="001D21B5" w:rsidP="001D21B5">
      <w:pPr>
        <w:suppressAutoHyphens/>
        <w:jc w:val="both"/>
        <w:rPr>
          <w:sz w:val="28"/>
          <w:szCs w:val="28"/>
          <w:lang w:eastAsia="ar-SA"/>
        </w:rPr>
      </w:pPr>
    </w:p>
    <w:p w14:paraId="784980E4" w14:textId="77777777" w:rsidR="001D21B5" w:rsidRPr="00D6573B" w:rsidRDefault="001D21B5" w:rsidP="001D21B5">
      <w:pPr>
        <w:suppressAutoHyphens/>
        <w:spacing w:after="120"/>
        <w:ind w:firstLine="709"/>
        <w:jc w:val="center"/>
        <w:rPr>
          <w:b/>
          <w:caps/>
          <w:sz w:val="28"/>
          <w:szCs w:val="28"/>
          <w:lang w:val="uk-UA" w:eastAsia="ar-SA"/>
        </w:rPr>
      </w:pPr>
      <w:r w:rsidRPr="00D6573B">
        <w:rPr>
          <w:b/>
          <w:caps/>
          <w:sz w:val="28"/>
          <w:szCs w:val="28"/>
          <w:lang w:val="uk-UA" w:eastAsia="ar-SA"/>
        </w:rPr>
        <w:t>5</w:t>
      </w:r>
      <w:r w:rsidRPr="00D6573B">
        <w:rPr>
          <w:b/>
          <w:caps/>
          <w:sz w:val="28"/>
          <w:szCs w:val="28"/>
          <w:lang w:eastAsia="ar-SA"/>
        </w:rPr>
        <w:t>. Прозорість та інформаційна відкритість закладу</w:t>
      </w:r>
    </w:p>
    <w:p w14:paraId="36E29334" w14:textId="77777777" w:rsidR="001D21B5" w:rsidRPr="00D6573B" w:rsidRDefault="001D21B5" w:rsidP="001D21B5">
      <w:pPr>
        <w:ind w:firstLine="540"/>
        <w:jc w:val="both"/>
        <w:rPr>
          <w:sz w:val="28"/>
          <w:szCs w:val="28"/>
          <w:lang w:val="uk-UA"/>
        </w:rPr>
      </w:pPr>
      <w:r w:rsidRPr="00D6573B">
        <w:rPr>
          <w:sz w:val="28"/>
          <w:szCs w:val="28"/>
          <w:lang w:val="uk-UA"/>
        </w:rPr>
        <w:t>5.1. Заклад формує відкриті та загальнодоступні ресурси з інформацією про свою діяльність та оприлюднює на своєму вебсайті таку інформацію:</w:t>
      </w:r>
    </w:p>
    <w:p w14:paraId="2D360CC8"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статут закладу освіти;</w:t>
      </w:r>
    </w:p>
    <w:p w14:paraId="0D9514CC"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ліцензії на провадження освітньої діяльності;</w:t>
      </w:r>
    </w:p>
    <w:p w14:paraId="2B4B9C2B"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сертифікати про акредитацію освітніх програм, сертифікат про інституційну акредитацію закладу вищої освіти;</w:t>
      </w:r>
    </w:p>
    <w:p w14:paraId="0EB2F118"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структура та органи управління закладу освіти;</w:t>
      </w:r>
    </w:p>
    <w:p w14:paraId="01D7E689"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кадровий склад закладу освіти згідно з ліцензійними умовами;</w:t>
      </w:r>
    </w:p>
    <w:p w14:paraId="52B3CDD1"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lastRenderedPageBreak/>
        <w:t>освітні програми, що реалізуються в закладі освіти, та перелік освітніх компонентів, що передбачені відповідною освітньою програмою;</w:t>
      </w:r>
    </w:p>
    <w:p w14:paraId="56EB9FAC"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територія обслуговування, закріплена за закладом освіти його засновником;</w:t>
      </w:r>
    </w:p>
    <w:p w14:paraId="285964AD"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ліцензований обсяг та фактична кількість осіб, які навчаються у закладі освіти;</w:t>
      </w:r>
    </w:p>
    <w:p w14:paraId="0877F680"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мова (мови) освітнього процесу;</w:t>
      </w:r>
    </w:p>
    <w:p w14:paraId="7D384212"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наявність вакантних посад, порядок і умови проведення конкурсу на їх заміщення (у разі його проведення);</w:t>
      </w:r>
    </w:p>
    <w:p w14:paraId="724BA7DE"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матеріально-технічне забезпечення закладу освіти (згідно з ліцензійними умовами);</w:t>
      </w:r>
    </w:p>
    <w:p w14:paraId="5B73EF40"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результати моніторингу якості освіти;</w:t>
      </w:r>
    </w:p>
    <w:p w14:paraId="09AE50FB"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річний звіт про діяльність закладу освіти;</w:t>
      </w:r>
    </w:p>
    <w:p w14:paraId="7F6561C8"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правила прийому до закладу освіти;</w:t>
      </w:r>
    </w:p>
    <w:p w14:paraId="6F652320"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умови доступності закладу освіти для навчання осіб з особливими освітніми потребами;</w:t>
      </w:r>
    </w:p>
    <w:p w14:paraId="16016B01"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r w:rsidRPr="00D6573B">
        <w:rPr>
          <w:sz w:val="28"/>
          <w:szCs w:val="28"/>
        </w:rPr>
        <w:t>перелік додаткових освітніх та інших послуг, їх вартість, порядок надання та оплати;</w:t>
      </w:r>
    </w:p>
    <w:p w14:paraId="4F72B9E3"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bookmarkStart w:id="236" w:name="n2145"/>
      <w:bookmarkEnd w:id="236"/>
      <w:r w:rsidRPr="00D6573B">
        <w:rPr>
          <w:sz w:val="28"/>
          <w:szCs w:val="28"/>
        </w:rPr>
        <w:t>правила поведінки здобувача освіти в закладі освіти;</w:t>
      </w:r>
    </w:p>
    <w:p w14:paraId="7F521FF7"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bookmarkStart w:id="237" w:name="n2151"/>
      <w:bookmarkStart w:id="238" w:name="n2146"/>
      <w:bookmarkEnd w:id="237"/>
      <w:bookmarkEnd w:id="238"/>
      <w:r w:rsidRPr="00D6573B">
        <w:rPr>
          <w:sz w:val="28"/>
          <w:szCs w:val="28"/>
        </w:rPr>
        <w:t>план заходів, спрямованих на запобігання та протидію булінгу в закладі освіти;</w:t>
      </w:r>
    </w:p>
    <w:p w14:paraId="0CA13328"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bookmarkStart w:id="239" w:name="n2150"/>
      <w:bookmarkStart w:id="240" w:name="n2147"/>
      <w:bookmarkEnd w:id="239"/>
      <w:bookmarkEnd w:id="240"/>
      <w:r w:rsidRPr="00D6573B">
        <w:rPr>
          <w:sz w:val="28"/>
          <w:szCs w:val="28"/>
        </w:rPr>
        <w:t>порядок подання та розгляду (з дотриманням конфіденційності) заяв про випадки булінгу в закладі освіти;</w:t>
      </w:r>
    </w:p>
    <w:p w14:paraId="1F3432B7"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bookmarkStart w:id="241" w:name="n2149"/>
      <w:bookmarkStart w:id="242" w:name="n2148"/>
      <w:bookmarkEnd w:id="241"/>
      <w:bookmarkEnd w:id="242"/>
      <w:r w:rsidRPr="00D6573B">
        <w:rPr>
          <w:sz w:val="28"/>
          <w:szCs w:val="28"/>
        </w:rPr>
        <w:t>порядок реагування на доведені випадки булінгу в закладі освіти та відповідальність осіб, причетних до булінгу;</w:t>
      </w:r>
    </w:p>
    <w:p w14:paraId="308A5E43" w14:textId="77777777" w:rsidR="001D21B5" w:rsidRPr="00D6573B" w:rsidRDefault="001D21B5" w:rsidP="0077746F">
      <w:pPr>
        <w:widowControl/>
        <w:numPr>
          <w:ilvl w:val="2"/>
          <w:numId w:val="46"/>
        </w:numPr>
        <w:tabs>
          <w:tab w:val="clear" w:pos="2700"/>
          <w:tab w:val="num" w:pos="0"/>
        </w:tabs>
        <w:autoSpaceDE/>
        <w:autoSpaceDN/>
        <w:adjustRightInd/>
        <w:spacing w:line="276" w:lineRule="auto"/>
        <w:ind w:left="0" w:firstLine="540"/>
        <w:jc w:val="both"/>
        <w:rPr>
          <w:sz w:val="28"/>
          <w:szCs w:val="28"/>
        </w:rPr>
      </w:pPr>
      <w:bookmarkStart w:id="243" w:name="n2144"/>
      <w:bookmarkEnd w:id="243"/>
      <w:r w:rsidRPr="00D6573B">
        <w:rPr>
          <w:sz w:val="28"/>
          <w:szCs w:val="28"/>
        </w:rPr>
        <w:t>інша інформація, що оприлюднюється за рішенням закладу освіти або на вимогу законодавства.</w:t>
      </w:r>
    </w:p>
    <w:p w14:paraId="474F0AA1" w14:textId="77777777" w:rsidR="001D21B5" w:rsidRPr="00D6573B" w:rsidRDefault="001D21B5" w:rsidP="001D21B5">
      <w:pPr>
        <w:ind w:firstLine="540"/>
        <w:jc w:val="both"/>
        <w:rPr>
          <w:sz w:val="28"/>
          <w:szCs w:val="28"/>
        </w:rPr>
      </w:pPr>
      <w:r w:rsidRPr="00D6573B">
        <w:rPr>
          <w:sz w:val="28"/>
          <w:szCs w:val="28"/>
        </w:rPr>
        <w:t xml:space="preserve"> 5.2. Заклад зобов’язаний оприлюднювати на веб-сайті кошторис і фінансовий звіт про надходження та використання всіх отриманих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p>
    <w:p w14:paraId="3E57979B" w14:textId="77777777" w:rsidR="001D21B5" w:rsidRPr="00D6573B" w:rsidRDefault="001D21B5" w:rsidP="001D21B5">
      <w:pPr>
        <w:ind w:firstLine="540"/>
        <w:jc w:val="both"/>
        <w:rPr>
          <w:sz w:val="28"/>
          <w:szCs w:val="28"/>
        </w:rPr>
      </w:pPr>
      <w:r w:rsidRPr="00D6573B">
        <w:rPr>
          <w:sz w:val="28"/>
          <w:szCs w:val="28"/>
        </w:rPr>
        <w:t>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законодавством.</w:t>
      </w:r>
    </w:p>
    <w:p w14:paraId="415FFC56" w14:textId="77777777" w:rsidR="001D21B5" w:rsidRDefault="001D21B5" w:rsidP="001D21B5">
      <w:pPr>
        <w:ind w:firstLine="540"/>
        <w:jc w:val="both"/>
        <w:rPr>
          <w:sz w:val="28"/>
          <w:szCs w:val="28"/>
          <w:lang w:val="uk-UA"/>
        </w:rPr>
      </w:pPr>
      <w:r w:rsidRPr="00D6573B">
        <w:rPr>
          <w:sz w:val="28"/>
          <w:szCs w:val="28"/>
        </w:rPr>
        <w:t xml:space="preserve">Перелік додаткової інформації, обов’язкової для оприлюднення закладом, може визначатися спеціальними законами. </w:t>
      </w:r>
    </w:p>
    <w:p w14:paraId="1A603FB8" w14:textId="77777777" w:rsidR="001D21B5" w:rsidRDefault="001D21B5" w:rsidP="001D21B5">
      <w:pPr>
        <w:ind w:firstLine="540"/>
        <w:jc w:val="both"/>
        <w:rPr>
          <w:sz w:val="28"/>
          <w:szCs w:val="28"/>
          <w:lang w:val="uk-UA"/>
        </w:rPr>
      </w:pPr>
    </w:p>
    <w:p w14:paraId="79792C77" w14:textId="77777777" w:rsidR="001D21B5" w:rsidRPr="00D6573B" w:rsidRDefault="001D21B5" w:rsidP="001D21B5">
      <w:pPr>
        <w:suppressAutoHyphens/>
        <w:spacing w:after="120"/>
        <w:ind w:firstLine="709"/>
        <w:jc w:val="center"/>
        <w:rPr>
          <w:b/>
          <w:bCs/>
          <w:caps/>
          <w:sz w:val="28"/>
          <w:szCs w:val="28"/>
          <w:lang w:val="uk-UA" w:eastAsia="ar-SA"/>
        </w:rPr>
      </w:pPr>
      <w:r w:rsidRPr="00D6573B">
        <w:rPr>
          <w:b/>
          <w:bCs/>
          <w:caps/>
          <w:sz w:val="28"/>
          <w:szCs w:val="28"/>
          <w:lang w:val="uk-UA" w:eastAsia="ar-SA"/>
        </w:rPr>
        <w:t>6</w:t>
      </w:r>
      <w:r w:rsidRPr="001D21B5">
        <w:rPr>
          <w:b/>
          <w:bCs/>
          <w:caps/>
          <w:sz w:val="28"/>
          <w:szCs w:val="28"/>
          <w:lang w:val="uk-UA" w:eastAsia="ar-SA"/>
        </w:rPr>
        <w:t>. Матеріально-технічна база</w:t>
      </w:r>
    </w:p>
    <w:p w14:paraId="38ABBB08" w14:textId="77777777" w:rsidR="001D21B5" w:rsidRPr="00D6573B" w:rsidRDefault="001D21B5" w:rsidP="001D21B5">
      <w:pPr>
        <w:suppressAutoHyphens/>
        <w:spacing w:before="5"/>
        <w:ind w:firstLine="540"/>
        <w:jc w:val="both"/>
        <w:rPr>
          <w:sz w:val="28"/>
          <w:szCs w:val="28"/>
          <w:lang w:eastAsia="ar-SA"/>
        </w:rPr>
      </w:pPr>
      <w:r w:rsidRPr="00D6573B">
        <w:rPr>
          <w:sz w:val="28"/>
          <w:szCs w:val="28"/>
          <w:lang w:val="uk-UA" w:eastAsia="ar-SA"/>
        </w:rPr>
        <w:t xml:space="preserve">6.1. Матеріально-технічна база закладу включає будівлі, споруди, землю, комунікації, обладнання, транспортні засоби, службове житло та інші цінності. </w:t>
      </w:r>
      <w:r w:rsidRPr="00D6573B">
        <w:rPr>
          <w:sz w:val="28"/>
          <w:szCs w:val="28"/>
          <w:lang w:eastAsia="ar-SA"/>
        </w:rPr>
        <w:lastRenderedPageBreak/>
        <w:t>Майно закладу перебуває у комунальній власності територіальної громади міста Коломиї і закріплено за ним на правах оперативного управління.</w:t>
      </w:r>
    </w:p>
    <w:p w14:paraId="2F32E7AA" w14:textId="77777777" w:rsidR="001D21B5" w:rsidRPr="00D6573B" w:rsidRDefault="001D21B5" w:rsidP="001D21B5">
      <w:pPr>
        <w:suppressAutoHyphens/>
        <w:spacing w:before="5"/>
        <w:ind w:firstLine="540"/>
        <w:jc w:val="both"/>
        <w:rPr>
          <w:sz w:val="28"/>
          <w:szCs w:val="28"/>
          <w:lang w:eastAsia="ar-SA"/>
        </w:rPr>
      </w:pPr>
      <w:r w:rsidRPr="00D6573B">
        <w:rPr>
          <w:sz w:val="28"/>
          <w:szCs w:val="28"/>
          <w:lang w:eastAsia="ar-SA"/>
        </w:rPr>
        <w:t>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14:paraId="4EEE42B8"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Вимоги до матеріально-технічної бази закладу визначаються відповідними будівельними і санітарно-гігієнічними нормами і правилами, а також типовими переліками обов'язкового навчального та іншого обладнання (в тому числі корекційного), навчально-методичних та навчально-наочних посібників, підручників, художньої та іншої літератури. </w:t>
      </w:r>
    </w:p>
    <w:p w14:paraId="25825E25"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6.2. 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законодавства.</w:t>
      </w:r>
    </w:p>
    <w:p w14:paraId="156267FE" w14:textId="77777777" w:rsidR="001D21B5" w:rsidRPr="00D6573B" w:rsidRDefault="001D21B5" w:rsidP="001D21B5">
      <w:pPr>
        <w:ind w:firstLine="540"/>
        <w:jc w:val="both"/>
        <w:rPr>
          <w:sz w:val="28"/>
          <w:szCs w:val="28"/>
        </w:rPr>
      </w:pPr>
      <w:r w:rsidRPr="00D6573B">
        <w:rPr>
          <w:sz w:val="28"/>
          <w:szCs w:val="28"/>
        </w:rPr>
        <w:t xml:space="preserve">6.3. Держава гарантує безоплатне забезпечення підручниками (у тому числі електронними), посібниками всіх учнів та педагогічних працівників у порядку, встановленому законодавством. </w:t>
      </w:r>
    </w:p>
    <w:p w14:paraId="7B3C37BD" w14:textId="77777777" w:rsidR="001D21B5" w:rsidRPr="00D6573B" w:rsidRDefault="001D21B5" w:rsidP="001D21B5">
      <w:pPr>
        <w:ind w:firstLine="540"/>
        <w:jc w:val="both"/>
        <w:rPr>
          <w:sz w:val="28"/>
          <w:szCs w:val="28"/>
        </w:rPr>
      </w:pPr>
      <w:r w:rsidRPr="00D6573B">
        <w:rPr>
          <w:sz w:val="28"/>
          <w:szCs w:val="28"/>
        </w:rPr>
        <w:t>6.4. Заклад користується земельною ділянкою у відповідності до законодавства</w:t>
      </w:r>
      <w:r>
        <w:rPr>
          <w:sz w:val="28"/>
          <w:szCs w:val="28"/>
          <w:lang w:val="uk-UA"/>
        </w:rPr>
        <w:t>.</w:t>
      </w:r>
    </w:p>
    <w:p w14:paraId="50333DE7" w14:textId="77777777" w:rsidR="001D21B5" w:rsidRPr="00D6573B" w:rsidRDefault="001D21B5" w:rsidP="001D21B5">
      <w:pPr>
        <w:spacing w:after="120"/>
        <w:ind w:firstLine="540"/>
        <w:jc w:val="both"/>
        <w:rPr>
          <w:caps/>
          <w:sz w:val="28"/>
          <w:szCs w:val="28"/>
        </w:rPr>
      </w:pPr>
    </w:p>
    <w:p w14:paraId="58DAA4A7" w14:textId="77777777" w:rsidR="001D21B5" w:rsidRPr="00D6573B" w:rsidRDefault="001D21B5" w:rsidP="001D21B5">
      <w:pPr>
        <w:suppressAutoHyphens/>
        <w:spacing w:after="120"/>
        <w:ind w:firstLine="709"/>
        <w:jc w:val="center"/>
        <w:rPr>
          <w:b/>
          <w:bCs/>
          <w:caps/>
          <w:sz w:val="28"/>
          <w:szCs w:val="28"/>
          <w:lang w:val="uk-UA" w:eastAsia="ar-SA"/>
        </w:rPr>
      </w:pPr>
      <w:r w:rsidRPr="00D6573B">
        <w:rPr>
          <w:b/>
          <w:bCs/>
          <w:caps/>
          <w:sz w:val="28"/>
          <w:szCs w:val="28"/>
          <w:lang w:val="uk-UA" w:eastAsia="ar-SA"/>
        </w:rPr>
        <w:t>7</w:t>
      </w:r>
      <w:r w:rsidRPr="00D6573B">
        <w:rPr>
          <w:b/>
          <w:bCs/>
          <w:caps/>
          <w:sz w:val="28"/>
          <w:szCs w:val="28"/>
          <w:lang w:eastAsia="ar-SA"/>
        </w:rPr>
        <w:t>. Фінансово-господарська діяльність</w:t>
      </w:r>
    </w:p>
    <w:p w14:paraId="56EB7D6C"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7.1. Фінансово-господарська діяльність закладу здійснюється відповідно до законодавства в галузі освіти, Закону Україну «Про місцеве самоврядування в Україні», Бюджетного кодексу України та інших нормативно-правових актів.</w:t>
      </w:r>
    </w:p>
    <w:p w14:paraId="23378183"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7.2. Утримання та розвиток матеріально-технічної бази фінансуються за рахунок коштів засновника.</w:t>
      </w:r>
    </w:p>
    <w:p w14:paraId="237039EF"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7.3. Заклад може надавати платні освітні та інші послуги, перелік яких затверджує Кабінет Міністрів України. </w:t>
      </w:r>
    </w:p>
    <w:p w14:paraId="236B5A45"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Засновник має право затверджувати перелік платних освітніх та інших послуг, що не увійшли до переліку затвердженого Кабінетом Міністрів України.</w:t>
      </w:r>
    </w:p>
    <w:p w14:paraId="6872D7BD"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7.4. Порядок діловодства і бухгалтерського обліку визначається директором відповідно до законодавства. Бухгалтерський облік може здійснюватися самостійно закладом або через централізовану бухгалтерію управління освіти Коломийської міської ради. </w:t>
      </w:r>
    </w:p>
    <w:p w14:paraId="18CB633A"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7.5. Фінансово-господарська діяльність здійснюється на основі кошторису закладу.</w:t>
      </w:r>
    </w:p>
    <w:p w14:paraId="4DAA5B52" w14:textId="77777777" w:rsidR="001D21B5" w:rsidRPr="00D6573B" w:rsidRDefault="001D21B5" w:rsidP="001D21B5">
      <w:pPr>
        <w:ind w:firstLine="540"/>
        <w:jc w:val="both"/>
        <w:rPr>
          <w:sz w:val="28"/>
          <w:szCs w:val="28"/>
        </w:rPr>
      </w:pPr>
      <w:r w:rsidRPr="00D6573B">
        <w:rPr>
          <w:sz w:val="28"/>
          <w:szCs w:val="28"/>
        </w:rPr>
        <w:t>7.6. Джерелами фінансування закладу відповідно до законодавства є:</w:t>
      </w:r>
    </w:p>
    <w:p w14:paraId="1B7E3BEC" w14:textId="77777777" w:rsidR="001D21B5" w:rsidRPr="00D6573B" w:rsidRDefault="001D21B5" w:rsidP="0077746F">
      <w:pPr>
        <w:widowControl/>
        <w:numPr>
          <w:ilvl w:val="2"/>
          <w:numId w:val="47"/>
        </w:numPr>
        <w:tabs>
          <w:tab w:val="clear" w:pos="2700"/>
          <w:tab w:val="num" w:pos="0"/>
        </w:tabs>
        <w:autoSpaceDE/>
        <w:autoSpaceDN/>
        <w:adjustRightInd/>
        <w:spacing w:line="276" w:lineRule="auto"/>
        <w:ind w:left="0" w:firstLine="540"/>
        <w:jc w:val="both"/>
        <w:rPr>
          <w:sz w:val="28"/>
          <w:szCs w:val="28"/>
        </w:rPr>
      </w:pPr>
      <w:r w:rsidRPr="00D6573B">
        <w:rPr>
          <w:sz w:val="28"/>
          <w:szCs w:val="28"/>
        </w:rPr>
        <w:t>державний бюджет;</w:t>
      </w:r>
    </w:p>
    <w:p w14:paraId="54CD8C1F" w14:textId="77777777" w:rsidR="001D21B5" w:rsidRPr="00D6573B" w:rsidRDefault="001D21B5" w:rsidP="0077746F">
      <w:pPr>
        <w:widowControl/>
        <w:numPr>
          <w:ilvl w:val="2"/>
          <w:numId w:val="47"/>
        </w:numPr>
        <w:tabs>
          <w:tab w:val="clear" w:pos="2700"/>
          <w:tab w:val="num" w:pos="0"/>
        </w:tabs>
        <w:autoSpaceDE/>
        <w:autoSpaceDN/>
        <w:adjustRightInd/>
        <w:spacing w:line="276" w:lineRule="auto"/>
        <w:ind w:left="0" w:firstLine="540"/>
        <w:jc w:val="both"/>
        <w:rPr>
          <w:sz w:val="28"/>
          <w:szCs w:val="28"/>
        </w:rPr>
      </w:pPr>
      <w:r w:rsidRPr="00D6573B">
        <w:rPr>
          <w:sz w:val="28"/>
          <w:szCs w:val="28"/>
        </w:rPr>
        <w:t>місцевий бюджет;</w:t>
      </w:r>
    </w:p>
    <w:p w14:paraId="6C8574B9" w14:textId="77777777" w:rsidR="001D21B5" w:rsidRPr="00D6573B" w:rsidRDefault="001D21B5" w:rsidP="0077746F">
      <w:pPr>
        <w:widowControl/>
        <w:numPr>
          <w:ilvl w:val="2"/>
          <w:numId w:val="47"/>
        </w:numPr>
        <w:tabs>
          <w:tab w:val="clear" w:pos="2700"/>
          <w:tab w:val="num" w:pos="0"/>
        </w:tabs>
        <w:autoSpaceDE/>
        <w:autoSpaceDN/>
        <w:adjustRightInd/>
        <w:spacing w:line="276" w:lineRule="auto"/>
        <w:ind w:left="0" w:firstLine="540"/>
        <w:jc w:val="both"/>
        <w:rPr>
          <w:sz w:val="28"/>
          <w:szCs w:val="28"/>
        </w:rPr>
      </w:pPr>
      <w:r w:rsidRPr="00D6573B">
        <w:rPr>
          <w:sz w:val="28"/>
          <w:szCs w:val="28"/>
        </w:rPr>
        <w:t>плата за надання освітніх та інших послуг відповідно до укладених договорів;</w:t>
      </w:r>
    </w:p>
    <w:p w14:paraId="56DBD9E3" w14:textId="77777777" w:rsidR="001D21B5" w:rsidRPr="00D6573B" w:rsidRDefault="001D21B5" w:rsidP="0077746F">
      <w:pPr>
        <w:widowControl/>
        <w:numPr>
          <w:ilvl w:val="2"/>
          <w:numId w:val="47"/>
        </w:numPr>
        <w:tabs>
          <w:tab w:val="clear" w:pos="2700"/>
          <w:tab w:val="num" w:pos="0"/>
        </w:tabs>
        <w:autoSpaceDE/>
        <w:autoSpaceDN/>
        <w:adjustRightInd/>
        <w:spacing w:line="276" w:lineRule="auto"/>
        <w:ind w:left="0" w:firstLine="540"/>
        <w:jc w:val="both"/>
        <w:rPr>
          <w:sz w:val="28"/>
          <w:szCs w:val="28"/>
        </w:rPr>
      </w:pPr>
      <w:r w:rsidRPr="00D6573B">
        <w:rPr>
          <w:sz w:val="28"/>
          <w:szCs w:val="28"/>
        </w:rPr>
        <w:t>доходи від надання в оренду приміщень, споруд, обладнання;</w:t>
      </w:r>
    </w:p>
    <w:p w14:paraId="4B42BCE5" w14:textId="77777777" w:rsidR="001D21B5" w:rsidRPr="00D6573B" w:rsidRDefault="001D21B5" w:rsidP="0077746F">
      <w:pPr>
        <w:widowControl/>
        <w:numPr>
          <w:ilvl w:val="2"/>
          <w:numId w:val="47"/>
        </w:numPr>
        <w:tabs>
          <w:tab w:val="clear" w:pos="2700"/>
          <w:tab w:val="num" w:pos="0"/>
        </w:tabs>
        <w:autoSpaceDE/>
        <w:autoSpaceDN/>
        <w:adjustRightInd/>
        <w:spacing w:line="276" w:lineRule="auto"/>
        <w:ind w:left="0" w:firstLine="540"/>
        <w:jc w:val="both"/>
        <w:rPr>
          <w:sz w:val="28"/>
          <w:szCs w:val="28"/>
        </w:rPr>
      </w:pPr>
      <w:r w:rsidRPr="00D6573B">
        <w:rPr>
          <w:sz w:val="28"/>
          <w:szCs w:val="28"/>
        </w:rPr>
        <w:t>гранти вітчизняних і міжнародних організацій;</w:t>
      </w:r>
    </w:p>
    <w:p w14:paraId="5A557874" w14:textId="77777777" w:rsidR="001D21B5" w:rsidRPr="00D6573B" w:rsidRDefault="001D21B5" w:rsidP="0077746F">
      <w:pPr>
        <w:widowControl/>
        <w:numPr>
          <w:ilvl w:val="2"/>
          <w:numId w:val="47"/>
        </w:numPr>
        <w:tabs>
          <w:tab w:val="clear" w:pos="2700"/>
          <w:tab w:val="num" w:pos="0"/>
        </w:tabs>
        <w:autoSpaceDE/>
        <w:autoSpaceDN/>
        <w:adjustRightInd/>
        <w:spacing w:line="276" w:lineRule="auto"/>
        <w:ind w:left="0" w:firstLine="540"/>
        <w:jc w:val="both"/>
        <w:rPr>
          <w:sz w:val="28"/>
          <w:szCs w:val="28"/>
        </w:rPr>
      </w:pPr>
      <w:r w:rsidRPr="00D6573B">
        <w:rPr>
          <w:sz w:val="28"/>
          <w:szCs w:val="28"/>
        </w:rPr>
        <w:lastRenderedPageBreak/>
        <w:t>добровільні внески у вигляді коштів, матеріальних цінностей, нематеріальних активів, одержаних від підприємств, установ, організацій, фізичних осіб;</w:t>
      </w:r>
    </w:p>
    <w:p w14:paraId="1BFADD20" w14:textId="77777777" w:rsidR="001D21B5" w:rsidRPr="00D6573B" w:rsidRDefault="001D21B5" w:rsidP="0077746F">
      <w:pPr>
        <w:widowControl/>
        <w:numPr>
          <w:ilvl w:val="2"/>
          <w:numId w:val="47"/>
        </w:numPr>
        <w:tabs>
          <w:tab w:val="clear" w:pos="2700"/>
          <w:tab w:val="num" w:pos="0"/>
        </w:tabs>
        <w:autoSpaceDE/>
        <w:autoSpaceDN/>
        <w:adjustRightInd/>
        <w:spacing w:line="276" w:lineRule="auto"/>
        <w:ind w:left="0" w:firstLine="540"/>
        <w:jc w:val="both"/>
        <w:rPr>
          <w:sz w:val="28"/>
          <w:szCs w:val="28"/>
        </w:rPr>
      </w:pPr>
      <w:r w:rsidRPr="00D6573B">
        <w:rPr>
          <w:sz w:val="28"/>
          <w:szCs w:val="28"/>
        </w:rPr>
        <w:t>інші джерела, не заборонені законодавством.</w:t>
      </w:r>
    </w:p>
    <w:p w14:paraId="0201C615" w14:textId="77777777" w:rsidR="001D21B5" w:rsidRPr="00D6573B" w:rsidRDefault="001D21B5" w:rsidP="001D21B5">
      <w:pPr>
        <w:ind w:firstLine="540"/>
        <w:jc w:val="both"/>
        <w:rPr>
          <w:sz w:val="28"/>
          <w:szCs w:val="28"/>
        </w:rPr>
      </w:pPr>
      <w:r w:rsidRPr="00D6573B">
        <w:rPr>
          <w:sz w:val="28"/>
          <w:szCs w:val="28"/>
        </w:rPr>
        <w:t>7.7. Бюджетні асигнування на освіту, включаючи кошти освітніх субвенцій, позабюджетні кошти та кошти, отримані закладом за надання додаткових освітніх послуг, не можуть бути вилучені в дохід держави або місцевого бюджету. Зазначені кошти спрямовуються на діяльність, визначену Статутом.</w:t>
      </w:r>
    </w:p>
    <w:p w14:paraId="1918C29D" w14:textId="77777777" w:rsidR="001D21B5" w:rsidRPr="00D6573B" w:rsidRDefault="001D21B5" w:rsidP="001D21B5">
      <w:pPr>
        <w:ind w:firstLine="540"/>
        <w:jc w:val="both"/>
        <w:rPr>
          <w:sz w:val="28"/>
          <w:szCs w:val="28"/>
        </w:rPr>
      </w:pPr>
      <w:r w:rsidRPr="00D6573B">
        <w:rPr>
          <w:sz w:val="28"/>
          <w:szCs w:val="28"/>
        </w:rPr>
        <w:t>Кошти, матеріальні та нематеріальні активи, що надходять до закладу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оздоровчої, спортивної, культурної діяльності, не вважаються прибутком.</w:t>
      </w:r>
    </w:p>
    <w:p w14:paraId="65EEB03E" w14:textId="77777777" w:rsidR="001D21B5" w:rsidRPr="00D6573B" w:rsidRDefault="001D21B5" w:rsidP="001D21B5">
      <w:pPr>
        <w:ind w:firstLine="540"/>
        <w:jc w:val="both"/>
        <w:rPr>
          <w:sz w:val="28"/>
          <w:szCs w:val="28"/>
        </w:rPr>
      </w:pPr>
      <w:r w:rsidRPr="00D6573B">
        <w:rPr>
          <w:sz w:val="28"/>
          <w:szCs w:val="28"/>
        </w:rPr>
        <w:t xml:space="preserve">Усі кошти, отримані від оренди нерухомого майна закладу, використовуються виключно на зміцнення матеріально-технічної бази. </w:t>
      </w:r>
    </w:p>
    <w:p w14:paraId="10EC15A4" w14:textId="77777777" w:rsidR="001D21B5" w:rsidRPr="00D6573B" w:rsidRDefault="001D21B5" w:rsidP="001D21B5">
      <w:pPr>
        <w:ind w:firstLine="540"/>
        <w:jc w:val="both"/>
        <w:rPr>
          <w:sz w:val="28"/>
          <w:szCs w:val="28"/>
        </w:rPr>
      </w:pPr>
      <w:r w:rsidRPr="00D6573B">
        <w:rPr>
          <w:sz w:val="28"/>
          <w:szCs w:val="28"/>
        </w:rPr>
        <w:t>У разі одержання коштів з інших джерел бюджетні асигнування закладу не зменшуються.</w:t>
      </w:r>
    </w:p>
    <w:p w14:paraId="4C06E342"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7.8. Заклад має право на придбання та оренду необхідного обладнання та інші матеріальні ресурси, користуватися послугами будь-якого підприємства, установи, організації або фізичної особи, фінансувати за рахунок власних надходжень заходи, що сприяють поліпшенню соціально-побутових умов колективу.</w:t>
      </w:r>
    </w:p>
    <w:p w14:paraId="3F493B09"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 xml:space="preserve">7.9. Штатний розпис закладу затверджується директором на підставі Типових штатних нормативів закладів дошкільної та загальної середньої освіти, затверджених центральним органом виконавчої влади. </w:t>
      </w:r>
    </w:p>
    <w:p w14:paraId="776A9CDC"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7.10. За наявності додаткових коштів на фінансування закладу можливе збільшення фонду заробітної плати для індивідуального преміювання працівників.</w:t>
      </w:r>
    </w:p>
    <w:p w14:paraId="5010A6E5"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7.11. За наявності фінансових можливостей (асигнувань) засновника додатково можуть виділятися бюджетні кошти на поділ класів на групи з окремих предметів, факультативи, консультації, індивідуальне, інклюзивне навчання та для організації позакласної (гуртки, лекції, курси тощо), методичної, науково-експериментальної роботи.</w:t>
      </w:r>
    </w:p>
    <w:p w14:paraId="29DF8C83"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7.12. Для забезпечення ефективного управління освітнім процесом і проведення науково-методичної роботи (за наявності бюджетних та додаткових коштів) можуть бути введені додаткові посади за погодженням органів місцевого самоврядування.</w:t>
      </w:r>
    </w:p>
    <w:p w14:paraId="001E57F5" w14:textId="77777777" w:rsidR="001D21B5" w:rsidRPr="00D6573B" w:rsidRDefault="001D21B5" w:rsidP="001D21B5">
      <w:pPr>
        <w:suppressAutoHyphens/>
        <w:ind w:firstLine="709"/>
        <w:jc w:val="both"/>
        <w:rPr>
          <w:bCs/>
          <w:sz w:val="28"/>
          <w:szCs w:val="28"/>
          <w:lang w:eastAsia="ar-SA"/>
        </w:rPr>
      </w:pPr>
    </w:p>
    <w:p w14:paraId="272107BB" w14:textId="77777777" w:rsidR="001D21B5" w:rsidRPr="00D6573B" w:rsidRDefault="001D21B5" w:rsidP="001D21B5">
      <w:pPr>
        <w:suppressAutoHyphens/>
        <w:spacing w:after="120"/>
        <w:ind w:firstLine="709"/>
        <w:jc w:val="center"/>
        <w:rPr>
          <w:b/>
          <w:bCs/>
          <w:caps/>
          <w:sz w:val="28"/>
          <w:szCs w:val="28"/>
          <w:lang w:val="uk-UA" w:eastAsia="ar-SA"/>
        </w:rPr>
      </w:pPr>
      <w:r w:rsidRPr="00D6573B">
        <w:rPr>
          <w:b/>
          <w:bCs/>
          <w:caps/>
          <w:sz w:val="28"/>
          <w:szCs w:val="28"/>
          <w:lang w:val="uk-UA" w:eastAsia="ar-SA"/>
        </w:rPr>
        <w:t>8</w:t>
      </w:r>
      <w:r w:rsidRPr="00D6573B">
        <w:rPr>
          <w:b/>
          <w:bCs/>
          <w:caps/>
          <w:sz w:val="28"/>
          <w:szCs w:val="28"/>
          <w:lang w:eastAsia="ar-SA"/>
        </w:rPr>
        <w:t>. Міжнародне співробітництво</w:t>
      </w:r>
    </w:p>
    <w:p w14:paraId="39324D7A"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8.1. Заклад має право укладати угоди про співробітництво, встановлювати прямі зв'язки з органами управління освітою та навчальними закладами зарубіжних країн, міжнародними організаціями, фондами у встановленому законодавством порядку.</w:t>
      </w:r>
    </w:p>
    <w:p w14:paraId="59D3208E"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8.2. Заклад, педагогічні працівники та учні можуть брати участь у реалізації міжнародних проєктів та програм.</w:t>
      </w:r>
    </w:p>
    <w:p w14:paraId="1394BC42" w14:textId="77777777" w:rsidR="001D21B5" w:rsidRPr="00D6573B" w:rsidRDefault="001D21B5" w:rsidP="001D21B5">
      <w:pPr>
        <w:suppressAutoHyphens/>
        <w:ind w:firstLine="709"/>
        <w:jc w:val="center"/>
        <w:rPr>
          <w:bCs/>
          <w:sz w:val="28"/>
          <w:szCs w:val="28"/>
          <w:lang w:eastAsia="ar-SA"/>
        </w:rPr>
      </w:pPr>
    </w:p>
    <w:p w14:paraId="4C06ED31" w14:textId="77777777" w:rsidR="001D21B5" w:rsidRPr="00D6573B" w:rsidRDefault="001D21B5" w:rsidP="001D21B5">
      <w:pPr>
        <w:suppressAutoHyphens/>
        <w:spacing w:after="120"/>
        <w:ind w:firstLine="709"/>
        <w:jc w:val="center"/>
        <w:rPr>
          <w:b/>
          <w:bCs/>
          <w:sz w:val="28"/>
          <w:szCs w:val="28"/>
          <w:lang w:val="uk-UA" w:eastAsia="ar-SA"/>
        </w:rPr>
      </w:pPr>
      <w:r w:rsidRPr="00D6573B">
        <w:rPr>
          <w:b/>
          <w:bCs/>
          <w:sz w:val="28"/>
          <w:szCs w:val="28"/>
          <w:lang w:val="uk-UA" w:eastAsia="ar-SA"/>
        </w:rPr>
        <w:t>9</w:t>
      </w:r>
      <w:r w:rsidRPr="00D6573B">
        <w:rPr>
          <w:b/>
          <w:bCs/>
          <w:sz w:val="28"/>
          <w:szCs w:val="28"/>
          <w:lang w:eastAsia="ar-SA"/>
        </w:rPr>
        <w:t xml:space="preserve">. </w:t>
      </w:r>
      <w:r w:rsidRPr="00D6573B">
        <w:rPr>
          <w:b/>
          <w:caps/>
          <w:sz w:val="28"/>
          <w:szCs w:val="28"/>
          <w:lang w:eastAsia="ar-SA"/>
        </w:rPr>
        <w:t xml:space="preserve">Нагляд </w:t>
      </w:r>
      <w:r w:rsidRPr="00D6573B">
        <w:rPr>
          <w:b/>
          <w:bCs/>
          <w:caps/>
          <w:sz w:val="28"/>
          <w:szCs w:val="28"/>
          <w:lang w:eastAsia="ar-SA"/>
        </w:rPr>
        <w:t>за діяльністю закладу</w:t>
      </w:r>
    </w:p>
    <w:p w14:paraId="40C65A00" w14:textId="77777777" w:rsidR="001D21B5" w:rsidRPr="00D6573B" w:rsidRDefault="001D21B5" w:rsidP="001D21B5">
      <w:pPr>
        <w:suppressAutoHyphens/>
        <w:ind w:firstLine="539"/>
        <w:jc w:val="both"/>
        <w:rPr>
          <w:sz w:val="28"/>
          <w:szCs w:val="28"/>
          <w:lang w:eastAsia="ar-SA"/>
        </w:rPr>
      </w:pPr>
      <w:r w:rsidRPr="00D6573B">
        <w:rPr>
          <w:sz w:val="28"/>
          <w:szCs w:val="28"/>
          <w:lang w:eastAsia="ar-SA"/>
        </w:rPr>
        <w:t>9.1. Інституційний аудит закладу є єдиним плановим заходом державного нагляду (контролю) у сфері освіти, що проводиться один раз на 10 років центральним органом виконавчої влади із забезпечення якості освіти.</w:t>
      </w:r>
    </w:p>
    <w:p w14:paraId="14778CBE" w14:textId="77777777" w:rsidR="001D21B5" w:rsidRPr="00D6573B" w:rsidRDefault="001D21B5" w:rsidP="001D21B5">
      <w:pPr>
        <w:suppressAutoHyphens/>
        <w:ind w:firstLine="539"/>
        <w:jc w:val="both"/>
        <w:rPr>
          <w:sz w:val="28"/>
          <w:szCs w:val="28"/>
          <w:lang w:eastAsia="ar-SA"/>
        </w:rPr>
      </w:pPr>
      <w:r w:rsidRPr="00D6573B">
        <w:rPr>
          <w:sz w:val="28"/>
          <w:szCs w:val="28"/>
          <w:lang w:eastAsia="ar-SA"/>
        </w:rPr>
        <w:t xml:space="preserve">Інституційний аудит включає планову перевірку дотримання ліцензійних умов. </w:t>
      </w:r>
    </w:p>
    <w:p w14:paraId="495F073A" w14:textId="77777777" w:rsidR="001D21B5" w:rsidRPr="00D6573B" w:rsidRDefault="001D21B5" w:rsidP="001D21B5">
      <w:pPr>
        <w:ind w:firstLine="539"/>
        <w:jc w:val="both"/>
        <w:rPr>
          <w:sz w:val="28"/>
          <w:szCs w:val="28"/>
        </w:rPr>
      </w:pPr>
      <w:r w:rsidRPr="00D6573B">
        <w:rPr>
          <w:sz w:val="28"/>
          <w:szCs w:val="28"/>
        </w:rPr>
        <w:t xml:space="preserve">9.2. Громадський нагляд (контроль) закладу здійснюється суб’єктами громадського нагляду (контролю) відповідно до законодавства в галузі освіти. </w:t>
      </w:r>
    </w:p>
    <w:p w14:paraId="5DA50A5E" w14:textId="77777777" w:rsidR="001D21B5" w:rsidRPr="00D6573B" w:rsidRDefault="001D21B5" w:rsidP="001D21B5">
      <w:pPr>
        <w:suppressAutoHyphens/>
        <w:ind w:firstLine="539"/>
        <w:jc w:val="both"/>
        <w:rPr>
          <w:bCs/>
          <w:sz w:val="28"/>
          <w:szCs w:val="28"/>
          <w:lang w:eastAsia="ar-SA"/>
        </w:rPr>
      </w:pPr>
      <w:r w:rsidRPr="00D6573B">
        <w:rPr>
          <w:bCs/>
          <w:sz w:val="28"/>
          <w:szCs w:val="28"/>
          <w:lang w:eastAsia="ar-SA"/>
        </w:rPr>
        <w:t>9.3. Результати інституційного аудиту оприлюднюються на сайтах закладу освіти, засновника та органу, що здійснював інституційний аудит.</w:t>
      </w:r>
    </w:p>
    <w:p w14:paraId="1F8BB13C" w14:textId="77777777" w:rsidR="001D21B5" w:rsidRPr="00D6573B" w:rsidRDefault="001D21B5" w:rsidP="001D21B5">
      <w:pPr>
        <w:suppressAutoHyphens/>
        <w:ind w:firstLine="539"/>
        <w:jc w:val="both"/>
        <w:rPr>
          <w:bCs/>
          <w:sz w:val="28"/>
          <w:szCs w:val="28"/>
          <w:lang w:eastAsia="ar-SA"/>
        </w:rPr>
      </w:pPr>
      <w:r w:rsidRPr="00D6573B">
        <w:rPr>
          <w:bCs/>
          <w:sz w:val="28"/>
          <w:szCs w:val="28"/>
          <w:lang w:eastAsia="ar-SA"/>
        </w:rPr>
        <w:t>9.4. Заклад освіти,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14:paraId="4D1B12A7" w14:textId="77777777" w:rsidR="001D21B5" w:rsidRPr="00D6573B" w:rsidRDefault="001D21B5" w:rsidP="001D21B5">
      <w:pPr>
        <w:suppressAutoHyphens/>
        <w:ind w:firstLine="539"/>
        <w:jc w:val="both"/>
        <w:rPr>
          <w:bCs/>
          <w:sz w:val="28"/>
          <w:szCs w:val="28"/>
          <w:lang w:eastAsia="ar-SA"/>
        </w:rPr>
      </w:pPr>
      <w:r w:rsidRPr="00D6573B">
        <w:rPr>
          <w:bCs/>
          <w:sz w:val="28"/>
          <w:szCs w:val="28"/>
          <w:lang w:eastAsia="ar-SA"/>
        </w:rPr>
        <w:t>9.5. Засновник закладу освіти або уповноважена ним особа:</w:t>
      </w:r>
    </w:p>
    <w:p w14:paraId="22A771ED" w14:textId="77777777" w:rsidR="001D21B5" w:rsidRPr="00D6573B" w:rsidRDefault="001D21B5" w:rsidP="0077746F">
      <w:pPr>
        <w:widowControl/>
        <w:numPr>
          <w:ilvl w:val="2"/>
          <w:numId w:val="48"/>
        </w:numPr>
        <w:tabs>
          <w:tab w:val="clear" w:pos="2700"/>
          <w:tab w:val="num" w:pos="0"/>
        </w:tabs>
        <w:suppressAutoHyphens/>
        <w:autoSpaceDE/>
        <w:autoSpaceDN/>
        <w:adjustRightInd/>
        <w:ind w:left="0" w:firstLine="540"/>
        <w:jc w:val="both"/>
        <w:rPr>
          <w:bCs/>
          <w:sz w:val="28"/>
          <w:szCs w:val="28"/>
          <w:lang w:eastAsia="ar-SA"/>
        </w:rPr>
      </w:pPr>
      <w:r w:rsidRPr="00D6573B">
        <w:rPr>
          <w:bCs/>
          <w:sz w:val="28"/>
          <w:szCs w:val="28"/>
          <w:lang w:eastAsia="ar-SA"/>
        </w:rPr>
        <w:t>здійснює контроль за дотриманням установчих документів закладу освіти;</w:t>
      </w:r>
    </w:p>
    <w:p w14:paraId="0CCA6219" w14:textId="77777777" w:rsidR="001D21B5" w:rsidRPr="00D6573B" w:rsidRDefault="001D21B5" w:rsidP="0077746F">
      <w:pPr>
        <w:widowControl/>
        <w:numPr>
          <w:ilvl w:val="2"/>
          <w:numId w:val="48"/>
        </w:numPr>
        <w:tabs>
          <w:tab w:val="clear" w:pos="2700"/>
          <w:tab w:val="num" w:pos="0"/>
        </w:tabs>
        <w:suppressAutoHyphens/>
        <w:autoSpaceDE/>
        <w:autoSpaceDN/>
        <w:adjustRightInd/>
        <w:ind w:left="0" w:firstLine="540"/>
        <w:jc w:val="both"/>
        <w:rPr>
          <w:bCs/>
          <w:sz w:val="28"/>
          <w:szCs w:val="28"/>
          <w:lang w:eastAsia="ar-SA"/>
        </w:rPr>
      </w:pPr>
      <w:r w:rsidRPr="00D6573B">
        <w:rPr>
          <w:bCs/>
          <w:sz w:val="28"/>
          <w:szCs w:val="28"/>
          <w:lang w:eastAsia="ar-SA"/>
        </w:rPr>
        <w:t>здійснює контроль за фінансово-господарською діяльністю закладу освіти;</w:t>
      </w:r>
    </w:p>
    <w:p w14:paraId="4B221A1F" w14:textId="77777777" w:rsidR="001D21B5" w:rsidRPr="00D6573B" w:rsidRDefault="001D21B5" w:rsidP="0077746F">
      <w:pPr>
        <w:widowControl/>
        <w:numPr>
          <w:ilvl w:val="2"/>
          <w:numId w:val="48"/>
        </w:numPr>
        <w:tabs>
          <w:tab w:val="clear" w:pos="2700"/>
          <w:tab w:val="num" w:pos="0"/>
        </w:tabs>
        <w:suppressAutoHyphens/>
        <w:autoSpaceDE/>
        <w:autoSpaceDN/>
        <w:adjustRightInd/>
        <w:ind w:left="0" w:firstLine="540"/>
        <w:jc w:val="both"/>
        <w:rPr>
          <w:bCs/>
          <w:sz w:val="28"/>
          <w:szCs w:val="28"/>
          <w:lang w:eastAsia="ar-SA"/>
        </w:rPr>
      </w:pPr>
      <w:r w:rsidRPr="00D6573B">
        <w:rPr>
          <w:bCs/>
          <w:sz w:val="28"/>
          <w:szCs w:val="28"/>
          <w:lang w:eastAsia="ar-SA"/>
        </w:rPr>
        <w:t xml:space="preserve">здійснює контроль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 </w:t>
      </w:r>
    </w:p>
    <w:p w14:paraId="7650E436" w14:textId="77777777" w:rsidR="001D21B5" w:rsidRPr="00D6573B" w:rsidRDefault="001D21B5" w:rsidP="001D21B5">
      <w:pPr>
        <w:suppressAutoHyphens/>
        <w:jc w:val="both"/>
        <w:rPr>
          <w:bCs/>
          <w:sz w:val="28"/>
          <w:szCs w:val="28"/>
          <w:lang w:eastAsia="ar-SA"/>
        </w:rPr>
      </w:pPr>
    </w:p>
    <w:p w14:paraId="184FDA5D" w14:textId="77777777" w:rsidR="001D21B5" w:rsidRPr="00D6573B" w:rsidRDefault="001D21B5" w:rsidP="001D21B5">
      <w:pPr>
        <w:suppressAutoHyphens/>
        <w:spacing w:after="120"/>
        <w:jc w:val="center"/>
        <w:rPr>
          <w:b/>
          <w:caps/>
          <w:sz w:val="28"/>
          <w:szCs w:val="28"/>
          <w:lang w:val="uk-UA" w:eastAsia="ar-SA"/>
        </w:rPr>
      </w:pPr>
      <w:r w:rsidRPr="00D6573B">
        <w:rPr>
          <w:b/>
          <w:bCs/>
          <w:sz w:val="28"/>
          <w:szCs w:val="28"/>
          <w:lang w:val="uk-UA" w:eastAsia="ar-SA"/>
        </w:rPr>
        <w:t>10</w:t>
      </w:r>
      <w:r w:rsidRPr="00D6573B">
        <w:rPr>
          <w:b/>
          <w:bCs/>
          <w:sz w:val="28"/>
          <w:szCs w:val="28"/>
          <w:lang w:eastAsia="ar-SA"/>
        </w:rPr>
        <w:t xml:space="preserve">. </w:t>
      </w:r>
      <w:r w:rsidRPr="00D6573B">
        <w:rPr>
          <w:b/>
          <w:caps/>
          <w:sz w:val="28"/>
          <w:szCs w:val="28"/>
          <w:lang w:eastAsia="ar-SA"/>
        </w:rPr>
        <w:t xml:space="preserve">Створення, реорганізація, ліквідація </w:t>
      </w:r>
      <w:r w:rsidRPr="00D6573B">
        <w:rPr>
          <w:b/>
          <w:caps/>
          <w:sz w:val="28"/>
          <w:szCs w:val="28"/>
          <w:lang w:val="uk-UA" w:eastAsia="ar-SA"/>
        </w:rPr>
        <w:br/>
      </w:r>
      <w:r w:rsidRPr="00D6573B">
        <w:rPr>
          <w:b/>
          <w:caps/>
          <w:sz w:val="28"/>
          <w:szCs w:val="28"/>
          <w:lang w:eastAsia="ar-SA"/>
        </w:rPr>
        <w:t>та перепрофілювання закладу</w:t>
      </w:r>
    </w:p>
    <w:p w14:paraId="4A78E73E" w14:textId="77777777" w:rsidR="001D21B5" w:rsidRPr="001D21B5" w:rsidRDefault="001D21B5" w:rsidP="001D21B5">
      <w:pPr>
        <w:tabs>
          <w:tab w:val="left" w:pos="1418"/>
        </w:tabs>
        <w:suppressAutoHyphens/>
        <w:ind w:firstLine="540"/>
        <w:jc w:val="both"/>
        <w:rPr>
          <w:sz w:val="28"/>
          <w:szCs w:val="28"/>
          <w:lang w:val="uk-UA" w:eastAsia="ar-SA"/>
        </w:rPr>
      </w:pPr>
      <w:r w:rsidRPr="001D21B5">
        <w:rPr>
          <w:sz w:val="28"/>
          <w:szCs w:val="28"/>
          <w:lang w:val="uk-UA" w:eastAsia="ar-SA"/>
        </w:rPr>
        <w:t>10.1. Рішення про створення, реорганізацію, ліквідацію чи перепрофілювання (зміну типу) закладу приймає його засновник. Заклад створюється відповідно до ліцензійних умов провадження освітньої діяльності у сфері дошкільної та початкової освіти.</w:t>
      </w:r>
    </w:p>
    <w:p w14:paraId="1B4C1DFA" w14:textId="77777777" w:rsidR="001D21B5" w:rsidRPr="001D21B5" w:rsidRDefault="001D21B5" w:rsidP="001D21B5">
      <w:pPr>
        <w:suppressAutoHyphens/>
        <w:ind w:firstLine="540"/>
        <w:jc w:val="both"/>
        <w:rPr>
          <w:sz w:val="28"/>
          <w:szCs w:val="28"/>
          <w:lang w:val="uk-UA" w:eastAsia="ar-SA"/>
        </w:rPr>
      </w:pPr>
      <w:r w:rsidRPr="001D21B5">
        <w:rPr>
          <w:sz w:val="28"/>
          <w:szCs w:val="28"/>
          <w:lang w:val="uk-UA" w:eastAsia="ar-SA"/>
        </w:rPr>
        <w:t xml:space="preserve">10.2. У разі реорганізації чи ліквідації закладу засновник зобов’язаний забезпечити </w:t>
      </w:r>
      <w:r>
        <w:rPr>
          <w:sz w:val="28"/>
          <w:szCs w:val="28"/>
          <w:lang w:val="uk-UA" w:eastAsia="en-US"/>
        </w:rPr>
        <w:t>дітям дошкільного та молодшого шкільного віку</w:t>
      </w:r>
      <w:r w:rsidRPr="001D21B5">
        <w:rPr>
          <w:sz w:val="28"/>
          <w:szCs w:val="28"/>
          <w:lang w:val="uk-UA" w:eastAsia="ar-SA"/>
        </w:rPr>
        <w:t xml:space="preserve"> можливість продовжити здобуття дошкільної та початкової освіти. </w:t>
      </w:r>
    </w:p>
    <w:p w14:paraId="5226BB3D"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10.3. З часу призначення ліквідаційної комісії до неї переходять повноваження щодо управління закладом.</w:t>
      </w:r>
    </w:p>
    <w:p w14:paraId="32E9EE93"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Ліквідаційна комісія оцінює наявне майно закладу, виявляє його дебіторів і кредиторів і розраховується з ними, складає ліквідаційний баланс і представляє його засновнику.</w:t>
      </w:r>
    </w:p>
    <w:p w14:paraId="537247F5" w14:textId="77777777" w:rsidR="001D21B5" w:rsidRPr="00D6573B" w:rsidRDefault="001D21B5" w:rsidP="001D21B5">
      <w:pPr>
        <w:suppressAutoHyphens/>
        <w:ind w:firstLine="540"/>
        <w:jc w:val="both"/>
        <w:rPr>
          <w:sz w:val="28"/>
          <w:szCs w:val="28"/>
          <w:lang w:eastAsia="ar-SA"/>
        </w:rPr>
      </w:pPr>
      <w:r w:rsidRPr="00D6573B">
        <w:rPr>
          <w:sz w:val="28"/>
          <w:szCs w:val="28"/>
          <w:lang w:eastAsia="ar-SA"/>
        </w:rPr>
        <w:t>10.4. У випадку реорганізації права та зобов’язання закладу переходять до правонаступників відповідно до чинного законодавства або визначених закладів освіти.</w:t>
      </w:r>
    </w:p>
    <w:p w14:paraId="64D28DE2" w14:textId="623F5193" w:rsidR="001D21B5" w:rsidRDefault="001D21B5" w:rsidP="001D21B5">
      <w:pPr>
        <w:pStyle w:val="rvps2"/>
        <w:shd w:val="clear" w:color="auto" w:fill="FFFFFF"/>
        <w:spacing w:before="0" w:beforeAutospacing="0" w:after="0" w:afterAutospacing="0"/>
        <w:jc w:val="both"/>
        <w:textAlignment w:val="baseline"/>
        <w:rPr>
          <w:color w:val="000000"/>
          <w:sz w:val="28"/>
          <w:szCs w:val="28"/>
          <w:lang w:val="ru-RU"/>
        </w:rPr>
      </w:pPr>
    </w:p>
    <w:p w14:paraId="322970DC" w14:textId="7ADB7672" w:rsidR="001D21B5" w:rsidRDefault="001D21B5" w:rsidP="001D21B5">
      <w:pPr>
        <w:pStyle w:val="rvps2"/>
        <w:shd w:val="clear" w:color="auto" w:fill="FFFFFF"/>
        <w:spacing w:before="0" w:beforeAutospacing="0" w:after="0" w:afterAutospacing="0"/>
        <w:jc w:val="both"/>
        <w:textAlignment w:val="baseline"/>
        <w:rPr>
          <w:color w:val="000000"/>
          <w:sz w:val="28"/>
          <w:szCs w:val="28"/>
          <w:lang w:val="ru-RU"/>
        </w:rPr>
      </w:pPr>
    </w:p>
    <w:p w14:paraId="505BDB0A" w14:textId="6EEEF090" w:rsidR="001D21B5" w:rsidRDefault="001D21B5" w:rsidP="001D21B5">
      <w:pPr>
        <w:pStyle w:val="rvps2"/>
        <w:shd w:val="clear" w:color="auto" w:fill="FFFFFF"/>
        <w:spacing w:before="0" w:beforeAutospacing="0" w:after="0" w:afterAutospacing="0"/>
        <w:jc w:val="both"/>
        <w:textAlignment w:val="baseline"/>
        <w:rPr>
          <w:color w:val="000000"/>
          <w:sz w:val="28"/>
          <w:szCs w:val="28"/>
          <w:lang w:val="ru-RU"/>
        </w:rPr>
      </w:pPr>
    </w:p>
    <w:p w14:paraId="5F8FADA9" w14:textId="26061539" w:rsidR="001D21B5" w:rsidRDefault="001D21B5" w:rsidP="001D21B5">
      <w:pPr>
        <w:pStyle w:val="rvps2"/>
        <w:shd w:val="clear" w:color="auto" w:fill="FFFFFF"/>
        <w:spacing w:before="0" w:beforeAutospacing="0" w:after="0" w:afterAutospacing="0"/>
        <w:jc w:val="both"/>
        <w:textAlignment w:val="baseline"/>
        <w:rPr>
          <w:color w:val="000000"/>
          <w:sz w:val="28"/>
          <w:szCs w:val="28"/>
          <w:lang w:val="ru-RU"/>
        </w:rPr>
      </w:pPr>
    </w:p>
    <w:p w14:paraId="5268E39A" w14:textId="1CF0781E" w:rsidR="001D21B5" w:rsidRDefault="001D21B5" w:rsidP="001D21B5">
      <w:pPr>
        <w:pStyle w:val="rvps2"/>
        <w:shd w:val="clear" w:color="auto" w:fill="FFFFFF"/>
        <w:spacing w:before="0" w:beforeAutospacing="0" w:after="0" w:afterAutospacing="0"/>
        <w:jc w:val="both"/>
        <w:textAlignment w:val="baseline"/>
        <w:rPr>
          <w:color w:val="000000"/>
          <w:sz w:val="28"/>
          <w:szCs w:val="28"/>
          <w:lang w:val="ru-RU"/>
        </w:rPr>
      </w:pPr>
    </w:p>
    <w:p w14:paraId="189EA5A9" w14:textId="77777777" w:rsidR="00F07A36" w:rsidRPr="00F718E6" w:rsidRDefault="001D21B5" w:rsidP="00F07A36">
      <w:pPr>
        <w:spacing w:line="260" w:lineRule="auto"/>
        <w:ind w:left="4680" w:hanging="144"/>
        <w:jc w:val="both"/>
        <w:rPr>
          <w:sz w:val="28"/>
          <w:szCs w:val="28"/>
          <w:lang w:val="uk-UA"/>
        </w:rPr>
      </w:pPr>
      <w:r>
        <w:rPr>
          <w:b/>
          <w:sz w:val="28"/>
          <w:szCs w:val="28"/>
        </w:rPr>
        <w:lastRenderedPageBreak/>
        <w:t xml:space="preserve">                                                            </w:t>
      </w:r>
      <w:r w:rsidR="00F07A36" w:rsidRPr="00F718E6">
        <w:rPr>
          <w:b/>
          <w:sz w:val="28"/>
          <w:szCs w:val="28"/>
          <w:lang w:val="uk-UA"/>
        </w:rPr>
        <w:t>ЗАТВЕРДЖЕНО</w:t>
      </w:r>
      <w:r w:rsidR="00F07A36" w:rsidRPr="00F718E6">
        <w:rPr>
          <w:sz w:val="28"/>
          <w:szCs w:val="28"/>
          <w:lang w:val="uk-UA"/>
        </w:rPr>
        <w:br/>
        <w:t>рішення Коломийської міської ради</w:t>
      </w:r>
    </w:p>
    <w:p w14:paraId="1946122C" w14:textId="77777777" w:rsidR="00F07A36" w:rsidRPr="00F718E6" w:rsidRDefault="00F07A36" w:rsidP="00F07A3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360"/>
        <w:ind w:left="4680" w:hanging="144"/>
        <w:rPr>
          <w:rFonts w:ascii="Times New Roman" w:hAnsi="Times New Roman" w:cs="Times New Roman"/>
          <w:sz w:val="28"/>
          <w:szCs w:val="28"/>
          <w:lang w:val="uk-UA"/>
        </w:rPr>
      </w:pPr>
      <w:r w:rsidRPr="00F718E6">
        <w:rPr>
          <w:rFonts w:ascii="Times New Roman" w:hAnsi="Times New Roman" w:cs="Times New Roman"/>
          <w:sz w:val="28"/>
          <w:szCs w:val="28"/>
          <w:lang w:val="uk-UA"/>
        </w:rPr>
        <w:t xml:space="preserve">від </w:t>
      </w:r>
      <w:r>
        <w:rPr>
          <w:rFonts w:ascii="Times New Roman" w:hAnsi="Times New Roman" w:cs="Times New Roman"/>
          <w:sz w:val="28"/>
          <w:szCs w:val="28"/>
          <w:lang w:val="uk-UA"/>
        </w:rPr>
        <w:t xml:space="preserve">24.12.2020 р. </w:t>
      </w:r>
      <w:r w:rsidRPr="00F718E6">
        <w:rPr>
          <w:rFonts w:ascii="Times New Roman" w:hAnsi="Times New Roman" w:cs="Times New Roman"/>
          <w:sz w:val="28"/>
          <w:szCs w:val="28"/>
          <w:lang w:val="uk-UA"/>
        </w:rPr>
        <w:t>№</w:t>
      </w:r>
      <w:r>
        <w:rPr>
          <w:rFonts w:ascii="Times New Roman" w:hAnsi="Times New Roman" w:cs="Times New Roman"/>
          <w:sz w:val="28"/>
          <w:szCs w:val="28"/>
          <w:lang w:val="uk-UA"/>
        </w:rPr>
        <w:t>110-4/2020</w:t>
      </w:r>
    </w:p>
    <w:p w14:paraId="3033EA4B" w14:textId="77777777" w:rsidR="00F07A36" w:rsidRPr="009922EE" w:rsidRDefault="00F07A36" w:rsidP="00F07A36">
      <w:pPr>
        <w:ind w:left="4680" w:hanging="144"/>
        <w:rPr>
          <w:sz w:val="28"/>
          <w:szCs w:val="28"/>
          <w:lang w:val="uk-UA"/>
        </w:rPr>
      </w:pPr>
      <w:r>
        <w:rPr>
          <w:sz w:val="28"/>
          <w:szCs w:val="28"/>
          <w:lang w:val="uk-UA"/>
        </w:rPr>
        <w:t>м</w:t>
      </w:r>
      <w:r w:rsidRPr="00F718E6">
        <w:rPr>
          <w:sz w:val="28"/>
          <w:szCs w:val="28"/>
        </w:rPr>
        <w:t>іський голова _______</w:t>
      </w:r>
      <w:r>
        <w:rPr>
          <w:sz w:val="28"/>
          <w:szCs w:val="28"/>
          <w:lang w:val="uk-UA"/>
        </w:rPr>
        <w:t>Б.Станіславський</w:t>
      </w:r>
    </w:p>
    <w:p w14:paraId="305C5DFC" w14:textId="1E896970" w:rsidR="001D21B5" w:rsidRDefault="001D21B5" w:rsidP="00F07A36">
      <w:pPr>
        <w:pStyle w:val="ad"/>
        <w:spacing w:before="0" w:beforeAutospacing="0" w:after="0" w:afterAutospacing="0"/>
        <w:rPr>
          <w:rStyle w:val="ae"/>
          <w:sz w:val="28"/>
          <w:szCs w:val="28"/>
        </w:rPr>
      </w:pPr>
    </w:p>
    <w:p w14:paraId="628E63B0" w14:textId="77777777" w:rsidR="001D21B5" w:rsidRDefault="001D21B5" w:rsidP="001D21B5">
      <w:pPr>
        <w:pStyle w:val="ad"/>
        <w:spacing w:before="0" w:beforeAutospacing="0" w:after="0" w:afterAutospacing="0"/>
        <w:jc w:val="right"/>
        <w:rPr>
          <w:rStyle w:val="ae"/>
          <w:sz w:val="28"/>
          <w:szCs w:val="28"/>
        </w:rPr>
      </w:pPr>
    </w:p>
    <w:p w14:paraId="0B933A4C" w14:textId="77777777" w:rsidR="001D21B5" w:rsidRDefault="001D21B5" w:rsidP="001D21B5">
      <w:pPr>
        <w:pStyle w:val="ad"/>
        <w:spacing w:before="0" w:beforeAutospacing="0" w:after="0" w:afterAutospacing="0"/>
        <w:jc w:val="center"/>
        <w:rPr>
          <w:rStyle w:val="ae"/>
          <w:sz w:val="28"/>
          <w:szCs w:val="28"/>
        </w:rPr>
      </w:pPr>
    </w:p>
    <w:p w14:paraId="2A30238B" w14:textId="77777777" w:rsidR="001D21B5" w:rsidRDefault="001D21B5" w:rsidP="001D21B5">
      <w:pPr>
        <w:pStyle w:val="ad"/>
        <w:spacing w:before="0" w:beforeAutospacing="0" w:after="0" w:afterAutospacing="0"/>
        <w:jc w:val="center"/>
        <w:rPr>
          <w:rStyle w:val="ae"/>
          <w:sz w:val="28"/>
          <w:szCs w:val="28"/>
        </w:rPr>
      </w:pPr>
    </w:p>
    <w:p w14:paraId="13D04C3D" w14:textId="77777777" w:rsidR="001D21B5" w:rsidRDefault="001D21B5" w:rsidP="001D21B5">
      <w:pPr>
        <w:pStyle w:val="ad"/>
        <w:spacing w:before="0" w:beforeAutospacing="0" w:after="0" w:afterAutospacing="0"/>
        <w:jc w:val="center"/>
        <w:rPr>
          <w:rStyle w:val="ae"/>
          <w:sz w:val="28"/>
          <w:szCs w:val="28"/>
        </w:rPr>
      </w:pPr>
    </w:p>
    <w:p w14:paraId="3909713D" w14:textId="77777777" w:rsidR="001D21B5" w:rsidRDefault="001D21B5" w:rsidP="001D21B5">
      <w:pPr>
        <w:pStyle w:val="ad"/>
        <w:spacing w:before="0" w:beforeAutospacing="0" w:after="0" w:afterAutospacing="0"/>
        <w:rPr>
          <w:rStyle w:val="ae"/>
          <w:sz w:val="28"/>
          <w:szCs w:val="28"/>
        </w:rPr>
      </w:pPr>
    </w:p>
    <w:p w14:paraId="3A4A0A07" w14:textId="77777777" w:rsidR="001D21B5" w:rsidRDefault="001D21B5" w:rsidP="001D21B5">
      <w:pPr>
        <w:pStyle w:val="ad"/>
        <w:spacing w:before="0" w:beforeAutospacing="0" w:after="0" w:afterAutospacing="0"/>
        <w:jc w:val="center"/>
        <w:rPr>
          <w:rStyle w:val="ae"/>
          <w:sz w:val="28"/>
          <w:szCs w:val="28"/>
        </w:rPr>
      </w:pPr>
    </w:p>
    <w:p w14:paraId="456F725A" w14:textId="77777777" w:rsidR="001D21B5" w:rsidRDefault="001D21B5" w:rsidP="001D21B5">
      <w:pPr>
        <w:pStyle w:val="ad"/>
        <w:spacing w:before="0" w:beforeAutospacing="0" w:after="0" w:afterAutospacing="0"/>
        <w:jc w:val="center"/>
        <w:rPr>
          <w:rStyle w:val="ae"/>
          <w:sz w:val="28"/>
          <w:szCs w:val="28"/>
        </w:rPr>
      </w:pPr>
    </w:p>
    <w:p w14:paraId="5F82CF4B" w14:textId="77777777" w:rsidR="001D21B5" w:rsidRDefault="001D21B5" w:rsidP="001D21B5">
      <w:pPr>
        <w:pStyle w:val="ad"/>
        <w:spacing w:before="0" w:beforeAutospacing="0" w:after="0" w:afterAutospacing="0"/>
        <w:rPr>
          <w:rStyle w:val="ae"/>
          <w:sz w:val="28"/>
          <w:szCs w:val="28"/>
        </w:rPr>
      </w:pPr>
    </w:p>
    <w:p w14:paraId="38575FF7" w14:textId="77777777" w:rsidR="001D21B5" w:rsidRPr="00615F66" w:rsidRDefault="001D21B5" w:rsidP="001D21B5">
      <w:pPr>
        <w:pStyle w:val="ad"/>
        <w:spacing w:before="0" w:beforeAutospacing="0" w:after="0" w:afterAutospacing="0"/>
        <w:jc w:val="center"/>
        <w:rPr>
          <w:sz w:val="32"/>
          <w:szCs w:val="32"/>
        </w:rPr>
      </w:pPr>
      <w:r w:rsidRPr="00615F66">
        <w:rPr>
          <w:rStyle w:val="ae"/>
          <w:sz w:val="32"/>
          <w:szCs w:val="32"/>
        </w:rPr>
        <w:t>СТАТУТ</w:t>
      </w:r>
    </w:p>
    <w:p w14:paraId="0B0959E8" w14:textId="77777777" w:rsidR="001D21B5" w:rsidRPr="00615F66" w:rsidRDefault="001D21B5" w:rsidP="001D21B5">
      <w:pPr>
        <w:pStyle w:val="ad"/>
        <w:spacing w:before="0" w:beforeAutospacing="0" w:after="0" w:afterAutospacing="0"/>
        <w:jc w:val="center"/>
        <w:rPr>
          <w:rStyle w:val="ae"/>
          <w:sz w:val="32"/>
          <w:szCs w:val="32"/>
        </w:rPr>
      </w:pPr>
      <w:r w:rsidRPr="00615F66">
        <w:rPr>
          <w:rStyle w:val="ae"/>
          <w:sz w:val="32"/>
          <w:szCs w:val="32"/>
        </w:rPr>
        <w:t xml:space="preserve">КОРНИЦЬКОГО ЗАКЛАДУ ДОШКІЛЬНОЇ ОСВІТИ </w:t>
      </w:r>
    </w:p>
    <w:p w14:paraId="00CABE3A" w14:textId="77777777" w:rsidR="001D21B5" w:rsidRPr="00615F66" w:rsidRDefault="001D21B5" w:rsidP="001D21B5">
      <w:pPr>
        <w:pStyle w:val="ad"/>
        <w:spacing w:before="0" w:beforeAutospacing="0" w:after="0" w:afterAutospacing="0"/>
        <w:jc w:val="center"/>
        <w:rPr>
          <w:sz w:val="32"/>
          <w:szCs w:val="32"/>
        </w:rPr>
      </w:pPr>
      <w:r w:rsidRPr="00615F66">
        <w:rPr>
          <w:rStyle w:val="ae"/>
          <w:sz w:val="32"/>
          <w:szCs w:val="32"/>
        </w:rPr>
        <w:t>(ЯС</w:t>
      </w:r>
      <w:r>
        <w:rPr>
          <w:rStyle w:val="ae"/>
          <w:sz w:val="32"/>
          <w:szCs w:val="32"/>
        </w:rPr>
        <w:t>Е</w:t>
      </w:r>
      <w:r w:rsidRPr="00615F66">
        <w:rPr>
          <w:rStyle w:val="ae"/>
          <w:sz w:val="32"/>
          <w:szCs w:val="32"/>
        </w:rPr>
        <w:t>ЛА</w:t>
      </w:r>
      <w:r>
        <w:rPr>
          <w:rStyle w:val="ae"/>
          <w:sz w:val="32"/>
          <w:szCs w:val="32"/>
        </w:rPr>
        <w:t>-</w:t>
      </w:r>
      <w:r w:rsidRPr="00615F66">
        <w:rPr>
          <w:rStyle w:val="ae"/>
          <w:sz w:val="32"/>
          <w:szCs w:val="32"/>
        </w:rPr>
        <w:t>САДКА) «КАЛИНК</w:t>
      </w:r>
      <w:r>
        <w:rPr>
          <w:rStyle w:val="ae"/>
          <w:sz w:val="32"/>
          <w:szCs w:val="32"/>
        </w:rPr>
        <w:t>А</w:t>
      </w:r>
      <w:r w:rsidRPr="00615F66">
        <w:rPr>
          <w:rStyle w:val="ae"/>
          <w:sz w:val="32"/>
          <w:szCs w:val="32"/>
        </w:rPr>
        <w:t xml:space="preserve">» </w:t>
      </w:r>
    </w:p>
    <w:p w14:paraId="7CF0593C" w14:textId="77777777" w:rsidR="001D21B5" w:rsidRPr="00615F66" w:rsidRDefault="001D21B5" w:rsidP="001D21B5">
      <w:pPr>
        <w:pStyle w:val="ad"/>
        <w:spacing w:before="0" w:beforeAutospacing="0" w:after="0" w:afterAutospacing="0"/>
        <w:jc w:val="center"/>
        <w:rPr>
          <w:rStyle w:val="ae"/>
          <w:sz w:val="32"/>
          <w:szCs w:val="32"/>
        </w:rPr>
      </w:pPr>
      <w:r>
        <w:rPr>
          <w:rStyle w:val="ae"/>
          <w:sz w:val="32"/>
          <w:szCs w:val="32"/>
        </w:rPr>
        <w:t>КОЛОМИЙСЬКОЇ МІСЬКОЇ</w:t>
      </w:r>
      <w:r w:rsidRPr="00615F66">
        <w:rPr>
          <w:rStyle w:val="ae"/>
          <w:sz w:val="32"/>
          <w:szCs w:val="32"/>
        </w:rPr>
        <w:t xml:space="preserve"> РАДИ</w:t>
      </w:r>
    </w:p>
    <w:p w14:paraId="2B9C4C69" w14:textId="77777777" w:rsidR="001D21B5" w:rsidRPr="00615F66" w:rsidRDefault="001D21B5" w:rsidP="001D21B5">
      <w:pPr>
        <w:pStyle w:val="ad"/>
        <w:spacing w:before="0" w:beforeAutospacing="0" w:after="0" w:afterAutospacing="0"/>
        <w:jc w:val="center"/>
        <w:rPr>
          <w:sz w:val="32"/>
          <w:szCs w:val="32"/>
        </w:rPr>
      </w:pPr>
      <w:r w:rsidRPr="00615F66">
        <w:rPr>
          <w:rStyle w:val="ae"/>
          <w:sz w:val="32"/>
          <w:szCs w:val="32"/>
        </w:rPr>
        <w:t xml:space="preserve">ІВАНО-ФРАНКІВСЬКОЇ ОБЛАСТІ </w:t>
      </w:r>
    </w:p>
    <w:p w14:paraId="262C0FAB" w14:textId="77777777" w:rsidR="001D21B5" w:rsidRPr="00615F66" w:rsidRDefault="001D21B5" w:rsidP="001D21B5">
      <w:pPr>
        <w:pStyle w:val="ad"/>
        <w:spacing w:before="0" w:beforeAutospacing="0" w:after="0" w:afterAutospacing="0"/>
        <w:jc w:val="center"/>
        <w:rPr>
          <w:sz w:val="32"/>
          <w:szCs w:val="32"/>
        </w:rPr>
      </w:pPr>
      <w:r w:rsidRPr="00615F66">
        <w:rPr>
          <w:rStyle w:val="ae"/>
          <w:sz w:val="32"/>
          <w:szCs w:val="32"/>
        </w:rPr>
        <w:t>(НОВА РЕДАКЦІЯ)</w:t>
      </w:r>
    </w:p>
    <w:p w14:paraId="0361DD74" w14:textId="77777777" w:rsidR="001D21B5" w:rsidRDefault="001D21B5" w:rsidP="001D21B5">
      <w:pPr>
        <w:pStyle w:val="ad"/>
        <w:spacing w:before="0" w:beforeAutospacing="0" w:after="0" w:afterAutospacing="0"/>
        <w:jc w:val="center"/>
        <w:rPr>
          <w:b/>
          <w:i/>
          <w:sz w:val="28"/>
          <w:szCs w:val="28"/>
        </w:rPr>
      </w:pPr>
    </w:p>
    <w:p w14:paraId="5C7965CF" w14:textId="77777777" w:rsidR="001D21B5" w:rsidRDefault="001D21B5" w:rsidP="001D21B5">
      <w:pPr>
        <w:pStyle w:val="ad"/>
        <w:spacing w:before="0" w:beforeAutospacing="0" w:after="0" w:afterAutospacing="0"/>
        <w:jc w:val="center"/>
        <w:rPr>
          <w:b/>
          <w:i/>
          <w:sz w:val="28"/>
          <w:szCs w:val="28"/>
        </w:rPr>
      </w:pPr>
    </w:p>
    <w:p w14:paraId="384398A8" w14:textId="77777777" w:rsidR="001D21B5" w:rsidRDefault="001D21B5" w:rsidP="001D21B5">
      <w:pPr>
        <w:pStyle w:val="ad"/>
        <w:spacing w:before="0" w:beforeAutospacing="0" w:after="0" w:afterAutospacing="0"/>
        <w:jc w:val="center"/>
        <w:rPr>
          <w:b/>
          <w:i/>
          <w:sz w:val="28"/>
          <w:szCs w:val="28"/>
        </w:rPr>
      </w:pPr>
    </w:p>
    <w:p w14:paraId="1444326F" w14:textId="77777777" w:rsidR="001D21B5" w:rsidRDefault="001D21B5" w:rsidP="001D21B5">
      <w:pPr>
        <w:pStyle w:val="ad"/>
        <w:spacing w:before="0" w:beforeAutospacing="0" w:after="0" w:afterAutospacing="0"/>
        <w:jc w:val="center"/>
        <w:rPr>
          <w:b/>
          <w:i/>
          <w:sz w:val="28"/>
          <w:szCs w:val="28"/>
        </w:rPr>
      </w:pPr>
    </w:p>
    <w:p w14:paraId="174F9828" w14:textId="77777777" w:rsidR="001D21B5" w:rsidRDefault="001D21B5" w:rsidP="001D21B5">
      <w:pPr>
        <w:pStyle w:val="ad"/>
        <w:spacing w:before="0" w:beforeAutospacing="0" w:after="0" w:afterAutospacing="0"/>
        <w:jc w:val="center"/>
        <w:rPr>
          <w:b/>
          <w:i/>
          <w:sz w:val="28"/>
          <w:szCs w:val="28"/>
        </w:rPr>
      </w:pPr>
    </w:p>
    <w:p w14:paraId="638CE31D" w14:textId="77777777" w:rsidR="001D21B5" w:rsidRDefault="001D21B5" w:rsidP="001D21B5">
      <w:pPr>
        <w:pStyle w:val="ad"/>
        <w:spacing w:before="0" w:beforeAutospacing="0" w:after="0" w:afterAutospacing="0"/>
        <w:jc w:val="center"/>
        <w:rPr>
          <w:b/>
          <w:i/>
          <w:sz w:val="28"/>
          <w:szCs w:val="28"/>
        </w:rPr>
      </w:pPr>
    </w:p>
    <w:p w14:paraId="2EF1AC4C" w14:textId="77777777" w:rsidR="001D21B5" w:rsidRDefault="001D21B5" w:rsidP="001D21B5">
      <w:pPr>
        <w:pStyle w:val="ad"/>
        <w:spacing w:before="0" w:beforeAutospacing="0" w:after="0" w:afterAutospacing="0"/>
        <w:jc w:val="center"/>
        <w:rPr>
          <w:b/>
          <w:i/>
          <w:sz w:val="28"/>
          <w:szCs w:val="28"/>
        </w:rPr>
      </w:pPr>
    </w:p>
    <w:p w14:paraId="086BB482" w14:textId="77777777" w:rsidR="001D21B5" w:rsidRDefault="001D21B5" w:rsidP="001D21B5">
      <w:pPr>
        <w:pStyle w:val="ad"/>
        <w:spacing w:before="0" w:beforeAutospacing="0" w:after="0" w:afterAutospacing="0"/>
        <w:rPr>
          <w:b/>
          <w:i/>
          <w:sz w:val="28"/>
          <w:szCs w:val="28"/>
        </w:rPr>
      </w:pPr>
    </w:p>
    <w:p w14:paraId="26F88AFD" w14:textId="77777777" w:rsidR="001D21B5" w:rsidRDefault="001D21B5" w:rsidP="001D21B5">
      <w:pPr>
        <w:pStyle w:val="ad"/>
        <w:spacing w:before="0" w:beforeAutospacing="0" w:after="0" w:afterAutospacing="0"/>
        <w:rPr>
          <w:b/>
          <w:i/>
          <w:sz w:val="28"/>
          <w:szCs w:val="28"/>
        </w:rPr>
      </w:pPr>
    </w:p>
    <w:p w14:paraId="27F8C263" w14:textId="77777777" w:rsidR="001D21B5" w:rsidRDefault="001D21B5" w:rsidP="001D21B5">
      <w:pPr>
        <w:pStyle w:val="ad"/>
        <w:spacing w:before="0" w:beforeAutospacing="0" w:after="0" w:afterAutospacing="0"/>
        <w:rPr>
          <w:b/>
          <w:i/>
          <w:sz w:val="28"/>
          <w:szCs w:val="28"/>
        </w:rPr>
      </w:pPr>
    </w:p>
    <w:p w14:paraId="0D460578" w14:textId="77777777" w:rsidR="001D21B5" w:rsidRDefault="001D21B5" w:rsidP="001D21B5">
      <w:pPr>
        <w:pStyle w:val="ad"/>
        <w:spacing w:before="0" w:beforeAutospacing="0" w:after="0" w:afterAutospacing="0"/>
        <w:rPr>
          <w:b/>
          <w:i/>
          <w:sz w:val="28"/>
          <w:szCs w:val="28"/>
        </w:rPr>
      </w:pPr>
    </w:p>
    <w:p w14:paraId="524C743B" w14:textId="77777777" w:rsidR="001D21B5" w:rsidRDefault="001D21B5" w:rsidP="001D21B5">
      <w:pPr>
        <w:pStyle w:val="ad"/>
        <w:spacing w:before="0" w:beforeAutospacing="0" w:after="0" w:afterAutospacing="0"/>
        <w:rPr>
          <w:b/>
          <w:i/>
          <w:sz w:val="28"/>
          <w:szCs w:val="28"/>
        </w:rPr>
      </w:pPr>
    </w:p>
    <w:p w14:paraId="5A13D8A5" w14:textId="77777777" w:rsidR="001D21B5" w:rsidRDefault="001D21B5" w:rsidP="001D21B5">
      <w:pPr>
        <w:pStyle w:val="ad"/>
        <w:spacing w:before="0" w:beforeAutospacing="0" w:after="0" w:afterAutospacing="0"/>
        <w:rPr>
          <w:b/>
          <w:i/>
          <w:sz w:val="28"/>
          <w:szCs w:val="28"/>
        </w:rPr>
      </w:pPr>
    </w:p>
    <w:p w14:paraId="466B0A48" w14:textId="77777777" w:rsidR="001D21B5" w:rsidRDefault="001D21B5" w:rsidP="001D21B5">
      <w:pPr>
        <w:pStyle w:val="ad"/>
        <w:spacing w:before="0" w:beforeAutospacing="0" w:after="0" w:afterAutospacing="0"/>
        <w:rPr>
          <w:b/>
          <w:i/>
          <w:sz w:val="28"/>
          <w:szCs w:val="28"/>
        </w:rPr>
      </w:pPr>
    </w:p>
    <w:p w14:paraId="13764BEB" w14:textId="77777777" w:rsidR="001D21B5" w:rsidRDefault="001D21B5" w:rsidP="001D21B5">
      <w:pPr>
        <w:pStyle w:val="ad"/>
        <w:spacing w:before="0" w:beforeAutospacing="0" w:after="0" w:afterAutospacing="0"/>
        <w:rPr>
          <w:b/>
          <w:i/>
          <w:sz w:val="28"/>
          <w:szCs w:val="28"/>
        </w:rPr>
      </w:pPr>
    </w:p>
    <w:p w14:paraId="3C4B2F18" w14:textId="77777777" w:rsidR="001D21B5" w:rsidRDefault="001D21B5" w:rsidP="001D21B5">
      <w:pPr>
        <w:pStyle w:val="ad"/>
        <w:spacing w:before="0" w:beforeAutospacing="0" w:after="0" w:afterAutospacing="0"/>
        <w:rPr>
          <w:b/>
          <w:i/>
          <w:sz w:val="28"/>
          <w:szCs w:val="28"/>
        </w:rPr>
      </w:pPr>
    </w:p>
    <w:p w14:paraId="2B5A7274" w14:textId="77777777" w:rsidR="001D21B5" w:rsidRDefault="001D21B5" w:rsidP="001D21B5">
      <w:pPr>
        <w:pStyle w:val="ad"/>
        <w:spacing w:before="0" w:beforeAutospacing="0" w:after="0" w:afterAutospacing="0"/>
        <w:rPr>
          <w:b/>
          <w:i/>
          <w:sz w:val="28"/>
          <w:szCs w:val="28"/>
        </w:rPr>
      </w:pPr>
    </w:p>
    <w:p w14:paraId="47E59199" w14:textId="77777777" w:rsidR="001D21B5" w:rsidRDefault="001D21B5" w:rsidP="001D21B5">
      <w:pPr>
        <w:pStyle w:val="ad"/>
        <w:spacing w:before="0" w:beforeAutospacing="0" w:after="0" w:afterAutospacing="0"/>
        <w:rPr>
          <w:b/>
          <w:i/>
          <w:sz w:val="28"/>
          <w:szCs w:val="28"/>
        </w:rPr>
      </w:pPr>
    </w:p>
    <w:p w14:paraId="4D0F8308" w14:textId="77777777" w:rsidR="001D21B5" w:rsidRDefault="001D21B5" w:rsidP="001D21B5">
      <w:pPr>
        <w:pStyle w:val="ad"/>
        <w:spacing w:before="0" w:beforeAutospacing="0" w:after="0" w:afterAutospacing="0"/>
        <w:rPr>
          <w:b/>
          <w:i/>
          <w:sz w:val="28"/>
          <w:szCs w:val="28"/>
        </w:rPr>
      </w:pPr>
      <w:r>
        <w:rPr>
          <w:b/>
          <w:i/>
          <w:sz w:val="28"/>
          <w:szCs w:val="28"/>
        </w:rPr>
        <w:t xml:space="preserve">                                                          </w:t>
      </w:r>
    </w:p>
    <w:p w14:paraId="6722ABB0" w14:textId="77777777" w:rsidR="001D21B5" w:rsidRDefault="001D21B5" w:rsidP="001D21B5">
      <w:pPr>
        <w:pStyle w:val="ad"/>
        <w:spacing w:before="0" w:beforeAutospacing="0" w:after="0" w:afterAutospacing="0"/>
        <w:rPr>
          <w:b/>
          <w:i/>
          <w:sz w:val="28"/>
          <w:szCs w:val="28"/>
        </w:rPr>
      </w:pPr>
    </w:p>
    <w:p w14:paraId="38215A5A" w14:textId="77777777" w:rsidR="001D21B5" w:rsidRDefault="001D21B5" w:rsidP="001D21B5">
      <w:pPr>
        <w:pStyle w:val="ad"/>
        <w:spacing w:before="0" w:beforeAutospacing="0" w:after="0" w:afterAutospacing="0"/>
        <w:rPr>
          <w:b/>
          <w:i/>
          <w:sz w:val="28"/>
          <w:szCs w:val="28"/>
        </w:rPr>
      </w:pPr>
    </w:p>
    <w:p w14:paraId="7293F93F" w14:textId="77777777" w:rsidR="001D21B5" w:rsidRDefault="001D21B5" w:rsidP="001D21B5">
      <w:pPr>
        <w:pStyle w:val="ad"/>
        <w:spacing w:before="0" w:beforeAutospacing="0" w:after="0" w:afterAutospacing="0"/>
        <w:rPr>
          <w:b/>
          <w:i/>
          <w:sz w:val="28"/>
          <w:szCs w:val="28"/>
        </w:rPr>
      </w:pPr>
    </w:p>
    <w:p w14:paraId="31CDDBD3" w14:textId="77777777" w:rsidR="001D21B5" w:rsidRDefault="001D21B5" w:rsidP="001D21B5">
      <w:pPr>
        <w:pStyle w:val="ad"/>
        <w:spacing w:before="0" w:beforeAutospacing="0" w:after="0" w:afterAutospacing="0"/>
        <w:rPr>
          <w:b/>
          <w:i/>
          <w:sz w:val="28"/>
          <w:szCs w:val="28"/>
        </w:rPr>
      </w:pPr>
    </w:p>
    <w:p w14:paraId="417703E5" w14:textId="77777777" w:rsidR="001D21B5" w:rsidRDefault="001D21B5" w:rsidP="001D21B5">
      <w:pPr>
        <w:pStyle w:val="ad"/>
        <w:spacing w:before="0" w:beforeAutospacing="0" w:after="0" w:afterAutospacing="0"/>
        <w:rPr>
          <w:b/>
          <w:i/>
          <w:sz w:val="28"/>
          <w:szCs w:val="28"/>
        </w:rPr>
      </w:pPr>
    </w:p>
    <w:p w14:paraId="0DDD44A8" w14:textId="77777777" w:rsidR="001D21B5" w:rsidRDefault="001D21B5" w:rsidP="001D21B5">
      <w:pPr>
        <w:pStyle w:val="ad"/>
        <w:spacing w:before="0" w:beforeAutospacing="0" w:after="0" w:afterAutospacing="0"/>
        <w:rPr>
          <w:sz w:val="28"/>
          <w:szCs w:val="28"/>
        </w:rPr>
      </w:pPr>
    </w:p>
    <w:p w14:paraId="7C9F9A0C"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І. ЗАГАЛЬНІ ПОЛОЖЕННЯ</w:t>
      </w:r>
    </w:p>
    <w:p w14:paraId="11E5C75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 Корницький  дошкільний навчальний заклад (ясла</w:t>
      </w:r>
      <w:r>
        <w:rPr>
          <w:sz w:val="28"/>
          <w:szCs w:val="28"/>
        </w:rPr>
        <w:t>-</w:t>
      </w:r>
      <w:r w:rsidRPr="00615F66">
        <w:rPr>
          <w:sz w:val="28"/>
          <w:szCs w:val="28"/>
        </w:rPr>
        <w:t>садок)</w:t>
      </w:r>
      <w:r>
        <w:rPr>
          <w:sz w:val="28"/>
          <w:szCs w:val="28"/>
        </w:rPr>
        <w:t xml:space="preserve"> </w:t>
      </w:r>
      <w:r w:rsidRPr="00615F66">
        <w:rPr>
          <w:sz w:val="28"/>
          <w:szCs w:val="28"/>
        </w:rPr>
        <w:t>«Калинка» Корницької сільської ради Коломийського району Івано-Франківської області перейменовано на  Корницький заклад дошкільної освіти (ясла</w:t>
      </w:r>
      <w:r>
        <w:rPr>
          <w:sz w:val="28"/>
          <w:szCs w:val="28"/>
        </w:rPr>
        <w:t>-</w:t>
      </w:r>
      <w:r w:rsidRPr="00615F66">
        <w:rPr>
          <w:sz w:val="28"/>
          <w:szCs w:val="28"/>
        </w:rPr>
        <w:t>садок) «Калинка» Коломийськ</w:t>
      </w:r>
      <w:r>
        <w:rPr>
          <w:sz w:val="28"/>
          <w:szCs w:val="28"/>
        </w:rPr>
        <w:t>ої міської ради</w:t>
      </w:r>
      <w:r w:rsidRPr="00615F66">
        <w:rPr>
          <w:sz w:val="28"/>
          <w:szCs w:val="28"/>
        </w:rPr>
        <w:t xml:space="preserve"> Івано-Франківської області.</w:t>
      </w:r>
    </w:p>
    <w:p w14:paraId="371CBCD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1.2. Засновником закладу освіти є Ко</w:t>
      </w:r>
      <w:r>
        <w:rPr>
          <w:sz w:val="28"/>
          <w:szCs w:val="28"/>
        </w:rPr>
        <w:t>ломийська міська</w:t>
      </w:r>
      <w:r w:rsidRPr="00615F66">
        <w:rPr>
          <w:sz w:val="28"/>
          <w:szCs w:val="28"/>
        </w:rPr>
        <w:t xml:space="preserve"> рада Івано-Франківської області. </w:t>
      </w:r>
    </w:p>
    <w:p w14:paraId="6485E12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1.3</w:t>
      </w:r>
      <w:r>
        <w:rPr>
          <w:sz w:val="28"/>
          <w:szCs w:val="28"/>
        </w:rPr>
        <w:t xml:space="preserve">. </w:t>
      </w:r>
      <w:r w:rsidRPr="00615F66">
        <w:rPr>
          <w:sz w:val="28"/>
          <w:szCs w:val="28"/>
        </w:rPr>
        <w:t>Повна назва закладу дошкільної освіти: Корницький заклад дошкільної освіти (ясла</w:t>
      </w:r>
      <w:r>
        <w:rPr>
          <w:sz w:val="28"/>
          <w:szCs w:val="28"/>
        </w:rPr>
        <w:t>-</w:t>
      </w:r>
      <w:r w:rsidRPr="00615F66">
        <w:rPr>
          <w:sz w:val="28"/>
          <w:szCs w:val="28"/>
        </w:rPr>
        <w:t>садок) «Калинка» Ко</w:t>
      </w:r>
      <w:r>
        <w:rPr>
          <w:sz w:val="28"/>
          <w:szCs w:val="28"/>
        </w:rPr>
        <w:t>ломийсь</w:t>
      </w:r>
      <w:r w:rsidRPr="00615F66">
        <w:rPr>
          <w:sz w:val="28"/>
          <w:szCs w:val="28"/>
        </w:rPr>
        <w:t xml:space="preserve">кої </w:t>
      </w:r>
      <w:r>
        <w:rPr>
          <w:sz w:val="28"/>
          <w:szCs w:val="28"/>
        </w:rPr>
        <w:t xml:space="preserve">міської </w:t>
      </w:r>
      <w:r w:rsidRPr="00615F66">
        <w:rPr>
          <w:sz w:val="28"/>
          <w:szCs w:val="28"/>
        </w:rPr>
        <w:t xml:space="preserve">ради Івано-Франківської області. </w:t>
      </w:r>
    </w:p>
    <w:p w14:paraId="7F1B1C22" w14:textId="77777777" w:rsidR="001D21B5" w:rsidRDefault="001D21B5" w:rsidP="001D21B5">
      <w:pPr>
        <w:pStyle w:val="ad"/>
        <w:spacing w:before="0" w:beforeAutospacing="0" w:after="0" w:afterAutospacing="0"/>
        <w:jc w:val="both"/>
        <w:rPr>
          <w:sz w:val="28"/>
          <w:szCs w:val="28"/>
        </w:rPr>
      </w:pPr>
      <w:r w:rsidRPr="00615F66">
        <w:rPr>
          <w:sz w:val="28"/>
          <w:szCs w:val="28"/>
        </w:rPr>
        <w:t xml:space="preserve">1.4.Скорочена назва закладу дошкільної освіти: </w:t>
      </w:r>
    </w:p>
    <w:p w14:paraId="4E13406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Корницький ЗДО</w:t>
      </w:r>
      <w:r>
        <w:rPr>
          <w:sz w:val="28"/>
          <w:szCs w:val="28"/>
        </w:rPr>
        <w:t xml:space="preserve"> </w:t>
      </w:r>
      <w:r w:rsidRPr="00615F66">
        <w:rPr>
          <w:sz w:val="28"/>
          <w:szCs w:val="28"/>
        </w:rPr>
        <w:t>«Калинка».</w:t>
      </w:r>
    </w:p>
    <w:p w14:paraId="539BB45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1.5.Тип закладу: заклад дошкільної освіти  (ясла</w:t>
      </w:r>
      <w:r>
        <w:rPr>
          <w:sz w:val="28"/>
          <w:szCs w:val="28"/>
        </w:rPr>
        <w:t>-</w:t>
      </w:r>
      <w:r w:rsidRPr="00615F66">
        <w:rPr>
          <w:sz w:val="28"/>
          <w:szCs w:val="28"/>
        </w:rPr>
        <w:t>садок).</w:t>
      </w:r>
    </w:p>
    <w:p w14:paraId="1763766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1.6.Статус закладу дошкільної освіти: комунальна форма власності.</w:t>
      </w:r>
    </w:p>
    <w:p w14:paraId="5DC1473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1.7. Місце знаходження закладу освіти: 78200, вул. Перемоги 26, с. Корнич, Коломийський район, Івано-Франківська область, тел. 92547,е-</w:t>
      </w:r>
      <w:r w:rsidRPr="00615F66">
        <w:rPr>
          <w:sz w:val="28"/>
          <w:szCs w:val="28"/>
          <w:lang w:val="en-US"/>
        </w:rPr>
        <w:t>mail</w:t>
      </w:r>
      <w:r w:rsidRPr="00615F66">
        <w:rPr>
          <w:sz w:val="28"/>
          <w:szCs w:val="28"/>
        </w:rPr>
        <w:t xml:space="preserve">: </w:t>
      </w:r>
      <w:r w:rsidRPr="00615F66">
        <w:rPr>
          <w:sz w:val="28"/>
          <w:szCs w:val="28"/>
          <w:lang w:val="en-US"/>
        </w:rPr>
        <w:t>kornizdnz</w:t>
      </w:r>
      <w:r w:rsidRPr="00615F66">
        <w:rPr>
          <w:sz w:val="28"/>
          <w:szCs w:val="28"/>
        </w:rPr>
        <w:t>@</w:t>
      </w:r>
      <w:r w:rsidRPr="00615F66">
        <w:rPr>
          <w:sz w:val="28"/>
          <w:szCs w:val="28"/>
          <w:lang w:val="en-US"/>
        </w:rPr>
        <w:t>ukr</w:t>
      </w:r>
      <w:r w:rsidRPr="00615F66">
        <w:rPr>
          <w:sz w:val="28"/>
          <w:szCs w:val="28"/>
        </w:rPr>
        <w:t>.</w:t>
      </w:r>
      <w:r w:rsidRPr="00615F66">
        <w:rPr>
          <w:sz w:val="28"/>
          <w:szCs w:val="28"/>
          <w:lang w:val="en-US"/>
        </w:rPr>
        <w:t>net</w:t>
      </w:r>
    </w:p>
    <w:p w14:paraId="5AD6235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w:t>
      </w:r>
      <w:r>
        <w:rPr>
          <w:sz w:val="28"/>
          <w:szCs w:val="28"/>
        </w:rPr>
        <w:t>8.</w:t>
      </w:r>
      <w:r w:rsidRPr="00615F66">
        <w:rPr>
          <w:sz w:val="28"/>
          <w:szCs w:val="28"/>
        </w:rPr>
        <w:t xml:space="preserve"> Заклад освіти  є неприбутковою організацією і немає на меті розподіл отриманих доходів( прибутків ) для засновника.</w:t>
      </w:r>
    </w:p>
    <w:p w14:paraId="6416549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w:t>
      </w:r>
      <w:r>
        <w:rPr>
          <w:sz w:val="28"/>
          <w:szCs w:val="28"/>
        </w:rPr>
        <w:t>9</w:t>
      </w:r>
      <w:r w:rsidRPr="00615F66">
        <w:rPr>
          <w:sz w:val="28"/>
          <w:szCs w:val="28"/>
        </w:rPr>
        <w:t>.Заклад освіти в своїй діяльності керується Конституцією України, Законами України “Про освіту”, “Про дошкільну освіту”, Положенням про дошкільний навчальний заклад (далі – Положення), Базовим компонентом дошкільної освіти та іншими нормативно-правовими актами, власним статутом.</w:t>
      </w:r>
    </w:p>
    <w:p w14:paraId="47B8D19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0</w:t>
      </w:r>
      <w:r w:rsidRPr="00615F66">
        <w:rPr>
          <w:sz w:val="28"/>
          <w:szCs w:val="28"/>
        </w:rPr>
        <w:t>.Заклад освіти є юридичною особою, має свій ідентифікаційний код, печатку і штамп встановленого зразка, бланки з власними  реквізитами, реєстраційний рахунок в органах Державного казначейства.</w:t>
      </w:r>
    </w:p>
    <w:p w14:paraId="184E784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1</w:t>
      </w:r>
      <w:r w:rsidRPr="00615F66">
        <w:rPr>
          <w:sz w:val="28"/>
          <w:szCs w:val="28"/>
        </w:rPr>
        <w:t>. Головною метою закладу освіти є забезпечення реалізації   права дитини на здобуття дошкільної  освіти,  цілісного розвитку дитини, її фізичних, інтелектуальних і творчих здібностей, поглибленого гуманітарного розвитку шляхом виховання, навчання, соціалізації, формування необхідних життєвих навичок та готовності продовжувати освіту.</w:t>
      </w:r>
    </w:p>
    <w:p w14:paraId="156952D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2</w:t>
      </w:r>
      <w:r w:rsidRPr="00615F66">
        <w:rPr>
          <w:sz w:val="28"/>
          <w:szCs w:val="28"/>
        </w:rPr>
        <w:t>.Діяльність закладу освіти спрямована на реалізацію особистісно - орієнтованої моделі дошкільної освіти в процесі розв’язання основних завдань дошкільної</w:t>
      </w:r>
      <w:r>
        <w:rPr>
          <w:sz w:val="28"/>
          <w:szCs w:val="28"/>
        </w:rPr>
        <w:t xml:space="preserve"> </w:t>
      </w:r>
      <w:r w:rsidRPr="00615F66">
        <w:rPr>
          <w:sz w:val="28"/>
          <w:szCs w:val="28"/>
        </w:rPr>
        <w:t>освіти:</w:t>
      </w:r>
    </w:p>
    <w:p w14:paraId="049C2FD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збереження  та  зміцнення фізичного, психічного і духовного здоров’я дитини;</w:t>
      </w:r>
    </w:p>
    <w:p w14:paraId="76E513B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виховання у дітей любові до України,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14:paraId="4D332D6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формування  особистості дитини, розвиток  її творчих  здібностей, набуття нею соціального досвіду;</w:t>
      </w:r>
    </w:p>
    <w:p w14:paraId="3F627A8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виконання вимог Базового компонента дошкільної освіти, забезпечення соціальної адаптації та готовності продовжувати освіту;</w:t>
      </w:r>
    </w:p>
    <w:p w14:paraId="40025A6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здійснення інклюзивної освіти (за потребою  батьків);</w:t>
      </w:r>
    </w:p>
    <w:p w14:paraId="35536D2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    проведення соціально-педагогічного патронату сімей;</w:t>
      </w:r>
    </w:p>
    <w:p w14:paraId="5C8F201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раціональне використання в освітньому процесі інноваційних педагогічних технологій, авторських методик, кадрового потенціалу, фінансових засобів для успішного засвоєння змісту чинних програм  навчання, виховання та розвитку дітей раннього та передошкільного віку.</w:t>
      </w:r>
    </w:p>
    <w:p w14:paraId="79CE478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3</w:t>
      </w:r>
      <w:r w:rsidRPr="00615F66">
        <w:rPr>
          <w:sz w:val="28"/>
          <w:szCs w:val="28"/>
        </w:rPr>
        <w:t>. Заклад освіти здійснює свою діяльність за ліцензією на право провадження освітньої діяльності у сфері дошкільної освіти, виданої у встановленому законодавством України порядку.</w:t>
      </w:r>
    </w:p>
    <w:p w14:paraId="7999E81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4</w:t>
      </w:r>
      <w:r w:rsidRPr="00615F66">
        <w:rPr>
          <w:sz w:val="28"/>
          <w:szCs w:val="28"/>
        </w:rPr>
        <w:t>.Заклад освіти самостійно приймає рішення і здійснює діяльність в межах  компетенції, передбаченої чинним законодавством, Положенням та даним статутом.</w:t>
      </w:r>
    </w:p>
    <w:p w14:paraId="2069BE7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5</w:t>
      </w:r>
      <w:r w:rsidRPr="00615F66">
        <w:rPr>
          <w:sz w:val="28"/>
          <w:szCs w:val="28"/>
        </w:rPr>
        <w:t>.Заклад освіти  несе відповідальність перед територіальною громадою, здобувачами освіти, суспільством і державою та має повноваження:</w:t>
      </w:r>
    </w:p>
    <w:p w14:paraId="13BC4AF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задовольняє потреби громадян відповідної території у здобутті дошкільної освіти та реалізує завдання дошкільної освіти, що визначені Законами України «Про освіту», «Про дошкільну освіту» та Базовим компонентом дошкільної освіти;</w:t>
      </w:r>
    </w:p>
    <w:p w14:paraId="3994FC5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дотримується прав  дитини у сфері дошкільної освіти;</w:t>
      </w:r>
    </w:p>
    <w:p w14:paraId="23A14CD4" w14:textId="77777777" w:rsidR="001D21B5" w:rsidRPr="00615F66" w:rsidRDefault="001D21B5" w:rsidP="0077746F">
      <w:pPr>
        <w:pStyle w:val="ad"/>
        <w:numPr>
          <w:ilvl w:val="0"/>
          <w:numId w:val="49"/>
        </w:numPr>
        <w:spacing w:before="0" w:beforeAutospacing="0" w:after="0" w:afterAutospacing="0"/>
        <w:ind w:left="284" w:hanging="284"/>
        <w:jc w:val="both"/>
        <w:rPr>
          <w:sz w:val="28"/>
          <w:szCs w:val="28"/>
        </w:rPr>
      </w:pPr>
      <w:r w:rsidRPr="00615F66">
        <w:rPr>
          <w:sz w:val="28"/>
          <w:szCs w:val="28"/>
        </w:rPr>
        <w:t>забезпечує  рівень дошкільної освіти у межах державних вимог до її змісту, рівня і обсягу;</w:t>
      </w:r>
    </w:p>
    <w:p w14:paraId="7E0D35D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створює безпечні  та нешкідливі умови розвитку, виховання та навчання дітей, зміцнення здоров’я відповідно до санітарно-гігієнічних вимог та забезпечує їх дотримання;</w:t>
      </w:r>
    </w:p>
    <w:p w14:paraId="5BD71DE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формує у дітей гігієнічних навички та основи здорового способу життя, норми безпечної поведінки;</w:t>
      </w:r>
    </w:p>
    <w:p w14:paraId="66A2BB3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сприяє збереженню та зміцненню здоров’я, розумовому, психологічному і фізичному розвитку дітей;</w:t>
      </w:r>
    </w:p>
    <w:p w14:paraId="0BF55C2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здійснює соціально-педагогічний патронат, взаємодію з сім’єю;</w:t>
      </w:r>
    </w:p>
    <w:p w14:paraId="5EDD84A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поширює серед батьків психолого-педагогічні та фізіологічні знання про дітей дошкільного віку;</w:t>
      </w:r>
    </w:p>
    <w:p w14:paraId="7337133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планує  свою діяльності та формує стратегії розвитку закладу освіти;</w:t>
      </w:r>
    </w:p>
    <w:p w14:paraId="22E944A8" w14:textId="77777777" w:rsidR="001D21B5" w:rsidRPr="00615F66" w:rsidRDefault="001D21B5" w:rsidP="001D21B5">
      <w:pPr>
        <w:pStyle w:val="ad"/>
        <w:spacing w:before="0" w:beforeAutospacing="0" w:after="0" w:afterAutospacing="0"/>
        <w:jc w:val="both"/>
        <w:rPr>
          <w:sz w:val="28"/>
          <w:szCs w:val="28"/>
        </w:rPr>
      </w:pPr>
      <w:r w:rsidRPr="00615F66">
        <w:rPr>
          <w:color w:val="000000"/>
          <w:sz w:val="28"/>
          <w:szCs w:val="28"/>
        </w:rPr>
        <w:t xml:space="preserve">– </w:t>
      </w:r>
      <w:hyperlink r:id="rId15" w:history="1">
        <w:r w:rsidRPr="00615F66">
          <w:rPr>
            <w:rStyle w:val="a9"/>
            <w:color w:val="000000"/>
            <w:sz w:val="28"/>
            <w:szCs w:val="28"/>
          </w:rPr>
          <w:t>формує освітню програму закладу освіти;</w:t>
        </w:r>
      </w:hyperlink>
    </w:p>
    <w:p w14:paraId="69FB9780" w14:textId="77777777" w:rsidR="001D21B5" w:rsidRPr="00615F66" w:rsidRDefault="001D21B5" w:rsidP="001D21B5">
      <w:pPr>
        <w:pStyle w:val="ad"/>
        <w:spacing w:before="0" w:beforeAutospacing="0" w:after="0" w:afterAutospacing="0"/>
        <w:jc w:val="both"/>
        <w:rPr>
          <w:sz w:val="28"/>
          <w:szCs w:val="28"/>
        </w:rPr>
      </w:pPr>
      <w:r w:rsidRPr="00615F66">
        <w:rPr>
          <w:color w:val="000000"/>
          <w:sz w:val="28"/>
          <w:szCs w:val="28"/>
        </w:rPr>
        <w:t xml:space="preserve">– </w:t>
      </w:r>
      <w:hyperlink r:id="rId16" w:history="1">
        <w:r w:rsidRPr="00615F66">
          <w:rPr>
            <w:rStyle w:val="a9"/>
            <w:color w:val="000000"/>
            <w:sz w:val="28"/>
            <w:szCs w:val="28"/>
          </w:rPr>
          <w:t>забезпечує добір і розстановку кадрів;</w:t>
        </w:r>
      </w:hyperlink>
    </w:p>
    <w:p w14:paraId="73F00BB9" w14:textId="77777777" w:rsidR="001D21B5" w:rsidRPr="00615F66" w:rsidRDefault="00F07A36" w:rsidP="001D21B5">
      <w:pPr>
        <w:pStyle w:val="ad"/>
        <w:spacing w:before="0" w:beforeAutospacing="0" w:after="0" w:afterAutospacing="0"/>
        <w:jc w:val="both"/>
        <w:rPr>
          <w:sz w:val="28"/>
          <w:szCs w:val="28"/>
        </w:rPr>
      </w:pPr>
      <w:hyperlink r:id="rId17" w:history="1">
        <w:r w:rsidR="001D21B5" w:rsidRPr="00615F66">
          <w:rPr>
            <w:rStyle w:val="a9"/>
            <w:color w:val="000000"/>
            <w:sz w:val="28"/>
            <w:szCs w:val="28"/>
          </w:rPr>
          <w:t>відповідно до установчих документів утворює, реорганізує та ліквідує структурні підрозділи (відділення, групи);</w:t>
        </w:r>
      </w:hyperlink>
    </w:p>
    <w:p w14:paraId="5AFEAC9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виконує угоди укладені між батьками та закладом дошкільної освіти  і затвердженої загальними зборами щодо навчання виховання та збереження життя і здоров’я дітей;</w:t>
      </w:r>
    </w:p>
    <w:p w14:paraId="772F3A5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додержується фінансової дисципліни та зберігає  матеріально-технічну базу;</w:t>
      </w:r>
    </w:p>
    <w:p w14:paraId="69DD617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здійснює інші повноваження  відповідно до даного статуту.</w:t>
      </w:r>
    </w:p>
    <w:p w14:paraId="6CF0C78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6</w:t>
      </w:r>
      <w:r w:rsidRPr="00615F66">
        <w:rPr>
          <w:sz w:val="28"/>
          <w:szCs w:val="28"/>
        </w:rPr>
        <w:t>. Взаємодія сім’ї  і закладу освіти:</w:t>
      </w:r>
    </w:p>
    <w:p w14:paraId="6C227F5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сім’я зобов’язана сприяти здобуттю дитиною освіти у закладі дошкільної освіти або забезпечити дошкільну освіту в сім’ї відповідно до вимог Базового компонента дошкільної освіти;</w:t>
      </w:r>
    </w:p>
    <w:p w14:paraId="027B568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відвідування дитиною закладу освіти не звільняє сім’ю від обов’язку виховувати, розвивати і навчати її в родинному колі;</w:t>
      </w:r>
    </w:p>
    <w:p w14:paraId="50B2C4D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 батьки або особи, які їх замінюють, несуть відповідальність перед суспільством і державою за розвиток, виховання і навчання дітей, а також збереження їх життя, здоров’я, людської гідності.</w:t>
      </w:r>
    </w:p>
    <w:p w14:paraId="75356EF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 бажанням батьків або осіб, які їх замінюють, діти можуть здобувати дошкільну освіту:</w:t>
      </w:r>
    </w:p>
    <w:p w14:paraId="1DEF50A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у закладах освіти незалежно від підпорядкування, типів і форми власності;</w:t>
      </w:r>
    </w:p>
    <w:p w14:paraId="00F4E1D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у структурних підрозділах юридичних осіб приватного і публічного права, у тому числі закладів освіти;</w:t>
      </w:r>
    </w:p>
    <w:p w14:paraId="4D89D00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у сім’ї – за сімейною (домашньою) формою здобуття дошкільної освіти;</w:t>
      </w:r>
    </w:p>
    <w:p w14:paraId="3AFE4FD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 допомогою фізичних осіб, які мають педагогічну освіту або професійну кваліфікацію педагогічного працівника, у тому числі які провадять незалежну професійну діяльність;</w:t>
      </w:r>
    </w:p>
    <w:p w14:paraId="494AED3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 допомогою фізичних осіб – підприємців, основним видом діяльності яких є освітня діяльність.</w:t>
      </w:r>
    </w:p>
    <w:p w14:paraId="5A7B0A3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7</w:t>
      </w:r>
      <w:r w:rsidRPr="00615F66">
        <w:rPr>
          <w:sz w:val="28"/>
          <w:szCs w:val="28"/>
        </w:rPr>
        <w:t>.Для створення освітніх, соціальних потреб, організації корекційно-розвиткової роботи у складі закладу дошкільної освіти можуть створюватися спеціальні та інклюзивні групи для виховання і навчання дітей з особливими освітніми потребами.</w:t>
      </w:r>
    </w:p>
    <w:p w14:paraId="3D445C9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w:t>
      </w:r>
      <w:r>
        <w:rPr>
          <w:sz w:val="28"/>
          <w:szCs w:val="28"/>
        </w:rPr>
        <w:t>8</w:t>
      </w:r>
      <w:r w:rsidRPr="00615F66">
        <w:rPr>
          <w:sz w:val="28"/>
          <w:szCs w:val="28"/>
        </w:rPr>
        <w:t>.Заклад  освіти надає дошкільну освіту:</w:t>
      </w:r>
    </w:p>
    <w:p w14:paraId="029FE61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громадянам України незалежно від раси, кольору шкіри, політичних, релігійних та інших переконань, статі, етнічного та соціального походження, майнового стану, місця проживання, мовних або інших ознак;</w:t>
      </w:r>
    </w:p>
    <w:p w14:paraId="4B49E74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іноземцям та особам без громадянства, які перебувають в Україні на законних підставах, у порядку  встановленому для громадян України.</w:t>
      </w:r>
    </w:p>
    <w:p w14:paraId="6D3A651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для задоволення освітніх потреб дітей за згодою батьків  можуть вводитись додаткові освітні послуги.</w:t>
      </w:r>
    </w:p>
    <w:p w14:paraId="7445DD9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w:t>
      </w:r>
      <w:r>
        <w:rPr>
          <w:sz w:val="28"/>
          <w:szCs w:val="28"/>
        </w:rPr>
        <w:t>19</w:t>
      </w:r>
      <w:r w:rsidRPr="00615F66">
        <w:rPr>
          <w:sz w:val="28"/>
          <w:szCs w:val="28"/>
        </w:rPr>
        <w:t>.Заклад освіти може створювати умови для здобуття дошкільної освіти дітьми з особливими освітніми потребами та здійснювати її за окремими програмами і методиками, розробленими на основі Державної базової програми центральним органом виконавчої влади, що забезпечує формування та реалізує державну політику у сфері освіти, за погодженням з центральним органом виконавчої влади, що забезпечує формування державної політики у сфері охорони здоров’я.</w:t>
      </w:r>
    </w:p>
    <w:p w14:paraId="375355A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1.2</w:t>
      </w:r>
      <w:r>
        <w:rPr>
          <w:sz w:val="28"/>
          <w:szCs w:val="28"/>
        </w:rPr>
        <w:t>0</w:t>
      </w:r>
      <w:r w:rsidRPr="00615F66">
        <w:rPr>
          <w:sz w:val="28"/>
          <w:szCs w:val="28"/>
        </w:rPr>
        <w:t>. Взаємовідносини між закладом освіти  з юридичними і фізичними особами визначаються угодами, що укладені між ними.</w:t>
      </w:r>
    </w:p>
    <w:p w14:paraId="1309D97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1.2</w:t>
      </w:r>
      <w:r>
        <w:rPr>
          <w:sz w:val="28"/>
          <w:szCs w:val="28"/>
        </w:rPr>
        <w:t>1</w:t>
      </w:r>
      <w:r w:rsidRPr="00615F66">
        <w:rPr>
          <w:sz w:val="28"/>
          <w:szCs w:val="28"/>
        </w:rPr>
        <w:t>.Заклад освіти  є некомерційним і неприбутковим закладом освіти.</w:t>
      </w:r>
    </w:p>
    <w:p w14:paraId="7BE9408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1.2</w:t>
      </w:r>
      <w:r>
        <w:rPr>
          <w:sz w:val="28"/>
          <w:szCs w:val="28"/>
        </w:rPr>
        <w:t>2</w:t>
      </w:r>
      <w:r w:rsidRPr="00615F66">
        <w:rPr>
          <w:sz w:val="28"/>
          <w:szCs w:val="28"/>
        </w:rPr>
        <w:t>. Працівники закладу освіти  несуть відповідальність за життя, фізичне і психічне здоров’я кожної дитини відповідно до чинного законодавства.</w:t>
      </w:r>
    </w:p>
    <w:p w14:paraId="3E5CD2F5" w14:textId="77777777" w:rsidR="001D21B5" w:rsidRDefault="001D21B5" w:rsidP="001D21B5">
      <w:pPr>
        <w:pStyle w:val="ad"/>
        <w:spacing w:before="0" w:beforeAutospacing="0" w:after="0" w:afterAutospacing="0"/>
        <w:jc w:val="both"/>
        <w:rPr>
          <w:rStyle w:val="ae"/>
          <w:sz w:val="28"/>
          <w:szCs w:val="28"/>
        </w:rPr>
      </w:pPr>
    </w:p>
    <w:p w14:paraId="0A15D41A" w14:textId="77777777" w:rsidR="001D21B5" w:rsidRDefault="001D21B5" w:rsidP="001D21B5">
      <w:pPr>
        <w:pStyle w:val="ad"/>
        <w:spacing w:before="0" w:beforeAutospacing="0" w:after="0" w:afterAutospacing="0"/>
        <w:jc w:val="both"/>
        <w:rPr>
          <w:rStyle w:val="ae"/>
          <w:sz w:val="28"/>
          <w:szCs w:val="28"/>
        </w:rPr>
      </w:pPr>
    </w:p>
    <w:p w14:paraId="0276ADC9" w14:textId="77777777" w:rsidR="001D21B5" w:rsidRPr="00615F66" w:rsidRDefault="001D21B5" w:rsidP="001D21B5">
      <w:pPr>
        <w:pStyle w:val="ad"/>
        <w:spacing w:before="0" w:beforeAutospacing="0" w:after="0" w:afterAutospacing="0"/>
        <w:jc w:val="center"/>
        <w:rPr>
          <w:rStyle w:val="ae"/>
          <w:sz w:val="28"/>
          <w:szCs w:val="28"/>
        </w:rPr>
      </w:pPr>
      <w:r w:rsidRPr="00615F66">
        <w:rPr>
          <w:rStyle w:val="ae"/>
          <w:sz w:val="28"/>
          <w:szCs w:val="28"/>
        </w:rPr>
        <w:t>II.КОМПЛЕКТУВАННЯ ЗАКЛАДУ ДОШКІЛЬНОЇ ОСВІТИ</w:t>
      </w:r>
    </w:p>
    <w:p w14:paraId="1DF59E4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xml:space="preserve">2.1. Заклад освіти розрахований на  </w:t>
      </w:r>
      <w:r w:rsidRPr="00615F66">
        <w:rPr>
          <w:sz w:val="28"/>
          <w:szCs w:val="28"/>
          <w:u w:val="single"/>
        </w:rPr>
        <w:t>75</w:t>
      </w:r>
      <w:r w:rsidRPr="00615F66">
        <w:rPr>
          <w:sz w:val="28"/>
          <w:szCs w:val="28"/>
        </w:rPr>
        <w:t xml:space="preserve"> місць.</w:t>
      </w:r>
    </w:p>
    <w:p w14:paraId="72C70F9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2.2. Групи у закладі освіти комплектуються за  віковими( одновіковими , різновіковими) ознаками. Комплектування групи за віком передбачає перебування в ній дітей однакового віку або з різницею у віці.</w:t>
      </w:r>
    </w:p>
    <w:p w14:paraId="59AD40D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Група комплектується відповідно до нормативів наповнюваності, санітарно-гігієнічних норм і правил утримання дітей у закладі дошкільної освіти.</w:t>
      </w:r>
    </w:p>
    <w:p w14:paraId="669D21B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2.3. За  бажанням батьків або осіб, які їх замінюють, у закладі освіти може встановлюватися гнучкий режим роботи, який передбачає організацію різнотривалого, цілодобового перебування дітей.</w:t>
      </w:r>
    </w:p>
    <w:p w14:paraId="352255D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2.4.Переведення дітей з однієї вікової групи до іншої, формування новостворених груп здійснюється наприкінці оздоровчого періоду (серпень).</w:t>
      </w:r>
    </w:p>
    <w:p w14:paraId="01452C4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2.5.У закладі освіти функціонує  чотири групи з денним режимом перебування.</w:t>
      </w:r>
    </w:p>
    <w:p w14:paraId="55C122B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2.6. Наповнюваність груп дітьми становить:</w:t>
      </w:r>
    </w:p>
    <w:p w14:paraId="6D5EC9A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для дітей віком від одного до трьох років – до 15 осіб;</w:t>
      </w:r>
    </w:p>
    <w:p w14:paraId="686A45C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для дітей віком від трьох до шести (семи) років – до 20 осіб;</w:t>
      </w:r>
    </w:p>
    <w:p w14:paraId="500311B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різновікові – до 15 осіб;</w:t>
      </w:r>
    </w:p>
    <w:p w14:paraId="20CABAE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 короткотривалим і цілодобовим перебуванням дітей – до 10 осіб;</w:t>
      </w:r>
    </w:p>
    <w:p w14:paraId="1C71C0B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 оздоровчий період – до 15 осіб;</w:t>
      </w:r>
    </w:p>
    <w:p w14:paraId="52FBAD5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 інклюзивних групах – до 15 осіб (з них не більше трьох дітей з особливими освітніми потребами).</w:t>
      </w:r>
    </w:p>
    <w:p w14:paraId="1C35893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2.7. Для  зарахування  дитини  у  заклад освіти необхідно пред’явити:</w:t>
      </w:r>
    </w:p>
    <w:p w14:paraId="4CDD0B8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заяву одного з батьків або осіб, які їх замінюють;</w:t>
      </w:r>
    </w:p>
    <w:p w14:paraId="5710BF2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медичну довідку про стан здоров’я дитини з висновком лікаря, про те, що дитина може відвідувати заклад освіти;</w:t>
      </w:r>
    </w:p>
    <w:p w14:paraId="3882AF2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медичну довідку дільничного лікаря про епідеміологічне оточення;</w:t>
      </w:r>
    </w:p>
    <w:p w14:paraId="0885956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свідоцтво про народження дитини;</w:t>
      </w:r>
    </w:p>
    <w:p w14:paraId="07C05E8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–документ, який підтверджує статус пільгової категорії сім’ї.</w:t>
      </w:r>
    </w:p>
    <w:p w14:paraId="79F7A5B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2.8.  За  дитиною  зберігається  місце  у закладі освіти у разі:</w:t>
      </w:r>
    </w:p>
    <w:p w14:paraId="2C9DC95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її  хвороби, карантину;</w:t>
      </w:r>
    </w:p>
    <w:p w14:paraId="3C427A6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санаторно-курортного  лікування та реабілітації;</w:t>
      </w:r>
    </w:p>
    <w:p w14:paraId="5D5EB32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час відпустки батьків або осіб, які їх замінюють;</w:t>
      </w:r>
    </w:p>
    <w:p w14:paraId="150BFB6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у літній оздоровчий період (75 днів).</w:t>
      </w:r>
    </w:p>
    <w:p w14:paraId="07B820D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2.9. Відрахування   дітей   із   закладу освіти може здійснюватись:</w:t>
      </w:r>
    </w:p>
    <w:p w14:paraId="3DCFC49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 бажанням батьків, або осіб, які їх замінюють;</w:t>
      </w:r>
    </w:p>
    <w:p w14:paraId="66B4FC4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підставі медичного висновку про стан здоров’я дитини, що виключає можливість  її  подальшого  перебування в закладі освіти цього типу;</w:t>
      </w:r>
    </w:p>
    <w:p w14:paraId="483F884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у разі несплати без поважних причин батьками або особами, які їх замінюють, коштів за харчування дитини протягом 2-х місяців;</w:t>
      </w:r>
    </w:p>
    <w:p w14:paraId="485B42F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якщо дитина не відвідує дошкільний заклад без поважних причин більше 2-х місяців.</w:t>
      </w:r>
    </w:p>
    <w:p w14:paraId="7024C24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2.10.Адміністрація закладу освіти  письмово  повідомляє батьків або осіб, які їх замінюють, про відрахування дитини не менш  як за 10 календарних днів.</w:t>
      </w:r>
    </w:p>
    <w:p w14:paraId="4D3E727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2.11.Забороняється безпідставне відрахування дитини із закладу освіти.</w:t>
      </w:r>
    </w:p>
    <w:p w14:paraId="6FB91FB5"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III. РЕЖИМ РОБОТИ ЗАКЛАДУ ДОШКІЛЬНОЇ ОСВІТИ</w:t>
      </w:r>
    </w:p>
    <w:p w14:paraId="2C02479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3.1.Режим роботи закладу освіти встановлюється засновником відповідно до законодавства України.</w:t>
      </w:r>
    </w:p>
    <w:p w14:paraId="6E81F20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3.2. Заклад освіти працює за п’ятиденним робочим тижнем, протягом  10.5 годин в день. Вихідні дні: субота, неділя, святкові та неробочі дні впродовж календарного року.</w:t>
      </w:r>
    </w:p>
    <w:p w14:paraId="0A2EE5E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3.3. Щоденний графік роботи закладу освіти: початок  роботи закладу освіти з 8.00 до 18.30.</w:t>
      </w:r>
    </w:p>
    <w:p w14:paraId="44360C4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3.4. Заклад освіти  за потребою та за кошти батьків може організовувати групи вихідного дня: субота та неділя з графіком роботи з 8.30 до 13-00</w:t>
      </w:r>
    </w:p>
    <w:p w14:paraId="6882FA2E" w14:textId="77777777" w:rsidR="001D21B5" w:rsidRDefault="001D21B5" w:rsidP="001D21B5">
      <w:pPr>
        <w:pStyle w:val="ad"/>
        <w:spacing w:before="0" w:beforeAutospacing="0" w:after="0" w:afterAutospacing="0"/>
        <w:jc w:val="center"/>
        <w:rPr>
          <w:rStyle w:val="ae"/>
          <w:sz w:val="28"/>
          <w:szCs w:val="28"/>
        </w:rPr>
      </w:pPr>
    </w:p>
    <w:p w14:paraId="03C49B7E"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IV. ОРГАНІЗАЦІЯ ОСВІТНЬОГО ПРОЦЕСУ В ЗАКЛАДІ ДОШКІЛЬНОЇ ОСВІТИ</w:t>
      </w:r>
    </w:p>
    <w:p w14:paraId="288DF00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4.1. Навчальний рік у закладі освіти  починається 1 вересня і закінчується 31 травня наступного року, а оздоровчий період – з 1 червня по 31 серпня.</w:t>
      </w:r>
    </w:p>
    <w:p w14:paraId="683D889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4.2.Заклад освіти здійснює свою діяльність відповідно до річного плану,  який  складається  на  навчальний  рік  та  оздоровчий період.</w:t>
      </w:r>
    </w:p>
    <w:p w14:paraId="1BAEF3F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4.3. План роботи закладу освіти схвалюється  педагогічною радою закладу, затверджується директором закладу освіти.</w:t>
      </w:r>
    </w:p>
    <w:p w14:paraId="21D1E0B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4.4.  Освітній процес  проводиться українською мовою.</w:t>
      </w:r>
    </w:p>
    <w:p w14:paraId="0BA57BE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4.5. Зміст дошкільної освіти визначається Базовим компонентом та реалізується згідно з чинною програмою (програмами) розвитку дітей та навчально-методичними посібниками затвердженими в установленому порядку МОН України.</w:t>
      </w:r>
    </w:p>
    <w:p w14:paraId="668E4C9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4.6. Базовий компонент дошкільної освіти – це державний стандарт, що містить норми і положення, які визначають державні вимоги до рівня розвиненості та вихованості дитини раннього та передшкільного віку, а також умови, за яких вони можуть бути досягнуті. Виконання вимог Базового компонента дошкільної освіти є обов’язковим.</w:t>
      </w:r>
    </w:p>
    <w:p w14:paraId="7C1C2AB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Процедура досягнення  здобувачами дошкільної освіти результатів навчання (набуття компетентностей), передбачених Базовим компонентом дошкільної освіти, визначається освітньою програмою закладу освіти.</w:t>
      </w:r>
    </w:p>
    <w:p w14:paraId="5FA0B39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4.7. Навчально-методичне забезпечення реалізації Базового компонента дошкільної освіти здійснюється центральним органом виконавчої влади, що забезпечує формування та реалізує державну політику у сфері освіти.</w:t>
      </w:r>
    </w:p>
    <w:p w14:paraId="33163F0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4.8. Освітня програма – це єдиний комплекс освітніх компонентів, спланованих і організованих закладом дошкільної освіти для досягнення вихованцями результатів навчання (набуття компетентностей), визначених Базовим компонентом дошкільної освіти.</w:t>
      </w:r>
    </w:p>
    <w:p w14:paraId="777C0E6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4.9. Освітня програма схвалюється педагогічною радою закладу освіти та затверджується його керівником.</w:t>
      </w:r>
    </w:p>
    <w:p w14:paraId="6D42A8F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4.10.Освітня програма, що розробляються на основі типових освітніх програм, не потребує окремого затвердження центральним органом забезпечення якості освіти.</w:t>
      </w:r>
    </w:p>
    <w:p w14:paraId="3157FFB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4.11. Додаткові освітні послуги,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між батьками або особами, які їх замінюють, та закладом освіти у межах гранично допустимого навантаження дитини.</w:t>
      </w:r>
    </w:p>
    <w:p w14:paraId="17F8F08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Відмова батьків або осіб, які їх замінюють, від запропонованих додаткових освітніх послуг не може бути підставою для відрахування дитини з закладу освіти.</w:t>
      </w:r>
    </w:p>
    <w:p w14:paraId="44316DD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Платні послуги не можуть надаватися замість або в рамках Державної програми за якою працює заклад освіти.</w:t>
      </w:r>
    </w:p>
    <w:p w14:paraId="374F034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4.12.Заклад освіти для здійснення освітнього процесу має право обирати  чинну програму (програми) розвитку дітей із затверджених в установленому порядку МОН України.</w:t>
      </w:r>
    </w:p>
    <w:p w14:paraId="6D3CB904" w14:textId="77777777" w:rsidR="001D21B5" w:rsidRDefault="001D21B5" w:rsidP="001D21B5">
      <w:pPr>
        <w:pStyle w:val="ad"/>
        <w:spacing w:before="0" w:beforeAutospacing="0" w:after="0" w:afterAutospacing="0"/>
        <w:jc w:val="both"/>
        <w:rPr>
          <w:rStyle w:val="ae"/>
          <w:sz w:val="28"/>
          <w:szCs w:val="28"/>
        </w:rPr>
      </w:pPr>
    </w:p>
    <w:p w14:paraId="4D92B794"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V. УЧАСНИКИ ОСВІТНЬОГО ПРОЦЕСУ</w:t>
      </w:r>
    </w:p>
    <w:p w14:paraId="10997C9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 Учасниками  освітнього процесу  у закладі освіти є:</w:t>
      </w:r>
    </w:p>
    <w:p w14:paraId="6B4E505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діти дошкільного віку;</w:t>
      </w:r>
    </w:p>
    <w:p w14:paraId="366C705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педагогічні працівники: директор, вихователь-методист, вихователі, старші вихователі, асистенти вихователів інклюзивних груп, вчителі-дефектологи, вчителі-логопеди, практичні психологи, соціальні педагоги, інструктор з фізкультури,  музичні керівники, керівники гуртків, студій, секцій, інших форм гурткової роботи та інші спеціалісти;</w:t>
      </w:r>
    </w:p>
    <w:p w14:paraId="791DD07A" w14:textId="77777777" w:rsidR="001D21B5" w:rsidRPr="00615F66" w:rsidRDefault="001D21B5" w:rsidP="001D21B5">
      <w:pPr>
        <w:pStyle w:val="ad"/>
        <w:spacing w:before="0" w:beforeAutospacing="0" w:after="0" w:afterAutospacing="0"/>
        <w:jc w:val="both"/>
        <w:rPr>
          <w:sz w:val="28"/>
          <w:szCs w:val="28"/>
        </w:rPr>
      </w:pPr>
      <w:r w:rsidRPr="00615F66">
        <w:rPr>
          <w:rStyle w:val="af"/>
          <w:sz w:val="28"/>
          <w:szCs w:val="28"/>
        </w:rPr>
        <w:t xml:space="preserve">– </w:t>
      </w:r>
      <w:r w:rsidRPr="00615F66">
        <w:rPr>
          <w:sz w:val="28"/>
          <w:szCs w:val="28"/>
        </w:rPr>
        <w:t>помічники вихователів та няні;</w:t>
      </w:r>
    </w:p>
    <w:p w14:paraId="07D3DE98" w14:textId="77777777" w:rsidR="001D21B5" w:rsidRPr="00615F66" w:rsidRDefault="001D21B5" w:rsidP="001D21B5">
      <w:pPr>
        <w:pStyle w:val="ad"/>
        <w:spacing w:before="0" w:beforeAutospacing="0" w:after="0" w:afterAutospacing="0"/>
        <w:jc w:val="both"/>
        <w:rPr>
          <w:sz w:val="28"/>
          <w:szCs w:val="28"/>
        </w:rPr>
      </w:pPr>
      <w:r w:rsidRPr="00615F66">
        <w:rPr>
          <w:rStyle w:val="af"/>
          <w:sz w:val="28"/>
          <w:szCs w:val="28"/>
        </w:rPr>
        <w:t xml:space="preserve">– </w:t>
      </w:r>
      <w:r w:rsidRPr="00615F66">
        <w:rPr>
          <w:sz w:val="28"/>
          <w:szCs w:val="28"/>
        </w:rPr>
        <w:t>медичні працівники;</w:t>
      </w:r>
    </w:p>
    <w:p w14:paraId="660F33E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батьки або особи, які їх замінюють;</w:t>
      </w:r>
    </w:p>
    <w:p w14:paraId="7045FD3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асистенти дітей з особливими освітніми потребами;</w:t>
      </w:r>
    </w:p>
    <w:p w14:paraId="481086A4" w14:textId="77777777" w:rsidR="001D21B5" w:rsidRPr="00615F66" w:rsidRDefault="001D21B5" w:rsidP="001D21B5">
      <w:pPr>
        <w:pStyle w:val="ad"/>
        <w:spacing w:before="0" w:beforeAutospacing="0" w:after="0" w:afterAutospacing="0"/>
        <w:jc w:val="both"/>
        <w:rPr>
          <w:sz w:val="28"/>
          <w:szCs w:val="28"/>
        </w:rPr>
      </w:pPr>
      <w:r w:rsidRPr="00615F66">
        <w:rPr>
          <w:rStyle w:val="af"/>
          <w:sz w:val="28"/>
          <w:szCs w:val="28"/>
        </w:rPr>
        <w:t xml:space="preserve">– </w:t>
      </w:r>
      <w:r w:rsidRPr="00615F66">
        <w:rPr>
          <w:sz w:val="28"/>
          <w:szCs w:val="28"/>
        </w:rPr>
        <w:t>фізичні особи, які мають право здійснювати освітню діяльність у сфері дошкільної освіти.</w:t>
      </w:r>
    </w:p>
    <w:p w14:paraId="3D0A230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xml:space="preserve">5.2. Права і обов’язки дитини </w:t>
      </w:r>
      <w:r w:rsidRPr="00615F66">
        <w:rPr>
          <w:color w:val="000000" w:themeColor="text1"/>
          <w:sz w:val="28"/>
          <w:szCs w:val="28"/>
        </w:rPr>
        <w:t>визначені</w:t>
      </w:r>
      <w:r w:rsidRPr="00615F66">
        <w:rPr>
          <w:b/>
          <w:color w:val="000000" w:themeColor="text1"/>
          <w:sz w:val="28"/>
          <w:szCs w:val="28"/>
        </w:rPr>
        <w:t> </w:t>
      </w:r>
      <w:hyperlink r:id="rId18" w:history="1">
        <w:r w:rsidRPr="00615F66">
          <w:rPr>
            <w:rStyle w:val="a9"/>
            <w:color w:val="000000" w:themeColor="text1"/>
            <w:sz w:val="28"/>
            <w:szCs w:val="28"/>
          </w:rPr>
          <w:t>Конституцією України</w:t>
        </w:r>
      </w:hyperlink>
      <w:r w:rsidRPr="00615F66">
        <w:rPr>
          <w:color w:val="000000" w:themeColor="text1"/>
          <w:sz w:val="28"/>
          <w:szCs w:val="28"/>
        </w:rPr>
        <w:t>, </w:t>
      </w:r>
      <w:hyperlink r:id="rId19" w:history="1">
        <w:r w:rsidRPr="00615F66">
          <w:rPr>
            <w:rStyle w:val="a9"/>
            <w:color w:val="000000" w:themeColor="text1"/>
            <w:sz w:val="28"/>
            <w:szCs w:val="28"/>
          </w:rPr>
          <w:t>Законом України</w:t>
        </w:r>
      </w:hyperlink>
      <w:r w:rsidRPr="00615F66">
        <w:rPr>
          <w:sz w:val="28"/>
          <w:szCs w:val="28"/>
        </w:rPr>
        <w:t> “Про освіту”, Законом України «Про дошкільну освіту» та іншими нормативно-правовими актами, охороняються конвенцією ООН «Про права дитини», чинним законодавством, а також угодою між дошкільним закладом і батьками.</w:t>
      </w:r>
    </w:p>
    <w:p w14:paraId="48EFDC5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5.3.Кожна дитина, що виховується в закладі освіти, має гарантоване державою право на:</w:t>
      </w:r>
    </w:p>
    <w:p w14:paraId="34E543B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безоплатну дошкільну освіту в державних і комунальних закладах дошкільної освіти;</w:t>
      </w:r>
    </w:p>
    <w:p w14:paraId="5A64515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безпечні та нешкідливі для здоров’я умови утримання, розвитку, виховання і навчання;</w:t>
      </w:r>
    </w:p>
    <w:p w14:paraId="55928DB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захист від будь-якої інформації, пропаганди та агітації, що завдає шкоди її здоров’ю, моральному та духовному розвитку;</w:t>
      </w:r>
    </w:p>
    <w:p w14:paraId="7252938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безоплатне медичне обслуговування;</w:t>
      </w:r>
    </w:p>
    <w:p w14:paraId="64F2357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захист від будь-яких форм експлуатації та дій, які шкодять здоров’ю дитини, а також від фізичного та психологічного насильства, приниження її гідності;</w:t>
      </w:r>
    </w:p>
    <w:p w14:paraId="3AF9586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здоровий спосіб життя;</w:t>
      </w:r>
    </w:p>
    <w:p w14:paraId="0AC1B9F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діти з особливими освітніми потребами, що зумовлені порушеннями інтелектуального розвитку та/або сенсорними та фізичними порушеннями, мають право на першочергове зарахування до закладів дошкільної освіти;</w:t>
      </w:r>
    </w:p>
    <w:p w14:paraId="4508224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5.4. Права батьків або осіб, які їх замінюють:</w:t>
      </w:r>
    </w:p>
    <w:p w14:paraId="6418E18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вибирати заклад освіти та форму здобуття дитиною дошкільної освіти;</w:t>
      </w:r>
    </w:p>
    <w:p w14:paraId="2991C88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обирати і бути обраним до органів громадського самоврядування закладу освіти;</w:t>
      </w:r>
    </w:p>
    <w:p w14:paraId="58C7730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звертатися до адміністрації закладу, відповідних органів управління освітою з питань розвитку, виховання і навчання своїх дітей;</w:t>
      </w:r>
    </w:p>
    <w:p w14:paraId="7694E16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 отримувати систематичну інформацію про розвиток дитини, її здоров’я, особливості поведінки в колективі однолітків;</w:t>
      </w:r>
    </w:p>
    <w:p w14:paraId="4897408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захищати законні інтереси своїх дітей у відповідних державних органахі суді;</w:t>
      </w:r>
    </w:p>
    <w:p w14:paraId="6D9318F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заслуховувати звіти директора, спеціалістів та групових вихователів про роботу закладу освіти;</w:t>
      </w:r>
    </w:p>
    <w:p w14:paraId="3F309B3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вимагати уважного і дбайливого ставлення персоналу закладу освіти до особистості дитини, охорони  її життя і здоров’я, встановлення оптимального режиму перебування дитини в закладі освіти;</w:t>
      </w:r>
    </w:p>
    <w:p w14:paraId="46C023F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завчасно отримувати інформацію про всі заплановані у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14:paraId="542F918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отримувати інформацію про діяльність закладу освіти, результати навчання своїх дітей (дітей, законними представниками яких вони є) і результати оцінювання якості освіти у закладі освіти та його освітньої діяльності;</w:t>
      </w:r>
    </w:p>
    <w:p w14:paraId="3FEF55C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бути на громадських засадах асистентом дитини з особливими освітніми потребами або визначити особу, яка виконуватиме обов’язки асистента дитини;</w:t>
      </w:r>
    </w:p>
    <w:p w14:paraId="5BBB0D7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вимагати виконання умов Угоди між закладом  освіти  і батьками.</w:t>
      </w:r>
    </w:p>
    <w:p w14:paraId="3201257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5.5.  Батьки або особи, які їх замінюють, зобов’язані:</w:t>
      </w:r>
    </w:p>
    <w:p w14:paraId="7108054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виховувати у дітей любов до України, повагу до національних, історичних, культурних цінностей українського народу, толерантність, дбайливе ставлення до довкілля;</w:t>
      </w:r>
    </w:p>
    <w:p w14:paraId="5BBF389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забезпечувати умови для здобуття дітьми старшого дошкільного віку дошкільної освіти за будь-якою формою;</w:t>
      </w:r>
    </w:p>
    <w:p w14:paraId="51EB549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постійно дбати про фізичне здоров’я, психічний стан  дітей, створювати належні умови для розвитку їх природних задатків, нахилів та здібностей, формувати навички здорового способу життя;</w:t>
      </w:r>
    </w:p>
    <w:p w14:paraId="4C1A281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поважати гідність дитини;</w:t>
      </w:r>
    </w:p>
    <w:p w14:paraId="2280A30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виховувати у дитини працелюбність, шанобливе ставлення до старших за віком, повагу до державної і рідної мови, до державних символів України, національних, історичних, культурних цінностей України, до народних традицій і звичаїв;</w:t>
      </w:r>
    </w:p>
    <w:p w14:paraId="3BFBA8A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своєчасно вносити плату за харчування дитини в закладі освіти у встановленому порядку (до 15 числа кожного місяця);</w:t>
      </w:r>
    </w:p>
    <w:p w14:paraId="4082B9D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інші обов’язки, що не суперечать законодавству України.</w:t>
      </w:r>
    </w:p>
    <w:p w14:paraId="7220EB8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5.6. Педагогічний працівник закладу дошкільної освіти – особа з високими моральними якостями, яка має вищу педагогічну освіту за відповідною спеціальністю та/або професійну кваліфікацію педагогічного працівника, забезпечує результативність та якість роботи, а також фізичний і психічний стан якої дозволяє виконувати професійні обов’язки.</w:t>
      </w:r>
    </w:p>
    <w:p w14:paraId="73F9C77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5.7. Педагогічне навантаження педагогічного працівника закладу освіти на тиждень, що відповідає тарифній ставці, становить:</w:t>
      </w:r>
    </w:p>
    <w:p w14:paraId="5065ACB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директора – 40 годин;</w:t>
      </w:r>
    </w:p>
    <w:p w14:paraId="67A0DBB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вихователя-методиста – 36 годин;</w:t>
      </w:r>
    </w:p>
    <w:p w14:paraId="211B2FB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вихователя групи загального типу – 30 годин;</w:t>
      </w:r>
    </w:p>
    <w:p w14:paraId="2B02469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вихователя інклюзивної групи, групи компенсую чого  типу – 25годин;</w:t>
      </w:r>
    </w:p>
    <w:p w14:paraId="115AD0C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 практичного психолога – 40 годин;</w:t>
      </w:r>
    </w:p>
    <w:p w14:paraId="6408CF9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музичного керівника – 24 години;</w:t>
      </w:r>
    </w:p>
    <w:p w14:paraId="4110B78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інструктора з фізкультури – 30 годин;</w:t>
      </w:r>
    </w:p>
    <w:p w14:paraId="395CE66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керівника гуртка – 18 годин.</w:t>
      </w:r>
    </w:p>
    <w:p w14:paraId="3BFF874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асистента вихователя інклюзивної групи – 36 годин;</w:t>
      </w:r>
    </w:p>
    <w:p w14:paraId="54F6BAA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соціального педагога – 40 годин.</w:t>
      </w:r>
    </w:p>
    <w:p w14:paraId="1862F05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5.8.Педагогічне навантаження педагогічного працівника закладу освіти обсягом менше тарифної ставки, встановлюється лише за його письмовою згодою у порядку, передбаченому законодавством України.</w:t>
      </w:r>
    </w:p>
    <w:p w14:paraId="26ABB78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5.9.Оплата праці педагогічних працівників, спеціалістів, обслуговуючого персоналу  та інших працівників закладу дошкільної освіти здійснюються згідно з Кодексом законів про працю України та іншими нормативно-правовими актами.</w:t>
      </w:r>
    </w:p>
    <w:p w14:paraId="24ACF2D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5.10.Трудові відносини регулюються законодавством України про працю, Законами України “Про освіту”,</w:t>
      </w:r>
      <w:r>
        <w:rPr>
          <w:sz w:val="28"/>
          <w:szCs w:val="28"/>
        </w:rPr>
        <w:t xml:space="preserve"> </w:t>
      </w:r>
      <w:r w:rsidRPr="00615F66">
        <w:rPr>
          <w:sz w:val="28"/>
          <w:szCs w:val="28"/>
        </w:rPr>
        <w:t>”Про дошкільну освіту” іншими нормативно-правовими актами, прийнятими відповідно до них, Правилами внутрішнього розпорядку закладу освіти.</w:t>
      </w:r>
    </w:p>
    <w:p w14:paraId="19EDD7F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5.11. Педагогічні працівники закладу освіти мають право:</w:t>
      </w:r>
    </w:p>
    <w:p w14:paraId="5481C8E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академічну свободу;</w:t>
      </w:r>
    </w:p>
    <w:p w14:paraId="120476D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вільний  вибір  педагогічно  доцільних  форм,  методів  і засобів розвитку, виховання та навчання, що відповідають освітній програмі;</w:t>
      </w:r>
    </w:p>
    <w:p w14:paraId="50510AA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проходження сертифікації – зовнішнього оцінювання професійних компетентностей педагогічного працівника (у тому числі з педагогіки та психології, практичних вмінь застосування сучасних методів і технологій навчання), що здійснюється шляхом незалежного тестування, самооцінювання та вивчення практичного досвіду роботи.</w:t>
      </w:r>
    </w:p>
    <w:p w14:paraId="501260A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запроваджувати в практику роботи з дітьми кращі досягнення педагогів власного закладу освіти, міста, області, держави, зарубіжні досягнення;</w:t>
      </w:r>
    </w:p>
    <w:p w14:paraId="6C12415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брати участь у роботі органів самоврядування закладу освіти;</w:t>
      </w:r>
    </w:p>
    <w:p w14:paraId="1362085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підвищення кваліфікації, участь у методичних об’єднаннях, нарадах тощо;</w:t>
      </w:r>
    </w:p>
    <w:p w14:paraId="32E7BC9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проводити в установленому порядку науково-дослідну, пошукову та експериментальну роботу;</w:t>
      </w:r>
    </w:p>
    <w:p w14:paraId="7F39C5E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вносити пропозиції щодо поліпшення роботи закладу освіти;</w:t>
      </w:r>
    </w:p>
    <w:p w14:paraId="666A878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соціальне  та  матеріальне  забезпечення  відповідно  до законодавства;</w:t>
      </w:r>
    </w:p>
    <w:p w14:paraId="1FDE716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участь у роботі колегіальних органів управління закладу освіти;</w:t>
      </w:r>
    </w:p>
    <w:p w14:paraId="33B1661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безпечні і нешкідливі умови праці;</w:t>
      </w:r>
    </w:p>
    <w:p w14:paraId="37A5785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об’єднуватися  у  професійні  спілки  та  бути  членами інших об’єднань громадян, діяльність яких не заборонена законодавством;</w:t>
      </w:r>
    </w:p>
    <w:p w14:paraId="6207479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захист професійної честі та власної гідності;</w:t>
      </w:r>
    </w:p>
    <w:p w14:paraId="4C5395A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педагогічну ініціативу, розроблення та упровадження авторських освітніх програм, проектів, методик, технологій, насамперед методик компетентнісного навчання;</w:t>
      </w:r>
    </w:p>
    <w:p w14:paraId="3DA1CB7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доступ до інформаційних ресурсів і комунікацій, що використовуються в освітньому просторі;</w:t>
      </w:r>
    </w:p>
    <w:p w14:paraId="03066D5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справедливе та об’єктивне оцінювання своєї професійної діяльності;</w:t>
      </w:r>
    </w:p>
    <w:p w14:paraId="289E754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відзначення успіхів у своїй професійній діяльності;</w:t>
      </w:r>
    </w:p>
    <w:p w14:paraId="6206259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 інші права, що не суперечать законодавству України.</w:t>
      </w:r>
    </w:p>
    <w:p w14:paraId="20DD324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5.12. Педагогічні працівники зобов’язані:</w:t>
      </w:r>
    </w:p>
    <w:p w14:paraId="60DEA38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виконувати  Статут,  Правила  внутрішнього трудового  розпорядку, умови контракту чи трудового договору;</w:t>
      </w:r>
    </w:p>
    <w:p w14:paraId="5833AAA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дотримуватися педагогічної етики, норм загальнолюдської моралі, поважати гідність, права, свободи і законні інтереси всіх учасників освітнього процесу;</w:t>
      </w:r>
    </w:p>
    <w:p w14:paraId="5126051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співпрацювати з сім’ями здобувачів освіти дошкільного закладу з питань виховання та навчання дітей;</w:t>
      </w:r>
    </w:p>
    <w:p w14:paraId="3A9DD69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14:paraId="543F12A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12BBBE2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брати  участь  у  роботі  педагогічної ради та інших методичних  заходах, пов’язаних з підвищенням професійного рівня, педагогічної майстерності, загальної та політичної культури;</w:t>
      </w:r>
    </w:p>
    <w:p w14:paraId="4779BE9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виконувати накази та розпорядження керівництва;</w:t>
      </w:r>
    </w:p>
    <w:p w14:paraId="2490C4E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дотримуватись академічної доброчесності та забезпечувати її дотримання здобувачами освіти в освітньому процесі;</w:t>
      </w:r>
    </w:p>
    <w:p w14:paraId="60DF826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берегти майно закладу освіти: обладнання, посібники, іграшки, підтримувати чистоту і дотримуватись правил санітарії, техніки безпеки, пожежної безпеки;</w:t>
      </w:r>
    </w:p>
    <w:p w14:paraId="799B70A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постійно підвищувати свій професійний та загальнокультурний рівні, педагогічну майстерність;</w:t>
      </w:r>
    </w:p>
    <w:p w14:paraId="5B3CB2F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виконувати освітню програму для досягнення дітьми передбачених нею результатів розвитку, виховання та навчання;</w:t>
      </w:r>
    </w:p>
    <w:p w14:paraId="42A9BB7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сприяти розвитку здібностей дітей, формуванню у них навичок здорового способу життя, дбати про їхнє фізичне і психічне здоров’я;</w:t>
      </w:r>
    </w:p>
    <w:p w14:paraId="04899E0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виховувати повагу до державної мови та державних символів України, національних, історичних, культурних цінностей України, дбайливе ставлення до навколишнього природного середовища;</w:t>
      </w:r>
    </w:p>
    <w:p w14:paraId="2E7F0A5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інші обов’язки, що не суперечать законодавству України.</w:t>
      </w:r>
    </w:p>
    <w:p w14:paraId="5ABC891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5.13.Педагогічні та інші працівники приймаються на роботу до закладу директором закладу дошкільної освіти.</w:t>
      </w:r>
    </w:p>
    <w:p w14:paraId="0DE511C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5.14.Працівники закладу освіти несуть відповідальність за збереження життя, фізичне і психічне здоров’я дитини згідно з чинним законодавством.</w:t>
      </w:r>
    </w:p>
    <w:p w14:paraId="27E6C20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5.15.Працівники закладу  освіти відповідно до статті 26 Закону України “Про забезпечення санітарного та епідемічного благополуччя населення”  проходять періодичні безоплатні медичні огляди.</w:t>
      </w:r>
    </w:p>
    <w:p w14:paraId="5AAE40C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5.16. Педагогічні працівники закладу освіти відповідно до ст.51 п.2 Закону України «Про освіту» можуть проходити сертифікацію.</w:t>
      </w:r>
    </w:p>
    <w:p w14:paraId="69F757D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Сертифікація педагогічного працівника відбувається на добровільних засадах виключно за його ініціативою.</w:t>
      </w:r>
    </w:p>
    <w:p w14:paraId="50F205F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xml:space="preserve">За результатами успішного проходження сертифікації педагогічному працівнику видається сертифікат, який є дійсним упродовж трьох років. Успішне </w:t>
      </w:r>
      <w:r w:rsidRPr="00615F66">
        <w:rPr>
          <w:sz w:val="28"/>
          <w:szCs w:val="28"/>
        </w:rPr>
        <w:lastRenderedPageBreak/>
        <w:t>проходження сертифікації зараховується як проходження атестації педагогічним працівником.</w:t>
      </w:r>
    </w:p>
    <w:p w14:paraId="6FDB77F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5.17. Педагогічний працівник, який пройшов сертифікацію, отримує щомісячну доплату в розмірі 20 відсотків посадового окладу (ставки заробітної плати) пропорційно до обсягу педагогічного навантаження протягом строку дії сертифіката згідно із Законом України «Про освіту»</w:t>
      </w:r>
    </w:p>
    <w:p w14:paraId="519566F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5.18. Педагогічні працівники закладу освіти підлягають обов’язковій атестації, яка проводиться,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14:paraId="6B9CDD4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5.19. У між атестаційний період відповідно до ст.59 п.2 Закону України «Про освіту» педагогічні працівники підвищують власну кваліфікацію, яка може здійснюватися за різними видами (навчання за освітньою програмою, стажування, участь у сертифікаційних програмах, тренінгах, семінарах, семінарах-практикумах, семінарах-нарадах, семінарах-тренінгах, вебінарах, майстер-класах тощо) та у різних формах (інституційна, дуальна, на робочому місці (на виробництві) тощо).</w:t>
      </w:r>
    </w:p>
    <w:p w14:paraId="7BE2308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5.20.За успіхи у роботі працівникам  встановлюється  матеріальне та моральне заохочення, відповідно до чинного законодавства.</w:t>
      </w:r>
    </w:p>
    <w:p w14:paraId="2F6BAFC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5.21.Педагогічним працівникам закладу освіти (також  обслуговуючому персоналу за наявності коштів у місцевому бюджеті) виплачується допомога на оздоровлення у розмірі місячного посадового окладу (ставки заробітної плати) при наданні щорічної відпустки.</w:t>
      </w:r>
    </w:p>
    <w:p w14:paraId="514393A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5.22.Працівники, які систематично порушують Статут, Правила внутрішнього розпорядку закладу освіти, не виконують посадових обов’язків, умов трудового договору (контракту) або за результатами атестації, не відповідають займаній посаді, звільняються з роботи відповідно до чинного законодавства.</w:t>
      </w:r>
    </w:p>
    <w:p w14:paraId="28843B25" w14:textId="77777777" w:rsidR="001D21B5" w:rsidRDefault="001D21B5" w:rsidP="001D21B5">
      <w:pPr>
        <w:pStyle w:val="ad"/>
        <w:spacing w:before="0" w:beforeAutospacing="0" w:after="0" w:afterAutospacing="0"/>
        <w:jc w:val="both"/>
        <w:rPr>
          <w:rStyle w:val="ae"/>
          <w:sz w:val="28"/>
          <w:szCs w:val="28"/>
        </w:rPr>
      </w:pPr>
    </w:p>
    <w:p w14:paraId="73DDCD3C"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VI. УПРАВЛІННЯ ЗАКЛАДОМ ДОШКІЛЬНОЇ ОСВІТИ</w:t>
      </w:r>
    </w:p>
    <w:p w14:paraId="1F176BFD" w14:textId="77777777" w:rsidR="001D21B5" w:rsidRPr="001D21B5" w:rsidRDefault="001D21B5" w:rsidP="001D21B5">
      <w:pPr>
        <w:jc w:val="both"/>
        <w:rPr>
          <w:sz w:val="28"/>
          <w:szCs w:val="28"/>
          <w:lang w:val="uk-UA"/>
        </w:rPr>
      </w:pPr>
      <w:r w:rsidRPr="001D21B5">
        <w:rPr>
          <w:sz w:val="28"/>
          <w:szCs w:val="28"/>
          <w:lang w:val="uk-UA"/>
        </w:rPr>
        <w:t xml:space="preserve">6.1. Управління закладом освіти здійснюється засновником в особі Коломийської міської ради та управлінням освіти Коломийської міської ради </w:t>
      </w:r>
      <w:r w:rsidRPr="001D21B5">
        <w:rPr>
          <w:color w:val="000000"/>
          <w:sz w:val="28"/>
          <w:szCs w:val="28"/>
          <w:shd w:val="clear" w:color="auto" w:fill="FFFFFF"/>
          <w:lang w:val="uk-UA"/>
        </w:rPr>
        <w:t>в межах повноважень, передбачених чинним законодавством</w:t>
      </w:r>
      <w:r w:rsidRPr="001D21B5">
        <w:rPr>
          <w:sz w:val="28"/>
          <w:szCs w:val="28"/>
          <w:lang w:val="uk-UA"/>
        </w:rPr>
        <w:t>.</w:t>
      </w:r>
    </w:p>
    <w:p w14:paraId="60967FA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6.2. Безпосереднє керівництво роботою закладу освіти здійснює його директор, який призначається і звільняється засновником або уповноваженим органом управління освітою з дотриманням чинного законодавства.</w:t>
      </w:r>
    </w:p>
    <w:p w14:paraId="08AD2DF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На посаду керівника закладу дошкільної освіти призначається особа, яка є громадянином України, має вищу освіту не нижче ступеня бакалавра, стаж педагогічної роботи не менш як три роки, вільно володіє державною мовою, а також має організаторські здібності, фізичний і психічний стан якої не перешкоджає виконанню професійних обов’язків.</w:t>
      </w:r>
    </w:p>
    <w:p w14:paraId="76C880C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6.3.Директор закладу освіти:</w:t>
      </w:r>
    </w:p>
    <w:p w14:paraId="0501CA7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організовує діяльність закладу освіти;</w:t>
      </w:r>
    </w:p>
    <w:p w14:paraId="30C0B4C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відповідає за реалізацію  завдань дошкільної  освіти, що визначені Законом України “Про дошкільну освіту”, та забезпечення  рівня дошкільної освіти у межах державних вимог до її змісту і обсягу;</w:t>
      </w:r>
    </w:p>
    <w:p w14:paraId="6BE3508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затверджує освітню програма схвалену педагогічною радою закладу освіти;</w:t>
      </w:r>
    </w:p>
    <w:p w14:paraId="0A95A4B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  забезпечує функціонування внутрішньої системи забезпечення якості освіти;</w:t>
      </w:r>
    </w:p>
    <w:p w14:paraId="29DCA73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є представником закладу освіти у відносинах з державними органами, органами місцевого самоврядування, юридичними та фізичними особами і діє без довіреності в межах повноважень, передбачених законом та установчими документами закладу;</w:t>
      </w:r>
    </w:p>
    <w:p w14:paraId="1107E5A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вирішує питання фінансово-господарської діяльності закладу освіти;</w:t>
      </w:r>
    </w:p>
    <w:p w14:paraId="770267D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розпоряджається в установленому  порядку майном і коштами закладу освіти;</w:t>
      </w:r>
    </w:p>
    <w:p w14:paraId="3255E4E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відповідає за дотримання фінансової дисципліни та збереження матеріально-технічної бази закладу освіти;</w:t>
      </w:r>
    </w:p>
    <w:p w14:paraId="243BC82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призначає на посаду та звільняє з посади працівників закладу освіти, визначає їх функціональні обов’язки ;</w:t>
      </w:r>
    </w:p>
    <w:p w14:paraId="2479CC7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видає у межах своєї компетенції накази та розпорядження, контролює</w:t>
      </w:r>
      <w:r>
        <w:rPr>
          <w:sz w:val="28"/>
          <w:szCs w:val="28"/>
        </w:rPr>
        <w:t xml:space="preserve"> </w:t>
      </w:r>
      <w:r w:rsidRPr="00615F66">
        <w:rPr>
          <w:sz w:val="28"/>
          <w:szCs w:val="28"/>
        </w:rPr>
        <w:t>їх виконання;</w:t>
      </w:r>
    </w:p>
    <w:p w14:paraId="6FA5E4B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контролює відповідність застосованих форм, методів і засобів розвитку, виховання і навчання дітей до їх вікових, психофізіологічних особливостей, здібностей і потреб;</w:t>
      </w:r>
    </w:p>
    <w:p w14:paraId="4A4356F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контролює   організацію   харчування   і   медичного   обслуговування дітей;</w:t>
      </w:r>
    </w:p>
    <w:p w14:paraId="146CBE9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затверджує штатний розпис та кошторис за погодженням з управлінням освіти;</w:t>
      </w:r>
    </w:p>
    <w:p w14:paraId="2AD9684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затверджує Правила внутрішнього трудового розпорядку, посадові</w:t>
      </w:r>
      <w:r w:rsidRPr="00615F66">
        <w:rPr>
          <w:sz w:val="28"/>
          <w:szCs w:val="28"/>
        </w:rPr>
        <w:br/>
        <w:t>інструкції працівників за погодженням з профспілковим комітетом;</w:t>
      </w:r>
    </w:p>
    <w:p w14:paraId="71830E9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забезпечує дотримання санітарно-гігієнічних, протипожежних норм і правил   техніки  безпеки,   вимог  безпечної  життєдіяльності   дітей   і працівників;</w:t>
      </w:r>
    </w:p>
    <w:p w14:paraId="4BD38EA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забезпечує умови для здійснення дієвого та відкритого громадського контролю за діяльністю закладу освіти;</w:t>
      </w:r>
    </w:p>
    <w:p w14:paraId="0E1531D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підтримує ініціативу щодо вдосконалення освітнього процесу, заохочує творчі пошуки, дослідно-експериментальну роботу педагогів;</w:t>
      </w:r>
    </w:p>
    <w:p w14:paraId="5E25679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організовує різні форми співпраці з батьками або особами, які їх замінюють;</w:t>
      </w:r>
    </w:p>
    <w:p w14:paraId="5C03A99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щороку  звітує  про  навчально-виховну,  методичну,  економічну  і фінансово-господарську діяльність закладу освіти на загальних зборах колективу та батьків, або осіб, які їх замінюють.</w:t>
      </w:r>
    </w:p>
    <w:p w14:paraId="138E570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відповідно до ст..61 п.7 «Закону про освіту» України, установчих документів та колективного договору, має право встановлювати педагогічним працівникам доплати, надбавки, премії за використання в освітньому процесі іноземних мов, сучасних технологій, реалізацію інноваційних проектів тощо.</w:t>
      </w:r>
    </w:p>
    <w:p w14:paraId="56AE935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здійснює інші повноваження, передбачені законом та установчими документами закладу.</w:t>
      </w:r>
    </w:p>
    <w:p w14:paraId="0256857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6.4.Постійно діючий колегіальний орган у закладі освіти – педагогічна рада. До складу педагогічної  ради  входять:  директор,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закладів середньої освіти, батьки або особи, які їх замінюють. Головою педагогічної ради є директор закладу освіти. Педагогічна рада обирає зі свого складу секретаря на навчальний рік. Педагогічна рада закладу освіти:</w:t>
      </w:r>
    </w:p>
    <w:p w14:paraId="4C4ABD1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 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14:paraId="6A44B7D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14:paraId="694D31C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розглядає питання вдосконалення організації освітнього процесу у закладі;</w:t>
      </w:r>
    </w:p>
    <w:p w14:paraId="517AAEF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визначає план роботи закладу та педагогічне навантаження педагогічних працівників;</w:t>
      </w:r>
    </w:p>
    <w:p w14:paraId="6A977BF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затверджує заходи щодо зміцнення здоров’я дітей;</w:t>
      </w:r>
    </w:p>
    <w:p w14:paraId="507AC58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обговорює питання підвищення кваліфікації педагогічних працівників, розвитку їхньої творчої ініціативи;</w:t>
      </w:r>
    </w:p>
    <w:p w14:paraId="10F9E63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затверджує щорічний план підвищення кваліфікації педагогічних працівників;</w:t>
      </w:r>
    </w:p>
    <w:p w14:paraId="5E0117E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заслуховує звіти педагогічних працівників, які проходять атестацію;</w:t>
      </w:r>
    </w:p>
    <w:p w14:paraId="6AFEEFE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14:paraId="51465BD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визначає шляхи співпраці закладу дошкільної освіти з сім’єю;</w:t>
      </w:r>
    </w:p>
    <w:p w14:paraId="133E28B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ухвалює рішення щодо відзначення, морального та матеріального заохочення учнів (вихованців), працівників закладу та інших учасників освітнього процесу;</w:t>
      </w:r>
    </w:p>
    <w:p w14:paraId="52ADA82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розглядає питання щодо відповідальності працівників закладу та інших учасників освітнього процесу за невиконання ними своїх обов’язків;</w:t>
      </w:r>
    </w:p>
    <w:p w14:paraId="6B18198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має право ініціювати проведення позапланового інституційного аудиту закладу та проведення громадської акредитації закладу;</w:t>
      </w:r>
    </w:p>
    <w:p w14:paraId="1697856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розглядає інші питання, віднесені законом та/або установчими документами закладу до її повноважень.</w:t>
      </w:r>
    </w:p>
    <w:p w14:paraId="4DE610A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Рішення педагогічної ради закладу дошкільної освіти вводяться в дію рішеннями керівника закладу.</w:t>
      </w:r>
    </w:p>
    <w:p w14:paraId="0E195B5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6.5. У закладі дошкільної освіти можуть діяти:</w:t>
      </w:r>
    </w:p>
    <w:p w14:paraId="7DD0EFF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органи самоврядування працівників закладу освіти;</w:t>
      </w:r>
    </w:p>
    <w:p w14:paraId="5391CF4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органи батьківського самоврядування;</w:t>
      </w:r>
    </w:p>
    <w:p w14:paraId="1BC9079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інші органи громадського самоврядування учасників освітнього процесу.</w:t>
      </w:r>
    </w:p>
    <w:p w14:paraId="0A352C4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6.6. Вищим колегіальним органом громадського самоврядування закладу освіти є загальні збори (конференція) колективу закладу освіти, які скликаються не рідше одного разу на рік. Кількість учасників загальних зборів від працівників закладу освіти – 2/3, батьків та представників громадськості – 1/3.</w:t>
      </w:r>
    </w:p>
    <w:p w14:paraId="34F0ACB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Термін їх повноважень становить один рік. Рішення загальних зборів приймаються простою більшістю голосів від загальної кількості присутніх.</w:t>
      </w:r>
    </w:p>
    <w:p w14:paraId="101F755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Загальні збори (конференція):</w:t>
      </w:r>
    </w:p>
    <w:p w14:paraId="21E4C08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заслуховують звіти керівника закладу дошкільної освіти з питань статутної діяльності та дають оцінку його професійно-педагогічної діяльності;</w:t>
      </w:r>
    </w:p>
    <w:p w14:paraId="5FB9D60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розглядають питання освітньої, методичної, економічної і фінансово-господарської діяльності закладу дошкільної освіти.</w:t>
      </w:r>
    </w:p>
    <w:p w14:paraId="77558B9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6.7.  У  період  між  загальними зборами може  діяти  рада закладу освіти. Кількість засідань ради визначається за потребою.</w:t>
      </w:r>
      <w:r>
        <w:rPr>
          <w:sz w:val="28"/>
          <w:szCs w:val="28"/>
        </w:rPr>
        <w:t xml:space="preserve"> </w:t>
      </w:r>
      <w:r w:rsidRPr="00615F66">
        <w:rPr>
          <w:sz w:val="28"/>
          <w:szCs w:val="28"/>
        </w:rPr>
        <w:t xml:space="preserve">Засідання  ради    закладу освіти є  правомірним, якщо в ньому  бере  участь  не  менше  двох  третин її </w:t>
      </w:r>
      <w:r w:rsidRPr="00615F66">
        <w:rPr>
          <w:sz w:val="28"/>
          <w:szCs w:val="28"/>
        </w:rPr>
        <w:lastRenderedPageBreak/>
        <w:t>членів (працівники закладу освіти, батьки). Рада  закладу освіти  організовує виконання рішень загальних зборів, розглядає  питання поліпшення умов для здобуття дошкільної освіти, зміцнення матеріально-технічної бази, поповнення й використання бюджету закладу, вносить пропозиції щодо морального і матеріального заохочення учасників освітнього процесу, погоджує зміст і форми роботи з педагогічної освіти батьків або осіб, які їх замінюють.</w:t>
      </w:r>
    </w:p>
    <w:p w14:paraId="27D9C62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6.8. За рішенням засновника відповідно до спеціальних нормативних актів у закладі освіти може створюватись наглядова (піклувальна рада). Порядок формування наглядової (піклувальної) ради, її відповідальність, перелік і строк повноважень, а також порядок її діяльності визначаються спеціальними законами та установчими документами закладу освіти.</w:t>
      </w:r>
    </w:p>
    <w:p w14:paraId="68947267" w14:textId="77777777" w:rsidR="001D21B5" w:rsidRPr="00615F66" w:rsidRDefault="001D21B5" w:rsidP="001D21B5">
      <w:pPr>
        <w:pStyle w:val="ad"/>
        <w:spacing w:before="0" w:beforeAutospacing="0" w:after="0" w:afterAutospacing="0"/>
        <w:jc w:val="center"/>
        <w:rPr>
          <w:rStyle w:val="ae"/>
          <w:sz w:val="28"/>
          <w:szCs w:val="28"/>
        </w:rPr>
      </w:pPr>
      <w:r w:rsidRPr="00615F66">
        <w:rPr>
          <w:rStyle w:val="ae"/>
          <w:sz w:val="28"/>
          <w:szCs w:val="28"/>
        </w:rPr>
        <w:t>VІІ. ОРГАНІЗАЦІЯ ХАРЧУВАННЯ ДІТЕЙ У ЗАКЛАДІ  ДОШКІЛЬНОЇ ОСВІТИ</w:t>
      </w:r>
    </w:p>
    <w:p w14:paraId="21F5D34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7.1.Заклад освіти 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14:paraId="6EB6256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7.2. У закладі освіти встановлено 3-х разове харчування.</w:t>
      </w:r>
    </w:p>
    <w:p w14:paraId="5CC6A50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xml:space="preserve">7.3. Організація та відповідальність за харчування дітей у закладі освіти покладаються на </w:t>
      </w:r>
      <w:r>
        <w:rPr>
          <w:sz w:val="28"/>
          <w:szCs w:val="28"/>
        </w:rPr>
        <w:t xml:space="preserve">Коломийську міську </w:t>
      </w:r>
      <w:r w:rsidRPr="00615F66">
        <w:rPr>
          <w:sz w:val="28"/>
          <w:szCs w:val="28"/>
        </w:rPr>
        <w:t>раду, управління освіти</w:t>
      </w:r>
      <w:r>
        <w:rPr>
          <w:sz w:val="28"/>
          <w:szCs w:val="28"/>
        </w:rPr>
        <w:t xml:space="preserve"> Коломийської міської ради</w:t>
      </w:r>
      <w:r w:rsidRPr="00615F66">
        <w:rPr>
          <w:sz w:val="28"/>
          <w:szCs w:val="28"/>
        </w:rPr>
        <w:t>, а також на директора  закладу освіти.</w:t>
      </w:r>
    </w:p>
    <w:p w14:paraId="4BB5127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xml:space="preserve">7.4.Контроль і державний нагляд за якістю харчування у закладі освіти покладаються на </w:t>
      </w:r>
      <w:r>
        <w:rPr>
          <w:sz w:val="28"/>
          <w:szCs w:val="28"/>
        </w:rPr>
        <w:t xml:space="preserve">Коломийську міську </w:t>
      </w:r>
      <w:r w:rsidRPr="00615F66">
        <w:rPr>
          <w:sz w:val="28"/>
          <w:szCs w:val="28"/>
        </w:rPr>
        <w:t>раду, відповідні органи управління охорони здоров’я та управління освіти.</w:t>
      </w:r>
    </w:p>
    <w:p w14:paraId="7C92702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7.5. Контроль за організацією та якістю харчування,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директора закладу освіти та громадську раду контролю за харчуванням.</w:t>
      </w:r>
    </w:p>
    <w:p w14:paraId="18E4FA2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7.6.Пільгові умови оплати харчування дітей у закладі освіти для багатодітних та малозабезпечених сімей та інших категорій, які потребують соціальної підтримки, надаються за рішенням органу місцевого самоврядування за рахунок коштів місцевого бюджету.</w:t>
      </w:r>
    </w:p>
    <w:p w14:paraId="235DABB9" w14:textId="77777777" w:rsidR="001D21B5" w:rsidRPr="00615F66" w:rsidRDefault="001D21B5" w:rsidP="001D21B5">
      <w:pPr>
        <w:pStyle w:val="ad"/>
        <w:spacing w:before="0" w:beforeAutospacing="0" w:after="0" w:afterAutospacing="0"/>
        <w:jc w:val="both"/>
        <w:rPr>
          <w:b/>
          <w:bCs/>
          <w:sz w:val="28"/>
          <w:szCs w:val="28"/>
        </w:rPr>
      </w:pPr>
      <w:r w:rsidRPr="00615F66">
        <w:rPr>
          <w:sz w:val="28"/>
          <w:szCs w:val="28"/>
        </w:rPr>
        <w:t>7.7. Порядок встановлення плати за харчування дитини у державному та комунальному закладі визначається Кабінетом Міністрів України.</w:t>
      </w:r>
      <w:r w:rsidRPr="00615F66">
        <w:rPr>
          <w:rStyle w:val="ae"/>
          <w:sz w:val="28"/>
          <w:szCs w:val="28"/>
        </w:rPr>
        <w:t> </w:t>
      </w:r>
    </w:p>
    <w:p w14:paraId="5B918DDB" w14:textId="77777777" w:rsidR="001D21B5" w:rsidRDefault="001D21B5" w:rsidP="001D21B5">
      <w:pPr>
        <w:pStyle w:val="ad"/>
        <w:spacing w:before="0" w:beforeAutospacing="0" w:after="0" w:afterAutospacing="0"/>
        <w:jc w:val="both"/>
        <w:rPr>
          <w:rStyle w:val="ae"/>
          <w:sz w:val="28"/>
          <w:szCs w:val="28"/>
        </w:rPr>
      </w:pPr>
    </w:p>
    <w:p w14:paraId="79FBE67E"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VIІІ. МЕДИЧНЕ ОБСЛУГОВУВАННЯ ДІТЕЙ У ЗАКЛАДІ ДОШКІЛЬНОЇ ОСВІТИ</w:t>
      </w:r>
    </w:p>
    <w:p w14:paraId="4FC66B1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8.1. Медичне обслуговування дітей закладу освіти здійснюється на безоплатній основі медичними працівниками, які входять до штату закладу або відповідних закладів охорони здоров’я, у порядку, встановленому Кабінетом Міністрів України.</w:t>
      </w:r>
    </w:p>
    <w:p w14:paraId="0A07C40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8.2.До основних обов’язків медичних працівників закладу освіти  належать:</w:t>
      </w:r>
    </w:p>
    <w:p w14:paraId="66F8E70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lastRenderedPageBreak/>
        <w:t>– моніторинг стану здоров’я, фізичного та нервово психічного розвитку дітей, надання їм невідкладної медичної допомоги;</w:t>
      </w:r>
    </w:p>
    <w:p w14:paraId="75C3321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організація і проведення медичних оглядів, у тому числі, поглиблених, профілактичних та лікувально-оздоровчих заходів, оцінка їх ефективності;</w:t>
      </w:r>
    </w:p>
    <w:p w14:paraId="5C65413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здійснення контролю за організацією та якістю харчування,  дотриманням раціонального режиму навчально-виховної діяльності, навчального навантаження;</w:t>
      </w:r>
    </w:p>
    <w:p w14:paraId="3383E94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медичний контроль за виконанням санітарно-гігієнічного та протиепідемічного режиму;</w:t>
      </w:r>
    </w:p>
    <w:p w14:paraId="6698D36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проведення санітарно-просвітницької роботи серед дітей, батьків або осіб, які їх замінюють, та працівників закладу.</w:t>
      </w:r>
    </w:p>
    <w:p w14:paraId="0FF41B3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8.3.Заклад освіти надає приміщення і забезпечує  належні умови    для    роботи медичного персоналу та проведення лікувально-профілактичних заходів.</w:t>
      </w:r>
    </w:p>
    <w:p w14:paraId="22C521A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8.4.Органи охорони здоров’я, заклади охорони здоров’я разом з органами управління освітою здійснюють контроль за дотриманням санітарного законодавства у закладах дошкільної освіти, щорічно забезпечують безоплатний медичний огляд дітей, моніторинг і корекцію стану їх здоров’я, несуть відповідальність за додержання санітарно-гігієнічних норм, проведення лікувально-профілактичних заходів у закладах дошкільної освіти незалежно від підпорядкування, типу і форм власності.</w:t>
      </w:r>
    </w:p>
    <w:p w14:paraId="7FA85270" w14:textId="77777777" w:rsidR="001D21B5" w:rsidRDefault="001D21B5" w:rsidP="001D21B5">
      <w:pPr>
        <w:pStyle w:val="ad"/>
        <w:spacing w:before="0" w:beforeAutospacing="0" w:after="0" w:afterAutospacing="0"/>
        <w:jc w:val="both"/>
        <w:rPr>
          <w:rStyle w:val="ae"/>
          <w:sz w:val="28"/>
          <w:szCs w:val="28"/>
        </w:rPr>
      </w:pPr>
    </w:p>
    <w:p w14:paraId="776F85ED"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IX. МАЙНО ЗАКЛАДУ ДОШКІЛЬНОЇ ОСВІТИ</w:t>
      </w:r>
    </w:p>
    <w:p w14:paraId="0C71BD0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9.1. Майно закладу освіти становлять основні фонди, а також інші цінності, вартість та структура яких відображається у балансі;</w:t>
      </w:r>
    </w:p>
    <w:p w14:paraId="026D66A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9.2.Майно закладу освіти є комунальною власністю і належить йому на правах оперативного управління;</w:t>
      </w:r>
    </w:p>
    <w:p w14:paraId="3A06BAA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9.3.Матеріально-технічна база закладу освіти  включає будівлі, споруди, земельну ділянку, комунікації, інвентар,обладнання, транспортні засоби, інші матеріальні цінності, вартість яких відображено у    балансі закладу дошкільної освіти.</w:t>
      </w:r>
    </w:p>
    <w:p w14:paraId="2F32764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9.4. Вимоги до матеріально-технічної бази закладу освіти визначаються  відповідними   будівельними та санітарно-гігієнічними нормами і правилами, а також Типовим переліком обов’язкового обладнання закладу дошкільної освіти, навчально-наочних посібників, іграшок, навчально-методичної, художньої та іншої літератури.</w:t>
      </w:r>
    </w:p>
    <w:p w14:paraId="3DF1413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9.5. Будівлі, споруди, устаткування та інше майно, що належить до основних засобів закладу освіти, не може бути предметом застави, на нього не може бути накладене стягнення;</w:t>
      </w:r>
    </w:p>
    <w:p w14:paraId="6B5F9B4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9.6. Об’єкти та майно комунальних закладів освіти не підлягають приватизації чи використанню не за освітнім призначенням.</w:t>
      </w:r>
    </w:p>
    <w:p w14:paraId="4DD47A0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9.7. Збитки, завдані закладу освіти, в результаті порушення майнових прав, громадянами, юридичними особами і державними органами, відшкодовуються закладові за рішенням суду.</w:t>
      </w:r>
    </w:p>
    <w:p w14:paraId="6B5B831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xml:space="preserve">9.8. Засновник здійснює контроль за ефективністю використання та збереження закріпленого за закладом освіти комунального майна, правомочністю дій </w:t>
      </w:r>
      <w:r w:rsidRPr="00615F66">
        <w:rPr>
          <w:sz w:val="28"/>
          <w:szCs w:val="28"/>
        </w:rPr>
        <w:lastRenderedPageBreak/>
        <w:t>стосовно комунальної власності та веденням фінансово-господарської діяльності відповідно до чинного законодавства;</w:t>
      </w:r>
    </w:p>
    <w:p w14:paraId="30C1DE6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xml:space="preserve">9.9.Заклад освіти розташований на земельній ділянці площею </w:t>
      </w:r>
      <w:r w:rsidRPr="00615F66">
        <w:rPr>
          <w:sz w:val="28"/>
          <w:szCs w:val="28"/>
          <w:u w:val="single"/>
        </w:rPr>
        <w:t>0.46</w:t>
      </w:r>
      <w:r w:rsidRPr="00615F66">
        <w:rPr>
          <w:sz w:val="28"/>
          <w:szCs w:val="28"/>
        </w:rPr>
        <w:t xml:space="preserve"> га. Має майданчик спортивний – 1, ігровий – 4, господарський двір, зони відпочинку, квітники, город.</w:t>
      </w:r>
    </w:p>
    <w:p w14:paraId="187EF536" w14:textId="77777777" w:rsidR="001D21B5" w:rsidRDefault="001D21B5" w:rsidP="001D21B5">
      <w:pPr>
        <w:pStyle w:val="ad"/>
        <w:spacing w:before="0" w:beforeAutospacing="0" w:after="0" w:afterAutospacing="0"/>
        <w:jc w:val="both"/>
        <w:rPr>
          <w:rStyle w:val="ae"/>
          <w:sz w:val="28"/>
          <w:szCs w:val="28"/>
        </w:rPr>
      </w:pPr>
    </w:p>
    <w:p w14:paraId="5991C486" w14:textId="77777777" w:rsidR="001D21B5" w:rsidRDefault="001D21B5" w:rsidP="001D21B5">
      <w:pPr>
        <w:pStyle w:val="ad"/>
        <w:spacing w:before="0" w:beforeAutospacing="0" w:after="0" w:afterAutospacing="0"/>
        <w:jc w:val="both"/>
        <w:rPr>
          <w:rStyle w:val="ae"/>
          <w:sz w:val="28"/>
          <w:szCs w:val="28"/>
        </w:rPr>
      </w:pPr>
    </w:p>
    <w:p w14:paraId="482D3374"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X. ФІНАНСОВО-ГОСПОДАРСЬКА ДІЯЛЬНІСТЬ ЗАКЛАДУ ДОШКІЛЬНОЇ ОСВІТИ</w:t>
      </w:r>
    </w:p>
    <w:p w14:paraId="091BBCC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10.1. Фінансово-господарська діяльність закладу освіти здійснюється відповідно до </w:t>
      </w:r>
      <w:hyperlink r:id="rId20" w:history="1">
        <w:r w:rsidRPr="00615F66">
          <w:rPr>
            <w:rStyle w:val="a9"/>
            <w:sz w:val="28"/>
            <w:szCs w:val="28"/>
          </w:rPr>
          <w:t>Законів України</w:t>
        </w:r>
      </w:hyperlink>
      <w:r w:rsidRPr="00615F66">
        <w:rPr>
          <w:sz w:val="28"/>
          <w:szCs w:val="28"/>
        </w:rPr>
        <w:t> “Про освіту”, “Про дошкільну освіту”, законів про бюджет, власність, місцеве самоврядування та інших нормативно-правових актів.</w:t>
      </w:r>
    </w:p>
    <w:p w14:paraId="0825539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10.2. Утримання та розвиток матеріально-технічної бази закладу освіти фінансуються за рахунок коштів засновника.</w:t>
      </w:r>
    </w:p>
    <w:p w14:paraId="1B049E0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10.3. Джерелами фінансування закладу освіти можуть бути кошти:</w:t>
      </w:r>
    </w:p>
    <w:p w14:paraId="1B2F21A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субвенції з державного та місцевого бюджету що, надходять у розмірі, передбаченому нормативами фінансування;</w:t>
      </w:r>
    </w:p>
    <w:p w14:paraId="7A2BA6F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батьків або осіб, які їх замінюють;</w:t>
      </w:r>
    </w:p>
    <w:p w14:paraId="77B21A2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добровільні пожертвування та цільові внески фізичних і юридичних осіб та інші надходження, не заборонені законодавством України;</w:t>
      </w:r>
    </w:p>
    <w:p w14:paraId="06A1B60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плата за надання освітніх та інших послуг відповідно до укладених договорів.</w:t>
      </w:r>
    </w:p>
    <w:p w14:paraId="04D0705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10.4. Заклад освіти може надавати платні освітні та інші послуги, перелік яких затверджує Кабінет Міністрів України.</w:t>
      </w:r>
    </w:p>
    <w:p w14:paraId="4B71F4D2"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Засновник закладу освіти має право затверджувати переліки платних освітніх та інших послуг, що не увійшли до переліку, затвердженого Кабінетом Міністрів України.</w:t>
      </w:r>
    </w:p>
    <w:p w14:paraId="6DC9FFD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10.5. Порядок діловодства і бухгалтерського обліку в закладі освіти визначений керівником закладу відповідно до законодавства. За рішенням керівника закладу освіти бухгалтерський облік здійснюється самостійно закладом освіти.</w:t>
      </w:r>
    </w:p>
    <w:p w14:paraId="7969D0D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10.6. Заклад освіти самостійно визначає потребу у матеріальних ресурсах і продуктах харчування, одержує їх на договірних основах, згідно з нормами, визначеними МОЗ України.</w:t>
      </w:r>
    </w:p>
    <w:p w14:paraId="6B7DEF9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10.7. Штатні розписи закладу освіти затверджуються директором за погодженням управління освіти, молоді та спорту Коломийської районної державної адміністрації на основі Типових штатних нормативів закладів дошкільної освіти, затверджених центральним органом виконавчої влади, що забезпечує формування та реалізує державну політику у сфері освіти за погодженням з центральним органом виконавчої влади, що забезпечує формування та реалізує державну фінансову політику.</w:t>
      </w:r>
    </w:p>
    <w:p w14:paraId="595C8CA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10.8.Фінансова діяльність закладу освіти спрямована:</w:t>
      </w:r>
    </w:p>
    <w:p w14:paraId="4E8DC48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створення єдиного  фонду виробничого і соціального розвитку;</w:t>
      </w:r>
    </w:p>
    <w:p w14:paraId="2FBA512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на формування єдиного фонду оплати праці;</w:t>
      </w:r>
    </w:p>
    <w:p w14:paraId="19C82FA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створення фонду матеріальних і прирівняних до них затрат.</w:t>
      </w:r>
    </w:p>
    <w:p w14:paraId="2FD884B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xml:space="preserve">10.9.Заробітна плата працівників закладу освіти  залежить від навантаження. Установлюється за результатами атестації у відповідності з єдиною тарифною </w:t>
      </w:r>
      <w:r w:rsidRPr="00615F66">
        <w:rPr>
          <w:sz w:val="28"/>
          <w:szCs w:val="28"/>
        </w:rPr>
        <w:lastRenderedPageBreak/>
        <w:t xml:space="preserve">сіткою оплати праці працівників бюджетних установ. </w:t>
      </w:r>
      <w:r w:rsidRPr="00615F66">
        <w:rPr>
          <w:rStyle w:val="af"/>
          <w:sz w:val="28"/>
          <w:szCs w:val="28"/>
        </w:rPr>
        <w:t> </w:t>
      </w:r>
      <w:r w:rsidRPr="00615F66">
        <w:rPr>
          <w:sz w:val="28"/>
          <w:szCs w:val="28"/>
        </w:rPr>
        <w:t>Питання про надбавки і доплати вирішується директором за погодженням  профспілкового комітету.</w:t>
      </w:r>
    </w:p>
    <w:p w14:paraId="2067332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10.10. Педагогічним працівникам встановлюються щомісячні надбавки за вислугу років у розмірах:</w:t>
      </w:r>
    </w:p>
    <w:p w14:paraId="3222F3A8"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понад три роки – 10 відсотків;</w:t>
      </w:r>
    </w:p>
    <w:p w14:paraId="01EA314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понад 10 років – 20 відсотків;</w:t>
      </w:r>
    </w:p>
    <w:p w14:paraId="1070271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 понад 20 років – 30 відсотків посадового окладу.</w:t>
      </w:r>
    </w:p>
    <w:p w14:paraId="399851BC"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10.11. Заклад освіти відповідно до ст.61 п.6 «Закону про освіту» України, має право за рахунок власних надходжень та інших джерел, не заборонених законодавством, встановлювати педагогічним працівникам доплати, надбавки, премії та інші види заохочень.</w:t>
      </w:r>
    </w:p>
    <w:p w14:paraId="2384628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10.12.Педагогічним працівникам закладу освіти за рахунок власних надходжень  відповідно до ст.61 п.8 «Закону про освіту» України, може надаватися матеріальна допомога для вирішення соціально-побутових питань. Умови надання такої допомоги визначаються установчими документами закладу освіти або колективним договором.</w:t>
      </w:r>
    </w:p>
    <w:p w14:paraId="28C3B419" w14:textId="77777777" w:rsidR="001D21B5" w:rsidRDefault="001D21B5" w:rsidP="001D21B5">
      <w:pPr>
        <w:pStyle w:val="ad"/>
        <w:spacing w:before="0" w:beforeAutospacing="0" w:after="0" w:afterAutospacing="0"/>
        <w:jc w:val="both"/>
        <w:rPr>
          <w:sz w:val="28"/>
          <w:szCs w:val="28"/>
        </w:rPr>
      </w:pPr>
    </w:p>
    <w:p w14:paraId="76E0F6A0"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XI. КОНТРОЛЬ ЗА ДІЯЛЬНІСТЮ ЗАКЛАДУ ДОШКІЛЬНОЇ ОСВІТИ</w:t>
      </w:r>
    </w:p>
    <w:p w14:paraId="2F624645"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11.1.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 освіту». Інституційний аудит включає планову перевірку дотримання ліцензійних умов. Інституційний аудит може бути проведений за ініціативою засновника, керівника. Колегіального органу управління або піклувальної ради закладу освіти у випадках передбачених чинним законодавством.</w:t>
      </w:r>
    </w:p>
    <w:p w14:paraId="682E9F8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11.2. Заклад освіти підпорядкований  і підзвітний управлінню освіти ,молоді та спорту  Коломийської райдержадміністрації.</w:t>
      </w:r>
    </w:p>
    <w:p w14:paraId="5FA9FAEB"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11.3.Зміст, форми, періодичність контролю, не пов’язаного з освітнім процесом, встановлюється управлінням освіти, молоді та спорту згідно з чинним законодавством;</w:t>
      </w:r>
    </w:p>
    <w:p w14:paraId="170BE829"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11.4. Контроль за іншими сторонами діяльності закладу освіти здійснює державна фіскальна служба, контрольно-ревізійні органи відповідно до чинного законодавства.</w:t>
      </w:r>
    </w:p>
    <w:p w14:paraId="3ED617C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11.5. Громадський нагляд (контроль) у системі дошкільної освіти здійснюється суб’єктами громадського нагляду (контролю).</w:t>
      </w:r>
    </w:p>
    <w:p w14:paraId="365A1D0F"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11.6. Безпосередньо в закладі освіти громадський нагляд (контроль) може проводитися виключно з дозволу керівника закладу освіти, крім випадків, встановлених законодавством.</w:t>
      </w:r>
    </w:p>
    <w:p w14:paraId="3A19890A" w14:textId="77777777" w:rsidR="001D21B5" w:rsidRPr="00615F66" w:rsidRDefault="001D21B5" w:rsidP="001D21B5">
      <w:pPr>
        <w:pStyle w:val="ad"/>
        <w:spacing w:before="0" w:beforeAutospacing="0" w:after="0" w:afterAutospacing="0"/>
        <w:jc w:val="both"/>
        <w:rPr>
          <w:b/>
          <w:sz w:val="28"/>
          <w:szCs w:val="28"/>
        </w:rPr>
      </w:pPr>
    </w:p>
    <w:p w14:paraId="00AB0E24" w14:textId="77777777" w:rsidR="001D21B5" w:rsidRPr="00615F66" w:rsidRDefault="001D21B5" w:rsidP="001D21B5">
      <w:pPr>
        <w:pStyle w:val="ad"/>
        <w:spacing w:before="0" w:beforeAutospacing="0" w:after="0" w:afterAutospacing="0"/>
        <w:jc w:val="center"/>
        <w:rPr>
          <w:b/>
          <w:sz w:val="28"/>
          <w:szCs w:val="28"/>
        </w:rPr>
      </w:pPr>
      <w:r w:rsidRPr="00615F66">
        <w:rPr>
          <w:b/>
          <w:sz w:val="28"/>
          <w:szCs w:val="28"/>
          <w:lang w:val="en-US"/>
        </w:rPr>
        <w:t>XII</w:t>
      </w:r>
      <w:r w:rsidRPr="00615F66">
        <w:rPr>
          <w:b/>
          <w:sz w:val="28"/>
          <w:szCs w:val="28"/>
        </w:rPr>
        <w:t>.МІЖНАРОДНЕ СПІВРОБІТНИЦТВО</w:t>
      </w:r>
    </w:p>
    <w:p w14:paraId="3D4A35D3"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12.1.Міжнародне  співробітництво у системі дошкільної освіти здійснюється відповідно до Закону України «Про освіту», «Про дошкільну освіту», інших нормативно-правових актів, а також міжнародних договорів України, згода на обов’язковість яких надана Верховною Радою України.</w:t>
      </w:r>
    </w:p>
    <w:p w14:paraId="62FFA2B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12.2.Держава сприяє міжнародному співробітництву у системі дошкільної освіти.</w:t>
      </w:r>
    </w:p>
    <w:p w14:paraId="04121B3A" w14:textId="77777777" w:rsidR="001D21B5" w:rsidRDefault="001D21B5" w:rsidP="001D21B5">
      <w:pPr>
        <w:pStyle w:val="ad"/>
        <w:spacing w:before="0" w:beforeAutospacing="0" w:after="0" w:afterAutospacing="0"/>
        <w:jc w:val="both"/>
        <w:rPr>
          <w:rStyle w:val="ae"/>
          <w:sz w:val="28"/>
          <w:szCs w:val="28"/>
        </w:rPr>
      </w:pPr>
    </w:p>
    <w:p w14:paraId="45AB4441"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XІІІ. ВІДПОВІДАЛЬНІСТЬ У СФЕРІ ДОШКІЛЬНОЇ ОСВІТИ</w:t>
      </w:r>
    </w:p>
    <w:p w14:paraId="566656B1"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13.1.Працівники закладу освіти, що винні у порушенні законодавства про дошкільну освіту, несуть відповідальність у порядку, встановленому законами України.</w:t>
      </w:r>
    </w:p>
    <w:p w14:paraId="2F189F6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13.2. Невиконання закладом освіти ліцензійних умов може бути підставою для позбавлення його ліцензії на провадження освітньої діяльності у сфері дошкільної освіти.</w:t>
      </w:r>
    </w:p>
    <w:p w14:paraId="5EA87A8D" w14:textId="77777777" w:rsidR="001D21B5" w:rsidRDefault="001D21B5" w:rsidP="001D21B5">
      <w:pPr>
        <w:pStyle w:val="ad"/>
        <w:spacing w:before="0" w:beforeAutospacing="0" w:after="0" w:afterAutospacing="0"/>
        <w:jc w:val="both"/>
        <w:rPr>
          <w:rStyle w:val="ae"/>
          <w:sz w:val="28"/>
          <w:szCs w:val="28"/>
        </w:rPr>
      </w:pPr>
    </w:p>
    <w:p w14:paraId="00725349" w14:textId="77777777" w:rsidR="001D21B5" w:rsidRPr="00615F66" w:rsidRDefault="001D21B5" w:rsidP="001D21B5">
      <w:pPr>
        <w:pStyle w:val="ad"/>
        <w:spacing w:before="0" w:beforeAutospacing="0" w:after="0" w:afterAutospacing="0"/>
        <w:jc w:val="center"/>
        <w:rPr>
          <w:sz w:val="28"/>
          <w:szCs w:val="28"/>
        </w:rPr>
      </w:pPr>
      <w:r w:rsidRPr="00615F66">
        <w:rPr>
          <w:rStyle w:val="ae"/>
          <w:sz w:val="28"/>
          <w:szCs w:val="28"/>
        </w:rPr>
        <w:t>ХІV. ЛІКВІДАЦІЯ, РЕОРГАНІЗАЦІЯ ТА ПЕРЕПРОФІЛЮВАННЯ ЗАКЛАДУ ДОШКІЛЬНОЇ ОСВІТИ</w:t>
      </w:r>
    </w:p>
    <w:p w14:paraId="3CF1C5C0"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14.1. Рішення   про   ліквідацію, реорганізацію чи перепрофілювання закладу освіти приймається засновником закладу відповідно до діючого законодавства України.</w:t>
      </w:r>
    </w:p>
    <w:p w14:paraId="223C335D"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14.2. Ліквідація проводиться ліквідаційною комісією, призначеною наказом засновника, а   у   випадках   ліквідації   за   рішенням   господарського   суду – ліквідаційною комісією, призначеною цим  органом.</w:t>
      </w:r>
    </w:p>
    <w:p w14:paraId="7A8B4934"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14.3. 3 моменту призначення ліквідаційної комісії до неї переходять повноваження  з управління справами закладу освіти. Ліквідаційна комісія складає баланс і подає його засновнику.</w:t>
      </w:r>
    </w:p>
    <w:p w14:paraId="4C84489A"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14.4. У разі реорганізації права та зобов’язання закладу освіти переходять до правонаступників визначених управлінням освіти, молоді та спорту Коломийської райдержадміністрації.</w:t>
      </w:r>
    </w:p>
    <w:p w14:paraId="09E20767"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14.5. При ліквідації  і реорганізації закладу освіти звільненим працівникам гарантується додержання їх прав та інтересів згідно з трудовим законодавством України.</w:t>
      </w:r>
    </w:p>
    <w:p w14:paraId="3F42AA86"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14.6. У разі ліквідації закладу освіти вивільнені приміщення використовуються виключно для роботи з дітьми. Майно, яке є комунальною власністю (земельні ділянки, будівлі, споруди, обладнання, тощо), придбання чи відокремлення якого призначене для здобуття дітьми дошкільної освіти, використовується виключно для роботи з дітьми.</w:t>
      </w:r>
    </w:p>
    <w:p w14:paraId="7B94A1AE" w14:textId="77777777" w:rsidR="001D21B5" w:rsidRPr="00615F66" w:rsidRDefault="001D21B5" w:rsidP="001D21B5">
      <w:pPr>
        <w:pStyle w:val="ad"/>
        <w:spacing w:before="0" w:beforeAutospacing="0" w:after="0" w:afterAutospacing="0"/>
        <w:jc w:val="both"/>
        <w:rPr>
          <w:sz w:val="28"/>
          <w:szCs w:val="28"/>
        </w:rPr>
      </w:pPr>
      <w:r w:rsidRPr="00615F66">
        <w:rPr>
          <w:sz w:val="28"/>
          <w:szCs w:val="28"/>
        </w:rPr>
        <w:t>14.7.Заклад освіти вважається ліквідованим  або реорганізованим з моменту внесення про це запису до Єдиного державного реєстру.</w:t>
      </w:r>
    </w:p>
    <w:p w14:paraId="100B8999" w14:textId="77777777" w:rsidR="001D21B5" w:rsidRDefault="001D21B5" w:rsidP="001D21B5">
      <w:pPr>
        <w:pStyle w:val="ad"/>
        <w:spacing w:before="0" w:beforeAutospacing="0" w:after="0" w:afterAutospacing="0"/>
        <w:jc w:val="both"/>
        <w:rPr>
          <w:sz w:val="28"/>
          <w:szCs w:val="28"/>
        </w:rPr>
      </w:pPr>
      <w:r w:rsidRPr="00615F66">
        <w:rPr>
          <w:sz w:val="28"/>
          <w:szCs w:val="28"/>
        </w:rPr>
        <w:t> </w:t>
      </w:r>
    </w:p>
    <w:p w14:paraId="25AA6FF3" w14:textId="77777777" w:rsidR="001D21B5" w:rsidRPr="00615F66" w:rsidRDefault="001D21B5" w:rsidP="001D21B5">
      <w:pPr>
        <w:pStyle w:val="ad"/>
        <w:spacing w:before="0" w:beforeAutospacing="0" w:after="0" w:afterAutospacing="0"/>
        <w:jc w:val="center"/>
        <w:rPr>
          <w:rStyle w:val="ae"/>
          <w:sz w:val="28"/>
          <w:szCs w:val="28"/>
        </w:rPr>
      </w:pPr>
      <w:r w:rsidRPr="00615F66">
        <w:rPr>
          <w:rStyle w:val="ae"/>
          <w:sz w:val="28"/>
          <w:szCs w:val="28"/>
        </w:rPr>
        <w:t>X</w:t>
      </w:r>
      <w:r w:rsidRPr="00615F66">
        <w:rPr>
          <w:rStyle w:val="ae"/>
          <w:sz w:val="28"/>
          <w:szCs w:val="28"/>
          <w:lang w:val="en-US"/>
        </w:rPr>
        <w:t>V</w:t>
      </w:r>
      <w:r w:rsidRPr="00615F66">
        <w:rPr>
          <w:rStyle w:val="ae"/>
          <w:sz w:val="28"/>
          <w:szCs w:val="28"/>
        </w:rPr>
        <w:t>.</w:t>
      </w:r>
      <w:r>
        <w:rPr>
          <w:rStyle w:val="ae"/>
          <w:sz w:val="28"/>
          <w:szCs w:val="28"/>
        </w:rPr>
        <w:t xml:space="preserve"> </w:t>
      </w:r>
      <w:r w:rsidRPr="00615F66">
        <w:rPr>
          <w:rStyle w:val="ae"/>
          <w:sz w:val="28"/>
          <w:szCs w:val="28"/>
        </w:rPr>
        <w:t>ВНЕСЕННЯ ЗМІН ТА ДОПОВНЕНЬ ДО СТАТУТУ</w:t>
      </w:r>
    </w:p>
    <w:p w14:paraId="16958E0E" w14:textId="77777777" w:rsidR="001D21B5" w:rsidRPr="001D21B5" w:rsidRDefault="001D21B5" w:rsidP="001D21B5">
      <w:pPr>
        <w:pStyle w:val="ad"/>
        <w:spacing w:before="0" w:beforeAutospacing="0" w:after="0" w:afterAutospacing="0"/>
        <w:jc w:val="both"/>
        <w:rPr>
          <w:sz w:val="28"/>
          <w:szCs w:val="28"/>
        </w:rPr>
      </w:pPr>
      <w:r w:rsidRPr="001D21B5">
        <w:rPr>
          <w:rStyle w:val="ae"/>
          <w:b w:val="0"/>
          <w:sz w:val="28"/>
          <w:szCs w:val="28"/>
          <w:lang w:val="ru-RU"/>
        </w:rPr>
        <w:t>15.1</w:t>
      </w:r>
      <w:r w:rsidRPr="001D21B5">
        <w:rPr>
          <w:rStyle w:val="ae"/>
          <w:b w:val="0"/>
          <w:sz w:val="28"/>
          <w:szCs w:val="28"/>
        </w:rPr>
        <w:t>.Зміни та доповнення до Статуту затверджуються за рішенням сесії засновника і підлягають державній реєстрації у встановленому законом порядку.</w:t>
      </w:r>
    </w:p>
    <w:p w14:paraId="503CE353" w14:textId="02775B39"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37F34CA9" w14:textId="0BD0B6A8"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60FC0B8B" w14:textId="4053BC65"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676F53EB" w14:textId="34F3476C"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7407C708" w14:textId="696B8513"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5CDD1DD1" w14:textId="29CDB4B1"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5399B501" w14:textId="4AC1C4E0"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06AA933B" w14:textId="58DEE758"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7A5DFB8C" w14:textId="02882F3C" w:rsidR="001D21B5" w:rsidRDefault="001D21B5" w:rsidP="001D21B5">
      <w:pPr>
        <w:pStyle w:val="rvps2"/>
        <w:shd w:val="clear" w:color="auto" w:fill="FFFFFF"/>
        <w:spacing w:before="0" w:beforeAutospacing="0" w:after="0" w:afterAutospacing="0"/>
        <w:jc w:val="both"/>
        <w:textAlignment w:val="baseline"/>
        <w:rPr>
          <w:color w:val="000000"/>
          <w:sz w:val="28"/>
          <w:szCs w:val="28"/>
        </w:rPr>
      </w:pPr>
    </w:p>
    <w:p w14:paraId="44A04220" w14:textId="77777777" w:rsidR="00F07A36" w:rsidRPr="00F718E6" w:rsidRDefault="001D21B5" w:rsidP="00F07A36">
      <w:pPr>
        <w:spacing w:line="260" w:lineRule="auto"/>
        <w:ind w:left="4680" w:hanging="144"/>
        <w:jc w:val="both"/>
        <w:rPr>
          <w:sz w:val="28"/>
          <w:szCs w:val="28"/>
          <w:lang w:val="uk-UA"/>
        </w:rPr>
      </w:pPr>
      <w:r w:rsidRPr="00F07A36">
        <w:rPr>
          <w:sz w:val="28"/>
          <w:szCs w:val="28"/>
          <w:lang w:val="uk-UA"/>
        </w:rPr>
        <w:lastRenderedPageBreak/>
        <w:t xml:space="preserve">                                                                   </w:t>
      </w:r>
      <w:r w:rsidR="00F07A36" w:rsidRPr="00F718E6">
        <w:rPr>
          <w:b/>
          <w:sz w:val="28"/>
          <w:szCs w:val="28"/>
          <w:lang w:val="uk-UA"/>
        </w:rPr>
        <w:t>ЗАТВЕРДЖЕНО</w:t>
      </w:r>
      <w:r w:rsidR="00F07A36" w:rsidRPr="00F718E6">
        <w:rPr>
          <w:sz w:val="28"/>
          <w:szCs w:val="28"/>
          <w:lang w:val="uk-UA"/>
        </w:rPr>
        <w:br/>
        <w:t>рішення Коломийської міської ради</w:t>
      </w:r>
    </w:p>
    <w:p w14:paraId="5315AF46" w14:textId="77777777" w:rsidR="00F07A36" w:rsidRPr="00F718E6" w:rsidRDefault="00F07A36" w:rsidP="00F07A3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360"/>
        <w:ind w:left="4680" w:hanging="144"/>
        <w:rPr>
          <w:rFonts w:ascii="Times New Roman" w:hAnsi="Times New Roman" w:cs="Times New Roman"/>
          <w:sz w:val="28"/>
          <w:szCs w:val="28"/>
          <w:lang w:val="uk-UA"/>
        </w:rPr>
      </w:pPr>
      <w:r w:rsidRPr="00F718E6">
        <w:rPr>
          <w:rFonts w:ascii="Times New Roman" w:hAnsi="Times New Roman" w:cs="Times New Roman"/>
          <w:sz w:val="28"/>
          <w:szCs w:val="28"/>
          <w:lang w:val="uk-UA"/>
        </w:rPr>
        <w:t xml:space="preserve">від </w:t>
      </w:r>
      <w:r>
        <w:rPr>
          <w:rFonts w:ascii="Times New Roman" w:hAnsi="Times New Roman" w:cs="Times New Roman"/>
          <w:sz w:val="28"/>
          <w:szCs w:val="28"/>
          <w:lang w:val="uk-UA"/>
        </w:rPr>
        <w:t xml:space="preserve">24.12.2020 р. </w:t>
      </w:r>
      <w:r w:rsidRPr="00F718E6">
        <w:rPr>
          <w:rFonts w:ascii="Times New Roman" w:hAnsi="Times New Roman" w:cs="Times New Roman"/>
          <w:sz w:val="28"/>
          <w:szCs w:val="28"/>
          <w:lang w:val="uk-UA"/>
        </w:rPr>
        <w:t>№</w:t>
      </w:r>
      <w:r>
        <w:rPr>
          <w:rFonts w:ascii="Times New Roman" w:hAnsi="Times New Roman" w:cs="Times New Roman"/>
          <w:sz w:val="28"/>
          <w:szCs w:val="28"/>
          <w:lang w:val="uk-UA"/>
        </w:rPr>
        <w:t>110-4/2020</w:t>
      </w:r>
    </w:p>
    <w:p w14:paraId="01F1EE9E" w14:textId="77777777" w:rsidR="00F07A36" w:rsidRPr="009922EE" w:rsidRDefault="00F07A36" w:rsidP="00F07A36">
      <w:pPr>
        <w:ind w:left="4680" w:hanging="144"/>
        <w:rPr>
          <w:sz w:val="28"/>
          <w:szCs w:val="28"/>
          <w:lang w:val="uk-UA"/>
        </w:rPr>
      </w:pPr>
      <w:r>
        <w:rPr>
          <w:sz w:val="28"/>
          <w:szCs w:val="28"/>
          <w:lang w:val="uk-UA"/>
        </w:rPr>
        <w:t>м</w:t>
      </w:r>
      <w:r w:rsidRPr="00F718E6">
        <w:rPr>
          <w:sz w:val="28"/>
          <w:szCs w:val="28"/>
        </w:rPr>
        <w:t>іський голова _______</w:t>
      </w:r>
      <w:r>
        <w:rPr>
          <w:sz w:val="28"/>
          <w:szCs w:val="28"/>
          <w:lang w:val="uk-UA"/>
        </w:rPr>
        <w:t>Б.Станіславський</w:t>
      </w:r>
    </w:p>
    <w:p w14:paraId="6E1C3636" w14:textId="52AFFD96" w:rsidR="001D21B5" w:rsidRDefault="001D21B5" w:rsidP="00F07A36">
      <w:pPr>
        <w:pStyle w:val="ad"/>
        <w:spacing w:before="0" w:beforeAutospacing="0" w:after="0" w:afterAutospacing="0"/>
        <w:rPr>
          <w:rStyle w:val="ae"/>
          <w:sz w:val="28"/>
          <w:szCs w:val="28"/>
        </w:rPr>
      </w:pPr>
      <w:bookmarkStart w:id="244" w:name="_GoBack"/>
      <w:bookmarkEnd w:id="244"/>
    </w:p>
    <w:p w14:paraId="4B58A87B" w14:textId="77777777" w:rsidR="001D21B5" w:rsidRDefault="001D21B5" w:rsidP="001D21B5">
      <w:pPr>
        <w:pStyle w:val="ad"/>
        <w:spacing w:before="0" w:beforeAutospacing="0" w:after="0" w:afterAutospacing="0"/>
        <w:jc w:val="center"/>
        <w:rPr>
          <w:rStyle w:val="ae"/>
          <w:sz w:val="28"/>
          <w:szCs w:val="28"/>
        </w:rPr>
      </w:pPr>
    </w:p>
    <w:p w14:paraId="2344620F" w14:textId="77777777" w:rsidR="001D21B5" w:rsidRDefault="001D21B5" w:rsidP="001D21B5">
      <w:pPr>
        <w:pStyle w:val="ad"/>
        <w:spacing w:before="0" w:beforeAutospacing="0" w:after="0" w:afterAutospacing="0"/>
        <w:jc w:val="center"/>
        <w:rPr>
          <w:rStyle w:val="ae"/>
          <w:sz w:val="28"/>
          <w:szCs w:val="28"/>
        </w:rPr>
      </w:pPr>
    </w:p>
    <w:p w14:paraId="11729818" w14:textId="77777777" w:rsidR="001D21B5" w:rsidRDefault="001D21B5" w:rsidP="001D21B5">
      <w:pPr>
        <w:pStyle w:val="ad"/>
        <w:spacing w:before="0" w:beforeAutospacing="0" w:after="0" w:afterAutospacing="0"/>
        <w:jc w:val="center"/>
        <w:rPr>
          <w:rStyle w:val="ae"/>
          <w:sz w:val="28"/>
          <w:szCs w:val="28"/>
        </w:rPr>
      </w:pPr>
    </w:p>
    <w:p w14:paraId="74417E7F" w14:textId="77777777" w:rsidR="001D21B5" w:rsidRDefault="001D21B5" w:rsidP="001D21B5">
      <w:pPr>
        <w:pStyle w:val="ad"/>
        <w:spacing w:before="0" w:beforeAutospacing="0" w:after="0" w:afterAutospacing="0"/>
        <w:jc w:val="center"/>
        <w:rPr>
          <w:rStyle w:val="ae"/>
          <w:sz w:val="28"/>
          <w:szCs w:val="28"/>
        </w:rPr>
      </w:pPr>
    </w:p>
    <w:p w14:paraId="0F9ECDAB" w14:textId="77777777" w:rsidR="001D21B5" w:rsidRPr="002003B7" w:rsidRDefault="001D21B5" w:rsidP="001D21B5">
      <w:pPr>
        <w:pStyle w:val="ad"/>
        <w:spacing w:before="0" w:beforeAutospacing="0" w:after="0" w:afterAutospacing="0" w:line="360" w:lineRule="auto"/>
        <w:jc w:val="center"/>
        <w:rPr>
          <w:sz w:val="28"/>
          <w:szCs w:val="28"/>
        </w:rPr>
      </w:pPr>
      <w:r w:rsidRPr="002003B7">
        <w:rPr>
          <w:rStyle w:val="ae"/>
          <w:sz w:val="28"/>
          <w:szCs w:val="28"/>
        </w:rPr>
        <w:t>СТАТУТ</w:t>
      </w:r>
    </w:p>
    <w:p w14:paraId="5A44D297" w14:textId="77777777" w:rsidR="001D21B5" w:rsidRDefault="001D21B5" w:rsidP="001D21B5">
      <w:pPr>
        <w:pStyle w:val="ad"/>
        <w:spacing w:before="0" w:beforeAutospacing="0" w:after="0" w:afterAutospacing="0" w:line="360" w:lineRule="auto"/>
        <w:jc w:val="center"/>
        <w:rPr>
          <w:rStyle w:val="ae"/>
          <w:sz w:val="28"/>
          <w:szCs w:val="28"/>
        </w:rPr>
      </w:pPr>
      <w:r>
        <w:rPr>
          <w:rStyle w:val="ae"/>
          <w:sz w:val="28"/>
          <w:szCs w:val="28"/>
        </w:rPr>
        <w:t xml:space="preserve">РАКІВЧИЦЬКОГО </w:t>
      </w:r>
      <w:r w:rsidRPr="002003B7">
        <w:rPr>
          <w:rStyle w:val="ae"/>
          <w:sz w:val="28"/>
          <w:szCs w:val="28"/>
        </w:rPr>
        <w:t xml:space="preserve">ЗАКЛАДУ ДОШКІЛЬНОЇ ОСВІТИ </w:t>
      </w:r>
    </w:p>
    <w:p w14:paraId="1D4FD0E9" w14:textId="77777777" w:rsidR="001D21B5" w:rsidRPr="002003B7" w:rsidRDefault="001D21B5" w:rsidP="001D21B5">
      <w:pPr>
        <w:pStyle w:val="ad"/>
        <w:spacing w:before="0" w:beforeAutospacing="0" w:after="0" w:afterAutospacing="0" w:line="360" w:lineRule="auto"/>
        <w:jc w:val="center"/>
        <w:rPr>
          <w:sz w:val="28"/>
          <w:szCs w:val="28"/>
        </w:rPr>
      </w:pPr>
      <w:r w:rsidRPr="002003B7">
        <w:rPr>
          <w:rStyle w:val="ae"/>
          <w:sz w:val="28"/>
          <w:szCs w:val="28"/>
        </w:rPr>
        <w:t xml:space="preserve">(ЯСЕЛ-САДКА) </w:t>
      </w:r>
      <w:r>
        <w:rPr>
          <w:rStyle w:val="ae"/>
          <w:sz w:val="28"/>
          <w:szCs w:val="28"/>
        </w:rPr>
        <w:t>«ДЗВІНОЧОК»</w:t>
      </w:r>
    </w:p>
    <w:p w14:paraId="1A0E3D42" w14:textId="77777777" w:rsidR="001D21B5" w:rsidRPr="00896D44" w:rsidRDefault="001D21B5" w:rsidP="001D21B5">
      <w:pPr>
        <w:pStyle w:val="ad"/>
        <w:spacing w:before="0" w:beforeAutospacing="0" w:after="0" w:afterAutospacing="0" w:line="360" w:lineRule="auto"/>
        <w:jc w:val="center"/>
        <w:rPr>
          <w:rStyle w:val="ae"/>
          <w:sz w:val="28"/>
          <w:szCs w:val="28"/>
          <w:lang w:val="ru-RU"/>
        </w:rPr>
      </w:pPr>
      <w:r>
        <w:rPr>
          <w:rStyle w:val="ae"/>
          <w:sz w:val="28"/>
          <w:szCs w:val="28"/>
        </w:rPr>
        <w:t>КОЛОМИЙСЬКОЇ МІСЬКОЇ</w:t>
      </w:r>
      <w:r w:rsidRPr="002003B7">
        <w:rPr>
          <w:rStyle w:val="ae"/>
          <w:sz w:val="28"/>
          <w:szCs w:val="28"/>
        </w:rPr>
        <w:t xml:space="preserve"> РАДИ</w:t>
      </w:r>
    </w:p>
    <w:p w14:paraId="2F50D2D0" w14:textId="77777777" w:rsidR="001D21B5" w:rsidRPr="00896D44" w:rsidRDefault="001D21B5" w:rsidP="001D21B5">
      <w:pPr>
        <w:pStyle w:val="ad"/>
        <w:spacing w:before="0" w:beforeAutospacing="0" w:after="0" w:afterAutospacing="0" w:line="360" w:lineRule="auto"/>
        <w:jc w:val="center"/>
        <w:rPr>
          <w:sz w:val="28"/>
          <w:szCs w:val="28"/>
        </w:rPr>
      </w:pPr>
      <w:r>
        <w:rPr>
          <w:rStyle w:val="ae"/>
          <w:sz w:val="28"/>
          <w:szCs w:val="28"/>
        </w:rPr>
        <w:t>ВАНО-ФРАНКІВСЬКОЇ ОБЛАСТІ</w:t>
      </w:r>
    </w:p>
    <w:p w14:paraId="4AB43421" w14:textId="77777777" w:rsidR="001D21B5" w:rsidRPr="002003B7" w:rsidRDefault="001D21B5" w:rsidP="001D21B5">
      <w:pPr>
        <w:pStyle w:val="ad"/>
        <w:spacing w:before="0" w:beforeAutospacing="0" w:after="0" w:afterAutospacing="0" w:line="360" w:lineRule="auto"/>
        <w:jc w:val="center"/>
        <w:rPr>
          <w:sz w:val="28"/>
          <w:szCs w:val="28"/>
        </w:rPr>
      </w:pPr>
      <w:r>
        <w:rPr>
          <w:rStyle w:val="ae"/>
          <w:sz w:val="28"/>
          <w:szCs w:val="28"/>
        </w:rPr>
        <w:t>(НОВА РЕДАКЦІЯ)</w:t>
      </w:r>
    </w:p>
    <w:p w14:paraId="7E40A329" w14:textId="77777777" w:rsidR="001D21B5" w:rsidRDefault="001D21B5" w:rsidP="001D21B5">
      <w:pPr>
        <w:pStyle w:val="ad"/>
        <w:spacing w:before="0" w:beforeAutospacing="0" w:after="0" w:afterAutospacing="0" w:line="360" w:lineRule="auto"/>
        <w:jc w:val="center"/>
        <w:rPr>
          <w:sz w:val="28"/>
          <w:szCs w:val="28"/>
        </w:rPr>
      </w:pPr>
    </w:p>
    <w:p w14:paraId="10C05F8C" w14:textId="77777777" w:rsidR="001D21B5" w:rsidRPr="00F23837" w:rsidRDefault="001D21B5" w:rsidP="001D21B5">
      <w:pPr>
        <w:pStyle w:val="ad"/>
        <w:spacing w:before="0" w:beforeAutospacing="0" w:after="0" w:afterAutospacing="0" w:line="360" w:lineRule="auto"/>
        <w:jc w:val="center"/>
        <w:rPr>
          <w:sz w:val="28"/>
          <w:szCs w:val="28"/>
        </w:rPr>
      </w:pPr>
      <w:r w:rsidRPr="00F23837">
        <w:rPr>
          <w:sz w:val="28"/>
          <w:szCs w:val="28"/>
        </w:rPr>
        <w:t xml:space="preserve"> </w:t>
      </w:r>
    </w:p>
    <w:p w14:paraId="3F1E36E1" w14:textId="77777777" w:rsidR="001D21B5" w:rsidRDefault="001D21B5" w:rsidP="001D21B5">
      <w:pPr>
        <w:pStyle w:val="ad"/>
        <w:spacing w:before="0" w:beforeAutospacing="0" w:after="0" w:afterAutospacing="0" w:line="360" w:lineRule="auto"/>
        <w:jc w:val="center"/>
        <w:rPr>
          <w:sz w:val="28"/>
          <w:szCs w:val="28"/>
        </w:rPr>
      </w:pPr>
    </w:p>
    <w:p w14:paraId="052C3859" w14:textId="77777777" w:rsidR="001D21B5" w:rsidRDefault="001D21B5" w:rsidP="001D21B5">
      <w:pPr>
        <w:pStyle w:val="ad"/>
        <w:spacing w:before="0" w:beforeAutospacing="0" w:after="0" w:afterAutospacing="0" w:line="360" w:lineRule="auto"/>
        <w:jc w:val="center"/>
        <w:rPr>
          <w:sz w:val="28"/>
          <w:szCs w:val="28"/>
        </w:rPr>
      </w:pPr>
    </w:p>
    <w:p w14:paraId="0C7A634F" w14:textId="77777777" w:rsidR="001D21B5" w:rsidRDefault="001D21B5" w:rsidP="001D21B5">
      <w:pPr>
        <w:pStyle w:val="ad"/>
        <w:spacing w:before="0" w:beforeAutospacing="0" w:after="0" w:afterAutospacing="0" w:line="360" w:lineRule="auto"/>
        <w:jc w:val="center"/>
        <w:rPr>
          <w:sz w:val="28"/>
          <w:szCs w:val="28"/>
        </w:rPr>
      </w:pPr>
    </w:p>
    <w:p w14:paraId="4E409149" w14:textId="77777777" w:rsidR="001D21B5" w:rsidRDefault="001D21B5" w:rsidP="001D21B5">
      <w:pPr>
        <w:pStyle w:val="ad"/>
        <w:spacing w:before="0" w:beforeAutospacing="0" w:after="0" w:afterAutospacing="0" w:line="360" w:lineRule="auto"/>
        <w:jc w:val="center"/>
        <w:rPr>
          <w:sz w:val="28"/>
          <w:szCs w:val="28"/>
        </w:rPr>
      </w:pPr>
    </w:p>
    <w:p w14:paraId="1E127138" w14:textId="77777777" w:rsidR="001D21B5" w:rsidRDefault="001D21B5" w:rsidP="001D21B5">
      <w:pPr>
        <w:pStyle w:val="ad"/>
        <w:spacing w:before="0" w:beforeAutospacing="0" w:after="0" w:afterAutospacing="0"/>
        <w:jc w:val="center"/>
        <w:rPr>
          <w:sz w:val="28"/>
          <w:szCs w:val="28"/>
        </w:rPr>
      </w:pPr>
    </w:p>
    <w:p w14:paraId="448E20B3" w14:textId="77777777" w:rsidR="001D21B5" w:rsidRDefault="001D21B5" w:rsidP="001D21B5">
      <w:pPr>
        <w:pStyle w:val="ad"/>
        <w:spacing w:before="0" w:beforeAutospacing="0" w:after="0" w:afterAutospacing="0"/>
        <w:jc w:val="center"/>
        <w:rPr>
          <w:sz w:val="28"/>
          <w:szCs w:val="28"/>
        </w:rPr>
      </w:pPr>
    </w:p>
    <w:p w14:paraId="1B894514" w14:textId="77777777" w:rsidR="001D21B5" w:rsidRDefault="001D21B5" w:rsidP="001D21B5">
      <w:pPr>
        <w:pStyle w:val="ad"/>
        <w:spacing w:before="0" w:beforeAutospacing="0" w:after="0" w:afterAutospacing="0"/>
        <w:jc w:val="center"/>
        <w:rPr>
          <w:sz w:val="28"/>
          <w:szCs w:val="28"/>
        </w:rPr>
      </w:pPr>
    </w:p>
    <w:p w14:paraId="7C2BBFC4" w14:textId="77777777" w:rsidR="001D21B5" w:rsidRDefault="001D21B5" w:rsidP="001D21B5">
      <w:pPr>
        <w:pStyle w:val="ad"/>
        <w:spacing w:before="0" w:beforeAutospacing="0" w:after="0" w:afterAutospacing="0"/>
        <w:jc w:val="center"/>
        <w:rPr>
          <w:sz w:val="28"/>
          <w:szCs w:val="28"/>
        </w:rPr>
      </w:pPr>
    </w:p>
    <w:p w14:paraId="3568C88D" w14:textId="77777777" w:rsidR="001D21B5" w:rsidRDefault="001D21B5" w:rsidP="001D21B5">
      <w:pPr>
        <w:pStyle w:val="ad"/>
        <w:spacing w:before="0" w:beforeAutospacing="0" w:after="0" w:afterAutospacing="0"/>
        <w:jc w:val="center"/>
        <w:rPr>
          <w:sz w:val="28"/>
          <w:szCs w:val="28"/>
        </w:rPr>
      </w:pPr>
    </w:p>
    <w:p w14:paraId="0FE296ED" w14:textId="77777777" w:rsidR="001D21B5" w:rsidRDefault="001D21B5" w:rsidP="001D21B5">
      <w:pPr>
        <w:pStyle w:val="ad"/>
        <w:spacing w:before="0" w:beforeAutospacing="0" w:after="0" w:afterAutospacing="0"/>
        <w:jc w:val="center"/>
        <w:rPr>
          <w:sz w:val="28"/>
          <w:szCs w:val="28"/>
        </w:rPr>
      </w:pPr>
    </w:p>
    <w:p w14:paraId="02C4C370" w14:textId="77777777" w:rsidR="001D21B5" w:rsidRDefault="001D21B5" w:rsidP="001D21B5">
      <w:pPr>
        <w:pStyle w:val="ad"/>
        <w:spacing w:before="0" w:beforeAutospacing="0" w:after="0" w:afterAutospacing="0"/>
        <w:jc w:val="center"/>
        <w:rPr>
          <w:sz w:val="28"/>
          <w:szCs w:val="28"/>
        </w:rPr>
      </w:pPr>
    </w:p>
    <w:p w14:paraId="518A6226" w14:textId="77777777" w:rsidR="001D21B5" w:rsidRDefault="001D21B5" w:rsidP="001D21B5">
      <w:pPr>
        <w:pStyle w:val="ad"/>
        <w:spacing w:before="0" w:beforeAutospacing="0" w:after="0" w:afterAutospacing="0"/>
        <w:jc w:val="center"/>
        <w:rPr>
          <w:sz w:val="28"/>
          <w:szCs w:val="28"/>
        </w:rPr>
      </w:pPr>
    </w:p>
    <w:p w14:paraId="44E42A11" w14:textId="77777777" w:rsidR="001D21B5" w:rsidRDefault="001D21B5" w:rsidP="001D21B5">
      <w:pPr>
        <w:pStyle w:val="ad"/>
        <w:spacing w:before="0" w:beforeAutospacing="0" w:after="0" w:afterAutospacing="0"/>
        <w:jc w:val="center"/>
        <w:rPr>
          <w:sz w:val="28"/>
          <w:szCs w:val="28"/>
        </w:rPr>
      </w:pPr>
    </w:p>
    <w:p w14:paraId="002EABFD" w14:textId="77777777" w:rsidR="001D21B5" w:rsidRDefault="001D21B5" w:rsidP="001D21B5">
      <w:pPr>
        <w:pStyle w:val="ad"/>
        <w:spacing w:before="0" w:beforeAutospacing="0" w:after="0" w:afterAutospacing="0"/>
        <w:jc w:val="center"/>
        <w:rPr>
          <w:sz w:val="28"/>
          <w:szCs w:val="28"/>
        </w:rPr>
      </w:pPr>
    </w:p>
    <w:p w14:paraId="1988CC46" w14:textId="77777777" w:rsidR="001D21B5" w:rsidRDefault="001D21B5" w:rsidP="001D21B5">
      <w:pPr>
        <w:pStyle w:val="ad"/>
        <w:spacing w:before="0" w:beforeAutospacing="0" w:after="0" w:afterAutospacing="0"/>
        <w:jc w:val="center"/>
        <w:rPr>
          <w:sz w:val="28"/>
          <w:szCs w:val="28"/>
        </w:rPr>
      </w:pPr>
    </w:p>
    <w:p w14:paraId="30115839" w14:textId="77777777" w:rsidR="001D21B5" w:rsidRPr="002003B7" w:rsidRDefault="001D21B5" w:rsidP="001D21B5">
      <w:pPr>
        <w:pStyle w:val="ad"/>
        <w:spacing w:before="0" w:beforeAutospacing="0" w:after="0" w:afterAutospacing="0"/>
        <w:rPr>
          <w:sz w:val="28"/>
          <w:szCs w:val="28"/>
        </w:rPr>
      </w:pPr>
      <w:r>
        <w:rPr>
          <w:sz w:val="28"/>
          <w:szCs w:val="28"/>
        </w:rPr>
        <w:t xml:space="preserve">                                                           </w:t>
      </w:r>
    </w:p>
    <w:p w14:paraId="24724CCB" w14:textId="77777777" w:rsidR="001D21B5" w:rsidRDefault="001D21B5" w:rsidP="001D21B5">
      <w:pPr>
        <w:pStyle w:val="ad"/>
        <w:spacing w:before="0" w:beforeAutospacing="0" w:after="0" w:afterAutospacing="0"/>
        <w:rPr>
          <w:sz w:val="28"/>
          <w:szCs w:val="28"/>
        </w:rPr>
      </w:pPr>
      <w:r w:rsidRPr="002003B7">
        <w:rPr>
          <w:sz w:val="28"/>
          <w:szCs w:val="28"/>
        </w:rPr>
        <w:t> </w:t>
      </w:r>
      <w:r>
        <w:rPr>
          <w:sz w:val="28"/>
          <w:szCs w:val="28"/>
        </w:rPr>
        <w:t xml:space="preserve">                                                              </w:t>
      </w:r>
    </w:p>
    <w:p w14:paraId="4FF8DBBD" w14:textId="77777777" w:rsidR="001D21B5" w:rsidRDefault="001D21B5" w:rsidP="001D21B5">
      <w:pPr>
        <w:pStyle w:val="ad"/>
        <w:spacing w:before="0" w:beforeAutospacing="0" w:after="0" w:afterAutospacing="0"/>
        <w:rPr>
          <w:sz w:val="28"/>
          <w:szCs w:val="28"/>
        </w:rPr>
      </w:pPr>
    </w:p>
    <w:p w14:paraId="1912D341" w14:textId="77777777" w:rsidR="001D21B5" w:rsidRDefault="001D21B5" w:rsidP="001D21B5">
      <w:pPr>
        <w:pStyle w:val="ad"/>
        <w:spacing w:before="0" w:beforeAutospacing="0" w:after="0" w:afterAutospacing="0"/>
        <w:rPr>
          <w:sz w:val="28"/>
          <w:szCs w:val="28"/>
        </w:rPr>
      </w:pPr>
    </w:p>
    <w:p w14:paraId="023F262E" w14:textId="77777777" w:rsidR="001D21B5" w:rsidRDefault="001D21B5" w:rsidP="001D21B5">
      <w:pPr>
        <w:pStyle w:val="ad"/>
        <w:spacing w:before="0" w:beforeAutospacing="0" w:after="0" w:afterAutospacing="0"/>
        <w:rPr>
          <w:rStyle w:val="ae"/>
          <w:sz w:val="28"/>
          <w:szCs w:val="28"/>
        </w:rPr>
      </w:pPr>
    </w:p>
    <w:p w14:paraId="4BA863B7" w14:textId="77777777" w:rsidR="001D21B5" w:rsidRDefault="001D21B5" w:rsidP="001D21B5">
      <w:pPr>
        <w:pStyle w:val="ad"/>
        <w:spacing w:before="0" w:beforeAutospacing="0" w:after="0" w:afterAutospacing="0"/>
        <w:rPr>
          <w:rStyle w:val="ae"/>
          <w:sz w:val="28"/>
          <w:szCs w:val="28"/>
        </w:rPr>
      </w:pPr>
    </w:p>
    <w:p w14:paraId="16063562"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lastRenderedPageBreak/>
        <w:t>І. ЗАГАЛЬНІ ПОЛОЖЕННЯ</w:t>
      </w:r>
    </w:p>
    <w:p w14:paraId="073AA92D" w14:textId="77777777" w:rsidR="001D21B5" w:rsidRPr="00CF2234" w:rsidRDefault="001D21B5" w:rsidP="001D21B5">
      <w:pPr>
        <w:pStyle w:val="ad"/>
        <w:spacing w:before="0" w:beforeAutospacing="0" w:after="0" w:afterAutospacing="0"/>
        <w:jc w:val="both"/>
        <w:rPr>
          <w:sz w:val="28"/>
          <w:szCs w:val="28"/>
        </w:rPr>
      </w:pPr>
    </w:p>
    <w:p w14:paraId="7078DC2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1.1.Раківчицький дошкільний навчальний заклад (ясла-садок) «Дзвіночок» Коломийської районної ради Івано-Франківської області перейменовано на  Раківчицький заклад дошкільної освіти (ясла-садок) «Дзвіночок» </w:t>
      </w:r>
      <w:r>
        <w:rPr>
          <w:sz w:val="28"/>
          <w:szCs w:val="28"/>
        </w:rPr>
        <w:t>Коломийс</w:t>
      </w:r>
      <w:r w:rsidRPr="00CF2234">
        <w:rPr>
          <w:sz w:val="28"/>
          <w:szCs w:val="28"/>
        </w:rPr>
        <w:t xml:space="preserve">ької </w:t>
      </w:r>
      <w:r>
        <w:rPr>
          <w:sz w:val="28"/>
          <w:szCs w:val="28"/>
        </w:rPr>
        <w:t>мі</w:t>
      </w:r>
      <w:r w:rsidRPr="00CF2234">
        <w:rPr>
          <w:sz w:val="28"/>
          <w:szCs w:val="28"/>
        </w:rPr>
        <w:t>ської ради Івано-Франківської області.</w:t>
      </w:r>
    </w:p>
    <w:p w14:paraId="67A2452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1.2. Повна назва закладу: Раківчицький заклад дошкільної освіти (ясла-садок) «Дзвіночок» Раківчицької </w:t>
      </w:r>
      <w:r>
        <w:rPr>
          <w:sz w:val="28"/>
          <w:szCs w:val="28"/>
        </w:rPr>
        <w:t>місь</w:t>
      </w:r>
      <w:r w:rsidRPr="00CF2234">
        <w:rPr>
          <w:sz w:val="28"/>
          <w:szCs w:val="28"/>
        </w:rPr>
        <w:t>кої ради Івано-Франківської області</w:t>
      </w:r>
    </w:p>
    <w:p w14:paraId="57435DD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1.3.Скорочена назва закладу дошкільної освіти: Раківчицький ЗДО «Дзвіночок».</w:t>
      </w:r>
    </w:p>
    <w:p w14:paraId="4E7463F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Тип закладу: заклад дошкільної освіти (ясла-садок) .</w:t>
      </w:r>
    </w:p>
    <w:p w14:paraId="622CBB0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Статус закладу дошкільної освіти: комунальна форма власності.</w:t>
      </w:r>
    </w:p>
    <w:p w14:paraId="6910A8E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1.4. Місце знаходження закладу освіти: 78248</w:t>
      </w:r>
      <w:r>
        <w:rPr>
          <w:sz w:val="28"/>
          <w:szCs w:val="28"/>
        </w:rPr>
        <w:t>,</w:t>
      </w:r>
      <w:r w:rsidRPr="00CF2234">
        <w:rPr>
          <w:sz w:val="28"/>
          <w:szCs w:val="28"/>
        </w:rPr>
        <w:t xml:space="preserve"> Івано-Франківська область</w:t>
      </w:r>
      <w:r>
        <w:rPr>
          <w:sz w:val="28"/>
          <w:szCs w:val="28"/>
        </w:rPr>
        <w:t>,</w:t>
      </w:r>
      <w:r w:rsidRPr="00CF2234">
        <w:rPr>
          <w:sz w:val="28"/>
          <w:szCs w:val="28"/>
        </w:rPr>
        <w:t xml:space="preserve"> Коломийский район</w:t>
      </w:r>
      <w:r>
        <w:rPr>
          <w:sz w:val="28"/>
          <w:szCs w:val="28"/>
        </w:rPr>
        <w:t>,</w:t>
      </w:r>
      <w:r w:rsidRPr="00CF2234">
        <w:rPr>
          <w:sz w:val="28"/>
          <w:szCs w:val="28"/>
        </w:rPr>
        <w:t xml:space="preserve"> село Раківчик</w:t>
      </w:r>
      <w:r>
        <w:rPr>
          <w:sz w:val="28"/>
          <w:szCs w:val="28"/>
        </w:rPr>
        <w:t>,</w:t>
      </w:r>
      <w:r w:rsidRPr="00CF2234">
        <w:rPr>
          <w:sz w:val="28"/>
          <w:szCs w:val="28"/>
        </w:rPr>
        <w:t xml:space="preserve"> вулиця Січових Стрільців</w:t>
      </w:r>
      <w:r>
        <w:rPr>
          <w:sz w:val="28"/>
          <w:szCs w:val="28"/>
        </w:rPr>
        <w:t>,</w:t>
      </w:r>
      <w:r w:rsidRPr="00CF2234">
        <w:rPr>
          <w:sz w:val="28"/>
          <w:szCs w:val="28"/>
        </w:rPr>
        <w:t xml:space="preserve"> 43</w:t>
      </w:r>
      <w:r>
        <w:rPr>
          <w:sz w:val="28"/>
          <w:szCs w:val="28"/>
        </w:rPr>
        <w:t>.</w:t>
      </w:r>
    </w:p>
    <w:p w14:paraId="3F2C953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е-</w:t>
      </w:r>
      <w:r w:rsidRPr="00CF2234">
        <w:rPr>
          <w:sz w:val="28"/>
          <w:szCs w:val="28"/>
          <w:lang w:val="en-US"/>
        </w:rPr>
        <w:t>mail</w:t>
      </w:r>
      <w:r w:rsidRPr="00CF2234">
        <w:rPr>
          <w:sz w:val="28"/>
          <w:szCs w:val="28"/>
        </w:rPr>
        <w:t xml:space="preserve">: </w:t>
      </w:r>
      <w:hyperlink r:id="rId21" w:history="1">
        <w:r w:rsidRPr="00CF2234">
          <w:rPr>
            <w:rStyle w:val="a9"/>
            <w:sz w:val="28"/>
            <w:szCs w:val="28"/>
          </w:rPr>
          <w:t>Rakivchyk-Maderuk@ukr.net</w:t>
        </w:r>
      </w:hyperlink>
      <w:r w:rsidRPr="00CF2234">
        <w:rPr>
          <w:sz w:val="28"/>
          <w:szCs w:val="28"/>
        </w:rPr>
        <w:t xml:space="preserve"> </w:t>
      </w:r>
    </w:p>
    <w:p w14:paraId="2C64222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1.5.Засновником закладу освіти є </w:t>
      </w:r>
      <w:r>
        <w:rPr>
          <w:sz w:val="28"/>
          <w:szCs w:val="28"/>
        </w:rPr>
        <w:t>Коломийська міська</w:t>
      </w:r>
      <w:r w:rsidRPr="00CF2234">
        <w:rPr>
          <w:sz w:val="28"/>
          <w:szCs w:val="28"/>
        </w:rPr>
        <w:t xml:space="preserve"> рада. </w:t>
      </w:r>
    </w:p>
    <w:p w14:paraId="187F62E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1.6. Заклад освіти в своїй діяльності керується Конституцією України, Законами України “Про освіту”, “Про дошкільну освіту”, Положенням про дошкільний навчальний заклад (далі – Положення), Базовим компонентом дошкільної освіти та іншими нормативно-правовими актами, власним статутом.</w:t>
      </w:r>
    </w:p>
    <w:p w14:paraId="6A02E46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1.7.Заклад освіти є юридичною особою, має свій ідентифікаційний код, печатку і штамп встановленого зразка, бланки з власними  реквізитами, реєстраційний рахунок в органах Державного казначейства.</w:t>
      </w:r>
    </w:p>
    <w:p w14:paraId="0C00459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1.8. Головною метою закладу освіти є забезпечення реалізації   права дитини на здобуття дошкільної  освіти,  цілісного розвитку дитини, її фізичних, інтелектуальних і творчих здібностей, поглибленого гуманітарного розвитку шляхом виховання, навчання, соціалізації, формування необхідних життєвих навичок та готовності продовжувати освіту.</w:t>
      </w:r>
    </w:p>
    <w:p w14:paraId="017B72D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1.9.Діяльність закладу освіти спрямована на реалізацію особистісно орієнтованої моделі дошкільної освіти в процесі розв’язання основних завдань дошкільної освіти:</w:t>
      </w:r>
    </w:p>
    <w:p w14:paraId="77F1CE5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збереження  та  зміцнення фізичного, психічного і духовного здоров’я дитини;</w:t>
      </w:r>
    </w:p>
    <w:p w14:paraId="1286B65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виховання у дітей любові до України,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14:paraId="550D932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формування  особистості дитини, розвиток  її творчих  здібностей, набуття нею соціального досвіду;</w:t>
      </w:r>
    </w:p>
    <w:p w14:paraId="04D3027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виконання вимог Базового компонента дошкільної освіти, забезпечення соціальної адаптації та готовності продовжувати освіту;</w:t>
      </w:r>
    </w:p>
    <w:p w14:paraId="2E11FA5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здійснення інклюзивної освіти (за потребою  батьків);</w:t>
      </w:r>
    </w:p>
    <w:p w14:paraId="02BD285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проведення соціально-педагогічного патронату сімей;</w:t>
      </w:r>
    </w:p>
    <w:p w14:paraId="2DC1FB9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раціональне використання в освітньому процесі інноваційних педагогічних технологій, авторських методик, кадрового потенціалу, фінансових засобів для успішного засвоєння змісту чинних програм  навчання, виховання та розвитку дітей раннього та передшкільного віку.</w:t>
      </w:r>
    </w:p>
    <w:p w14:paraId="05DE4D4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lastRenderedPageBreak/>
        <w:t>1.10. Заклад освіти здійснює свою діяльність за ліцензією на право провадження освітньої діяльності у сфері дошкільної освіти, виданої у встановленому законодавством України порядку.</w:t>
      </w:r>
    </w:p>
    <w:p w14:paraId="3C47000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1.11.Заклад освіти самостійно приймає рішення і здійснює діяльність в межах  компетенції, передбаченої чинним законодавством, Положенням та даним статутом.</w:t>
      </w:r>
    </w:p>
    <w:p w14:paraId="0AD8A34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1.12.Заклад освіти  несе відповідальність перед територіальною громадою, здобувачами освіти, суспільством і державою та має повноваження:</w:t>
      </w:r>
    </w:p>
    <w:p w14:paraId="33FB832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задовольняє потреби громадян відповідної території у здобутті дошкільної освіти та реалізує завдання дошкільної освіти, що визначені Законами України «Про освіту», «Про дошкільну освіту» та Базовим компонентом дошкільної освіти;</w:t>
      </w:r>
    </w:p>
    <w:p w14:paraId="52E32BC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дотримується прав  дитини у сфері дошкільної освіти;</w:t>
      </w:r>
    </w:p>
    <w:p w14:paraId="701395D5" w14:textId="77777777" w:rsidR="001D21B5" w:rsidRPr="00CF2234" w:rsidRDefault="001D21B5" w:rsidP="0077746F">
      <w:pPr>
        <w:pStyle w:val="ad"/>
        <w:numPr>
          <w:ilvl w:val="0"/>
          <w:numId w:val="50"/>
        </w:numPr>
        <w:spacing w:before="0" w:beforeAutospacing="0" w:after="0" w:afterAutospacing="0"/>
        <w:ind w:left="284" w:hanging="284"/>
        <w:jc w:val="both"/>
        <w:rPr>
          <w:sz w:val="28"/>
          <w:szCs w:val="28"/>
        </w:rPr>
      </w:pPr>
      <w:r w:rsidRPr="00CF2234">
        <w:rPr>
          <w:sz w:val="28"/>
          <w:szCs w:val="28"/>
        </w:rPr>
        <w:t>забезпечує  рівень дошкільної освіти у межах державних вимог до її змісту, рівня і обсягу;</w:t>
      </w:r>
    </w:p>
    <w:p w14:paraId="3A68081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створює безпечні  та нешкідливі умови розвитку, виховання та навчання дітей, зміцнення здоров’я відповідно до санітарно-гігієнічних вимог та забезпечує їх дотримання;</w:t>
      </w:r>
    </w:p>
    <w:p w14:paraId="440B09A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формує у дітей гігієнічних навички та основи здорового способу життя, норми безпечної поведінки;</w:t>
      </w:r>
    </w:p>
    <w:p w14:paraId="767D7D4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сприяє збереженню та зміцненню здоров’я, розумовому, психологічному і фізичному розвитку дітей;</w:t>
      </w:r>
    </w:p>
    <w:p w14:paraId="473C803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здійснює соціально-педагогічний патронат, взаємодію з сім’єю;</w:t>
      </w:r>
    </w:p>
    <w:p w14:paraId="77105D7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поширює серед батьків психолого-педагогічні та фізіологічні знання про дітей дошкільного віку;</w:t>
      </w:r>
    </w:p>
    <w:p w14:paraId="49DF0FC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планує  свою діяльності та формує стратегії розвитку закладу освіти;</w:t>
      </w:r>
    </w:p>
    <w:p w14:paraId="0D6DF654" w14:textId="77777777" w:rsidR="001D21B5" w:rsidRPr="00CF2234" w:rsidRDefault="001D21B5" w:rsidP="001D21B5">
      <w:pPr>
        <w:pStyle w:val="ad"/>
        <w:spacing w:before="0" w:beforeAutospacing="0" w:after="0" w:afterAutospacing="0"/>
        <w:jc w:val="both"/>
        <w:rPr>
          <w:sz w:val="28"/>
          <w:szCs w:val="28"/>
        </w:rPr>
      </w:pPr>
      <w:r w:rsidRPr="00CF2234">
        <w:rPr>
          <w:color w:val="000000"/>
          <w:sz w:val="28"/>
          <w:szCs w:val="28"/>
        </w:rPr>
        <w:t xml:space="preserve">– </w:t>
      </w:r>
      <w:hyperlink r:id="rId22" w:history="1">
        <w:r w:rsidRPr="00CF2234">
          <w:rPr>
            <w:rStyle w:val="a9"/>
            <w:color w:val="000000"/>
            <w:sz w:val="28"/>
            <w:szCs w:val="28"/>
          </w:rPr>
          <w:t>формує освітню програму закладу освіти;</w:t>
        </w:r>
      </w:hyperlink>
    </w:p>
    <w:p w14:paraId="4E8FB999" w14:textId="77777777" w:rsidR="001D21B5" w:rsidRPr="00CF2234" w:rsidRDefault="001D21B5" w:rsidP="001D21B5">
      <w:pPr>
        <w:pStyle w:val="ad"/>
        <w:spacing w:before="0" w:beforeAutospacing="0" w:after="0" w:afterAutospacing="0"/>
        <w:jc w:val="both"/>
        <w:rPr>
          <w:sz w:val="28"/>
          <w:szCs w:val="28"/>
        </w:rPr>
      </w:pPr>
      <w:r w:rsidRPr="00CF2234">
        <w:rPr>
          <w:color w:val="000000"/>
          <w:sz w:val="28"/>
          <w:szCs w:val="28"/>
        </w:rPr>
        <w:t xml:space="preserve">– </w:t>
      </w:r>
      <w:hyperlink r:id="rId23" w:history="1">
        <w:r w:rsidRPr="00CF2234">
          <w:rPr>
            <w:rStyle w:val="a9"/>
            <w:color w:val="000000"/>
            <w:sz w:val="28"/>
            <w:szCs w:val="28"/>
          </w:rPr>
          <w:t>забезпечує добір і розстановку кадрів;</w:t>
        </w:r>
      </w:hyperlink>
    </w:p>
    <w:p w14:paraId="7AD00E8D" w14:textId="77777777" w:rsidR="001D21B5" w:rsidRPr="00CF2234" w:rsidRDefault="001D21B5" w:rsidP="001D21B5">
      <w:pPr>
        <w:pStyle w:val="ad"/>
        <w:spacing w:before="0" w:beforeAutospacing="0" w:after="0" w:afterAutospacing="0"/>
        <w:jc w:val="both"/>
        <w:rPr>
          <w:sz w:val="28"/>
          <w:szCs w:val="28"/>
        </w:rPr>
      </w:pPr>
      <w:r w:rsidRPr="00CF2234">
        <w:rPr>
          <w:color w:val="000000"/>
          <w:sz w:val="28"/>
          <w:szCs w:val="28"/>
        </w:rPr>
        <w:t xml:space="preserve">– </w:t>
      </w:r>
      <w:hyperlink r:id="rId24" w:history="1">
        <w:r w:rsidRPr="00CF2234">
          <w:rPr>
            <w:rStyle w:val="a9"/>
            <w:color w:val="000000"/>
            <w:sz w:val="28"/>
            <w:szCs w:val="28"/>
          </w:rPr>
          <w:t>відповідно до установчих документів утворює, реорганізує та ліквідує структурні підрозділи (відділення, групи);</w:t>
        </w:r>
      </w:hyperlink>
    </w:p>
    <w:p w14:paraId="1ACB2D9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виконує угоди укладені між батьками та закладом дошкільної освіти  і затвердженої загальними зборами щодо навчання виховання та збереження життя і здоров’я дітей;</w:t>
      </w:r>
    </w:p>
    <w:p w14:paraId="7FA1933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додержується фінансової дисципліни та зберігає  матеріально-технічну базу;</w:t>
      </w:r>
    </w:p>
    <w:p w14:paraId="74995AC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здійснює інші повноваження  відповідно до даного статуту.</w:t>
      </w:r>
    </w:p>
    <w:p w14:paraId="3A3C6E5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 3. Взаємодія сім’ї  і закладу освіти:</w:t>
      </w:r>
    </w:p>
    <w:p w14:paraId="3B60F42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сім’я зобов’язана сприяти здобуттю дитиною освіти у закладі дошкільної освіти або забезпечити дошкільну освіту в сім’ї відповідно до вимог Базового компонента дошкільної освіти;</w:t>
      </w:r>
    </w:p>
    <w:p w14:paraId="1183C7D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відвідування дитиною закладу освіти не звільняє сім’ю від обов’язку виховувати, розвивати і навчати її в родинному колі;</w:t>
      </w:r>
    </w:p>
    <w:p w14:paraId="0795B7F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батьки або особи, які їх замінюють, несуть відповідальність перед суспільством і державою за розвиток, виховання і навчання дітей, а також збереження їх життя, здоров’я, людської гідності.</w:t>
      </w:r>
    </w:p>
    <w:p w14:paraId="15BEDE5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 бажанням батьків або осіб, які їх замінюють, діти можуть здобувати дошкільну освіту:</w:t>
      </w:r>
    </w:p>
    <w:p w14:paraId="56655DA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lastRenderedPageBreak/>
        <w:t>– у закладах освіти незалежно від підпорядкування, типів і форми власності;</w:t>
      </w:r>
    </w:p>
    <w:p w14:paraId="09C63DD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у структурних підрозділах юридичних осіб приватного і публічного права, у тому числі закладів освіти;</w:t>
      </w:r>
    </w:p>
    <w:p w14:paraId="153F0BB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у сім’ї – за сімейною (домашньою) формою здобуття дошкільної освіти;</w:t>
      </w:r>
    </w:p>
    <w:p w14:paraId="2EB2391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 допомогою фізичних осіб, які мають педагогічну освіту або професійну кваліфікацію педагогічного працівника, у тому числі які провадять незалежну професійну діяльність;</w:t>
      </w:r>
    </w:p>
    <w:p w14:paraId="0643E7C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 допомогою фізичних осіб – підприємців, основним видом діяльності яких є освітня діяльність.</w:t>
      </w:r>
    </w:p>
    <w:p w14:paraId="761F129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1.14.Для створення освітніх, соціальних потреб, організації корекційно- розвиткової роботи у складі закладу дошкільної освіти можуть створюватися спеціальні та інклюзивні групи для виховання і навчання дітей з особливими освітніми потребами.</w:t>
      </w:r>
    </w:p>
    <w:p w14:paraId="2118C9C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1.15.Заклад  освіти надає дошкільну освіту:</w:t>
      </w:r>
    </w:p>
    <w:p w14:paraId="4F02980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громадянам України незалежно від раси, кольору шкіри, політичних, релігійних та інших переконань, статі, етнічного та соціального походження, майнового стану, місця проживання, мовних або інших ознак;</w:t>
      </w:r>
    </w:p>
    <w:p w14:paraId="3190687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іноземцям та особам без громадянства, які перебувають в Україні на законних підставах, у порядку  встановленому для громадян України.</w:t>
      </w:r>
    </w:p>
    <w:p w14:paraId="0C038D9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для задоволення освітніх потреб дітей за згодою батьків  можуть вводитись додаткові освітні послуги.</w:t>
      </w:r>
    </w:p>
    <w:p w14:paraId="7F5BD23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1.16.Заклад освіти може створювати умови для здобуття дошкільної освіти дітьми з особливими освітніми потребами та здійснювати її за окремими програмами і методиками, розробленими на основі Державної базової програми центральним органом виконавчої влади, що забезпечує формування та реалізує державну політику у сфері освіти, за погодженням з центральним органом виконавчої влади, що забезпечує формування державної політики у сфері охорони здоров’я.</w:t>
      </w:r>
    </w:p>
    <w:p w14:paraId="009B70B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1.17. Взаємовідносини між закладом освіти  з юридичними і фізичними особами визначаються угодами, що укладені між ними.</w:t>
      </w:r>
    </w:p>
    <w:p w14:paraId="663F673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 8.Заклад освіти  є некомерційним і неприбутковим закладом освіти.</w:t>
      </w:r>
    </w:p>
    <w:p w14:paraId="2967307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1.19. Працівники закладу освіти  несуть відповідальність за життя, фізичне і психічне здоров’я кожної дитини відповідно до чинного законодавства.</w:t>
      </w:r>
    </w:p>
    <w:p w14:paraId="76BB7D8D" w14:textId="77777777" w:rsidR="001D21B5" w:rsidRDefault="001D21B5" w:rsidP="001D21B5">
      <w:pPr>
        <w:pStyle w:val="ad"/>
        <w:spacing w:before="0" w:beforeAutospacing="0" w:after="0" w:afterAutospacing="0"/>
        <w:jc w:val="both"/>
        <w:rPr>
          <w:rStyle w:val="ae"/>
          <w:sz w:val="28"/>
          <w:szCs w:val="28"/>
        </w:rPr>
      </w:pPr>
    </w:p>
    <w:p w14:paraId="11CC8422" w14:textId="77777777" w:rsidR="001D21B5" w:rsidRPr="00CF2234" w:rsidRDefault="001D21B5" w:rsidP="001D21B5">
      <w:pPr>
        <w:pStyle w:val="ad"/>
        <w:spacing w:before="0" w:beforeAutospacing="0" w:after="0" w:afterAutospacing="0"/>
        <w:jc w:val="center"/>
        <w:rPr>
          <w:rStyle w:val="ae"/>
          <w:sz w:val="28"/>
          <w:szCs w:val="28"/>
        </w:rPr>
      </w:pPr>
      <w:r w:rsidRPr="00CF2234">
        <w:rPr>
          <w:rStyle w:val="ae"/>
          <w:sz w:val="28"/>
          <w:szCs w:val="28"/>
        </w:rPr>
        <w:t>II.</w:t>
      </w:r>
      <w:r w:rsidRPr="00CF2234">
        <w:rPr>
          <w:sz w:val="28"/>
          <w:szCs w:val="28"/>
        </w:rPr>
        <w:t xml:space="preserve"> </w:t>
      </w:r>
      <w:r w:rsidRPr="00CF2234">
        <w:rPr>
          <w:rStyle w:val="ae"/>
          <w:sz w:val="28"/>
          <w:szCs w:val="28"/>
        </w:rPr>
        <w:t>КОМПЛЕКТУВАННЯ ЗАКЛАДУ ДОШКІЛЬНОЇ ОСВІТИ</w:t>
      </w:r>
    </w:p>
    <w:p w14:paraId="6DF5D43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2.1. Заклад освіти розрахований на  39  місць.</w:t>
      </w:r>
    </w:p>
    <w:p w14:paraId="0ADAD68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2.2. Групи у закладі освіти комплектуються за віковими  (одновіковими, різновіковими). Комплектування групи за віком передбачає перебування в ній дітей однакового віку або з різницею у віці.</w:t>
      </w:r>
    </w:p>
    <w:p w14:paraId="086430B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Групи комплектуються відповідно до нормативів наповнюваності, санітарно-гігієнічних норм і правил утримання дітей у закладі дошкільної освіти.</w:t>
      </w:r>
    </w:p>
    <w:p w14:paraId="06AE91A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2.3. За  бажанням батьків або осіб, які їх замінюють, у закладі освіти може встановлюватися гнучкий режим роботи, який передбачає організацію різнотривалого, цілодобового перебування дітей, а також чергові групи у вихідні, неробочі та святкові дні.</w:t>
      </w:r>
    </w:p>
    <w:p w14:paraId="7215DEE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У закладі освіти можуть функціонувати чергові групи в ранкові, вечірні години.</w:t>
      </w:r>
    </w:p>
    <w:p w14:paraId="4C15F33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lastRenderedPageBreak/>
        <w:t>2.4.Переведення дітей з однієї вікової групи до іншої, формування новостворених груп здійснюється наприкінці оздоровчого періоду (серпень).</w:t>
      </w:r>
    </w:p>
    <w:p w14:paraId="0120DCB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2.5.У закладі освіти функціонує 2 групи з денним режимом перебування.</w:t>
      </w:r>
    </w:p>
    <w:p w14:paraId="64BF96B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2.6. Наповнюваність груп дітьми становить:</w:t>
      </w:r>
    </w:p>
    <w:p w14:paraId="2504F21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для дітей віком від одного до трьох років – до 15 осіб;</w:t>
      </w:r>
    </w:p>
    <w:p w14:paraId="49C785D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для дітей віком від трьох до шести (семи) років – до 20 осіб;</w:t>
      </w:r>
    </w:p>
    <w:p w14:paraId="06655E4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різновікові – до 15 осіб;</w:t>
      </w:r>
    </w:p>
    <w:p w14:paraId="79DE518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 короткотривалим і цілодобовим перебуванням дітей – до 10 осіб;</w:t>
      </w:r>
    </w:p>
    <w:p w14:paraId="60E9DD4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 оздоровчий період – до 15 осіб;</w:t>
      </w:r>
    </w:p>
    <w:p w14:paraId="06DA490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 інклюзивних групах – до 15 осіб (з них не більше трьох дітей з особливими освітніми потребами).</w:t>
      </w:r>
    </w:p>
    <w:p w14:paraId="7F315F4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2.7. Для  зарахування  дитини  у  заклад освіти необхідно пред’явити:</w:t>
      </w:r>
    </w:p>
    <w:p w14:paraId="2420DB5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заяву одного з батьків або осіб, які їх замінюють;</w:t>
      </w:r>
    </w:p>
    <w:p w14:paraId="1B8A990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медичну довідку про стан здоров’я дитини з висновком лікаря, про те, що дитина може відвідувати заклад освіти;</w:t>
      </w:r>
    </w:p>
    <w:p w14:paraId="2F1C886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медичну довідку дільничного лікаря про епідеміологічне оточення;</w:t>
      </w:r>
    </w:p>
    <w:p w14:paraId="74A933A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свідоцтво про народження дитини;</w:t>
      </w:r>
    </w:p>
    <w:p w14:paraId="1A305B6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документ, який підтверджує статус пільгової категорії сім’ї.</w:t>
      </w:r>
    </w:p>
    <w:p w14:paraId="4C2F331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2.8.  За  дитиною  зберігається  місце  у закладі освіти у разі:</w:t>
      </w:r>
    </w:p>
    <w:p w14:paraId="49C7EDC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її  хвороби, карантину;</w:t>
      </w:r>
    </w:p>
    <w:p w14:paraId="15FA68E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санаторно-курортного  лікування та реабілітації;</w:t>
      </w:r>
    </w:p>
    <w:p w14:paraId="4298205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час відпустки батьків або осіб, які їх замінюють;</w:t>
      </w:r>
    </w:p>
    <w:p w14:paraId="611CA38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у літній оздоровчий період (75 днів).</w:t>
      </w:r>
    </w:p>
    <w:p w14:paraId="22BB808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2.9. Відрахування   дітей   із   закладу освіти може здійснюватись:</w:t>
      </w:r>
    </w:p>
    <w:p w14:paraId="0E3DFA1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 бажанням батьків, або осіб, які їх замінюють;</w:t>
      </w:r>
    </w:p>
    <w:p w14:paraId="7AAFBEF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підставі медичного висновку про стан здоров’я дитини, що виключає можливість  її  подальшого  перебування в закладі освіти цього типу;</w:t>
      </w:r>
    </w:p>
    <w:p w14:paraId="433DBA3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у разі несплати без поважних причин батьками або особами, які їх замінюють, коштів за харчування дитини протягом 2-х місяців;</w:t>
      </w:r>
    </w:p>
    <w:p w14:paraId="321D712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якщо дитина не відвідує дошкільний заклад без поважних причин більше 2-х місяців.</w:t>
      </w:r>
    </w:p>
    <w:p w14:paraId="2E8B90B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2.10.Адміністрація закладу освіти  письмово  повідомляє батьків або осіб, які їх замінюють, про відрахування дитини не менш  як за 10 календарних днів.</w:t>
      </w:r>
    </w:p>
    <w:p w14:paraId="3B3C376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2.11.Забороняється безпідставне відрахування дитини із закладу освіти.</w:t>
      </w:r>
    </w:p>
    <w:p w14:paraId="1026C36A" w14:textId="77777777" w:rsidR="001D21B5" w:rsidRDefault="001D21B5" w:rsidP="001D21B5">
      <w:pPr>
        <w:pStyle w:val="ad"/>
        <w:spacing w:before="0" w:beforeAutospacing="0" w:after="0" w:afterAutospacing="0"/>
        <w:jc w:val="both"/>
        <w:rPr>
          <w:rStyle w:val="ae"/>
          <w:sz w:val="28"/>
          <w:szCs w:val="28"/>
        </w:rPr>
      </w:pPr>
    </w:p>
    <w:p w14:paraId="3A236E2F"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III. РЕЖИМ РОБОТИ ЗАКЛАДУ ДОШКІЛЬНОЇ ОСВІТИ</w:t>
      </w:r>
    </w:p>
    <w:p w14:paraId="7C46CF2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3.1.Режим роботи закладу освіти встановлюється засновником відповідно до законодавства України.</w:t>
      </w:r>
    </w:p>
    <w:p w14:paraId="4385C8F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3.2. Заклад освіти працює за п’ятиденним робочим тижнем протягом 10.5 годин. Вихідні дні: субота, неділя, святкові та неробочі дні впродовж календарного року.</w:t>
      </w:r>
    </w:p>
    <w:p w14:paraId="7E7C3FD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3.3. Щоденний графік роботи закладу освіти: початок  роботи закладу освіти з 8.30 до 19.00.</w:t>
      </w:r>
    </w:p>
    <w:p w14:paraId="7FAA023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3.4. Заклад освіти  за потребою та за кошти батьків може організовувати групи вихідного дня: субота та неділя з графіком роботи з 8.30 до 13-00</w:t>
      </w:r>
    </w:p>
    <w:p w14:paraId="382382B2" w14:textId="77777777" w:rsidR="001D21B5" w:rsidRDefault="001D21B5" w:rsidP="001D21B5">
      <w:pPr>
        <w:pStyle w:val="ad"/>
        <w:spacing w:before="0" w:beforeAutospacing="0" w:after="0" w:afterAutospacing="0"/>
        <w:jc w:val="both"/>
        <w:rPr>
          <w:rStyle w:val="ae"/>
          <w:sz w:val="28"/>
          <w:szCs w:val="28"/>
        </w:rPr>
      </w:pPr>
    </w:p>
    <w:p w14:paraId="4559BF9B"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lastRenderedPageBreak/>
        <w:t>IV. ОРГАНІЗАЦІЯ ОСВІТНЬОГО ПРОЦЕСУ В ЗАКЛАДІ ДОШКІЛЬНОЇ ОСВІТИ</w:t>
      </w:r>
    </w:p>
    <w:p w14:paraId="1F18681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4.1. Навчальний рік у закладі освіти  починається 1 вересня і закінчується 31 травня наступного року, а оздоровчий період – з 1 червня по 31 серпня.</w:t>
      </w:r>
    </w:p>
    <w:p w14:paraId="065DF87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4.2.Заклад освіти здійснює свою діяльність відповідно до річного плану,  який  складається  на  навчальний  рік  та  оздоровчий період.</w:t>
      </w:r>
    </w:p>
    <w:p w14:paraId="5E1203A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4.3. План роботи закладу освіти схвалюється  педагогічною радою закладу, затверджується директором закладу освіти.</w:t>
      </w:r>
    </w:p>
    <w:p w14:paraId="7424469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4.4.  Освітній процес  проводиться українською мовою.</w:t>
      </w:r>
    </w:p>
    <w:p w14:paraId="2EB4C58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4.5. Зміст дошкільної освіти визначається Базовим компонентом та реалізується згідно з чинною програмою (програмами) розвитку дітей та навчально-методичними посібниками затвердженими в установленому порядку МОН України.</w:t>
      </w:r>
    </w:p>
    <w:p w14:paraId="680BA32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4.6. Базовий компонент дошкільної освіти – це державний стандарт, що містить норми і положення, які визначають державні вимоги до рівня розвиненості та вихованості дитини раннього та передшкільного віку, а також умови, за яких вони можуть бути досягнуті. Виконання вимог Базового компонента дошкільної освіти є обов’язковим.</w:t>
      </w:r>
    </w:p>
    <w:p w14:paraId="217E6BA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Процедура досягнення  здобувачами дошкільної освіти результатів навчання (набуття компетентностей), передбачених Базовим компонентом дошкільної освіти, </w:t>
      </w:r>
      <w:r w:rsidRPr="002F0CCF">
        <w:rPr>
          <w:sz w:val="28"/>
          <w:szCs w:val="28"/>
        </w:rPr>
        <w:t>визначається освітньою програмою</w:t>
      </w:r>
      <w:r w:rsidRPr="00CF2234">
        <w:rPr>
          <w:sz w:val="28"/>
          <w:szCs w:val="28"/>
        </w:rPr>
        <w:t xml:space="preserve"> закладу освіти.</w:t>
      </w:r>
    </w:p>
    <w:p w14:paraId="09F4BBC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4.7. Навчально-методичне забезпечення реалізації Базового компонента дошкільної освіти здійснюється центральним органом виконавчої влади, що забезпечує формування та реалізує державну політику у сфері освіти.</w:t>
      </w:r>
    </w:p>
    <w:p w14:paraId="0CD3F65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4.8</w:t>
      </w:r>
      <w:r w:rsidRPr="002F0CCF">
        <w:rPr>
          <w:sz w:val="28"/>
          <w:szCs w:val="28"/>
        </w:rPr>
        <w:t>. Освітня програма</w:t>
      </w:r>
      <w:r w:rsidRPr="00CF2234">
        <w:rPr>
          <w:sz w:val="28"/>
          <w:szCs w:val="28"/>
        </w:rPr>
        <w:t xml:space="preserve"> – це єдиний комплекс освітніх компонентів, спланованих і організованих закладом дошкільної освіти для досягнення вихованцями результатів навчання (набуття компетентностей), визначених Базовим компонентом дошкільної освіти.</w:t>
      </w:r>
    </w:p>
    <w:p w14:paraId="3A9F356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4.9. Освітня програма схвалюється педагогічною радою закладу освіти та затверджується його керівником.</w:t>
      </w:r>
    </w:p>
    <w:p w14:paraId="08D0DF0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4.10.Освітня програма, що розробляються на основі типових освітніх програм, не потребує окремого затвердження центральним органом забезпечення якості освіти.</w:t>
      </w:r>
    </w:p>
    <w:p w14:paraId="5007E56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4.11. Додаткові освітні послуги,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між батьками або особами, які їх замінюють, та закладом освіти у межах гранично допустимого навантаження дитини.</w:t>
      </w:r>
    </w:p>
    <w:p w14:paraId="59F7A70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Відмова батьків або осіб, які їх замінюють, від запропонованих додаткових освітніх послуг не може бути підставою для відрахування дитини з закладу освіти.</w:t>
      </w:r>
    </w:p>
    <w:p w14:paraId="0CCFD43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Платні послуги не можуть надаватися замість або в рамках Державної програми за якою працює заклад освіти.</w:t>
      </w:r>
    </w:p>
    <w:p w14:paraId="1C0D3AE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4.12.Заклад освіти для здійснення освітнього процесу має право обирати  чинну програму (програми) розвитку дітей із затверджених в установленому порядку МОН України.</w:t>
      </w:r>
    </w:p>
    <w:p w14:paraId="429A034A" w14:textId="77777777" w:rsidR="001D21B5" w:rsidRDefault="001D21B5" w:rsidP="001D21B5">
      <w:pPr>
        <w:pStyle w:val="ad"/>
        <w:spacing w:before="0" w:beforeAutospacing="0" w:after="0" w:afterAutospacing="0"/>
        <w:jc w:val="both"/>
        <w:rPr>
          <w:rStyle w:val="ae"/>
          <w:sz w:val="28"/>
          <w:szCs w:val="28"/>
        </w:rPr>
      </w:pPr>
    </w:p>
    <w:p w14:paraId="297D1762"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V. УЧАСНИКИ ОСВІТНЬОГО ПРОЦЕСУ</w:t>
      </w:r>
    </w:p>
    <w:p w14:paraId="3EF6DAD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 Учасниками  освітнього процесу  у закладі освіти є:</w:t>
      </w:r>
    </w:p>
    <w:p w14:paraId="1F36A54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діти дошкільного віку;</w:t>
      </w:r>
    </w:p>
    <w:p w14:paraId="0E6F649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педагогічні працівники: директор, вихователь-методист, вихователі, старші вихователі, асистенти вихователів інклюзивних груп, вчителі-дефектологи, вчителі-логопеди, практичні психологи, соціальні педагоги, інструктор з фізкультури,  музичні керівники, керівники гуртків, студій, секцій, інших форм гурткової роботи та інші спеціалісти;</w:t>
      </w:r>
    </w:p>
    <w:p w14:paraId="6272DFDA" w14:textId="77777777" w:rsidR="001D21B5" w:rsidRPr="00CF2234" w:rsidRDefault="001D21B5" w:rsidP="001D21B5">
      <w:pPr>
        <w:pStyle w:val="ad"/>
        <w:spacing w:before="0" w:beforeAutospacing="0" w:after="0" w:afterAutospacing="0"/>
        <w:jc w:val="both"/>
        <w:rPr>
          <w:sz w:val="28"/>
          <w:szCs w:val="28"/>
        </w:rPr>
      </w:pPr>
      <w:r w:rsidRPr="00CF2234">
        <w:rPr>
          <w:rStyle w:val="af"/>
          <w:sz w:val="28"/>
          <w:szCs w:val="28"/>
        </w:rPr>
        <w:t xml:space="preserve">– </w:t>
      </w:r>
      <w:r w:rsidRPr="00CF2234">
        <w:rPr>
          <w:sz w:val="28"/>
          <w:szCs w:val="28"/>
        </w:rPr>
        <w:t>помічники вихователів та няні;</w:t>
      </w:r>
    </w:p>
    <w:p w14:paraId="6C0296B8" w14:textId="77777777" w:rsidR="001D21B5" w:rsidRPr="00CF2234" w:rsidRDefault="001D21B5" w:rsidP="001D21B5">
      <w:pPr>
        <w:pStyle w:val="ad"/>
        <w:spacing w:before="0" w:beforeAutospacing="0" w:after="0" w:afterAutospacing="0"/>
        <w:jc w:val="both"/>
        <w:rPr>
          <w:sz w:val="28"/>
          <w:szCs w:val="28"/>
        </w:rPr>
      </w:pPr>
      <w:r w:rsidRPr="00CF2234">
        <w:rPr>
          <w:rStyle w:val="af"/>
          <w:sz w:val="28"/>
          <w:szCs w:val="28"/>
        </w:rPr>
        <w:t xml:space="preserve">– </w:t>
      </w:r>
      <w:r w:rsidRPr="00CF2234">
        <w:rPr>
          <w:sz w:val="28"/>
          <w:szCs w:val="28"/>
        </w:rPr>
        <w:t>медичні працівники;</w:t>
      </w:r>
    </w:p>
    <w:p w14:paraId="3A5CF99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батьки або особи, які їх замінюють;</w:t>
      </w:r>
    </w:p>
    <w:p w14:paraId="1BE013A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асистенти дітей з особливими освітніми потребами;</w:t>
      </w:r>
    </w:p>
    <w:p w14:paraId="7E5F1342" w14:textId="77777777" w:rsidR="001D21B5" w:rsidRPr="00CF2234" w:rsidRDefault="001D21B5" w:rsidP="001D21B5">
      <w:pPr>
        <w:pStyle w:val="ad"/>
        <w:spacing w:before="0" w:beforeAutospacing="0" w:after="0" w:afterAutospacing="0"/>
        <w:jc w:val="both"/>
        <w:rPr>
          <w:sz w:val="28"/>
          <w:szCs w:val="28"/>
        </w:rPr>
      </w:pPr>
      <w:r w:rsidRPr="00CF2234">
        <w:rPr>
          <w:rStyle w:val="af"/>
          <w:sz w:val="28"/>
          <w:szCs w:val="28"/>
        </w:rPr>
        <w:t xml:space="preserve">– </w:t>
      </w:r>
      <w:r w:rsidRPr="00CF2234">
        <w:rPr>
          <w:sz w:val="28"/>
          <w:szCs w:val="28"/>
        </w:rPr>
        <w:t>фізичні особи, які мають право здійснювати освітню діяльність у сфері дошкільної освіти.</w:t>
      </w:r>
    </w:p>
    <w:p w14:paraId="2072B52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5.2. Права і обов’язки дитини визначені </w:t>
      </w:r>
      <w:hyperlink r:id="rId25" w:history="1">
        <w:r w:rsidRPr="002F0CCF">
          <w:rPr>
            <w:rStyle w:val="a9"/>
            <w:sz w:val="28"/>
            <w:szCs w:val="28"/>
          </w:rPr>
          <w:t>Конституцією України</w:t>
        </w:r>
      </w:hyperlink>
      <w:r w:rsidRPr="002F0CCF">
        <w:rPr>
          <w:sz w:val="28"/>
          <w:szCs w:val="28"/>
        </w:rPr>
        <w:t>, </w:t>
      </w:r>
      <w:hyperlink r:id="rId26" w:history="1">
        <w:r w:rsidRPr="002F0CCF">
          <w:rPr>
            <w:rStyle w:val="a9"/>
            <w:sz w:val="28"/>
            <w:szCs w:val="28"/>
          </w:rPr>
          <w:t>Законом України</w:t>
        </w:r>
      </w:hyperlink>
      <w:r w:rsidRPr="00CF2234">
        <w:rPr>
          <w:sz w:val="28"/>
          <w:szCs w:val="28"/>
        </w:rPr>
        <w:t> “Про освіту”, Законом України «Про дошкільну освіту» та іншими нормативно-правовими актами, охороняються конвенцією ООН «Про права дитини», чинним законодавством, а також угодою між дошкільним закладом і батьками.</w:t>
      </w:r>
    </w:p>
    <w:p w14:paraId="6B9C5B7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5.3.Кожна дитина, що виховується в закладі освіти, має гарантоване державою право на:</w:t>
      </w:r>
    </w:p>
    <w:p w14:paraId="686E4E0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безоплатну дошкільну освіту в державних і комунальних закладах дошкільної освіти;</w:t>
      </w:r>
    </w:p>
    <w:p w14:paraId="6AB371C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безпечні та нешкідливі для здоров’я умови утримання, розвитку, виховання і навчання;</w:t>
      </w:r>
    </w:p>
    <w:p w14:paraId="0120AAF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захист від будь-якої інформації, пропаганди та агітації, що завдає шкоди її здоров’ю, моральному та духовному розвитку;</w:t>
      </w:r>
    </w:p>
    <w:p w14:paraId="5D4BD77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безоплатне медичне обслуговування;</w:t>
      </w:r>
    </w:p>
    <w:p w14:paraId="4195D53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захист від будь-яких форм експлуатації та дій, які шкодять здоров’ю дитини, а також від фізичного та психологічного насильства, приниження її гідності;</w:t>
      </w:r>
    </w:p>
    <w:p w14:paraId="2C223E6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здоровий спосіб життя;</w:t>
      </w:r>
    </w:p>
    <w:p w14:paraId="38C0ECE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діти з особливими освітніми потребами, що зумовлені порушеннями інтелектуального розвитку та/або сенсорними та фізичними порушеннями, мають право на першочергове зарахування до закладів дошкільної освіти;</w:t>
      </w:r>
    </w:p>
    <w:p w14:paraId="5C4E356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5.4. Права батьків або осіб, які їх замінюють:</w:t>
      </w:r>
    </w:p>
    <w:p w14:paraId="3F64CE6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вибирати заклад освіти та форму здобуття дитиною дошкільної освіти;</w:t>
      </w:r>
    </w:p>
    <w:p w14:paraId="194EE83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обирати і бути обраним до органів громадського самоврядування закладу освіти;</w:t>
      </w:r>
    </w:p>
    <w:p w14:paraId="032E37B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звертатися до адміністрації закладу, відповідних органів управління освітою з питань розвитку, виховання і навчання своїх дітей;</w:t>
      </w:r>
    </w:p>
    <w:p w14:paraId="1F1BCC0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отримувати систематичну інформацію про розвиток дитини, її</w:t>
      </w:r>
      <w:r w:rsidRPr="00CF2234">
        <w:rPr>
          <w:sz w:val="28"/>
          <w:szCs w:val="28"/>
          <w:lang w:val="ru-RU"/>
        </w:rPr>
        <w:t xml:space="preserve"> </w:t>
      </w:r>
      <w:r w:rsidRPr="00CF2234">
        <w:rPr>
          <w:sz w:val="28"/>
          <w:szCs w:val="28"/>
        </w:rPr>
        <w:t>здоров’я, особливості поведінки в колективі однолітків;</w:t>
      </w:r>
    </w:p>
    <w:p w14:paraId="087022D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захищати законні інтереси своїх дітей у відповідних державних органах</w:t>
      </w:r>
      <w:r w:rsidRPr="00CF2234">
        <w:rPr>
          <w:sz w:val="28"/>
          <w:szCs w:val="28"/>
          <w:lang w:val="ru-RU"/>
        </w:rPr>
        <w:t xml:space="preserve"> </w:t>
      </w:r>
      <w:r w:rsidRPr="00CF2234">
        <w:rPr>
          <w:sz w:val="28"/>
          <w:szCs w:val="28"/>
        </w:rPr>
        <w:t>і суді;</w:t>
      </w:r>
    </w:p>
    <w:p w14:paraId="50F6205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заслуховувати звіти директора, спеціалістів та групових вихователів про роботу закладу освіти;</w:t>
      </w:r>
    </w:p>
    <w:p w14:paraId="0D44BD2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lastRenderedPageBreak/>
        <w:t>– вимагати уважного і дбайливого ставлення персоналу закладу освіти до особистості дитини, охорони  її життя і здоров’я, встановлення оптимального режиму перебування дитини в закладі освіти;</w:t>
      </w:r>
    </w:p>
    <w:p w14:paraId="211A009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завчасно отримувати інформацію про всі заплановані у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14:paraId="7D95CF9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отримувати інформацію про діяльність закладу освіти, результати навчання своїх дітей (дітей, законними представниками яких вони є) і результати оцінювання якості освіти у закладі освіти та його освітньої діяльності;</w:t>
      </w:r>
    </w:p>
    <w:p w14:paraId="77499DC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бути на громадських засадах асистентом дитини з особливими освітніми потребами або визначити особу, яка виконуватиме обов’язки асистента дитини;</w:t>
      </w:r>
    </w:p>
    <w:p w14:paraId="5E37F2D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вимагати виконання умов Угоди між закладом  освіти  і батьками.</w:t>
      </w:r>
    </w:p>
    <w:p w14:paraId="236B86C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5.5.  Батьки або особи, які їх замінюють, зобов’язані:</w:t>
      </w:r>
    </w:p>
    <w:p w14:paraId="6F1D8ED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виховувати у дітей любов до України, повагу до національних, історичних, культурних цінностей українського народу, толерантність, дбайливе ставлення до довкілля;</w:t>
      </w:r>
    </w:p>
    <w:p w14:paraId="5BFE1AE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забезпечувати умови для здобуття дітьми старшого дошкільного віку дошкільної освіти за будь-якою формою;</w:t>
      </w:r>
    </w:p>
    <w:p w14:paraId="3E5A3A4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постійно дбати про фізичне здоров’я, психічний стан  дітей, створювати належні умови для розвитку їх природних задатків, нахилів та здібностей, формувати навички здорового способу життя;</w:t>
      </w:r>
    </w:p>
    <w:p w14:paraId="267A780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поважати гідність дитини;</w:t>
      </w:r>
    </w:p>
    <w:p w14:paraId="435B944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виховувати у дитини працелюбність, шанобливе ставлення до старших за віком, повагу до державної і рідної мови, до державних символів України, національних, історичних, культурних цінностей України, до народних традицій і звичаїв;</w:t>
      </w:r>
    </w:p>
    <w:p w14:paraId="2B53A18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своєчасно вносити плату за харчування дитини в закладі освіти у встановленому порядку (до 15 числа кожного місяця);</w:t>
      </w:r>
    </w:p>
    <w:p w14:paraId="4267E9E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інші обов’язки, що не суперечать законодавству України.</w:t>
      </w:r>
    </w:p>
    <w:p w14:paraId="2784BEB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5.6. Педагогічний працівник закладу дошкільної освіти – особа з високими моральними якостями, яка має вищу педагогічну освіту за відповідною спеціальністю та/або професійну кваліфікацію педагогічного працівника, забезпечує результативність та якість роботи, а також фізичний і психічний стан якої дозволяє виконувати професійні обов’язки.</w:t>
      </w:r>
    </w:p>
    <w:p w14:paraId="2A95927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5.7. Педагогічне навантаження педагогічного працівника закладу освіти на тиждень, що відповідає тарифній ставці, становить:</w:t>
      </w:r>
    </w:p>
    <w:p w14:paraId="47203E6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директора – 40 годин;</w:t>
      </w:r>
    </w:p>
    <w:p w14:paraId="3B072CE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вихователя-методиста – 36 годин;</w:t>
      </w:r>
    </w:p>
    <w:p w14:paraId="1D5306F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вихователя групи загального типу – 30 годин;</w:t>
      </w:r>
    </w:p>
    <w:p w14:paraId="15400D0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вихователя інклюзивної групи, групи компенсую чого  типу – 25годин;</w:t>
      </w:r>
    </w:p>
    <w:p w14:paraId="5540755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практичного психолога – 40 годин;</w:t>
      </w:r>
    </w:p>
    <w:p w14:paraId="24E2ACD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музичного керівника – 24 години;</w:t>
      </w:r>
    </w:p>
    <w:p w14:paraId="270CFE2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інструктора з фізкультури – 30 годин;</w:t>
      </w:r>
    </w:p>
    <w:p w14:paraId="387F26C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керівника гуртка – 18 годин.</w:t>
      </w:r>
    </w:p>
    <w:p w14:paraId="00FEE5B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асистента вихователя інклюзивної групи – 36 годин;</w:t>
      </w:r>
    </w:p>
    <w:p w14:paraId="4DBEDC3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lastRenderedPageBreak/>
        <w:t>– соціального педагога – 40 годин.</w:t>
      </w:r>
    </w:p>
    <w:p w14:paraId="2E13222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5.8.Педагогічне навантаження педагогічного працівника закладу освіти обсягом менше тарифної ставки, встановлюється лише за його письмовою згодою у порядку, передбаченому законодавством України.</w:t>
      </w:r>
    </w:p>
    <w:p w14:paraId="2F12980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5.9.Оплата праці педагогічних працівників, спеціалістів, обслуговуючого персоналу  та інших працівників закладу дошкільної освіти здійснюються згідно з Кодексом законів про працю України та іншими нормативно-правовими актами.</w:t>
      </w:r>
    </w:p>
    <w:p w14:paraId="775FE8A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5.10.Трудові відносини регулюються законодавством України про працю, Законами України “Про освіту”,</w:t>
      </w:r>
      <w:r>
        <w:rPr>
          <w:sz w:val="28"/>
          <w:szCs w:val="28"/>
        </w:rPr>
        <w:t xml:space="preserve"> </w:t>
      </w:r>
      <w:r w:rsidRPr="00CF2234">
        <w:rPr>
          <w:sz w:val="28"/>
          <w:szCs w:val="28"/>
        </w:rPr>
        <w:t>”Про дошкільну освіту” іншими нормативно-правовими актами, прийнятими відповідно до них, Правилами внутрішнього розпорядку закладу освіти.</w:t>
      </w:r>
    </w:p>
    <w:p w14:paraId="356E8A1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5.11. Педагогічні працівники закладу освіти мають право:</w:t>
      </w:r>
    </w:p>
    <w:p w14:paraId="6CB492C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академічну свободу;</w:t>
      </w:r>
    </w:p>
    <w:p w14:paraId="666F06B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вільний  вибір  педагогічно  доцільних  форм,  методів  і засобів розвитку, виховання та навчання, що відповідають освітній програмі;</w:t>
      </w:r>
    </w:p>
    <w:p w14:paraId="4C61D6E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проходження сертифікації – зовнішнього оцінювання професійних компетентностей педагогічного працівника (у тому числі з педагогіки та психології, практичних вмінь застосування сучасних методів і технологій навчання), що здійснюється шляхом незалежного тестування, самооцінювання та вивчення практичного досвіду роботи.</w:t>
      </w:r>
    </w:p>
    <w:p w14:paraId="607F154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запроваджувати в практику роботи з дітьми кращі досягнення педагогів власного закладу освіти, міста, області, держави, зарубіжні досягнення;</w:t>
      </w:r>
    </w:p>
    <w:p w14:paraId="065FC36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брати участь у роботі органів самоврядування закладу освіти;</w:t>
      </w:r>
    </w:p>
    <w:p w14:paraId="22D6DC0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підвищення кваліфікації, участь у методичних об’єднаннях, нарадах тощо;</w:t>
      </w:r>
    </w:p>
    <w:p w14:paraId="27C4653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проводити в установленому порядку науково-дослідну, пошукову та експериментальну роботу;</w:t>
      </w:r>
    </w:p>
    <w:p w14:paraId="346CCDC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вносити пропозиції щодо поліпшення роботи закладу освіти;</w:t>
      </w:r>
    </w:p>
    <w:p w14:paraId="4D1FCF8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соціальне  та  матеріальне  забезпечення  відповідно  до законодавства;</w:t>
      </w:r>
    </w:p>
    <w:p w14:paraId="5868F4E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участь у роботі колегіальних органів управління закладу освіти;</w:t>
      </w:r>
    </w:p>
    <w:p w14:paraId="4D8969F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безпечні і нешкідливі умови праці;</w:t>
      </w:r>
    </w:p>
    <w:p w14:paraId="2BB1F25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об’єднуватися  у  професійні  спілки  та  бути  членами інших об’єднань громадян, діяльність яких не заборонена законодавством;</w:t>
      </w:r>
    </w:p>
    <w:p w14:paraId="64AB628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захист професійної честі та власної гідності;</w:t>
      </w:r>
    </w:p>
    <w:p w14:paraId="1DF09EB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педагогічну ініціативу, розроблення та упровадження авторських освітніх програм, проектів, методик, технологій, насамперед методик компетентнісного навчання;</w:t>
      </w:r>
    </w:p>
    <w:p w14:paraId="330627C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доступ до інформаційних ресурсів і комунікацій, що використовуються в освітньому просторі;</w:t>
      </w:r>
    </w:p>
    <w:p w14:paraId="0E31C25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справедливе та об’єктивне оцінювання своєї професійної діяльності;</w:t>
      </w:r>
    </w:p>
    <w:p w14:paraId="25F90F1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відзначення успіхів у своїй професійній діяльності;</w:t>
      </w:r>
    </w:p>
    <w:p w14:paraId="5EC3F75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інші права, що не суперечать законодавству України.</w:t>
      </w:r>
    </w:p>
    <w:p w14:paraId="1EF56BC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5.12. Педагогічні працівники зобов’язані:</w:t>
      </w:r>
    </w:p>
    <w:p w14:paraId="48336AB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виконувати  Статут,  Правила  внутрішнього трудового  розпорядку, умови контракту чи трудового договору;</w:t>
      </w:r>
    </w:p>
    <w:p w14:paraId="77927AC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lastRenderedPageBreak/>
        <w:t>– дотримуватися педагогічної етики, норм загальнолюдської моралі, поважати гідність, права, свободи і законні інтереси всіх учасників освітнього процесу;</w:t>
      </w:r>
    </w:p>
    <w:p w14:paraId="497DCF6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співпрацювати з сім’ями здобувачів освіти дошкільного закладу з питань виховання та навчання дітей;</w:t>
      </w:r>
    </w:p>
    <w:p w14:paraId="7A8AA6D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14:paraId="342E783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75C5C8B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брати  участь  у  роботі  педагогічної ради та інших методичних  заходах, пов’язаних з підвищенням професійного рівня, педагогічної майстерності, загальної та політичної культури;</w:t>
      </w:r>
    </w:p>
    <w:p w14:paraId="3FB2EBC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виконувати накази та розпорядження керівництва;</w:t>
      </w:r>
    </w:p>
    <w:p w14:paraId="4E0CFC1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дотримуватись академічної доброчесності та забезпечувати її дотримання здобувачами освіти в освітньому процесі;</w:t>
      </w:r>
    </w:p>
    <w:p w14:paraId="6330491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берегти майно закладу освіти: обладнання, посібники, іграшки, підтримувати чистоту і дотримуватись правил санітарії, техніки безпеки, пожежної безпеки;</w:t>
      </w:r>
    </w:p>
    <w:p w14:paraId="4E71A4F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постійно підвищувати свій професійний та загальнокультурний рівні, педагогічну майстерність;</w:t>
      </w:r>
    </w:p>
    <w:p w14:paraId="78D18F5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виконувати освітню програму для досягнення дітьми передбачених нею результатів розвитку, виховання та навчання;</w:t>
      </w:r>
    </w:p>
    <w:p w14:paraId="1A75A62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сприяти розвитку здібностей дітей, формуванню у них навичок здорового способу життя, дбати про їхнє фізичне і психічне здоров’я;</w:t>
      </w:r>
    </w:p>
    <w:p w14:paraId="2E73BEA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виховувати повагу до державної мови та державних символів України, національних, історичних, культурних цінностей України, дбайливе ставлення до навколишнього природного середовища;</w:t>
      </w:r>
    </w:p>
    <w:p w14:paraId="29668F2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інші обов’язки, що не суперечать законодавству України.</w:t>
      </w:r>
    </w:p>
    <w:p w14:paraId="5E8F57C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5.13.Педагогічні та інші працівники приймаються на роботу до закладу директором закладу дошкільної освіти.</w:t>
      </w:r>
    </w:p>
    <w:p w14:paraId="3C279AD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5.14.Працівники закладу освіти несуть відповідальність за збереження життя, фізичне і психічне здоров’я дитини згідно з чинним законодавством.</w:t>
      </w:r>
    </w:p>
    <w:p w14:paraId="566B849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5.15.Працівники закладу  освіти відповідно до статті 26 Закону України “Про забезпечення санітарного та епідемічного благополуччя населення”  проходять періодичні безоплатні медичні огляди.</w:t>
      </w:r>
    </w:p>
    <w:p w14:paraId="75C9887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5.16. Педагогічні працівники закладу освіти відповідно до ст.51 п.2 Закону України «Про освіту» можуть проходити сертифікацію.</w:t>
      </w:r>
    </w:p>
    <w:p w14:paraId="4F8421C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Сертифікація педагогічного працівника відбувається на добровільних засадах виключно за його ініціативою.</w:t>
      </w:r>
    </w:p>
    <w:p w14:paraId="1B0FC6B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За результатами успішного проходження сертифікації педагогічному працівнику видається сертифікат, який є дійсним упродовж трьох років. Успішне проходження сертифікації зараховується як проходження атестації педагогічним працівником.</w:t>
      </w:r>
    </w:p>
    <w:p w14:paraId="474695D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5.17. Педагогічний працівник, який пройшов сертифікацію, отримує щомісячну доплату в розмірі 20 відсотків посадового окладу (ставки заробітної плати) </w:t>
      </w:r>
      <w:r w:rsidRPr="00CF2234">
        <w:rPr>
          <w:sz w:val="28"/>
          <w:szCs w:val="28"/>
        </w:rPr>
        <w:lastRenderedPageBreak/>
        <w:t>пропорційно до обсягу педагогічного навантаження протягом строку дії сертифіката згідно із Законом України «Про освіту»</w:t>
      </w:r>
    </w:p>
    <w:p w14:paraId="79EF70F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5.18. Педагогічні працівники закладу освіти підлягають обов’язковій атестації, яка проводиться,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14:paraId="71CE548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5.19. У між атестаційний період відповідно до ст.59 п.2 Закону України «Про освіту» педагогічні працівники підвищують власну кваліфікацію, яка може здійснюватися за різними видами (навчання за освітньою програмою, стажування, участь у сертифікаційних програмах, тренінгах, семінарах, семінарах-практикумах, семінарах-нарадах, семінарах-тренінгах, вебінарах, майстер-класах тощо) та у різних формах (інституційна, дуальна, на робочому місці (на виробництві) тощо).</w:t>
      </w:r>
    </w:p>
    <w:p w14:paraId="138CB48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5.20.За успіхи у роботі працівникам  встановлюється  матеріальне та моральне заохочення, відповідно до чинного законодавства.</w:t>
      </w:r>
    </w:p>
    <w:p w14:paraId="17F5720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5.21.Педагогічним працівникам закладу освіти (також  обслуговуючому персоналу за наявності коштів у місцевому бюджеті) виплачується допомога на оздоровлення у розмірі місячного посадового окладу (ставки заробітної плати) при наданні щорічної відпустки.</w:t>
      </w:r>
    </w:p>
    <w:p w14:paraId="3E248D7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5.22.Працівники, які систематично порушують Статут, Правила внутрішнього розпорядку закладу освіти, не виконують посадових обов’язків, умов трудового договору (контракту) або за результатами атестації, не відповідають займаній посаді, звільняються з роботи відповідно до чинного законодавства.</w:t>
      </w:r>
    </w:p>
    <w:p w14:paraId="1B5347E0" w14:textId="77777777" w:rsidR="001D21B5" w:rsidRDefault="001D21B5" w:rsidP="001D21B5">
      <w:pPr>
        <w:pStyle w:val="ad"/>
        <w:spacing w:before="0" w:beforeAutospacing="0" w:after="0" w:afterAutospacing="0"/>
        <w:jc w:val="both"/>
        <w:rPr>
          <w:rStyle w:val="ae"/>
          <w:sz w:val="28"/>
          <w:szCs w:val="28"/>
        </w:rPr>
      </w:pPr>
    </w:p>
    <w:p w14:paraId="64F920B5"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VI. УПРАВЛІННЯ ЗАКЛАДОМ ДОШКІЛЬНОЇ ОСВІТИ</w:t>
      </w:r>
    </w:p>
    <w:p w14:paraId="4468B2C5" w14:textId="77777777" w:rsidR="001D21B5" w:rsidRPr="001D21B5" w:rsidRDefault="001D21B5" w:rsidP="001D21B5">
      <w:pPr>
        <w:jc w:val="both"/>
        <w:rPr>
          <w:sz w:val="28"/>
          <w:szCs w:val="28"/>
          <w:lang w:val="uk-UA"/>
        </w:rPr>
      </w:pPr>
      <w:r w:rsidRPr="001D21B5">
        <w:rPr>
          <w:sz w:val="28"/>
          <w:szCs w:val="28"/>
          <w:lang w:val="uk-UA"/>
        </w:rPr>
        <w:t xml:space="preserve">6.1. Управління закладом освіти здійснюється засновником в особі Раківчицької міської ради та управлінням освіти Коломийської міської ради </w:t>
      </w:r>
      <w:r w:rsidRPr="001D21B5">
        <w:rPr>
          <w:color w:val="000000"/>
          <w:sz w:val="28"/>
          <w:szCs w:val="28"/>
          <w:shd w:val="clear" w:color="auto" w:fill="FFFFFF"/>
          <w:lang w:val="uk-UA"/>
        </w:rPr>
        <w:t>в межах повноважень, передбачених чинним законодавством</w:t>
      </w:r>
      <w:r w:rsidRPr="001D21B5">
        <w:rPr>
          <w:sz w:val="28"/>
          <w:szCs w:val="28"/>
          <w:lang w:val="uk-UA"/>
        </w:rPr>
        <w:t>.</w:t>
      </w:r>
    </w:p>
    <w:p w14:paraId="7F9F026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6.2. Безпосереднє керівництво роботою закладу освіти здійснює його директор, який призначається і звільняється засновником або уповноваженим органом управління освітою з дотриманням чинного законодавства.</w:t>
      </w:r>
    </w:p>
    <w:p w14:paraId="122D587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На посаду керівника закладу дошкільної освіти призначається особа, яка є громадянином України, має вищу освіту не нижче ступеня бакалавра, стаж педагогічної роботи не менш як три роки, вільно володіє державною мовою, а також має організаторські здібності, фізичний і психічний стан якої не перешкоджає виконанню професійних обов’язків.</w:t>
      </w:r>
    </w:p>
    <w:p w14:paraId="70A83FC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6.3.Директор закладу освіти:</w:t>
      </w:r>
    </w:p>
    <w:p w14:paraId="01A367A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організовує діяльність закладу освіти;</w:t>
      </w:r>
    </w:p>
    <w:p w14:paraId="74CC012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відповідає за реалізацію  завдань дошкільної  освіти, що визначені Законом України “Про дошкільну освіту”, та забезпечення  рівня дошкільної освіти у межах державних вимог до її змісту і обсягу;</w:t>
      </w:r>
    </w:p>
    <w:p w14:paraId="51560C3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затверджує освітню програма схвалену педагогічною радою закладу освіти;</w:t>
      </w:r>
    </w:p>
    <w:p w14:paraId="6D1E87F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забезпечує функціонування внутрішньої системи забезпечення якості освіти;</w:t>
      </w:r>
    </w:p>
    <w:p w14:paraId="4752281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 є представником закладу освіти у відносинах з державними органами, органами місцевого самоврядування, юридичними та фізичними особами і діє без </w:t>
      </w:r>
      <w:r w:rsidRPr="00CF2234">
        <w:rPr>
          <w:sz w:val="28"/>
          <w:szCs w:val="28"/>
        </w:rPr>
        <w:lastRenderedPageBreak/>
        <w:t>довіреності в межах повноважень, передбачених законом та установчими документами закладу;</w:t>
      </w:r>
    </w:p>
    <w:p w14:paraId="35D8671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вирішує питання фінансово-господарської діяльності закладу освіти;</w:t>
      </w:r>
    </w:p>
    <w:p w14:paraId="49F8102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розпоряджається в установленому  порядку майном і коштами закладу освіти;</w:t>
      </w:r>
    </w:p>
    <w:p w14:paraId="4C8FD15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відповідає за дотримання фінансової дисципліни та збереження матеріально-технічної бази закладу освіти;</w:t>
      </w:r>
    </w:p>
    <w:p w14:paraId="445E495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призначає на посаду та звільняє з посади працівників закладу освіти, визначає їх функціональні обов’язки ;</w:t>
      </w:r>
    </w:p>
    <w:p w14:paraId="7030C04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видає у межах своєї компетенції накази та розпорядження, контролює їх виконання;</w:t>
      </w:r>
    </w:p>
    <w:p w14:paraId="194C978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контролює відповідність застосованих форм, методів і засобів розвитку, виховання і навчання дітей до їх вікових, психофізіологічних особливостей, здібностей і потреб;</w:t>
      </w:r>
    </w:p>
    <w:p w14:paraId="2A5D806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контролює   організацію   харчування   і   медичного   обслуговування дітей;</w:t>
      </w:r>
    </w:p>
    <w:p w14:paraId="6013433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затверджує штатний розпис та кошторис за погодженням з управлінням освіти;</w:t>
      </w:r>
    </w:p>
    <w:p w14:paraId="5E06420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затверджує Правила внутрішнього трудового розпорядку, посадові</w:t>
      </w:r>
      <w:r w:rsidRPr="00CF2234">
        <w:rPr>
          <w:sz w:val="28"/>
          <w:szCs w:val="28"/>
        </w:rPr>
        <w:br/>
        <w:t>інструкції працівників за погодженням з профспілковим комітетом;</w:t>
      </w:r>
    </w:p>
    <w:p w14:paraId="311F4D4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забезпечує дотримання санітарно-гігієнічних, протипожежних норм і правил   техніки  безпеки,   вимог  безпечної  життєдіяльності   дітей   і працівників;</w:t>
      </w:r>
    </w:p>
    <w:p w14:paraId="18E53F2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забезпечує умови для здійснення дієвого та відкритого громадського контролю за діяльністю закладу освіти;</w:t>
      </w:r>
    </w:p>
    <w:p w14:paraId="2DB41C7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підтримує ініціативу щодо вдосконалення освітнього процесу, заохочує творчі пошуки, дослідно-експериментальну роботу педагогів;</w:t>
      </w:r>
    </w:p>
    <w:p w14:paraId="71B42F7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організовує різні форми співпраці з батьками або особами, які їх замінюють;</w:t>
      </w:r>
    </w:p>
    <w:p w14:paraId="288E7B5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щороку  звітує  про  навчально-виховну,  методичну,  економічну  і фінансово-господарську діяльність закладу освіти на загальних зборах колективу та батьків, або осіб, які їх замінюють.</w:t>
      </w:r>
    </w:p>
    <w:p w14:paraId="7D1F9E6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відповідно до ст..61 п.7 «Закону про освіту» України, установчих документів та колективного договору, має право встановлювати педагогічним працівникам доплати, надбавки, премії за використання в освітньому процесі іноземних мов, сучасних технологій, реалізацію інноваційних проектів тощо.</w:t>
      </w:r>
    </w:p>
    <w:p w14:paraId="410C229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здійснює інші повноваження, передбачені законом та установчими документами закладу.</w:t>
      </w:r>
    </w:p>
    <w:p w14:paraId="0998DB8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6.4.Постійно діючий колегіальний орган у закладі освіти – педагогічна рада. До складу педагогічної  ради  входять:  директор,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закладів середньої освіти, батьки або особи, які їх замінюють. Головою педагогічної ради є директор закладу освіти. Педагогічна рада обирає зі свого складу секретаря на навчальний рік. Педагогічна рада закладу освіти:</w:t>
      </w:r>
    </w:p>
    <w:p w14:paraId="482B3CA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14:paraId="3DC2FF1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lastRenderedPageBreak/>
        <w:t>– 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14:paraId="7CC07A6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розглядає питання вдосконалення організації освітнього процесу у закладі;</w:t>
      </w:r>
    </w:p>
    <w:p w14:paraId="7F23CC7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визначає план роботи закладу та педагогічне навантаження педагогічних працівників;</w:t>
      </w:r>
    </w:p>
    <w:p w14:paraId="1B6769A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затверджує заходи щодо зміцнення здоров’я дітей;</w:t>
      </w:r>
    </w:p>
    <w:p w14:paraId="694D6B6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обговорює питання підвищення кваліфікації педагогічних працівників, розвитку їхньої творчої ініціативи;</w:t>
      </w:r>
    </w:p>
    <w:p w14:paraId="5A1E6E0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затверджує щорічний план підвищення кваліфікації педагогічних працівників;</w:t>
      </w:r>
    </w:p>
    <w:p w14:paraId="5C6F653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заслуховує звіти педагогічних працівників, які проходять атестацію;</w:t>
      </w:r>
    </w:p>
    <w:p w14:paraId="388BFAE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14:paraId="6D2541A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визначає шляхи співпраці закладу дошкільної освіти з сім’єю;</w:t>
      </w:r>
    </w:p>
    <w:p w14:paraId="4954F71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ухвалює рішення щодо відзначення, морального та матеріального заохочення учнів (вихованців), працівників закладу та інших учасників освітнього процесу;</w:t>
      </w:r>
    </w:p>
    <w:p w14:paraId="5B99042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розглядає питання щодо відповідальності працівників закладу та інших учасників освітнього процесу за невиконання ними своїх обов’язків;</w:t>
      </w:r>
    </w:p>
    <w:p w14:paraId="1841263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має право ініціювати проведення позапланового інституційного аудиту закладу та проведення громадської акредитації закладу;</w:t>
      </w:r>
    </w:p>
    <w:p w14:paraId="16648C0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розглядає інші питання, віднесені законом та/або установчими документами закладу до її повноважень.</w:t>
      </w:r>
    </w:p>
    <w:p w14:paraId="2A5C1C1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Рішення педагогічної ради закладу дошкільної освіти вводяться в дію рішеннями керівника закладу.</w:t>
      </w:r>
    </w:p>
    <w:p w14:paraId="2AAF7A4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6.5. У закладі дошкільної освіти можуть діяти:</w:t>
      </w:r>
    </w:p>
    <w:p w14:paraId="28F1AA7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органи самоврядування працівників закладу освіти;</w:t>
      </w:r>
    </w:p>
    <w:p w14:paraId="5A24659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органи батьківського самоврядування;</w:t>
      </w:r>
    </w:p>
    <w:p w14:paraId="41599EE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інші органи громадського самоврядування учасників освітнього процесу.</w:t>
      </w:r>
    </w:p>
    <w:p w14:paraId="2631F05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6.6. Вищим колегіальним органом громадського самоврядування закладу освіти є загальні збори (конференція) колективу закладу освіти, які скликаються не рідше одного разу на рік. Кількість учасників загальних зборів від працівників закладу освіти – 2/3, батьків та представників громадськості – 1/3.</w:t>
      </w:r>
    </w:p>
    <w:p w14:paraId="64DE0D1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Термін їх повноважень становить один рік. Рішення загальних зборів приймаються простою більшістю голосів від загальної кількості присутніх.</w:t>
      </w:r>
    </w:p>
    <w:p w14:paraId="35A8791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Загальні збори (конференція):</w:t>
      </w:r>
    </w:p>
    <w:p w14:paraId="1B39D2A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заслуховують звіти керівника закладу дошкільної освіти з питань статутної діяльності та дають оцінку його професійно-педагогічної діяльності;</w:t>
      </w:r>
    </w:p>
    <w:p w14:paraId="14540B9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розглядають питання освітньої, методичної, економічної і фінансово-господарської діяльності закладу дошкільної освіти.</w:t>
      </w:r>
    </w:p>
    <w:p w14:paraId="774D8A6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6.7.  У  період  між  загальними зборами може  діяти  рада закладу освіти. Кількість засідань ради визначається за потребою. Засідання  ради    закладу освіти є  правомірним, якщо в ньому  бере  участь  не  менше  двох  третин її членів (працівники закладу освіти, батьки). Рада  закладу освіти  організовує виконання рішень загальних зборів, розглядає  питання поліпшення умов для здобуття дошкільної освіти, зміцнення матеріально-технічної бази, поповнення </w:t>
      </w:r>
      <w:r w:rsidRPr="00CF2234">
        <w:rPr>
          <w:sz w:val="28"/>
          <w:szCs w:val="28"/>
        </w:rPr>
        <w:lastRenderedPageBreak/>
        <w:t>й використання бюджету закладу, вносить пропозиції щодо морального і матеріального заохочення учасників освітнього процесу, погоджує зміст і форми роботи з педагогічної освіти батьків або осіб, які їх замінюють.</w:t>
      </w:r>
    </w:p>
    <w:p w14:paraId="74C3767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6.8. За рішенням засновника відповідно до спеціальних нормативних актів у закладі освіти може створюватись наглядова (піклувальна рада). Порядок формування наглядової (піклувальної) ради, її відповідальність, перелік і строк повноважень, а також порядок її діяльності визначаються спеціальними законами та установчими документами закладу освіти.</w:t>
      </w:r>
    </w:p>
    <w:p w14:paraId="09A5C154" w14:textId="77777777" w:rsidR="001D21B5" w:rsidRDefault="001D21B5" w:rsidP="001D21B5">
      <w:pPr>
        <w:pStyle w:val="ad"/>
        <w:spacing w:before="0" w:beforeAutospacing="0" w:after="0" w:afterAutospacing="0"/>
        <w:jc w:val="both"/>
        <w:rPr>
          <w:rStyle w:val="ae"/>
          <w:sz w:val="28"/>
          <w:szCs w:val="28"/>
        </w:rPr>
      </w:pPr>
    </w:p>
    <w:p w14:paraId="36F6693D" w14:textId="77777777" w:rsidR="001D21B5" w:rsidRPr="00CF2234" w:rsidRDefault="001D21B5" w:rsidP="001D21B5">
      <w:pPr>
        <w:pStyle w:val="ad"/>
        <w:spacing w:before="0" w:beforeAutospacing="0" w:after="0" w:afterAutospacing="0"/>
        <w:jc w:val="center"/>
        <w:rPr>
          <w:rStyle w:val="ae"/>
          <w:sz w:val="28"/>
          <w:szCs w:val="28"/>
        </w:rPr>
      </w:pPr>
      <w:r w:rsidRPr="00CF2234">
        <w:rPr>
          <w:rStyle w:val="ae"/>
          <w:sz w:val="28"/>
          <w:szCs w:val="28"/>
        </w:rPr>
        <w:t>VІІ. ОРГАНІЗАЦІЯ ХАРЧУВАННЯ ДІТЕЙ У ЗАКЛАДІ  ДОШКІЛЬНОЇ ОСВІТИ</w:t>
      </w:r>
    </w:p>
    <w:p w14:paraId="26302C1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7.1.Заклад освіти 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14:paraId="2117590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7.2. У закладі освіти встановлено 3-и разове харчування.</w:t>
      </w:r>
    </w:p>
    <w:p w14:paraId="17BF14A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7.3. Організація та відповідальність за харчування дітей у закладі освіти покладаються на </w:t>
      </w:r>
      <w:r>
        <w:rPr>
          <w:sz w:val="28"/>
          <w:szCs w:val="28"/>
        </w:rPr>
        <w:t>засновника</w:t>
      </w:r>
      <w:r w:rsidRPr="00CF2234">
        <w:rPr>
          <w:sz w:val="28"/>
          <w:szCs w:val="28"/>
        </w:rPr>
        <w:t>, управління освіти</w:t>
      </w:r>
      <w:r>
        <w:rPr>
          <w:sz w:val="28"/>
          <w:szCs w:val="28"/>
        </w:rPr>
        <w:t xml:space="preserve"> Коломийської міської ради</w:t>
      </w:r>
      <w:r w:rsidRPr="00CF2234">
        <w:rPr>
          <w:sz w:val="28"/>
          <w:szCs w:val="28"/>
        </w:rPr>
        <w:t>, а також на директора  закладу освіти.</w:t>
      </w:r>
    </w:p>
    <w:p w14:paraId="1887D32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7.4.Контроль і державний нагляд за якістю харчування у закладі освіти покладаються на </w:t>
      </w:r>
      <w:r>
        <w:rPr>
          <w:sz w:val="28"/>
          <w:szCs w:val="28"/>
        </w:rPr>
        <w:t>Коломийську міську</w:t>
      </w:r>
      <w:r w:rsidRPr="00CF2234">
        <w:rPr>
          <w:sz w:val="28"/>
          <w:szCs w:val="28"/>
        </w:rPr>
        <w:t xml:space="preserve"> раду, відповідні органи управління охорони здоров’я та управління освіти Коломийської </w:t>
      </w:r>
      <w:r>
        <w:rPr>
          <w:sz w:val="28"/>
          <w:szCs w:val="28"/>
        </w:rPr>
        <w:t>міської ради</w:t>
      </w:r>
      <w:r w:rsidRPr="00CF2234">
        <w:rPr>
          <w:sz w:val="28"/>
          <w:szCs w:val="28"/>
        </w:rPr>
        <w:t>.</w:t>
      </w:r>
    </w:p>
    <w:p w14:paraId="2DBBAD5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7.5. Контроль за організацією та якістю харчування,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директора закладу освіти та громадську раду контролю за харчуванням.</w:t>
      </w:r>
    </w:p>
    <w:p w14:paraId="13F5FBB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7.6.Пільгові умови оплати харчування дітей у закладі освіти для багатодітних та малозабезпечених сімей та інших категорій, які потребують соціальної підтримки, надаються за рішенням органу місцевого самоврядування за рахунок коштів місцевого бюджету.</w:t>
      </w:r>
    </w:p>
    <w:p w14:paraId="5EC545EF" w14:textId="77777777" w:rsidR="001D21B5" w:rsidRPr="00CF2234" w:rsidRDefault="001D21B5" w:rsidP="001D21B5">
      <w:pPr>
        <w:pStyle w:val="ad"/>
        <w:spacing w:before="0" w:beforeAutospacing="0" w:after="0" w:afterAutospacing="0"/>
        <w:jc w:val="both"/>
        <w:rPr>
          <w:rStyle w:val="ae"/>
          <w:sz w:val="28"/>
          <w:szCs w:val="28"/>
        </w:rPr>
      </w:pPr>
      <w:r w:rsidRPr="00CF2234">
        <w:rPr>
          <w:sz w:val="28"/>
          <w:szCs w:val="28"/>
        </w:rPr>
        <w:t>7.7. Порядок встановлення плати за харчування дитини у державному та комунальному закладі визначається Кабінетом Міністрів України.</w:t>
      </w:r>
      <w:r w:rsidRPr="00CF2234">
        <w:rPr>
          <w:rStyle w:val="ae"/>
          <w:sz w:val="28"/>
          <w:szCs w:val="28"/>
        </w:rPr>
        <w:t> </w:t>
      </w:r>
    </w:p>
    <w:p w14:paraId="5118C81A" w14:textId="77777777" w:rsidR="001D21B5" w:rsidRPr="00CF2234" w:rsidRDefault="001D21B5" w:rsidP="001D21B5">
      <w:pPr>
        <w:pStyle w:val="ad"/>
        <w:spacing w:before="0" w:beforeAutospacing="0" w:after="0" w:afterAutospacing="0"/>
        <w:jc w:val="both"/>
        <w:rPr>
          <w:b/>
          <w:i/>
          <w:sz w:val="28"/>
          <w:szCs w:val="28"/>
          <w:u w:val="single"/>
        </w:rPr>
      </w:pPr>
    </w:p>
    <w:p w14:paraId="3EC164F6"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VIІІ. МЕДИЧНЕ ОБСЛУГОВУВАННЯ ДІТЕЙ У ЗАКЛАДІ ДОШКІЛЬНОЇ ОСВІТИ</w:t>
      </w:r>
    </w:p>
    <w:p w14:paraId="1C4B113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8.1. Медичне обслуговування дітей закладу освіти здійснюється на безоплатній основі медичними працівниками, які входять до штату закладу або відповідних закладів охорони здоров’я, у порядку, встановленому Кабінетом Міністрів України.</w:t>
      </w:r>
    </w:p>
    <w:p w14:paraId="06DFB79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8.2.До основних обов’язків медичних працівників закладу освіти  належать:</w:t>
      </w:r>
    </w:p>
    <w:p w14:paraId="4F9291B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моніторинг стану здоров’я, фізичного та нервово психічного розвитку дітей, надання їм невідкладної медичної допомоги;</w:t>
      </w:r>
    </w:p>
    <w:p w14:paraId="44EDEBD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lastRenderedPageBreak/>
        <w:t>– організація і проведення медичних оглядів, у тому числі, поглиблених, профілактичних та лікувально-оздоровчих заходів, оцінка їх ефективності;</w:t>
      </w:r>
    </w:p>
    <w:p w14:paraId="767E157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здійснення контролю за організацією та якістю харчування,  дотриманням раціонального режиму навчально-виховної діяльності, навчального навантаження;</w:t>
      </w:r>
    </w:p>
    <w:p w14:paraId="5E0B299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медичний контроль за виконанням санітарно-гігієнічного та протиепідемічного режиму;</w:t>
      </w:r>
    </w:p>
    <w:p w14:paraId="6D473CE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проведення санітарно-просвітницької роботи серед дітей, батьків або осіб, які їх замінюють, та працівників закладу.</w:t>
      </w:r>
    </w:p>
    <w:p w14:paraId="60F93D5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8.2.Заклад освіти надає приміщення і забезпечує  належні умови    для    роботи медичного персоналу та проведення лікувально-профілактичних заходів.</w:t>
      </w:r>
    </w:p>
    <w:p w14:paraId="54B32C8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8.3.Органи охорони здоров’я, заклади охорони здоров’я разом з органами управління освітою здійснюють контроль за дотриманням санітарного законодавства у закладах дошкільної освіти, щорічно забезпечують безоплатний медичний огляд дітей, моніторинг і корекцію стану їх здоров’я, несуть відповідальність за додержання санітарно-гігієнічних норм, проведення лікувально-профілактичних заходів у закладах дошкільної освіти незалежно від підпорядкування, типу і форм власності.</w:t>
      </w:r>
    </w:p>
    <w:p w14:paraId="78BF8BBB" w14:textId="77777777" w:rsidR="001D21B5" w:rsidRDefault="001D21B5" w:rsidP="001D21B5">
      <w:pPr>
        <w:pStyle w:val="ad"/>
        <w:spacing w:before="0" w:beforeAutospacing="0" w:after="0" w:afterAutospacing="0"/>
        <w:jc w:val="both"/>
        <w:rPr>
          <w:rStyle w:val="ae"/>
          <w:sz w:val="28"/>
          <w:szCs w:val="28"/>
        </w:rPr>
      </w:pPr>
    </w:p>
    <w:p w14:paraId="67608595" w14:textId="77777777" w:rsidR="001D21B5" w:rsidRDefault="001D21B5" w:rsidP="001D21B5">
      <w:pPr>
        <w:pStyle w:val="ad"/>
        <w:spacing w:before="0" w:beforeAutospacing="0" w:after="0" w:afterAutospacing="0"/>
        <w:jc w:val="both"/>
        <w:rPr>
          <w:rStyle w:val="ae"/>
          <w:sz w:val="28"/>
          <w:szCs w:val="28"/>
        </w:rPr>
      </w:pPr>
    </w:p>
    <w:p w14:paraId="7CF1A0AF" w14:textId="77777777" w:rsidR="001D21B5" w:rsidRDefault="001D21B5" w:rsidP="001D21B5">
      <w:pPr>
        <w:pStyle w:val="ad"/>
        <w:spacing w:before="0" w:beforeAutospacing="0" w:after="0" w:afterAutospacing="0"/>
        <w:jc w:val="both"/>
        <w:rPr>
          <w:rStyle w:val="ae"/>
          <w:sz w:val="28"/>
          <w:szCs w:val="28"/>
        </w:rPr>
      </w:pPr>
    </w:p>
    <w:p w14:paraId="5CAE4791"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IX. МАЙНО ЗАКЛАДУ ДОШКІЛЬНОЇ ОСВІТИ</w:t>
      </w:r>
    </w:p>
    <w:p w14:paraId="24FC786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9.1. Майно закладу освіти становлять основні фонди, а також інші цінності, вартість та структура яких відображається у балансі;</w:t>
      </w:r>
    </w:p>
    <w:p w14:paraId="04A371B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9.2.Майно закладу освіти є комунальною власністю і належить йому на правах оперативного управління;</w:t>
      </w:r>
    </w:p>
    <w:p w14:paraId="0D4D533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9.3.Матеріально-технічна база закладу освіти  включає будівлі, споруди, земельну ділянку, комунікації, інвентар,обладнання, транспортні засоби, інші матеріальні цінності, вартість яких відображено у    балансі закладу дошкільної освіти.</w:t>
      </w:r>
    </w:p>
    <w:p w14:paraId="6A7E3C7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9.4. Вимоги до матеріально-технічної бази закладу освіти визначаються  відповідними   будівельними та санітарно-гігієнічними нормами і правилами, а також Типовим переліком обов’язкового обладнання закладу дошкільної освіти, навчально-наочних посібників, іграшок, навчально-методичної, художньої та іншої літератури.</w:t>
      </w:r>
    </w:p>
    <w:p w14:paraId="07E3B3F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9.5. Будівлі, споруди, устаткування та інше майно, що належить до основних засобів закладу освіти, не може бути предметом застави, на нього не може бути накладене стягнення;</w:t>
      </w:r>
    </w:p>
    <w:p w14:paraId="457C172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9.6. Об’єкти та майно комунальних закладів освіти не підлягають приватизації чи використанню не за освітнім призначенням.</w:t>
      </w:r>
    </w:p>
    <w:p w14:paraId="4490CF6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9.7. Збитки, завдані закладу освіти, в результаті порушення майнових прав, громадянами, юридичними особами і державними органами, відшкодовуються закладові за рішенням суду.</w:t>
      </w:r>
    </w:p>
    <w:p w14:paraId="027201B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9.8. Засновник здійснює контроль за ефективністю використання та збереження закріпленого за закладом освіти комунального майна, правомочністю дій </w:t>
      </w:r>
      <w:r w:rsidRPr="00CF2234">
        <w:rPr>
          <w:sz w:val="28"/>
          <w:szCs w:val="28"/>
        </w:rPr>
        <w:lastRenderedPageBreak/>
        <w:t>стосовно комунальної власності та веденням фінансово-господарської діяльності відповідно до чинного законодавства;</w:t>
      </w:r>
    </w:p>
    <w:p w14:paraId="6AB83B5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9.9. Відповідно до рішення сесії Раківчицької сільської ради № 315-38/2014 від  10.12.2014 р. заклад освіти має земельну ділянку площею 0.32 га., на якій розташоване приміщення закладу освіти, майданчики ігрові , господарський двір, зони відпочинку, квітники, городи.</w:t>
      </w:r>
    </w:p>
    <w:p w14:paraId="38C885F8" w14:textId="77777777" w:rsidR="001D21B5" w:rsidRDefault="001D21B5" w:rsidP="001D21B5">
      <w:pPr>
        <w:pStyle w:val="ad"/>
        <w:spacing w:before="0" w:beforeAutospacing="0" w:after="0" w:afterAutospacing="0"/>
        <w:jc w:val="both"/>
        <w:rPr>
          <w:rStyle w:val="ae"/>
          <w:sz w:val="28"/>
          <w:szCs w:val="28"/>
        </w:rPr>
      </w:pPr>
    </w:p>
    <w:p w14:paraId="7FC84904"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X. ФІНАНСОВО-ГОСПОДАРСЬКА ДІЯЛЬНІСТЬ ЗАКЛАДУ ДОШКІЛЬНОЇ ОСВІТИ</w:t>
      </w:r>
    </w:p>
    <w:p w14:paraId="41A61B0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10.1. Фінансово-господарська діяльність закладу освіти здійснюється відповідно до </w:t>
      </w:r>
      <w:hyperlink r:id="rId27" w:history="1">
        <w:r w:rsidRPr="00CF2234">
          <w:rPr>
            <w:rStyle w:val="a9"/>
            <w:sz w:val="28"/>
            <w:szCs w:val="28"/>
          </w:rPr>
          <w:t>Законів України</w:t>
        </w:r>
      </w:hyperlink>
      <w:r w:rsidRPr="00CF2234">
        <w:rPr>
          <w:sz w:val="28"/>
          <w:szCs w:val="28"/>
        </w:rPr>
        <w:t> “Про освіту”, “Про дошкільну освіту”, законів про бюджет, власність, місцеве самоврядування та інших нормативно-правових актів.</w:t>
      </w:r>
    </w:p>
    <w:p w14:paraId="1C68EAF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10.2. Утримання та розвиток матеріально-технічної бази закладу освіти фінансуються за рахунок коштів засновника.</w:t>
      </w:r>
    </w:p>
    <w:p w14:paraId="000BABE7"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10.3. Джерелами фінансування закладу освіти можуть бути кошти:</w:t>
      </w:r>
    </w:p>
    <w:p w14:paraId="5ACE750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–засновника, державного і місцевого  бюджетів, що, надходять у розмірі, передбаченому нормативами фінансування;</w:t>
      </w:r>
    </w:p>
    <w:p w14:paraId="3D6CDC5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батьків або осіб, які їх замінюють;</w:t>
      </w:r>
    </w:p>
    <w:p w14:paraId="144E100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добровільні пожертвування та цільові внески фізичних і юридичних осіб та інші надходження, не заборонені законодавством України;</w:t>
      </w:r>
    </w:p>
    <w:p w14:paraId="11C9EA9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плата за надання освітніх та інших послуг відповідно до укладених договорів.</w:t>
      </w:r>
    </w:p>
    <w:p w14:paraId="0A3A252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10.4. Заклад освіти може надавати платні освітні та інші послуги, перелік яких затверджує Кабінет Міністрів України.</w:t>
      </w:r>
    </w:p>
    <w:p w14:paraId="73AF679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Засновник закладу освіти має право затверджувати переліки платних освітніх та інших послуг, що не увійшли до переліку, затвердженого Кабінетом Міністрів України.</w:t>
      </w:r>
    </w:p>
    <w:p w14:paraId="2B26B8D8"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10.5. Порядок діловодства і бухгалтерського обліку в закладі освіти визначений керівником закладу відповідно до законодавства. За рішенням керівника закладу освіти бухгалтерський облік здійснюється самостійно закладом освіти.</w:t>
      </w:r>
    </w:p>
    <w:p w14:paraId="078E02F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10.6. Заклад освіти самостійно визначає потребу у матеріальних ресурсах і продуктах харчування, одержує їх на договірних основах, згідно з нормами, визначеними МОЗ України.</w:t>
      </w:r>
    </w:p>
    <w:p w14:paraId="6E14CF6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10.7. Штатні розписи закладу освіти затверджуються директором за погодженням управління освіти, молоді та спорту Коломийської районної державної адміністрації на основі Типових штатних нормативів закладів дошкільної освіти, затверджених центральним органом виконавчої влади, що забезпечує формування та реалізує державну політику у сфері освіти за погодженням з центральним органом виконавчої влади, що забезпечує формування та реалізує державну фінансову політику.</w:t>
      </w:r>
    </w:p>
    <w:p w14:paraId="2F650D5D"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10.8.Фінансова діяльність закладу освіти спрямована:</w:t>
      </w:r>
    </w:p>
    <w:p w14:paraId="52BE812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створення єдиного  фонду виробничого і соціального розвитку;</w:t>
      </w:r>
    </w:p>
    <w:p w14:paraId="716C886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на формування єдиного фонду оплати праці;</w:t>
      </w:r>
    </w:p>
    <w:p w14:paraId="6BB8F6A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створення фонду матеріальних і прирівняних до них затрат.</w:t>
      </w:r>
    </w:p>
    <w:p w14:paraId="31DC84B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xml:space="preserve">10.9.Заробітна плата працівників закладу освіти  залежить від навантаження. Установлюється за результатами атестації у відповідності з єдиною тарифною </w:t>
      </w:r>
      <w:r w:rsidRPr="00CF2234">
        <w:rPr>
          <w:sz w:val="28"/>
          <w:szCs w:val="28"/>
        </w:rPr>
        <w:lastRenderedPageBreak/>
        <w:t xml:space="preserve">сіткою оплати праці працівників бюджетних установ. </w:t>
      </w:r>
      <w:r w:rsidRPr="00CF2234">
        <w:rPr>
          <w:rStyle w:val="af"/>
          <w:sz w:val="28"/>
          <w:szCs w:val="28"/>
        </w:rPr>
        <w:t> </w:t>
      </w:r>
      <w:r w:rsidRPr="00CF2234">
        <w:rPr>
          <w:sz w:val="28"/>
          <w:szCs w:val="28"/>
        </w:rPr>
        <w:t>Питання про надбавки і доплати вирішується директором за погодженням  профспілкового комітету.</w:t>
      </w:r>
    </w:p>
    <w:p w14:paraId="73DD5FE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10.10.Педагогічним працівникам встановлюються щомісячні надбавки за вислугу років у розмірах:</w:t>
      </w:r>
    </w:p>
    <w:p w14:paraId="0EB472C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понад три роки – 10 відсотків;</w:t>
      </w:r>
    </w:p>
    <w:p w14:paraId="3BA380E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понад 10 років – 20 відсотків;</w:t>
      </w:r>
    </w:p>
    <w:p w14:paraId="0A93E9A5"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понад 20 років – 30 відсотків посадового окладу.</w:t>
      </w:r>
    </w:p>
    <w:p w14:paraId="6777115E"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10.11.Заклад освіти відповідно до ст.61 п.6 «Закону про освіту» України, має право за рахунок власних надходжень та інших джерел, не заборонених законодавством, встановлювати педагогічним працівникам доплати, надбавки, премії та інші види заохочень.</w:t>
      </w:r>
    </w:p>
    <w:p w14:paraId="5DE2265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10.12. Педагогічним працівникам закладу освіти за рахунок власних надходжень  відповідно до ст.61 п.8 «Закону про освіту» України, може надаватися матеріальна допомога для вирішення соціально-побутових питань. Умови надання такої допомоги визначаються установчими документами закладу освіти або колективним договором.</w:t>
      </w:r>
    </w:p>
    <w:p w14:paraId="47E6376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 </w:t>
      </w:r>
    </w:p>
    <w:p w14:paraId="65E8CCD9"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XI. КОНТРОЛЬ ЗА ДІЯЛЬНІСТЮ ЗАКЛАДУ ДОШКІЛЬНОЇ ОСВІТИ</w:t>
      </w:r>
    </w:p>
    <w:p w14:paraId="2F079DE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11.1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 освіту». Інституційний аудит включає планову перевірку дотримання ліцензійних умов. Інституційний аудит може бути проведений за ініціативою засновника, керівника. Колегіального органу управління або піклувальної ради закладу освіти у випадках передбачених чинним законодавством.</w:t>
      </w:r>
    </w:p>
    <w:p w14:paraId="5240ED5F"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11.2.Заклад освіти підпорядкований і підзвітний засновнику управлінню освіти, молоді та спорту Коломийської райдержадміністрації.</w:t>
      </w:r>
    </w:p>
    <w:p w14:paraId="1FDF428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11.3.Зміст, форми, періодичність контролю, не пов’язаного з освітнім процесом, встановлюється управлінням освіти, молоді та спорту згідно з чинним законодавством;</w:t>
      </w:r>
    </w:p>
    <w:p w14:paraId="53084042"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11.4. Контроль за іншими сторонами діяльності закладу освіти здійснює державна фіскальна служба, контрольно-ревізійні органи відповідно до чинного законодавства.</w:t>
      </w:r>
    </w:p>
    <w:p w14:paraId="7E96108B"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11.5. Громадський нагляд (контроль) у системі дошкільної освіти здійснюється суб’єктами громадського нагляду (контролю).</w:t>
      </w:r>
    </w:p>
    <w:p w14:paraId="5E05AC4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11.6.Безпосередньо в закладі освіти громадський нагляд (контроль) може проводитися виключно з дозволу керівника закладу освіти, крім випадків, встановлених законодавством.</w:t>
      </w:r>
    </w:p>
    <w:p w14:paraId="1AAE8BA4" w14:textId="77777777" w:rsidR="001D21B5" w:rsidRDefault="001D21B5" w:rsidP="001D21B5">
      <w:pPr>
        <w:pStyle w:val="ad"/>
        <w:spacing w:before="0" w:beforeAutospacing="0" w:after="0" w:afterAutospacing="0"/>
        <w:jc w:val="both"/>
        <w:rPr>
          <w:rStyle w:val="ae"/>
          <w:sz w:val="28"/>
          <w:szCs w:val="28"/>
        </w:rPr>
      </w:pPr>
    </w:p>
    <w:p w14:paraId="352FCB60"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XIІ.  МІЖНАРОДНЕ СПІВРОБІТНИЦТВО</w:t>
      </w:r>
    </w:p>
    <w:p w14:paraId="0599EF94"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12.1.Міжнародне  співробітництво у системі дошкільної освіти здійснюється відповідно до Закону України «Про освіту», «Про дошкільну освіту», інших нормативно-правових актів, а також міжнародних договорів України, згода на обов’язковість яких надана Верховною Радою України.</w:t>
      </w:r>
    </w:p>
    <w:p w14:paraId="7D88C21A"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12.2.Держава сприяє міжнародному співробітництву у системі дошкільної освіти.</w:t>
      </w:r>
    </w:p>
    <w:p w14:paraId="028B4846" w14:textId="77777777" w:rsidR="001D21B5" w:rsidRDefault="001D21B5" w:rsidP="001D21B5">
      <w:pPr>
        <w:pStyle w:val="ad"/>
        <w:spacing w:before="0" w:beforeAutospacing="0" w:after="0" w:afterAutospacing="0"/>
        <w:jc w:val="both"/>
        <w:rPr>
          <w:rStyle w:val="ae"/>
          <w:sz w:val="28"/>
          <w:szCs w:val="28"/>
        </w:rPr>
      </w:pPr>
    </w:p>
    <w:p w14:paraId="34605D67"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XІІІ. ВІДПОВІДАЛЬНІСТЬ У СФЕРІ ДОШКІЛЬНОЇ ОСВІТИ</w:t>
      </w:r>
    </w:p>
    <w:p w14:paraId="6FEC063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13.1.Працівники закладу освіти, що винні у порушенні законодавства про дошкільну освіту, несуть відповідальність у порядку, встановленому законами України.</w:t>
      </w:r>
    </w:p>
    <w:p w14:paraId="4CB68B7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13.2. Невиконання закладом освіти ліцензійних умов може бути підставою для позбавлення його ліцензії на провадження освітньої діяльності у сфері дошкільної освіти.</w:t>
      </w:r>
    </w:p>
    <w:p w14:paraId="12117C99" w14:textId="77777777" w:rsidR="001D21B5" w:rsidRDefault="001D21B5" w:rsidP="001D21B5">
      <w:pPr>
        <w:pStyle w:val="ad"/>
        <w:spacing w:before="0" w:beforeAutospacing="0" w:after="0" w:afterAutospacing="0"/>
        <w:jc w:val="both"/>
        <w:rPr>
          <w:rStyle w:val="ae"/>
          <w:sz w:val="28"/>
          <w:szCs w:val="28"/>
        </w:rPr>
      </w:pPr>
    </w:p>
    <w:p w14:paraId="43E5B2AD" w14:textId="77777777" w:rsidR="001D21B5" w:rsidRPr="00CF2234" w:rsidRDefault="001D21B5" w:rsidP="001D21B5">
      <w:pPr>
        <w:pStyle w:val="ad"/>
        <w:spacing w:before="0" w:beforeAutospacing="0" w:after="0" w:afterAutospacing="0"/>
        <w:jc w:val="center"/>
        <w:rPr>
          <w:sz w:val="28"/>
          <w:szCs w:val="28"/>
        </w:rPr>
      </w:pPr>
      <w:r w:rsidRPr="00CF2234">
        <w:rPr>
          <w:rStyle w:val="ae"/>
          <w:sz w:val="28"/>
          <w:szCs w:val="28"/>
        </w:rPr>
        <w:t>ХІV. ЛІКВІДАЦІЯ, РЕОРГАНІЗАЦІЯ ТА ПЕРЕПРОФІЛЮВАННЯ ЗАКЛАДУ ДОШКІЛЬНОЇ ОСВІТИ</w:t>
      </w:r>
    </w:p>
    <w:p w14:paraId="5E04806C"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14.1. Рішення   про   ліквідацію, реорганізацію чи перепрофілювання закладу освіти приймається засновником закладу відповідно до діючого законодавства України.</w:t>
      </w:r>
    </w:p>
    <w:p w14:paraId="6DBF8673"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14.2. Ліквідація проводиться ліквідаційною комісією, призначеною наказом засновника, а   у   випадках   ліквідації   за   рішенням   господарського   суду – ліквідаційною комісією, призначеною цим  органом.</w:t>
      </w:r>
    </w:p>
    <w:p w14:paraId="6795D419"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14.3. 3 моменту призначення ліквідаційної комісії до неї переходять повноваження  з управління справами закладу освіти. Ліквідаційна комісія складає баланс і подає його засновнику.</w:t>
      </w:r>
    </w:p>
    <w:p w14:paraId="79F6B9B1"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14.4.У разі реорганізації права та зобов’язання закладу освіти переходять до правонаступників визначених управлінням освіти, молоді та спорту Коломийської райдержадміністрації.</w:t>
      </w:r>
    </w:p>
    <w:p w14:paraId="093EA9C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14.5. При ліквідації  і реорганізації закладу освіти звільненим працівникам гарантується додержання їх прав та інтересів згідно з трудовим законодавством України.</w:t>
      </w:r>
    </w:p>
    <w:p w14:paraId="4402D456"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14.6.У разі ліквідації закладу освіти вивільнені приміщення використовуються виключно для роботи з дітьми. Майно, яке є комунальною власністю (земельні ділянки, будівлі, споруди, обладнання, тощо), придбання чи відокремлення якого призначене для здобуття дітьми дошкільної освіти, використовується виключно для роботи з дітьми.</w:t>
      </w:r>
    </w:p>
    <w:p w14:paraId="3B98B9D0" w14:textId="77777777" w:rsidR="001D21B5" w:rsidRPr="00CF2234" w:rsidRDefault="001D21B5" w:rsidP="001D21B5">
      <w:pPr>
        <w:pStyle w:val="ad"/>
        <w:spacing w:before="0" w:beforeAutospacing="0" w:after="0" w:afterAutospacing="0"/>
        <w:jc w:val="both"/>
        <w:rPr>
          <w:sz w:val="28"/>
          <w:szCs w:val="28"/>
        </w:rPr>
      </w:pPr>
      <w:r w:rsidRPr="00CF2234">
        <w:rPr>
          <w:sz w:val="28"/>
          <w:szCs w:val="28"/>
        </w:rPr>
        <w:t>14.7.Заклад освіти вважається ліквідованим  або реорганізованим з моменту внесення про це запису до Єдиного державного реєстру.</w:t>
      </w:r>
    </w:p>
    <w:p w14:paraId="6D1D40D8" w14:textId="77777777" w:rsidR="001D21B5" w:rsidRDefault="001D21B5" w:rsidP="001D21B5">
      <w:pPr>
        <w:pStyle w:val="ad"/>
        <w:spacing w:before="0" w:beforeAutospacing="0" w:after="0" w:afterAutospacing="0"/>
        <w:jc w:val="both"/>
        <w:rPr>
          <w:sz w:val="28"/>
          <w:szCs w:val="28"/>
        </w:rPr>
      </w:pPr>
      <w:r w:rsidRPr="00CF2234">
        <w:rPr>
          <w:sz w:val="28"/>
          <w:szCs w:val="28"/>
        </w:rPr>
        <w:t>  </w:t>
      </w:r>
    </w:p>
    <w:p w14:paraId="164D87F8" w14:textId="77777777" w:rsidR="001D21B5" w:rsidRPr="00CF2234" w:rsidRDefault="001D21B5" w:rsidP="001D21B5">
      <w:pPr>
        <w:pStyle w:val="ad"/>
        <w:spacing w:before="0" w:beforeAutospacing="0" w:after="0" w:afterAutospacing="0"/>
        <w:jc w:val="center"/>
        <w:rPr>
          <w:rStyle w:val="ae"/>
          <w:sz w:val="28"/>
          <w:szCs w:val="28"/>
        </w:rPr>
      </w:pPr>
      <w:r w:rsidRPr="00CF2234">
        <w:rPr>
          <w:rStyle w:val="ae"/>
          <w:sz w:val="28"/>
          <w:szCs w:val="28"/>
        </w:rPr>
        <w:t>X</w:t>
      </w:r>
      <w:r w:rsidRPr="00CF2234">
        <w:rPr>
          <w:rStyle w:val="ae"/>
          <w:sz w:val="28"/>
          <w:szCs w:val="28"/>
          <w:lang w:val="en-US"/>
        </w:rPr>
        <w:t>V</w:t>
      </w:r>
      <w:r w:rsidRPr="00CF2234">
        <w:rPr>
          <w:rStyle w:val="ae"/>
          <w:sz w:val="28"/>
          <w:szCs w:val="28"/>
        </w:rPr>
        <w:t>.ВНЕСЕННЯ ЗМІН ТА ДОПОВНЕНЬ ДО СТАТУТУ</w:t>
      </w:r>
    </w:p>
    <w:p w14:paraId="37660558" w14:textId="77777777" w:rsidR="001D21B5" w:rsidRPr="001D21B5" w:rsidRDefault="001D21B5" w:rsidP="001D21B5">
      <w:pPr>
        <w:pStyle w:val="ad"/>
        <w:spacing w:before="0" w:beforeAutospacing="0" w:after="0" w:afterAutospacing="0"/>
        <w:jc w:val="both"/>
        <w:rPr>
          <w:b/>
          <w:sz w:val="28"/>
          <w:szCs w:val="28"/>
        </w:rPr>
      </w:pPr>
      <w:r w:rsidRPr="001D21B5">
        <w:rPr>
          <w:rStyle w:val="ae"/>
          <w:b w:val="0"/>
          <w:sz w:val="28"/>
          <w:szCs w:val="28"/>
          <w:lang w:val="ru-RU"/>
        </w:rPr>
        <w:t>1.1</w:t>
      </w:r>
      <w:r w:rsidRPr="001D21B5">
        <w:rPr>
          <w:rStyle w:val="ae"/>
          <w:b w:val="0"/>
          <w:sz w:val="28"/>
          <w:szCs w:val="28"/>
        </w:rPr>
        <w:t>.Зміни та доповнення до Статуту затверджуються за рішенням сесії засновника і підлягають державній реєстрації у встановленому законом порядку.</w:t>
      </w:r>
    </w:p>
    <w:p w14:paraId="5FE7C90C" w14:textId="77777777" w:rsidR="001D21B5" w:rsidRPr="00CF2234" w:rsidRDefault="001D21B5" w:rsidP="001D21B5">
      <w:pPr>
        <w:pStyle w:val="ad"/>
        <w:spacing w:before="0" w:beforeAutospacing="0" w:after="0" w:afterAutospacing="0"/>
        <w:rPr>
          <w:sz w:val="28"/>
          <w:szCs w:val="28"/>
        </w:rPr>
      </w:pPr>
    </w:p>
    <w:p w14:paraId="127442E9" w14:textId="77777777" w:rsidR="001D21B5" w:rsidRPr="001D21B5" w:rsidRDefault="001D21B5" w:rsidP="001D21B5">
      <w:pPr>
        <w:pStyle w:val="rvps2"/>
        <w:shd w:val="clear" w:color="auto" w:fill="FFFFFF"/>
        <w:spacing w:before="0" w:beforeAutospacing="0" w:after="0" w:afterAutospacing="0"/>
        <w:jc w:val="both"/>
        <w:textAlignment w:val="baseline"/>
        <w:rPr>
          <w:color w:val="000000"/>
          <w:sz w:val="28"/>
          <w:szCs w:val="28"/>
        </w:rPr>
      </w:pPr>
    </w:p>
    <w:sectPr w:rsidR="001D21B5" w:rsidRPr="001D21B5" w:rsidSect="00324B01">
      <w:footerReference w:type="default" r:id="rId28"/>
      <w:type w:val="nextColumn"/>
      <w:pgSz w:w="11907" w:h="16840" w:code="9"/>
      <w:pgMar w:top="851" w:right="567" w:bottom="964" w:left="1701" w:header="709" w:footer="454"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D5DFD" w14:textId="77777777" w:rsidR="0077746F" w:rsidRDefault="0077746F">
      <w:r>
        <w:separator/>
      </w:r>
    </w:p>
  </w:endnote>
  <w:endnote w:type="continuationSeparator" w:id="0">
    <w:p w14:paraId="632B24AD" w14:textId="77777777" w:rsidR="0077746F" w:rsidRDefault="00777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E018D" w14:textId="77777777" w:rsidR="00C20BA4" w:rsidRDefault="00330DF4" w:rsidP="001C13E0">
    <w:pPr>
      <w:pStyle w:val="a4"/>
      <w:framePr w:wrap="auto" w:vAnchor="text" w:hAnchor="margin" w:xAlign="right" w:y="1"/>
      <w:rPr>
        <w:rStyle w:val="a6"/>
      </w:rPr>
    </w:pPr>
    <w:r>
      <w:rPr>
        <w:rStyle w:val="a6"/>
      </w:rPr>
      <w:fldChar w:fldCharType="begin"/>
    </w:r>
    <w:r w:rsidR="00C20BA4">
      <w:rPr>
        <w:rStyle w:val="a6"/>
      </w:rPr>
      <w:instrText xml:space="preserve">PAGE  </w:instrText>
    </w:r>
    <w:r>
      <w:rPr>
        <w:rStyle w:val="a6"/>
      </w:rPr>
      <w:fldChar w:fldCharType="separate"/>
    </w:r>
    <w:r w:rsidR="0079797C">
      <w:rPr>
        <w:rStyle w:val="a6"/>
        <w:noProof/>
      </w:rPr>
      <w:t>10</w:t>
    </w:r>
    <w:r>
      <w:rPr>
        <w:rStyle w:val="a6"/>
      </w:rPr>
      <w:fldChar w:fldCharType="end"/>
    </w:r>
  </w:p>
  <w:p w14:paraId="21CE6DCB" w14:textId="77777777" w:rsidR="00C20BA4" w:rsidRDefault="00C20BA4" w:rsidP="005723A3">
    <w:pPr>
      <w:pStyle w:val="Style3"/>
      <w:widowControl/>
      <w:ind w:right="360"/>
      <w:jc w:val="right"/>
      <w:rPr>
        <w:rStyle w:val="FontStyle20"/>
        <w:lang w:val="uk-UA" w:eastAsia="uk-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7C715" w14:textId="77777777" w:rsidR="0077746F" w:rsidRDefault="0077746F">
      <w:r>
        <w:separator/>
      </w:r>
    </w:p>
  </w:footnote>
  <w:footnote w:type="continuationSeparator" w:id="0">
    <w:p w14:paraId="385F37F3" w14:textId="77777777" w:rsidR="0077746F" w:rsidRDefault="007774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12D70"/>
    <w:multiLevelType w:val="hybridMultilevel"/>
    <w:tmpl w:val="E0E8E21E"/>
    <w:lvl w:ilvl="0" w:tplc="CA68A148">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 w15:restartNumberingAfterBreak="0">
    <w:nsid w:val="06215187"/>
    <w:multiLevelType w:val="multilevel"/>
    <w:tmpl w:val="CE902AD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093C95"/>
    <w:multiLevelType w:val="hybridMultilevel"/>
    <w:tmpl w:val="B6D496F0"/>
    <w:lvl w:ilvl="0" w:tplc="CA68A14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 w15:restartNumberingAfterBreak="0">
    <w:nsid w:val="0B2367F9"/>
    <w:multiLevelType w:val="hybridMultilevel"/>
    <w:tmpl w:val="F2868174"/>
    <w:lvl w:ilvl="0" w:tplc="CA68A148">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 w15:restartNumberingAfterBreak="0">
    <w:nsid w:val="0F4217CC"/>
    <w:multiLevelType w:val="hybridMultilevel"/>
    <w:tmpl w:val="2EC473E6"/>
    <w:lvl w:ilvl="0" w:tplc="6B483BB8">
      <w:start w:val="10"/>
      <w:numFmt w:val="bullet"/>
      <w:lvlText w:val="-"/>
      <w:lvlJc w:val="left"/>
      <w:pPr>
        <w:ind w:left="1070" w:hanging="360"/>
      </w:pPr>
      <w:rPr>
        <w:rFonts w:ascii="Times New Roman" w:eastAsia="Times New Roman" w:hAnsi="Times New Roman" w:cs="Times New Roman" w:hint="default"/>
        <w:sz w:val="28"/>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5" w15:restartNumberingAfterBreak="0">
    <w:nsid w:val="10361FE2"/>
    <w:multiLevelType w:val="hybridMultilevel"/>
    <w:tmpl w:val="9F305BF4"/>
    <w:lvl w:ilvl="0" w:tplc="CA68A148">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6" w15:restartNumberingAfterBreak="0">
    <w:nsid w:val="107D2DBF"/>
    <w:multiLevelType w:val="hybridMultilevel"/>
    <w:tmpl w:val="4AEA54E6"/>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tentative="1">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15D82D14"/>
    <w:multiLevelType w:val="hybridMultilevel"/>
    <w:tmpl w:val="1FB485B0"/>
    <w:lvl w:ilvl="0" w:tplc="CA68A148">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8" w15:restartNumberingAfterBreak="0">
    <w:nsid w:val="17FA0946"/>
    <w:multiLevelType w:val="multilevel"/>
    <w:tmpl w:val="DDC67812"/>
    <w:lvl w:ilvl="0">
      <w:start w:val="3"/>
      <w:numFmt w:val="decimal"/>
      <w:lvlText w:val="%1."/>
      <w:lvlJc w:val="left"/>
      <w:pPr>
        <w:ind w:left="450" w:hanging="450"/>
      </w:pPr>
      <w:rPr>
        <w:rFonts w:cs="Times New Roman" w:hint="default"/>
      </w:rPr>
    </w:lvl>
    <w:lvl w:ilvl="1">
      <w:start w:val="5"/>
      <w:numFmt w:val="decimal"/>
      <w:lvlText w:val="%1.%2."/>
      <w:lvlJc w:val="left"/>
      <w:pPr>
        <w:ind w:left="1571"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 w15:restartNumberingAfterBreak="0">
    <w:nsid w:val="205E6C3B"/>
    <w:multiLevelType w:val="multilevel"/>
    <w:tmpl w:val="89FE70E6"/>
    <w:lvl w:ilvl="0">
      <w:start w:val="2"/>
      <w:numFmt w:val="decimal"/>
      <w:lvlText w:val="%1"/>
      <w:lvlJc w:val="left"/>
      <w:pPr>
        <w:ind w:left="102" w:hanging="461"/>
      </w:pPr>
      <w:rPr>
        <w:rFonts w:cs="Times New Roman" w:hint="default"/>
      </w:rPr>
    </w:lvl>
    <w:lvl w:ilvl="1">
      <w:start w:val="1"/>
      <w:numFmt w:val="decimal"/>
      <w:lvlText w:val="%1.%2."/>
      <w:lvlJc w:val="left"/>
      <w:pPr>
        <w:ind w:left="5423" w:hanging="461"/>
      </w:pPr>
      <w:rPr>
        <w:rFonts w:ascii="Times New Roman" w:eastAsia="Times New Roman" w:hAnsi="Times New Roman" w:cs="Times New Roman" w:hint="default"/>
        <w:b w:val="0"/>
        <w:spacing w:val="0"/>
        <w:w w:val="100"/>
        <w:sz w:val="28"/>
        <w:szCs w:val="28"/>
      </w:rPr>
    </w:lvl>
    <w:lvl w:ilvl="2">
      <w:start w:val="1"/>
      <w:numFmt w:val="decimal"/>
      <w:lvlText w:val="%1.%2.%3."/>
      <w:lvlJc w:val="left"/>
      <w:pPr>
        <w:ind w:left="102" w:hanging="739"/>
      </w:pPr>
      <w:rPr>
        <w:rFonts w:ascii="Times New Roman" w:eastAsia="Times New Roman" w:hAnsi="Times New Roman" w:cs="Times New Roman" w:hint="default"/>
        <w:w w:val="100"/>
        <w:sz w:val="24"/>
        <w:szCs w:val="24"/>
      </w:rPr>
    </w:lvl>
    <w:lvl w:ilvl="3">
      <w:numFmt w:val="bullet"/>
      <w:lvlText w:val="•"/>
      <w:lvlJc w:val="left"/>
      <w:pPr>
        <w:ind w:left="3023" w:hanging="739"/>
      </w:pPr>
      <w:rPr>
        <w:rFonts w:hint="default"/>
      </w:rPr>
    </w:lvl>
    <w:lvl w:ilvl="4">
      <w:numFmt w:val="bullet"/>
      <w:lvlText w:val="•"/>
      <w:lvlJc w:val="left"/>
      <w:pPr>
        <w:ind w:left="3998" w:hanging="739"/>
      </w:pPr>
      <w:rPr>
        <w:rFonts w:hint="default"/>
      </w:rPr>
    </w:lvl>
    <w:lvl w:ilvl="5">
      <w:numFmt w:val="bullet"/>
      <w:lvlText w:val="•"/>
      <w:lvlJc w:val="left"/>
      <w:pPr>
        <w:ind w:left="4973" w:hanging="739"/>
      </w:pPr>
      <w:rPr>
        <w:rFonts w:hint="default"/>
      </w:rPr>
    </w:lvl>
    <w:lvl w:ilvl="6">
      <w:numFmt w:val="bullet"/>
      <w:lvlText w:val="•"/>
      <w:lvlJc w:val="left"/>
      <w:pPr>
        <w:ind w:left="5947" w:hanging="739"/>
      </w:pPr>
      <w:rPr>
        <w:rFonts w:hint="default"/>
      </w:rPr>
    </w:lvl>
    <w:lvl w:ilvl="7">
      <w:numFmt w:val="bullet"/>
      <w:lvlText w:val="•"/>
      <w:lvlJc w:val="left"/>
      <w:pPr>
        <w:ind w:left="6922" w:hanging="739"/>
      </w:pPr>
      <w:rPr>
        <w:rFonts w:hint="default"/>
      </w:rPr>
    </w:lvl>
    <w:lvl w:ilvl="8">
      <w:numFmt w:val="bullet"/>
      <w:lvlText w:val="•"/>
      <w:lvlJc w:val="left"/>
      <w:pPr>
        <w:ind w:left="7897" w:hanging="739"/>
      </w:pPr>
      <w:rPr>
        <w:rFonts w:hint="default"/>
      </w:rPr>
    </w:lvl>
  </w:abstractNum>
  <w:abstractNum w:abstractNumId="10" w15:restartNumberingAfterBreak="0">
    <w:nsid w:val="22FD0D98"/>
    <w:multiLevelType w:val="hybridMultilevel"/>
    <w:tmpl w:val="B65672F2"/>
    <w:lvl w:ilvl="0" w:tplc="CA68A148">
      <w:start w:val="1"/>
      <w:numFmt w:val="bullet"/>
      <w:lvlText w:val=""/>
      <w:lvlJc w:val="left"/>
      <w:pPr>
        <w:ind w:left="142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3755B9"/>
    <w:multiLevelType w:val="hybridMultilevel"/>
    <w:tmpl w:val="A15CF3F8"/>
    <w:lvl w:ilvl="0" w:tplc="CA68A1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8A1760D"/>
    <w:multiLevelType w:val="hybridMultilevel"/>
    <w:tmpl w:val="368C08E8"/>
    <w:lvl w:ilvl="0" w:tplc="AB6A8D74">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3" w15:restartNumberingAfterBreak="0">
    <w:nsid w:val="2F877D6B"/>
    <w:multiLevelType w:val="hybridMultilevel"/>
    <w:tmpl w:val="94BED298"/>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tentative="1">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30492C2E"/>
    <w:multiLevelType w:val="hybridMultilevel"/>
    <w:tmpl w:val="21EA871E"/>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30A61832"/>
    <w:multiLevelType w:val="hybridMultilevel"/>
    <w:tmpl w:val="F014EEBE"/>
    <w:lvl w:ilvl="0" w:tplc="CA68A1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1233954"/>
    <w:multiLevelType w:val="hybridMultilevel"/>
    <w:tmpl w:val="207C95F4"/>
    <w:lvl w:ilvl="0" w:tplc="0422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4270C7E"/>
    <w:multiLevelType w:val="hybridMultilevel"/>
    <w:tmpl w:val="CC2AF4FA"/>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2148"/>
        </w:tabs>
        <w:ind w:left="2148" w:hanging="360"/>
      </w:pPr>
      <w:rPr>
        <w:rFonts w:ascii="Courier New" w:hAnsi="Courier New" w:cs="Courier New" w:hint="default"/>
      </w:rPr>
    </w:lvl>
    <w:lvl w:ilvl="2" w:tplc="04220005">
      <w:start w:val="1"/>
      <w:numFmt w:val="bullet"/>
      <w:lvlText w:val=""/>
      <w:lvlJc w:val="left"/>
      <w:pPr>
        <w:tabs>
          <w:tab w:val="num" w:pos="2868"/>
        </w:tabs>
        <w:ind w:left="2868" w:hanging="360"/>
      </w:pPr>
      <w:rPr>
        <w:rFonts w:ascii="Wingdings" w:hAnsi="Wingdings" w:hint="default"/>
      </w:rPr>
    </w:lvl>
    <w:lvl w:ilvl="3" w:tplc="04220001" w:tentative="1">
      <w:start w:val="1"/>
      <w:numFmt w:val="bullet"/>
      <w:lvlText w:val=""/>
      <w:lvlJc w:val="left"/>
      <w:pPr>
        <w:tabs>
          <w:tab w:val="num" w:pos="3588"/>
        </w:tabs>
        <w:ind w:left="3588" w:hanging="360"/>
      </w:pPr>
      <w:rPr>
        <w:rFonts w:ascii="Symbol" w:hAnsi="Symbol" w:hint="default"/>
      </w:rPr>
    </w:lvl>
    <w:lvl w:ilvl="4" w:tplc="04220003" w:tentative="1">
      <w:start w:val="1"/>
      <w:numFmt w:val="bullet"/>
      <w:lvlText w:val="o"/>
      <w:lvlJc w:val="left"/>
      <w:pPr>
        <w:tabs>
          <w:tab w:val="num" w:pos="4308"/>
        </w:tabs>
        <w:ind w:left="4308" w:hanging="360"/>
      </w:pPr>
      <w:rPr>
        <w:rFonts w:ascii="Courier New" w:hAnsi="Courier New" w:cs="Courier New" w:hint="default"/>
      </w:rPr>
    </w:lvl>
    <w:lvl w:ilvl="5" w:tplc="04220005" w:tentative="1">
      <w:start w:val="1"/>
      <w:numFmt w:val="bullet"/>
      <w:lvlText w:val=""/>
      <w:lvlJc w:val="left"/>
      <w:pPr>
        <w:tabs>
          <w:tab w:val="num" w:pos="5028"/>
        </w:tabs>
        <w:ind w:left="5028" w:hanging="360"/>
      </w:pPr>
      <w:rPr>
        <w:rFonts w:ascii="Wingdings" w:hAnsi="Wingdings" w:hint="default"/>
      </w:rPr>
    </w:lvl>
    <w:lvl w:ilvl="6" w:tplc="04220001" w:tentative="1">
      <w:start w:val="1"/>
      <w:numFmt w:val="bullet"/>
      <w:lvlText w:val=""/>
      <w:lvlJc w:val="left"/>
      <w:pPr>
        <w:tabs>
          <w:tab w:val="num" w:pos="5748"/>
        </w:tabs>
        <w:ind w:left="5748" w:hanging="360"/>
      </w:pPr>
      <w:rPr>
        <w:rFonts w:ascii="Symbol" w:hAnsi="Symbol" w:hint="default"/>
      </w:rPr>
    </w:lvl>
    <w:lvl w:ilvl="7" w:tplc="04220003" w:tentative="1">
      <w:start w:val="1"/>
      <w:numFmt w:val="bullet"/>
      <w:lvlText w:val="o"/>
      <w:lvlJc w:val="left"/>
      <w:pPr>
        <w:tabs>
          <w:tab w:val="num" w:pos="6468"/>
        </w:tabs>
        <w:ind w:left="6468" w:hanging="360"/>
      </w:pPr>
      <w:rPr>
        <w:rFonts w:ascii="Courier New" w:hAnsi="Courier New" w:cs="Courier New" w:hint="default"/>
      </w:rPr>
    </w:lvl>
    <w:lvl w:ilvl="8" w:tplc="04220005" w:tentative="1">
      <w:start w:val="1"/>
      <w:numFmt w:val="bullet"/>
      <w:lvlText w:val=""/>
      <w:lvlJc w:val="left"/>
      <w:pPr>
        <w:tabs>
          <w:tab w:val="num" w:pos="7188"/>
        </w:tabs>
        <w:ind w:left="7188" w:hanging="360"/>
      </w:pPr>
      <w:rPr>
        <w:rFonts w:ascii="Wingdings" w:hAnsi="Wingdings" w:hint="default"/>
      </w:rPr>
    </w:lvl>
  </w:abstractNum>
  <w:abstractNum w:abstractNumId="18" w15:restartNumberingAfterBreak="0">
    <w:nsid w:val="359B465A"/>
    <w:multiLevelType w:val="hybridMultilevel"/>
    <w:tmpl w:val="6CB2766A"/>
    <w:lvl w:ilvl="0" w:tplc="04220005">
      <w:start w:val="1"/>
      <w:numFmt w:val="bullet"/>
      <w:lvlText w:val=""/>
      <w:lvlJc w:val="left"/>
      <w:pPr>
        <w:tabs>
          <w:tab w:val="num" w:pos="1260"/>
        </w:tabs>
        <w:ind w:left="1260" w:hanging="360"/>
      </w:pPr>
      <w:rPr>
        <w:rFonts w:ascii="Wingdings" w:hAnsi="Wingdings"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EBA2364E">
      <w:numFmt w:val="bullet"/>
      <w:lvlText w:val="-"/>
      <w:lvlJc w:val="left"/>
      <w:pPr>
        <w:tabs>
          <w:tab w:val="num" w:pos="2160"/>
        </w:tabs>
        <w:ind w:left="2160" w:hanging="360"/>
      </w:pPr>
      <w:rPr>
        <w:rFonts w:ascii="Times New Roman" w:eastAsia="Times New Roman" w:hAnsi="Times New Roman" w:cs="Times New Roman"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F96793"/>
    <w:multiLevelType w:val="hybridMultilevel"/>
    <w:tmpl w:val="998C1E20"/>
    <w:lvl w:ilvl="0" w:tplc="6B483BB8">
      <w:start w:val="10"/>
      <w:numFmt w:val="bullet"/>
      <w:lvlText w:val="-"/>
      <w:lvlJc w:val="left"/>
      <w:pPr>
        <w:ind w:left="2138" w:hanging="360"/>
      </w:pPr>
      <w:rPr>
        <w:rFonts w:ascii="Times New Roman" w:eastAsia="Times New Roman" w:hAnsi="Times New Roman" w:cs="Times New Roman" w:hint="default"/>
        <w:sz w:val="28"/>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0" w15:restartNumberingAfterBreak="0">
    <w:nsid w:val="403D162F"/>
    <w:multiLevelType w:val="hybridMultilevel"/>
    <w:tmpl w:val="8006FE72"/>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41395D10"/>
    <w:multiLevelType w:val="hybridMultilevel"/>
    <w:tmpl w:val="0904277E"/>
    <w:lvl w:ilvl="0" w:tplc="CA68A148">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44896E3F"/>
    <w:multiLevelType w:val="hybridMultilevel"/>
    <w:tmpl w:val="626657E0"/>
    <w:lvl w:ilvl="0" w:tplc="CA68A1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5CB4E89"/>
    <w:multiLevelType w:val="hybridMultilevel"/>
    <w:tmpl w:val="3BA20E8C"/>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46922055"/>
    <w:multiLevelType w:val="hybridMultilevel"/>
    <w:tmpl w:val="17D6B948"/>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46BF56F2"/>
    <w:multiLevelType w:val="hybridMultilevel"/>
    <w:tmpl w:val="996E94DE"/>
    <w:lvl w:ilvl="0" w:tplc="CA68A14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6" w15:restartNumberingAfterBreak="0">
    <w:nsid w:val="48121E2F"/>
    <w:multiLevelType w:val="hybridMultilevel"/>
    <w:tmpl w:val="3632AA2A"/>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4B4F5555"/>
    <w:multiLevelType w:val="hybridMultilevel"/>
    <w:tmpl w:val="DA20A61A"/>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ind w:left="1080" w:hanging="360"/>
      </w:pPr>
      <w:rPr>
        <w:rFonts w:ascii="Courier New" w:hAnsi="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28" w15:restartNumberingAfterBreak="0">
    <w:nsid w:val="4E07340E"/>
    <w:multiLevelType w:val="hybridMultilevel"/>
    <w:tmpl w:val="61822262"/>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7D2223E4">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693DDA"/>
    <w:multiLevelType w:val="hybridMultilevel"/>
    <w:tmpl w:val="10E47068"/>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2F65FC6"/>
    <w:multiLevelType w:val="hybridMultilevel"/>
    <w:tmpl w:val="F7C02158"/>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2160"/>
        </w:tabs>
        <w:ind w:left="2160" w:hanging="360"/>
      </w:pPr>
      <w:rPr>
        <w:rFonts w:ascii="Courier New" w:hAnsi="Courier New" w:cs="Courier New" w:hint="default"/>
      </w:rPr>
    </w:lvl>
    <w:lvl w:ilvl="2" w:tplc="04220005">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cs="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cs="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53B17B31"/>
    <w:multiLevelType w:val="hybridMultilevel"/>
    <w:tmpl w:val="C0CE327E"/>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32" w15:restartNumberingAfterBreak="0">
    <w:nsid w:val="56F7185E"/>
    <w:multiLevelType w:val="hybridMultilevel"/>
    <w:tmpl w:val="1A7086A0"/>
    <w:lvl w:ilvl="0" w:tplc="CA68A148">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3" w15:restartNumberingAfterBreak="0">
    <w:nsid w:val="576A3583"/>
    <w:multiLevelType w:val="hybridMultilevel"/>
    <w:tmpl w:val="327E91EE"/>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34" w15:restartNumberingAfterBreak="0">
    <w:nsid w:val="57B03F9A"/>
    <w:multiLevelType w:val="hybridMultilevel"/>
    <w:tmpl w:val="5428189E"/>
    <w:lvl w:ilvl="0" w:tplc="CA68A148">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5" w15:restartNumberingAfterBreak="0">
    <w:nsid w:val="57C02E64"/>
    <w:multiLevelType w:val="hybridMultilevel"/>
    <w:tmpl w:val="EFF65626"/>
    <w:lvl w:ilvl="0" w:tplc="CA68A148">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6" w15:restartNumberingAfterBreak="0">
    <w:nsid w:val="589D3A05"/>
    <w:multiLevelType w:val="hybridMultilevel"/>
    <w:tmpl w:val="1C0A23AC"/>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37" w15:restartNumberingAfterBreak="0">
    <w:nsid w:val="5AAB0F1C"/>
    <w:multiLevelType w:val="hybridMultilevel"/>
    <w:tmpl w:val="914CA964"/>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2160"/>
        </w:tabs>
        <w:ind w:left="2160" w:hanging="360"/>
      </w:pPr>
      <w:rPr>
        <w:rFonts w:ascii="Courier New" w:hAnsi="Courier New" w:cs="Courier New" w:hint="default"/>
      </w:rPr>
    </w:lvl>
    <w:lvl w:ilvl="2" w:tplc="04220005">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cs="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cs="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5C557DEB"/>
    <w:multiLevelType w:val="hybridMultilevel"/>
    <w:tmpl w:val="F18663FC"/>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tentative="1">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39" w15:restartNumberingAfterBreak="0">
    <w:nsid w:val="5C9218A0"/>
    <w:multiLevelType w:val="hybridMultilevel"/>
    <w:tmpl w:val="B7860FCC"/>
    <w:lvl w:ilvl="0" w:tplc="04220005">
      <w:start w:val="1"/>
      <w:numFmt w:val="bullet"/>
      <w:lvlText w:val=""/>
      <w:lvlJc w:val="left"/>
      <w:pPr>
        <w:tabs>
          <w:tab w:val="num" w:pos="1260"/>
        </w:tabs>
        <w:ind w:left="1260" w:hanging="360"/>
      </w:pPr>
      <w:rPr>
        <w:rFonts w:ascii="Wingdings" w:hAnsi="Wingdings" w:hint="default"/>
      </w:rPr>
    </w:lvl>
    <w:lvl w:ilvl="1" w:tplc="04220003">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40" w15:restartNumberingAfterBreak="0">
    <w:nsid w:val="5CF437F6"/>
    <w:multiLevelType w:val="hybridMultilevel"/>
    <w:tmpl w:val="10002BA8"/>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41" w15:restartNumberingAfterBreak="0">
    <w:nsid w:val="5F4F1235"/>
    <w:multiLevelType w:val="hybridMultilevel"/>
    <w:tmpl w:val="811800B8"/>
    <w:lvl w:ilvl="0" w:tplc="CA68A148">
      <w:start w:val="1"/>
      <w:numFmt w:val="bullet"/>
      <w:lvlText w:val=""/>
      <w:lvlJc w:val="left"/>
      <w:pPr>
        <w:ind w:left="36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2" w15:restartNumberingAfterBreak="0">
    <w:nsid w:val="623552A0"/>
    <w:multiLevelType w:val="hybridMultilevel"/>
    <w:tmpl w:val="238ADA0A"/>
    <w:lvl w:ilvl="0" w:tplc="AB6A8D74">
      <w:start w:val="1"/>
      <w:numFmt w:val="bullet"/>
      <w:lvlText w:val="–"/>
      <w:lvlJc w:val="left"/>
      <w:pPr>
        <w:ind w:left="1170" w:hanging="360"/>
      </w:pPr>
      <w:rPr>
        <w:rFonts w:ascii="Times New Roman" w:hAnsi="Times New Roman" w:cs="Times New Roman"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43" w15:restartNumberingAfterBreak="0">
    <w:nsid w:val="63C66696"/>
    <w:multiLevelType w:val="hybridMultilevel"/>
    <w:tmpl w:val="D1ECD18E"/>
    <w:lvl w:ilvl="0" w:tplc="328C771C">
      <w:start w:val="1"/>
      <w:numFmt w:val="bullet"/>
      <w:lvlText w:val="–"/>
      <w:lvlJc w:val="left"/>
      <w:pPr>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4" w15:restartNumberingAfterBreak="0">
    <w:nsid w:val="6BDA568E"/>
    <w:multiLevelType w:val="hybridMultilevel"/>
    <w:tmpl w:val="AD18E6FC"/>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45" w15:restartNumberingAfterBreak="0">
    <w:nsid w:val="6C5C52B5"/>
    <w:multiLevelType w:val="hybridMultilevel"/>
    <w:tmpl w:val="6DF82D70"/>
    <w:lvl w:ilvl="0" w:tplc="AB6A8D74">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6" w15:restartNumberingAfterBreak="0">
    <w:nsid w:val="6CA5528A"/>
    <w:multiLevelType w:val="hybridMultilevel"/>
    <w:tmpl w:val="6CCE9064"/>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47" w15:restartNumberingAfterBreak="0">
    <w:nsid w:val="73C82308"/>
    <w:multiLevelType w:val="hybridMultilevel"/>
    <w:tmpl w:val="3DAE90A4"/>
    <w:lvl w:ilvl="0" w:tplc="AB6A8D74">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8" w15:restartNumberingAfterBreak="0">
    <w:nsid w:val="7F7860AA"/>
    <w:multiLevelType w:val="hybridMultilevel"/>
    <w:tmpl w:val="23BAF9D4"/>
    <w:lvl w:ilvl="0" w:tplc="04220005">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cs="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cs="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num w:numId="1">
    <w:abstractNumId w:val="10"/>
  </w:num>
  <w:num w:numId="2">
    <w:abstractNumId w:val="35"/>
  </w:num>
  <w:num w:numId="3">
    <w:abstractNumId w:val="2"/>
  </w:num>
  <w:num w:numId="4">
    <w:abstractNumId w:val="41"/>
  </w:num>
  <w:num w:numId="5">
    <w:abstractNumId w:val="5"/>
  </w:num>
  <w:num w:numId="6">
    <w:abstractNumId w:val="32"/>
  </w:num>
  <w:num w:numId="7">
    <w:abstractNumId w:val="0"/>
  </w:num>
  <w:num w:numId="8">
    <w:abstractNumId w:val="34"/>
  </w:num>
  <w:num w:numId="9">
    <w:abstractNumId w:val="3"/>
  </w:num>
  <w:num w:numId="10">
    <w:abstractNumId w:val="25"/>
  </w:num>
  <w:num w:numId="11">
    <w:abstractNumId w:val="15"/>
  </w:num>
  <w:num w:numId="12">
    <w:abstractNumId w:val="11"/>
  </w:num>
  <w:num w:numId="13">
    <w:abstractNumId w:val="21"/>
  </w:num>
  <w:num w:numId="14">
    <w:abstractNumId w:val="4"/>
  </w:num>
  <w:num w:numId="15">
    <w:abstractNumId w:val="19"/>
  </w:num>
  <w:num w:numId="16">
    <w:abstractNumId w:val="7"/>
  </w:num>
  <w:num w:numId="17">
    <w:abstractNumId w:val="22"/>
  </w:num>
  <w:num w:numId="18">
    <w:abstractNumId w:val="45"/>
  </w:num>
  <w:num w:numId="19">
    <w:abstractNumId w:val="47"/>
  </w:num>
  <w:num w:numId="20">
    <w:abstractNumId w:val="42"/>
  </w:num>
  <w:num w:numId="21">
    <w:abstractNumId w:val="12"/>
  </w:num>
  <w:num w:numId="22">
    <w:abstractNumId w:val="1"/>
  </w:num>
  <w:num w:numId="23">
    <w:abstractNumId w:val="9"/>
  </w:num>
  <w:num w:numId="24">
    <w:abstractNumId w:val="8"/>
  </w:num>
  <w:num w:numId="25">
    <w:abstractNumId w:val="13"/>
  </w:num>
  <w:num w:numId="26">
    <w:abstractNumId w:val="16"/>
  </w:num>
  <w:num w:numId="27">
    <w:abstractNumId w:val="14"/>
  </w:num>
  <w:num w:numId="28">
    <w:abstractNumId w:val="18"/>
  </w:num>
  <w:num w:numId="29">
    <w:abstractNumId w:val="27"/>
  </w:num>
  <w:num w:numId="30">
    <w:abstractNumId w:val="38"/>
  </w:num>
  <w:num w:numId="31">
    <w:abstractNumId w:val="30"/>
  </w:num>
  <w:num w:numId="32">
    <w:abstractNumId w:val="37"/>
  </w:num>
  <w:num w:numId="33">
    <w:abstractNumId w:val="17"/>
  </w:num>
  <w:num w:numId="34">
    <w:abstractNumId w:val="28"/>
  </w:num>
  <w:num w:numId="35">
    <w:abstractNumId w:val="20"/>
  </w:num>
  <w:num w:numId="36">
    <w:abstractNumId w:val="39"/>
  </w:num>
  <w:num w:numId="37">
    <w:abstractNumId w:val="31"/>
  </w:num>
  <w:num w:numId="38">
    <w:abstractNumId w:val="26"/>
  </w:num>
  <w:num w:numId="39">
    <w:abstractNumId w:val="29"/>
  </w:num>
  <w:num w:numId="40">
    <w:abstractNumId w:val="33"/>
  </w:num>
  <w:num w:numId="41">
    <w:abstractNumId w:val="40"/>
  </w:num>
  <w:num w:numId="42">
    <w:abstractNumId w:val="6"/>
  </w:num>
  <w:num w:numId="43">
    <w:abstractNumId w:val="24"/>
  </w:num>
  <w:num w:numId="44">
    <w:abstractNumId w:val="36"/>
  </w:num>
  <w:num w:numId="45">
    <w:abstractNumId w:val="48"/>
  </w:num>
  <w:num w:numId="46">
    <w:abstractNumId w:val="23"/>
  </w:num>
  <w:num w:numId="47">
    <w:abstractNumId w:val="46"/>
  </w:num>
  <w:num w:numId="48">
    <w:abstractNumId w:val="44"/>
  </w:num>
  <w:num w:numId="4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F51"/>
    <w:rsid w:val="00002956"/>
    <w:rsid w:val="00010053"/>
    <w:rsid w:val="00012D84"/>
    <w:rsid w:val="0001368A"/>
    <w:rsid w:val="000148AA"/>
    <w:rsid w:val="0002096E"/>
    <w:rsid w:val="0002178C"/>
    <w:rsid w:val="00023E9B"/>
    <w:rsid w:val="00031922"/>
    <w:rsid w:val="000321B7"/>
    <w:rsid w:val="00041204"/>
    <w:rsid w:val="0004486A"/>
    <w:rsid w:val="00047AFB"/>
    <w:rsid w:val="00051224"/>
    <w:rsid w:val="0005272A"/>
    <w:rsid w:val="00070305"/>
    <w:rsid w:val="000733C6"/>
    <w:rsid w:val="00074E43"/>
    <w:rsid w:val="00077F13"/>
    <w:rsid w:val="00084B6B"/>
    <w:rsid w:val="00086C7B"/>
    <w:rsid w:val="000940F3"/>
    <w:rsid w:val="00095FFC"/>
    <w:rsid w:val="000B5893"/>
    <w:rsid w:val="000B7AC0"/>
    <w:rsid w:val="000C1FED"/>
    <w:rsid w:val="000C4945"/>
    <w:rsid w:val="000D624C"/>
    <w:rsid w:val="000E26CD"/>
    <w:rsid w:val="000F6851"/>
    <w:rsid w:val="00112831"/>
    <w:rsid w:val="001137F5"/>
    <w:rsid w:val="00114E72"/>
    <w:rsid w:val="00132229"/>
    <w:rsid w:val="00132717"/>
    <w:rsid w:val="00146954"/>
    <w:rsid w:val="00146B5C"/>
    <w:rsid w:val="00155D27"/>
    <w:rsid w:val="00160FC9"/>
    <w:rsid w:val="001645BC"/>
    <w:rsid w:val="00194AA7"/>
    <w:rsid w:val="00197FA9"/>
    <w:rsid w:val="001A2DB0"/>
    <w:rsid w:val="001A31F2"/>
    <w:rsid w:val="001A7BF1"/>
    <w:rsid w:val="001C13E0"/>
    <w:rsid w:val="001C34C2"/>
    <w:rsid w:val="001C73C3"/>
    <w:rsid w:val="001D21B5"/>
    <w:rsid w:val="001E1D4E"/>
    <w:rsid w:val="001E67AB"/>
    <w:rsid w:val="002159BB"/>
    <w:rsid w:val="002178BE"/>
    <w:rsid w:val="002301FA"/>
    <w:rsid w:val="00244B98"/>
    <w:rsid w:val="00265BF2"/>
    <w:rsid w:val="002735CB"/>
    <w:rsid w:val="00274F01"/>
    <w:rsid w:val="002764BC"/>
    <w:rsid w:val="002905B4"/>
    <w:rsid w:val="002922FF"/>
    <w:rsid w:val="00292C6F"/>
    <w:rsid w:val="00293D93"/>
    <w:rsid w:val="002945C0"/>
    <w:rsid w:val="00294FDC"/>
    <w:rsid w:val="00297A8B"/>
    <w:rsid w:val="00297F9A"/>
    <w:rsid w:val="002A1435"/>
    <w:rsid w:val="002A165D"/>
    <w:rsid w:val="002A6E3D"/>
    <w:rsid w:val="002C11C2"/>
    <w:rsid w:val="002C2DA8"/>
    <w:rsid w:val="002D4815"/>
    <w:rsid w:val="002D6C3F"/>
    <w:rsid w:val="002E35AD"/>
    <w:rsid w:val="002E7810"/>
    <w:rsid w:val="002F2000"/>
    <w:rsid w:val="002F2822"/>
    <w:rsid w:val="00303476"/>
    <w:rsid w:val="00304BD6"/>
    <w:rsid w:val="003057D8"/>
    <w:rsid w:val="00306F03"/>
    <w:rsid w:val="0031097B"/>
    <w:rsid w:val="003122C7"/>
    <w:rsid w:val="00312CC3"/>
    <w:rsid w:val="0032058E"/>
    <w:rsid w:val="00323996"/>
    <w:rsid w:val="00324B01"/>
    <w:rsid w:val="0032583C"/>
    <w:rsid w:val="00330DF4"/>
    <w:rsid w:val="00343925"/>
    <w:rsid w:val="003466EB"/>
    <w:rsid w:val="00353AA7"/>
    <w:rsid w:val="003603D6"/>
    <w:rsid w:val="003609EC"/>
    <w:rsid w:val="00361E0D"/>
    <w:rsid w:val="00381812"/>
    <w:rsid w:val="003844EF"/>
    <w:rsid w:val="00384C89"/>
    <w:rsid w:val="00391D91"/>
    <w:rsid w:val="0039429C"/>
    <w:rsid w:val="00396D8E"/>
    <w:rsid w:val="0039701A"/>
    <w:rsid w:val="003A185F"/>
    <w:rsid w:val="003A264A"/>
    <w:rsid w:val="003A5326"/>
    <w:rsid w:val="003A676D"/>
    <w:rsid w:val="003C5CB3"/>
    <w:rsid w:val="003C68F0"/>
    <w:rsid w:val="003C7C27"/>
    <w:rsid w:val="003C7E3D"/>
    <w:rsid w:val="003E2E1A"/>
    <w:rsid w:val="003E6E86"/>
    <w:rsid w:val="003F6EE9"/>
    <w:rsid w:val="0040127F"/>
    <w:rsid w:val="0041392C"/>
    <w:rsid w:val="004239DD"/>
    <w:rsid w:val="004246FD"/>
    <w:rsid w:val="004314AE"/>
    <w:rsid w:val="00432527"/>
    <w:rsid w:val="0044145D"/>
    <w:rsid w:val="00447DC7"/>
    <w:rsid w:val="00450C24"/>
    <w:rsid w:val="00451F1B"/>
    <w:rsid w:val="0045616E"/>
    <w:rsid w:val="00466445"/>
    <w:rsid w:val="004758A1"/>
    <w:rsid w:val="004834E4"/>
    <w:rsid w:val="004B1871"/>
    <w:rsid w:val="004B240B"/>
    <w:rsid w:val="004C67D6"/>
    <w:rsid w:val="004D32C3"/>
    <w:rsid w:val="004D5B09"/>
    <w:rsid w:val="004D7CD1"/>
    <w:rsid w:val="004E3BC1"/>
    <w:rsid w:val="004E527B"/>
    <w:rsid w:val="004E70AD"/>
    <w:rsid w:val="004E71DA"/>
    <w:rsid w:val="004F51EE"/>
    <w:rsid w:val="00502104"/>
    <w:rsid w:val="00502863"/>
    <w:rsid w:val="0050560C"/>
    <w:rsid w:val="00513F5B"/>
    <w:rsid w:val="00514FFB"/>
    <w:rsid w:val="00516C51"/>
    <w:rsid w:val="0052160B"/>
    <w:rsid w:val="00522632"/>
    <w:rsid w:val="00526878"/>
    <w:rsid w:val="005270BF"/>
    <w:rsid w:val="00537B16"/>
    <w:rsid w:val="00541857"/>
    <w:rsid w:val="005454B0"/>
    <w:rsid w:val="00545722"/>
    <w:rsid w:val="00552EDF"/>
    <w:rsid w:val="00553310"/>
    <w:rsid w:val="00553395"/>
    <w:rsid w:val="00561E8B"/>
    <w:rsid w:val="00570F81"/>
    <w:rsid w:val="005723A3"/>
    <w:rsid w:val="0057396C"/>
    <w:rsid w:val="00580C60"/>
    <w:rsid w:val="00581223"/>
    <w:rsid w:val="0059136D"/>
    <w:rsid w:val="005954F9"/>
    <w:rsid w:val="00595F2C"/>
    <w:rsid w:val="005A01AB"/>
    <w:rsid w:val="005A5BA1"/>
    <w:rsid w:val="005A62D5"/>
    <w:rsid w:val="005B1402"/>
    <w:rsid w:val="005B2379"/>
    <w:rsid w:val="005C05B9"/>
    <w:rsid w:val="005D1E5D"/>
    <w:rsid w:val="005D3536"/>
    <w:rsid w:val="005E58FA"/>
    <w:rsid w:val="005E62F2"/>
    <w:rsid w:val="00615C2F"/>
    <w:rsid w:val="00622FA9"/>
    <w:rsid w:val="00625201"/>
    <w:rsid w:val="0062542D"/>
    <w:rsid w:val="00625CE3"/>
    <w:rsid w:val="006360A2"/>
    <w:rsid w:val="00645DA6"/>
    <w:rsid w:val="0065092C"/>
    <w:rsid w:val="00652A26"/>
    <w:rsid w:val="00667272"/>
    <w:rsid w:val="0066729B"/>
    <w:rsid w:val="0067437C"/>
    <w:rsid w:val="00680B4A"/>
    <w:rsid w:val="00695633"/>
    <w:rsid w:val="006A05C7"/>
    <w:rsid w:val="006A2C3D"/>
    <w:rsid w:val="006B08B7"/>
    <w:rsid w:val="006C363F"/>
    <w:rsid w:val="006C615A"/>
    <w:rsid w:val="006C7988"/>
    <w:rsid w:val="006D594D"/>
    <w:rsid w:val="006E3348"/>
    <w:rsid w:val="006F107C"/>
    <w:rsid w:val="006F542B"/>
    <w:rsid w:val="006F6471"/>
    <w:rsid w:val="007053AB"/>
    <w:rsid w:val="00705ED1"/>
    <w:rsid w:val="0070608C"/>
    <w:rsid w:val="007105FC"/>
    <w:rsid w:val="00710906"/>
    <w:rsid w:val="00711F3F"/>
    <w:rsid w:val="00730D82"/>
    <w:rsid w:val="00731163"/>
    <w:rsid w:val="00733771"/>
    <w:rsid w:val="007337F1"/>
    <w:rsid w:val="007479ED"/>
    <w:rsid w:val="007521C4"/>
    <w:rsid w:val="00766EE9"/>
    <w:rsid w:val="00771D33"/>
    <w:rsid w:val="0077680D"/>
    <w:rsid w:val="0077746F"/>
    <w:rsid w:val="00780E40"/>
    <w:rsid w:val="00783D0A"/>
    <w:rsid w:val="0079111F"/>
    <w:rsid w:val="0079797C"/>
    <w:rsid w:val="007A26C2"/>
    <w:rsid w:val="007B29D4"/>
    <w:rsid w:val="007C475A"/>
    <w:rsid w:val="007D7D19"/>
    <w:rsid w:val="007E4C54"/>
    <w:rsid w:val="007E50A6"/>
    <w:rsid w:val="007F09A7"/>
    <w:rsid w:val="007F09C6"/>
    <w:rsid w:val="007F4CB7"/>
    <w:rsid w:val="007F7ED2"/>
    <w:rsid w:val="008019B4"/>
    <w:rsid w:val="00824E0C"/>
    <w:rsid w:val="0083545D"/>
    <w:rsid w:val="00836431"/>
    <w:rsid w:val="008377B8"/>
    <w:rsid w:val="008407E5"/>
    <w:rsid w:val="00845DB4"/>
    <w:rsid w:val="00855FD0"/>
    <w:rsid w:val="0087234A"/>
    <w:rsid w:val="008730FD"/>
    <w:rsid w:val="00876D39"/>
    <w:rsid w:val="00876FFF"/>
    <w:rsid w:val="00877397"/>
    <w:rsid w:val="00880803"/>
    <w:rsid w:val="00881ED5"/>
    <w:rsid w:val="00892C04"/>
    <w:rsid w:val="00893F0A"/>
    <w:rsid w:val="008952AE"/>
    <w:rsid w:val="008A2F06"/>
    <w:rsid w:val="008A49A6"/>
    <w:rsid w:val="008B2922"/>
    <w:rsid w:val="008B4D88"/>
    <w:rsid w:val="008B7BA5"/>
    <w:rsid w:val="008C4D4A"/>
    <w:rsid w:val="008C6D87"/>
    <w:rsid w:val="008D2B7C"/>
    <w:rsid w:val="008E41DB"/>
    <w:rsid w:val="008F059B"/>
    <w:rsid w:val="008F32AE"/>
    <w:rsid w:val="009057EF"/>
    <w:rsid w:val="009137FC"/>
    <w:rsid w:val="00917D79"/>
    <w:rsid w:val="0092265A"/>
    <w:rsid w:val="00926C91"/>
    <w:rsid w:val="00932EA4"/>
    <w:rsid w:val="0094275C"/>
    <w:rsid w:val="009500B6"/>
    <w:rsid w:val="00951372"/>
    <w:rsid w:val="00954BDE"/>
    <w:rsid w:val="00956AA3"/>
    <w:rsid w:val="00957682"/>
    <w:rsid w:val="009605A2"/>
    <w:rsid w:val="00962DF4"/>
    <w:rsid w:val="00972388"/>
    <w:rsid w:val="0099106C"/>
    <w:rsid w:val="0099389B"/>
    <w:rsid w:val="0099467D"/>
    <w:rsid w:val="009A13BD"/>
    <w:rsid w:val="009A6A44"/>
    <w:rsid w:val="009A78A7"/>
    <w:rsid w:val="009B42CD"/>
    <w:rsid w:val="009C2B57"/>
    <w:rsid w:val="009C56A2"/>
    <w:rsid w:val="009D4495"/>
    <w:rsid w:val="009D494B"/>
    <w:rsid w:val="009E3598"/>
    <w:rsid w:val="009E6B14"/>
    <w:rsid w:val="00A1332C"/>
    <w:rsid w:val="00A20725"/>
    <w:rsid w:val="00A20806"/>
    <w:rsid w:val="00A21234"/>
    <w:rsid w:val="00A22458"/>
    <w:rsid w:val="00A2558C"/>
    <w:rsid w:val="00A25EBC"/>
    <w:rsid w:val="00A3096E"/>
    <w:rsid w:val="00A36F73"/>
    <w:rsid w:val="00A46BBD"/>
    <w:rsid w:val="00A55119"/>
    <w:rsid w:val="00A81818"/>
    <w:rsid w:val="00A83281"/>
    <w:rsid w:val="00A865BB"/>
    <w:rsid w:val="00A932C7"/>
    <w:rsid w:val="00A9360B"/>
    <w:rsid w:val="00A963B2"/>
    <w:rsid w:val="00A96EF8"/>
    <w:rsid w:val="00A97F55"/>
    <w:rsid w:val="00AA1F73"/>
    <w:rsid w:val="00AA648A"/>
    <w:rsid w:val="00AB2A3C"/>
    <w:rsid w:val="00AC07CF"/>
    <w:rsid w:val="00AD43B6"/>
    <w:rsid w:val="00AD5A41"/>
    <w:rsid w:val="00AE5ECC"/>
    <w:rsid w:val="00AE7F6B"/>
    <w:rsid w:val="00AF2E5E"/>
    <w:rsid w:val="00AF76FC"/>
    <w:rsid w:val="00AF7CCD"/>
    <w:rsid w:val="00B03903"/>
    <w:rsid w:val="00B04489"/>
    <w:rsid w:val="00B16BB5"/>
    <w:rsid w:val="00B24BB2"/>
    <w:rsid w:val="00B27C98"/>
    <w:rsid w:val="00B43BEC"/>
    <w:rsid w:val="00B43DE3"/>
    <w:rsid w:val="00B51F05"/>
    <w:rsid w:val="00B53A39"/>
    <w:rsid w:val="00B54396"/>
    <w:rsid w:val="00B55C2B"/>
    <w:rsid w:val="00B55E8C"/>
    <w:rsid w:val="00B61E10"/>
    <w:rsid w:val="00B61FC1"/>
    <w:rsid w:val="00B6758E"/>
    <w:rsid w:val="00B719AA"/>
    <w:rsid w:val="00B776C8"/>
    <w:rsid w:val="00B828C1"/>
    <w:rsid w:val="00B82D33"/>
    <w:rsid w:val="00BA0461"/>
    <w:rsid w:val="00BA2752"/>
    <w:rsid w:val="00BA2969"/>
    <w:rsid w:val="00BB0416"/>
    <w:rsid w:val="00BB79FD"/>
    <w:rsid w:val="00BC506A"/>
    <w:rsid w:val="00BC5C30"/>
    <w:rsid w:val="00BC5F32"/>
    <w:rsid w:val="00BD0309"/>
    <w:rsid w:val="00BE08BB"/>
    <w:rsid w:val="00BE202D"/>
    <w:rsid w:val="00BE2A5B"/>
    <w:rsid w:val="00BE760E"/>
    <w:rsid w:val="00BF4DD8"/>
    <w:rsid w:val="00BF57EF"/>
    <w:rsid w:val="00BF6AB8"/>
    <w:rsid w:val="00BF70DF"/>
    <w:rsid w:val="00BF7594"/>
    <w:rsid w:val="00C044CD"/>
    <w:rsid w:val="00C16912"/>
    <w:rsid w:val="00C172E8"/>
    <w:rsid w:val="00C17EB5"/>
    <w:rsid w:val="00C20BA4"/>
    <w:rsid w:val="00C3534F"/>
    <w:rsid w:val="00C37D17"/>
    <w:rsid w:val="00C4279E"/>
    <w:rsid w:val="00C460AD"/>
    <w:rsid w:val="00C51A8A"/>
    <w:rsid w:val="00C63FB9"/>
    <w:rsid w:val="00C717F7"/>
    <w:rsid w:val="00C90D0F"/>
    <w:rsid w:val="00C95A0B"/>
    <w:rsid w:val="00CA60B0"/>
    <w:rsid w:val="00CA67B3"/>
    <w:rsid w:val="00CB50A5"/>
    <w:rsid w:val="00CB6626"/>
    <w:rsid w:val="00CB7987"/>
    <w:rsid w:val="00CC191C"/>
    <w:rsid w:val="00CC3794"/>
    <w:rsid w:val="00CD3478"/>
    <w:rsid w:val="00CD57B3"/>
    <w:rsid w:val="00CF4747"/>
    <w:rsid w:val="00CF6C03"/>
    <w:rsid w:val="00D02147"/>
    <w:rsid w:val="00D1218E"/>
    <w:rsid w:val="00D16128"/>
    <w:rsid w:val="00D164C9"/>
    <w:rsid w:val="00D20823"/>
    <w:rsid w:val="00D21B07"/>
    <w:rsid w:val="00D33B02"/>
    <w:rsid w:val="00D3593F"/>
    <w:rsid w:val="00D40645"/>
    <w:rsid w:val="00D42F1F"/>
    <w:rsid w:val="00D478D4"/>
    <w:rsid w:val="00D517CC"/>
    <w:rsid w:val="00D57276"/>
    <w:rsid w:val="00D6799D"/>
    <w:rsid w:val="00D75447"/>
    <w:rsid w:val="00DA1D49"/>
    <w:rsid w:val="00DB0F6D"/>
    <w:rsid w:val="00DB62DE"/>
    <w:rsid w:val="00DC7A55"/>
    <w:rsid w:val="00DD4899"/>
    <w:rsid w:val="00DE2169"/>
    <w:rsid w:val="00DE54C5"/>
    <w:rsid w:val="00DE7CFC"/>
    <w:rsid w:val="00DF31EF"/>
    <w:rsid w:val="00DF6D90"/>
    <w:rsid w:val="00E04EF9"/>
    <w:rsid w:val="00E11D37"/>
    <w:rsid w:val="00E139DF"/>
    <w:rsid w:val="00E256DA"/>
    <w:rsid w:val="00E26B94"/>
    <w:rsid w:val="00E3280F"/>
    <w:rsid w:val="00E33D66"/>
    <w:rsid w:val="00E543DA"/>
    <w:rsid w:val="00E6206F"/>
    <w:rsid w:val="00E641CA"/>
    <w:rsid w:val="00E6667B"/>
    <w:rsid w:val="00E75873"/>
    <w:rsid w:val="00E75C88"/>
    <w:rsid w:val="00E773E0"/>
    <w:rsid w:val="00E878D7"/>
    <w:rsid w:val="00EA2111"/>
    <w:rsid w:val="00EA3AD9"/>
    <w:rsid w:val="00EA5E7E"/>
    <w:rsid w:val="00EB5038"/>
    <w:rsid w:val="00ED095F"/>
    <w:rsid w:val="00ED6809"/>
    <w:rsid w:val="00ED7FA0"/>
    <w:rsid w:val="00EE1F51"/>
    <w:rsid w:val="00EE2069"/>
    <w:rsid w:val="00EF0569"/>
    <w:rsid w:val="00F05044"/>
    <w:rsid w:val="00F07A36"/>
    <w:rsid w:val="00F111BB"/>
    <w:rsid w:val="00F140D2"/>
    <w:rsid w:val="00F15010"/>
    <w:rsid w:val="00F17DB7"/>
    <w:rsid w:val="00F33B4D"/>
    <w:rsid w:val="00F3460A"/>
    <w:rsid w:val="00F40300"/>
    <w:rsid w:val="00F476E5"/>
    <w:rsid w:val="00F5131B"/>
    <w:rsid w:val="00F52A2F"/>
    <w:rsid w:val="00F562D9"/>
    <w:rsid w:val="00F564B8"/>
    <w:rsid w:val="00F566AE"/>
    <w:rsid w:val="00F5719E"/>
    <w:rsid w:val="00F65559"/>
    <w:rsid w:val="00F72925"/>
    <w:rsid w:val="00F82EFE"/>
    <w:rsid w:val="00F86DF0"/>
    <w:rsid w:val="00F9298A"/>
    <w:rsid w:val="00FA3A71"/>
    <w:rsid w:val="00FA467D"/>
    <w:rsid w:val="00FB23DC"/>
    <w:rsid w:val="00FB63E8"/>
    <w:rsid w:val="00FB6CE5"/>
    <w:rsid w:val="00FC0FE3"/>
    <w:rsid w:val="00FC7714"/>
    <w:rsid w:val="00FE3C00"/>
    <w:rsid w:val="00FE424A"/>
    <w:rsid w:val="00FF014F"/>
    <w:rsid w:val="00FF1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B8ECF9"/>
  <w15:docId w15:val="{0333388A-8EB4-4ABF-BAAC-E48E8C8BF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12831"/>
    <w:pPr>
      <w:widowControl w:val="0"/>
      <w:autoSpaceDE w:val="0"/>
      <w:autoSpaceDN w:val="0"/>
      <w:adjustRightInd w:val="0"/>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112831"/>
  </w:style>
  <w:style w:type="paragraph" w:customStyle="1" w:styleId="Style6">
    <w:name w:val="Style6"/>
    <w:basedOn w:val="a"/>
    <w:uiPriority w:val="99"/>
    <w:rsid w:val="00112831"/>
    <w:pPr>
      <w:spacing w:line="576" w:lineRule="exact"/>
      <w:jc w:val="center"/>
    </w:pPr>
  </w:style>
  <w:style w:type="paragraph" w:customStyle="1" w:styleId="Style7">
    <w:name w:val="Style7"/>
    <w:basedOn w:val="a"/>
    <w:uiPriority w:val="99"/>
    <w:rsid w:val="00112831"/>
    <w:pPr>
      <w:jc w:val="both"/>
    </w:pPr>
  </w:style>
  <w:style w:type="paragraph" w:customStyle="1" w:styleId="Style8">
    <w:name w:val="Style8"/>
    <w:basedOn w:val="a"/>
    <w:uiPriority w:val="99"/>
    <w:rsid w:val="00112831"/>
    <w:pPr>
      <w:spacing w:line="302" w:lineRule="exact"/>
      <w:jc w:val="both"/>
    </w:pPr>
  </w:style>
  <w:style w:type="paragraph" w:customStyle="1" w:styleId="Style9">
    <w:name w:val="Style9"/>
    <w:basedOn w:val="a"/>
    <w:uiPriority w:val="99"/>
    <w:rsid w:val="00112831"/>
    <w:pPr>
      <w:spacing w:line="306" w:lineRule="exact"/>
      <w:jc w:val="both"/>
    </w:pPr>
  </w:style>
  <w:style w:type="paragraph" w:customStyle="1" w:styleId="Style10">
    <w:name w:val="Style10"/>
    <w:basedOn w:val="a"/>
    <w:uiPriority w:val="99"/>
    <w:rsid w:val="00112831"/>
  </w:style>
  <w:style w:type="paragraph" w:customStyle="1" w:styleId="Style11">
    <w:name w:val="Style11"/>
    <w:basedOn w:val="a"/>
    <w:uiPriority w:val="99"/>
    <w:rsid w:val="00112831"/>
    <w:pPr>
      <w:spacing w:line="310" w:lineRule="exact"/>
    </w:pPr>
  </w:style>
  <w:style w:type="paragraph" w:customStyle="1" w:styleId="Style12">
    <w:name w:val="Style12"/>
    <w:basedOn w:val="a"/>
    <w:uiPriority w:val="99"/>
    <w:rsid w:val="00112831"/>
    <w:pPr>
      <w:spacing w:line="309" w:lineRule="exact"/>
      <w:ind w:firstLine="528"/>
      <w:jc w:val="both"/>
    </w:pPr>
  </w:style>
  <w:style w:type="paragraph" w:customStyle="1" w:styleId="Style13">
    <w:name w:val="Style13"/>
    <w:basedOn w:val="a"/>
    <w:uiPriority w:val="99"/>
    <w:rsid w:val="00112831"/>
    <w:pPr>
      <w:spacing w:line="322" w:lineRule="exact"/>
      <w:ind w:firstLine="667"/>
    </w:pPr>
  </w:style>
  <w:style w:type="paragraph" w:customStyle="1" w:styleId="Style14">
    <w:name w:val="Style14"/>
    <w:basedOn w:val="a"/>
    <w:uiPriority w:val="99"/>
    <w:rsid w:val="00112831"/>
    <w:pPr>
      <w:spacing w:line="307" w:lineRule="exact"/>
      <w:ind w:hanging="336"/>
    </w:pPr>
  </w:style>
  <w:style w:type="character" w:customStyle="1" w:styleId="FontStyle18">
    <w:name w:val="Font Style18"/>
    <w:uiPriority w:val="99"/>
    <w:rsid w:val="00112831"/>
    <w:rPr>
      <w:rFonts w:ascii="Times New Roman" w:hAnsi="Times New Roman" w:cs="Times New Roman"/>
      <w:sz w:val="26"/>
      <w:szCs w:val="26"/>
    </w:rPr>
  </w:style>
  <w:style w:type="character" w:customStyle="1" w:styleId="FontStyle19">
    <w:name w:val="Font Style19"/>
    <w:uiPriority w:val="99"/>
    <w:rsid w:val="00112831"/>
    <w:rPr>
      <w:rFonts w:ascii="Times New Roman" w:hAnsi="Times New Roman" w:cs="Times New Roman"/>
      <w:b/>
      <w:bCs/>
      <w:sz w:val="26"/>
      <w:szCs w:val="26"/>
    </w:rPr>
  </w:style>
  <w:style w:type="character" w:customStyle="1" w:styleId="FontStyle20">
    <w:name w:val="Font Style20"/>
    <w:uiPriority w:val="99"/>
    <w:rsid w:val="00112831"/>
    <w:rPr>
      <w:rFonts w:ascii="Times New Roman" w:hAnsi="Times New Roman" w:cs="Times New Roman"/>
      <w:sz w:val="22"/>
      <w:szCs w:val="22"/>
    </w:rPr>
  </w:style>
  <w:style w:type="character" w:customStyle="1" w:styleId="FontStyle21">
    <w:name w:val="Font Style21"/>
    <w:uiPriority w:val="99"/>
    <w:rsid w:val="00112831"/>
    <w:rPr>
      <w:rFonts w:ascii="Times New Roman" w:hAnsi="Times New Roman" w:cs="Times New Roman"/>
      <w:b/>
      <w:bCs/>
      <w:sz w:val="100"/>
      <w:szCs w:val="100"/>
    </w:rPr>
  </w:style>
  <w:style w:type="paragraph" w:customStyle="1" w:styleId="1">
    <w:name w:val="Обычный1"/>
    <w:uiPriority w:val="99"/>
    <w:rsid w:val="00112831"/>
    <w:pPr>
      <w:widowControl w:val="0"/>
    </w:pPr>
    <w:rPr>
      <w:rFonts w:ascii="Times New Roman" w:hAnsi="Times New Roman"/>
    </w:rPr>
  </w:style>
  <w:style w:type="paragraph" w:styleId="a3">
    <w:name w:val="List Paragraph"/>
    <w:basedOn w:val="a"/>
    <w:uiPriority w:val="99"/>
    <w:qFormat/>
    <w:rsid w:val="00112831"/>
    <w:pPr>
      <w:ind w:left="720"/>
    </w:pPr>
  </w:style>
  <w:style w:type="paragraph" w:styleId="a4">
    <w:name w:val="footer"/>
    <w:basedOn w:val="a"/>
    <w:link w:val="a5"/>
    <w:uiPriority w:val="99"/>
    <w:rsid w:val="00112831"/>
    <w:pPr>
      <w:widowControl/>
      <w:tabs>
        <w:tab w:val="center" w:pos="4680"/>
        <w:tab w:val="right" w:pos="9360"/>
      </w:tabs>
      <w:autoSpaceDE/>
      <w:autoSpaceDN/>
      <w:adjustRightInd/>
    </w:pPr>
    <w:rPr>
      <w:rFonts w:ascii="Calibri" w:hAnsi="Calibri"/>
      <w:sz w:val="21"/>
      <w:szCs w:val="21"/>
    </w:rPr>
  </w:style>
  <w:style w:type="character" w:styleId="a6">
    <w:name w:val="page number"/>
    <w:basedOn w:val="a0"/>
    <w:uiPriority w:val="99"/>
    <w:rsid w:val="005723A3"/>
  </w:style>
  <w:style w:type="character" w:customStyle="1" w:styleId="a5">
    <w:name w:val="Нижний колонтитул Знак"/>
    <w:link w:val="a4"/>
    <w:uiPriority w:val="99"/>
    <w:locked/>
    <w:rsid w:val="00112831"/>
    <w:rPr>
      <w:sz w:val="21"/>
      <w:szCs w:val="21"/>
      <w:lang w:eastAsia="ru-RU"/>
    </w:rPr>
  </w:style>
  <w:style w:type="paragraph" w:styleId="a7">
    <w:name w:val="header"/>
    <w:basedOn w:val="a"/>
    <w:link w:val="a8"/>
    <w:uiPriority w:val="99"/>
    <w:rsid w:val="005723A3"/>
    <w:pPr>
      <w:tabs>
        <w:tab w:val="center" w:pos="4819"/>
        <w:tab w:val="right" w:pos="9639"/>
      </w:tabs>
    </w:pPr>
  </w:style>
  <w:style w:type="character" w:customStyle="1" w:styleId="a8">
    <w:name w:val="Верхний колонтитул Знак"/>
    <w:link w:val="a7"/>
    <w:uiPriority w:val="99"/>
    <w:semiHidden/>
    <w:rsid w:val="00E3280F"/>
    <w:rPr>
      <w:rFonts w:ascii="Times New Roman" w:hAnsi="Times New Roman"/>
      <w:sz w:val="24"/>
      <w:szCs w:val="24"/>
      <w:lang w:val="ru-RU" w:eastAsia="ru-RU"/>
    </w:rPr>
  </w:style>
  <w:style w:type="paragraph" w:customStyle="1" w:styleId="rvps2">
    <w:name w:val="rvps2"/>
    <w:basedOn w:val="a"/>
    <w:rsid w:val="00D517CC"/>
    <w:pPr>
      <w:widowControl/>
      <w:autoSpaceDE/>
      <w:autoSpaceDN/>
      <w:adjustRightInd/>
      <w:spacing w:before="100" w:beforeAutospacing="1" w:after="100" w:afterAutospacing="1"/>
    </w:pPr>
    <w:rPr>
      <w:rFonts w:eastAsia="Times New Roman"/>
      <w:lang w:val="uk-UA" w:eastAsia="uk-UA"/>
    </w:rPr>
  </w:style>
  <w:style w:type="character" w:customStyle="1" w:styleId="rvts46">
    <w:name w:val="rvts46"/>
    <w:basedOn w:val="a0"/>
    <w:rsid w:val="005A01AB"/>
  </w:style>
  <w:style w:type="character" w:styleId="a9">
    <w:name w:val="Hyperlink"/>
    <w:uiPriority w:val="99"/>
    <w:unhideWhenUsed/>
    <w:rsid w:val="0094275C"/>
    <w:rPr>
      <w:color w:val="0000FF"/>
      <w:u w:val="single"/>
    </w:rPr>
  </w:style>
  <w:style w:type="character" w:styleId="aa">
    <w:name w:val="FollowedHyperlink"/>
    <w:uiPriority w:val="99"/>
    <w:semiHidden/>
    <w:unhideWhenUsed/>
    <w:rsid w:val="00197FA9"/>
    <w:rPr>
      <w:color w:val="800080"/>
      <w:u w:val="single"/>
    </w:rPr>
  </w:style>
  <w:style w:type="character" w:customStyle="1" w:styleId="rvts15">
    <w:name w:val="rvts15"/>
    <w:basedOn w:val="a0"/>
    <w:rsid w:val="00244B98"/>
  </w:style>
  <w:style w:type="character" w:customStyle="1" w:styleId="rvts23">
    <w:name w:val="rvts23"/>
    <w:basedOn w:val="a0"/>
    <w:rsid w:val="0001368A"/>
  </w:style>
  <w:style w:type="paragraph" w:styleId="HTML">
    <w:name w:val="HTML Preformatted"/>
    <w:basedOn w:val="a"/>
    <w:link w:val="HTML0"/>
    <w:unhideWhenUsed/>
    <w:rsid w:val="008C6D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rPr>
  </w:style>
  <w:style w:type="character" w:customStyle="1" w:styleId="HTML0">
    <w:name w:val="Стандартный HTML Знак"/>
    <w:link w:val="HTML"/>
    <w:rsid w:val="008C6D87"/>
    <w:rPr>
      <w:rFonts w:ascii="Courier New" w:eastAsia="Times New Roman" w:hAnsi="Courier New" w:cs="Courier New"/>
    </w:rPr>
  </w:style>
  <w:style w:type="paragraph" w:customStyle="1" w:styleId="tj">
    <w:name w:val="tj"/>
    <w:basedOn w:val="a"/>
    <w:rsid w:val="00CA60B0"/>
    <w:pPr>
      <w:widowControl/>
      <w:autoSpaceDE/>
      <w:autoSpaceDN/>
      <w:adjustRightInd/>
      <w:spacing w:before="100" w:beforeAutospacing="1" w:after="100" w:afterAutospacing="1"/>
    </w:pPr>
    <w:rPr>
      <w:rFonts w:eastAsia="Times New Roman"/>
    </w:rPr>
  </w:style>
  <w:style w:type="paragraph" w:customStyle="1" w:styleId="tr">
    <w:name w:val="tr"/>
    <w:basedOn w:val="a"/>
    <w:rsid w:val="00CA60B0"/>
    <w:pPr>
      <w:widowControl/>
      <w:autoSpaceDE/>
      <w:autoSpaceDN/>
      <w:adjustRightInd/>
      <w:spacing w:before="100" w:beforeAutospacing="1" w:after="100" w:afterAutospacing="1"/>
    </w:pPr>
    <w:rPr>
      <w:rFonts w:eastAsia="Times New Roman"/>
    </w:rPr>
  </w:style>
  <w:style w:type="paragraph" w:styleId="ab">
    <w:name w:val="Balloon Text"/>
    <w:basedOn w:val="a"/>
    <w:link w:val="ac"/>
    <w:uiPriority w:val="99"/>
    <w:semiHidden/>
    <w:unhideWhenUsed/>
    <w:rsid w:val="00917D79"/>
    <w:rPr>
      <w:rFonts w:ascii="Segoe UI" w:hAnsi="Segoe UI" w:cs="Segoe UI"/>
      <w:sz w:val="18"/>
      <w:szCs w:val="18"/>
    </w:rPr>
  </w:style>
  <w:style w:type="character" w:customStyle="1" w:styleId="ac">
    <w:name w:val="Текст выноски Знак"/>
    <w:basedOn w:val="a0"/>
    <w:link w:val="ab"/>
    <w:uiPriority w:val="99"/>
    <w:semiHidden/>
    <w:rsid w:val="00917D79"/>
    <w:rPr>
      <w:rFonts w:ascii="Segoe UI" w:hAnsi="Segoe UI" w:cs="Segoe UI"/>
      <w:sz w:val="18"/>
      <w:szCs w:val="18"/>
    </w:rPr>
  </w:style>
  <w:style w:type="paragraph" w:customStyle="1" w:styleId="Default">
    <w:name w:val="Default"/>
    <w:rsid w:val="001D21B5"/>
    <w:pPr>
      <w:autoSpaceDE w:val="0"/>
      <w:autoSpaceDN w:val="0"/>
      <w:adjustRightInd w:val="0"/>
    </w:pPr>
    <w:rPr>
      <w:rFonts w:ascii="Times New Roman" w:eastAsiaTheme="minorHAnsi" w:hAnsi="Times New Roman"/>
      <w:color w:val="000000"/>
      <w:sz w:val="24"/>
      <w:szCs w:val="24"/>
      <w:lang w:eastAsia="en-US"/>
    </w:rPr>
  </w:style>
  <w:style w:type="paragraph" w:styleId="ad">
    <w:name w:val="Normal (Web)"/>
    <w:basedOn w:val="a"/>
    <w:uiPriority w:val="99"/>
    <w:rsid w:val="001D21B5"/>
    <w:pPr>
      <w:widowControl/>
      <w:autoSpaceDE/>
      <w:autoSpaceDN/>
      <w:adjustRightInd/>
      <w:spacing w:before="100" w:beforeAutospacing="1" w:after="100" w:afterAutospacing="1"/>
    </w:pPr>
    <w:rPr>
      <w:rFonts w:eastAsia="Times New Roman"/>
      <w:lang w:val="uk-UA" w:eastAsia="uk-UA"/>
    </w:rPr>
  </w:style>
  <w:style w:type="paragraph" w:customStyle="1" w:styleId="10">
    <w:name w:val="Без интервала1"/>
    <w:rsid w:val="001D21B5"/>
    <w:rPr>
      <w:rFonts w:eastAsia="Times New Roman"/>
      <w:sz w:val="22"/>
      <w:szCs w:val="22"/>
      <w:lang w:eastAsia="en-US"/>
    </w:rPr>
  </w:style>
  <w:style w:type="paragraph" w:customStyle="1" w:styleId="11">
    <w:name w:val="Абзац списка1"/>
    <w:basedOn w:val="a"/>
    <w:rsid w:val="001D21B5"/>
    <w:pPr>
      <w:widowControl/>
      <w:autoSpaceDE/>
      <w:autoSpaceDN/>
      <w:adjustRightInd/>
      <w:spacing w:after="200" w:line="276" w:lineRule="auto"/>
      <w:ind w:left="720"/>
      <w:contextualSpacing/>
    </w:pPr>
    <w:rPr>
      <w:rFonts w:ascii="Calibri" w:eastAsia="Times New Roman" w:hAnsi="Calibri"/>
      <w:sz w:val="22"/>
      <w:szCs w:val="22"/>
      <w:lang w:eastAsia="en-US"/>
    </w:rPr>
  </w:style>
  <w:style w:type="character" w:styleId="ae">
    <w:name w:val="Strong"/>
    <w:basedOn w:val="a0"/>
    <w:uiPriority w:val="22"/>
    <w:qFormat/>
    <w:locked/>
    <w:rsid w:val="001D21B5"/>
    <w:rPr>
      <w:b/>
      <w:bCs/>
    </w:rPr>
  </w:style>
  <w:style w:type="character" w:styleId="af">
    <w:name w:val="Emphasis"/>
    <w:basedOn w:val="a0"/>
    <w:uiPriority w:val="20"/>
    <w:qFormat/>
    <w:locked/>
    <w:rsid w:val="001D21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526291">
      <w:bodyDiv w:val="1"/>
      <w:marLeft w:val="0"/>
      <w:marRight w:val="0"/>
      <w:marTop w:val="0"/>
      <w:marBottom w:val="0"/>
      <w:divBdr>
        <w:top w:val="none" w:sz="0" w:space="0" w:color="auto"/>
        <w:left w:val="none" w:sz="0" w:space="0" w:color="auto"/>
        <w:bottom w:val="none" w:sz="0" w:space="0" w:color="auto"/>
        <w:right w:val="none" w:sz="0" w:space="0" w:color="auto"/>
      </w:divBdr>
    </w:div>
    <w:div w:id="419646393">
      <w:bodyDiv w:val="1"/>
      <w:marLeft w:val="0"/>
      <w:marRight w:val="0"/>
      <w:marTop w:val="0"/>
      <w:marBottom w:val="0"/>
      <w:divBdr>
        <w:top w:val="none" w:sz="0" w:space="0" w:color="auto"/>
        <w:left w:val="none" w:sz="0" w:space="0" w:color="auto"/>
        <w:bottom w:val="none" w:sz="0" w:space="0" w:color="auto"/>
        <w:right w:val="none" w:sz="0" w:space="0" w:color="auto"/>
      </w:divBdr>
    </w:div>
    <w:div w:id="474757482">
      <w:bodyDiv w:val="1"/>
      <w:marLeft w:val="0"/>
      <w:marRight w:val="0"/>
      <w:marTop w:val="0"/>
      <w:marBottom w:val="0"/>
      <w:divBdr>
        <w:top w:val="none" w:sz="0" w:space="0" w:color="auto"/>
        <w:left w:val="none" w:sz="0" w:space="0" w:color="auto"/>
        <w:bottom w:val="none" w:sz="0" w:space="0" w:color="auto"/>
        <w:right w:val="none" w:sz="0" w:space="0" w:color="auto"/>
      </w:divBdr>
    </w:div>
    <w:div w:id="801382481">
      <w:bodyDiv w:val="1"/>
      <w:marLeft w:val="0"/>
      <w:marRight w:val="0"/>
      <w:marTop w:val="0"/>
      <w:marBottom w:val="0"/>
      <w:divBdr>
        <w:top w:val="none" w:sz="0" w:space="0" w:color="auto"/>
        <w:left w:val="none" w:sz="0" w:space="0" w:color="auto"/>
        <w:bottom w:val="none" w:sz="0" w:space="0" w:color="auto"/>
        <w:right w:val="none" w:sz="0" w:space="0" w:color="auto"/>
      </w:divBdr>
    </w:div>
    <w:div w:id="880172551">
      <w:bodyDiv w:val="1"/>
      <w:marLeft w:val="0"/>
      <w:marRight w:val="0"/>
      <w:marTop w:val="0"/>
      <w:marBottom w:val="0"/>
      <w:divBdr>
        <w:top w:val="none" w:sz="0" w:space="0" w:color="auto"/>
        <w:left w:val="none" w:sz="0" w:space="0" w:color="auto"/>
        <w:bottom w:val="none" w:sz="0" w:space="0" w:color="auto"/>
        <w:right w:val="none" w:sz="0" w:space="0" w:color="auto"/>
      </w:divBdr>
    </w:div>
    <w:div w:id="1118378634">
      <w:marLeft w:val="0"/>
      <w:marRight w:val="0"/>
      <w:marTop w:val="0"/>
      <w:marBottom w:val="0"/>
      <w:divBdr>
        <w:top w:val="none" w:sz="0" w:space="0" w:color="auto"/>
        <w:left w:val="none" w:sz="0" w:space="0" w:color="auto"/>
        <w:bottom w:val="none" w:sz="0" w:space="0" w:color="auto"/>
        <w:right w:val="none" w:sz="0" w:space="0" w:color="auto"/>
      </w:divBdr>
    </w:div>
    <w:div w:id="1460144492">
      <w:bodyDiv w:val="1"/>
      <w:marLeft w:val="0"/>
      <w:marRight w:val="0"/>
      <w:marTop w:val="0"/>
      <w:marBottom w:val="0"/>
      <w:divBdr>
        <w:top w:val="none" w:sz="0" w:space="0" w:color="auto"/>
        <w:left w:val="none" w:sz="0" w:space="0" w:color="auto"/>
        <w:bottom w:val="none" w:sz="0" w:space="0" w:color="auto"/>
        <w:right w:val="none" w:sz="0" w:space="0" w:color="auto"/>
      </w:divBdr>
    </w:div>
    <w:div w:id="1529877340">
      <w:bodyDiv w:val="1"/>
      <w:marLeft w:val="0"/>
      <w:marRight w:val="0"/>
      <w:marTop w:val="0"/>
      <w:marBottom w:val="0"/>
      <w:divBdr>
        <w:top w:val="none" w:sz="0" w:space="0" w:color="auto"/>
        <w:left w:val="none" w:sz="0" w:space="0" w:color="auto"/>
        <w:bottom w:val="none" w:sz="0" w:space="0" w:color="auto"/>
        <w:right w:val="none" w:sz="0" w:space="0" w:color="auto"/>
      </w:divBdr>
    </w:div>
    <w:div w:id="1663852520">
      <w:bodyDiv w:val="1"/>
      <w:marLeft w:val="0"/>
      <w:marRight w:val="0"/>
      <w:marTop w:val="0"/>
      <w:marBottom w:val="0"/>
      <w:divBdr>
        <w:top w:val="none" w:sz="0" w:space="0" w:color="auto"/>
        <w:left w:val="none" w:sz="0" w:space="0" w:color="auto"/>
        <w:bottom w:val="none" w:sz="0" w:space="0" w:color="auto"/>
        <w:right w:val="none" w:sz="0" w:space="0" w:color="auto"/>
      </w:divBdr>
    </w:div>
    <w:div w:id="1998071187">
      <w:bodyDiv w:val="1"/>
      <w:marLeft w:val="0"/>
      <w:marRight w:val="0"/>
      <w:marTop w:val="0"/>
      <w:marBottom w:val="0"/>
      <w:divBdr>
        <w:top w:val="none" w:sz="0" w:space="0" w:color="auto"/>
        <w:left w:val="none" w:sz="0" w:space="0" w:color="auto"/>
        <w:bottom w:val="none" w:sz="0" w:space="0" w:color="auto"/>
        <w:right w:val="none" w:sz="0" w:space="0" w:color="auto"/>
      </w:divBdr>
    </w:div>
    <w:div w:id="2018145212">
      <w:bodyDiv w:val="1"/>
      <w:marLeft w:val="0"/>
      <w:marRight w:val="0"/>
      <w:marTop w:val="0"/>
      <w:marBottom w:val="0"/>
      <w:divBdr>
        <w:top w:val="none" w:sz="0" w:space="0" w:color="auto"/>
        <w:left w:val="none" w:sz="0" w:space="0" w:color="auto"/>
        <w:bottom w:val="none" w:sz="0" w:space="0" w:color="auto"/>
        <w:right w:val="none" w:sz="0" w:space="0" w:color="auto"/>
      </w:divBdr>
    </w:div>
    <w:div w:id="203688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254%D0%BA/96-%D0%B2%D1%80" TargetMode="External"/><Relationship Id="rId13" Type="http://schemas.openxmlformats.org/officeDocument/2006/relationships/hyperlink" Target="http://zakon2.rada.gov.ua/laws/show/2768-14" TargetMode="External"/><Relationship Id="rId18" Type="http://schemas.openxmlformats.org/officeDocument/2006/relationships/hyperlink" Target="http://zakon0.rada.gov.ua/laws/show/254%D0%BA/96-%D0%B2%D1%80" TargetMode="External"/><Relationship Id="rId26" Type="http://schemas.openxmlformats.org/officeDocument/2006/relationships/hyperlink" Target="http://zakon0.rada.gov.ua/laws/show/1060-12" TargetMode="External"/><Relationship Id="rId3" Type="http://schemas.openxmlformats.org/officeDocument/2006/relationships/styles" Target="styles.xml"/><Relationship Id="rId21" Type="http://schemas.openxmlformats.org/officeDocument/2006/relationships/hyperlink" Target="mailto:Rakivchyk-Maderuk@ukr.net" TargetMode="External"/><Relationship Id="rId7" Type="http://schemas.openxmlformats.org/officeDocument/2006/relationships/endnotes" Target="endnotes.xml"/><Relationship Id="rId12" Type="http://schemas.openxmlformats.org/officeDocument/2006/relationships/hyperlink" Target="http://search.ligazakon.ua/l_doc2.nsf/link1/T172145.html" TargetMode="External"/><Relationship Id="rId17" Type="http://schemas.openxmlformats.org/officeDocument/2006/relationships/hyperlink" Target="http://search.ligazakon.ua/l_doc2.nsf/link1/T172145.html" TargetMode="External"/><Relationship Id="rId25" Type="http://schemas.openxmlformats.org/officeDocument/2006/relationships/hyperlink" Target="http://zakon0.rada.gov.ua/laws/show/254%D0%BA/96-%D0%B2%D1%80" TargetMode="External"/><Relationship Id="rId2" Type="http://schemas.openxmlformats.org/officeDocument/2006/relationships/numbering" Target="numbering.xml"/><Relationship Id="rId16" Type="http://schemas.openxmlformats.org/officeDocument/2006/relationships/hyperlink" Target="http://search.ligazakon.ua/l_doc2.nsf/link1/T172145.html" TargetMode="External"/><Relationship Id="rId20" Type="http://schemas.openxmlformats.org/officeDocument/2006/relationships/hyperlink" Target="http://zakon0.rada.gov.ua/laws/show/2145-1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ligazakon.ua/l_doc2.nsf/link1/T172145.html" TargetMode="External"/><Relationship Id="rId24" Type="http://schemas.openxmlformats.org/officeDocument/2006/relationships/hyperlink" Target="http://search.ligazakon.ua/l_doc2.nsf/link1/T172145.html" TargetMode="External"/><Relationship Id="rId5" Type="http://schemas.openxmlformats.org/officeDocument/2006/relationships/webSettings" Target="webSettings.xml"/><Relationship Id="rId15" Type="http://schemas.openxmlformats.org/officeDocument/2006/relationships/hyperlink" Target="http://search.ligazakon.ua/l_doc2.nsf/link1/T172145.html" TargetMode="External"/><Relationship Id="rId23" Type="http://schemas.openxmlformats.org/officeDocument/2006/relationships/hyperlink" Target="http://search.ligazakon.ua/l_doc2.nsf/link1/T172145.html" TargetMode="External"/><Relationship Id="rId28" Type="http://schemas.openxmlformats.org/officeDocument/2006/relationships/footer" Target="footer1.xml"/><Relationship Id="rId10" Type="http://schemas.openxmlformats.org/officeDocument/2006/relationships/hyperlink" Target="http://search.ligazakon.ua/l_doc2.nsf/link1/T172145.html" TargetMode="External"/><Relationship Id="rId19" Type="http://schemas.openxmlformats.org/officeDocument/2006/relationships/hyperlink" Target="http://zakon0.rada.gov.ua/laws/show/1060-12" TargetMode="External"/><Relationship Id="rId4" Type="http://schemas.openxmlformats.org/officeDocument/2006/relationships/settings" Target="settings.xml"/><Relationship Id="rId9" Type="http://schemas.openxmlformats.org/officeDocument/2006/relationships/hyperlink" Target="http://zakon2.rada.gov.ua/laws/show/254%D0%BA/96-%D0%B2%D1%80" TargetMode="External"/><Relationship Id="rId14" Type="http://schemas.openxmlformats.org/officeDocument/2006/relationships/hyperlink" Target="mailto:rakivchuk@ukr.net" TargetMode="External"/><Relationship Id="rId22" Type="http://schemas.openxmlformats.org/officeDocument/2006/relationships/hyperlink" Target="http://search.ligazakon.ua/l_doc2.nsf/link1/T172145.html" TargetMode="External"/><Relationship Id="rId27" Type="http://schemas.openxmlformats.org/officeDocument/2006/relationships/hyperlink" Target="http://zakon0.rada.gov.ua/laws/show/2145-19"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88;&#1086;&#1073;&#1086;&#1090;&#1072;\&#1057;&#1058;&#1040;&#1058;&#1059;&#1058;&#1048;%20&#1085;&#1072;%20&#1089;&#1077;&#1089;&#1110;&#1102;\&#1057;&#1090;&#1072;&#1090;&#1091;&#1090;&#1080;%20&#1085;&#1086;&#1074;&#1110;%202016\&#1057;&#1090;&#1072;&#1090;&#1091;&#1090;%20&#1052;&#1072;&#1088;&#1082;&#1086;&#1074;&#1077;&#1094;&#1100;&#1082;&#1086;&#1075;&#1086;%20&#1053;&#1042;&#105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991AD-84E8-4EB3-8EA8-4DAC81919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Статут Марковецького НВК</Template>
  <TotalTime>3</TotalTime>
  <Pages>97</Pages>
  <Words>28920</Words>
  <Characters>209758</Characters>
  <Application>Microsoft Office Word</Application>
  <DocSecurity>0</DocSecurity>
  <Lines>1747</Lines>
  <Paragraphs>476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І</vt:lpstr>
      <vt:lpstr>І</vt:lpstr>
    </vt:vector>
  </TitlesOfParts>
  <Company>Home</Company>
  <LinksUpToDate>false</LinksUpToDate>
  <CharactersWithSpaces>238202</CharactersWithSpaces>
  <SharedDoc>false</SharedDoc>
  <HLinks>
    <vt:vector size="36" baseType="variant">
      <vt:variant>
        <vt:i4>3014703</vt:i4>
      </vt:variant>
      <vt:variant>
        <vt:i4>15</vt:i4>
      </vt:variant>
      <vt:variant>
        <vt:i4>0</vt:i4>
      </vt:variant>
      <vt:variant>
        <vt:i4>5</vt:i4>
      </vt:variant>
      <vt:variant>
        <vt:lpwstr>http://zakon2.rada.gov.ua/laws/show/2768-14</vt:lpwstr>
      </vt:variant>
      <vt:variant>
        <vt:lpwstr/>
      </vt:variant>
      <vt:variant>
        <vt:i4>524323</vt:i4>
      </vt:variant>
      <vt:variant>
        <vt:i4>12</vt:i4>
      </vt:variant>
      <vt:variant>
        <vt:i4>0</vt:i4>
      </vt:variant>
      <vt:variant>
        <vt:i4>5</vt:i4>
      </vt:variant>
      <vt:variant>
        <vt:lpwstr>http://search.ligazakon.ua/l_doc2.nsf/link1/T172145.html</vt:lpwstr>
      </vt:variant>
      <vt:variant>
        <vt:lpwstr/>
      </vt:variant>
      <vt:variant>
        <vt:i4>524323</vt:i4>
      </vt:variant>
      <vt:variant>
        <vt:i4>9</vt:i4>
      </vt:variant>
      <vt:variant>
        <vt:i4>0</vt:i4>
      </vt:variant>
      <vt:variant>
        <vt:i4>5</vt:i4>
      </vt:variant>
      <vt:variant>
        <vt:lpwstr>http://search.ligazakon.ua/l_doc2.nsf/link1/T172145.html</vt:lpwstr>
      </vt:variant>
      <vt:variant>
        <vt:lpwstr/>
      </vt:variant>
      <vt:variant>
        <vt:i4>524323</vt:i4>
      </vt:variant>
      <vt:variant>
        <vt:i4>6</vt:i4>
      </vt:variant>
      <vt:variant>
        <vt:i4>0</vt:i4>
      </vt:variant>
      <vt:variant>
        <vt:i4>5</vt:i4>
      </vt:variant>
      <vt:variant>
        <vt:lpwstr>http://search.ligazakon.ua/l_doc2.nsf/link1/T172145.html</vt:lpwstr>
      </vt:variant>
      <vt:variant>
        <vt:lpwstr/>
      </vt:variant>
      <vt:variant>
        <vt:i4>1048582</vt:i4>
      </vt:variant>
      <vt:variant>
        <vt:i4>3</vt:i4>
      </vt:variant>
      <vt:variant>
        <vt:i4>0</vt:i4>
      </vt:variant>
      <vt:variant>
        <vt:i4>5</vt:i4>
      </vt:variant>
      <vt:variant>
        <vt:lpwstr>http://zakon2.rada.gov.ua/laws/show/254%D0%BA/96-%D0%B2%D1%80</vt:lpwstr>
      </vt:variant>
      <vt:variant>
        <vt:lpwstr/>
      </vt:variant>
      <vt:variant>
        <vt:i4>1048582</vt:i4>
      </vt:variant>
      <vt:variant>
        <vt:i4>0</vt:i4>
      </vt:variant>
      <vt:variant>
        <vt:i4>0</vt:i4>
      </vt:variant>
      <vt:variant>
        <vt:i4>5</vt:i4>
      </vt:variant>
      <vt:variant>
        <vt:lpwstr>http://zakon2.rada.gov.ua/laws/show/254%D0%BA/96-%D0%B2%D1%80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dc:title>
  <dc:creator>Надія</dc:creator>
  <cp:lastModifiedBy>Пашанюк Ольга Михайлівна</cp:lastModifiedBy>
  <cp:revision>3</cp:revision>
  <cp:lastPrinted>2020-12-21T09:54:00Z</cp:lastPrinted>
  <dcterms:created xsi:type="dcterms:W3CDTF">2020-12-21T10:09:00Z</dcterms:created>
  <dcterms:modified xsi:type="dcterms:W3CDTF">2020-12-29T12:37:00Z</dcterms:modified>
</cp:coreProperties>
</file>