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34B" w:rsidRPr="00E523C1" w:rsidRDefault="0068334B" w:rsidP="00191993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0"/>
          <w:lang w:eastAsia="ru-RU"/>
        </w:rPr>
      </w:pPr>
      <w:r w:rsidRPr="001C4DB4">
        <w:rPr>
          <w:rFonts w:ascii="UkrainianSchoolBook" w:hAnsi="UkrainianSchoolBook" w:cs="UkrainianSchoolBook"/>
          <w:noProof/>
          <w:sz w:val="16"/>
          <w:szCs w:val="20"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0.75pt;height:46.5pt;visibility:visible" filled="t">
            <v:imagedata r:id="rId5" o:title=""/>
          </v:shape>
        </w:pict>
      </w:r>
    </w:p>
    <w:p w:rsidR="0068334B" w:rsidRPr="00E523C1" w:rsidRDefault="0068334B" w:rsidP="00191993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  <w:lang w:eastAsia="ru-RU"/>
        </w:rPr>
      </w:pPr>
      <w:r w:rsidRPr="00E523C1">
        <w:rPr>
          <w:rFonts w:ascii="Times New Roman" w:hAnsi="Times New Roman"/>
          <w:b/>
          <w:sz w:val="28"/>
          <w:szCs w:val="20"/>
          <w:lang w:eastAsia="ru-RU"/>
        </w:rPr>
        <w:t>УКРАЇНА</w:t>
      </w:r>
    </w:p>
    <w:p w:rsidR="0068334B" w:rsidRDefault="0068334B" w:rsidP="00191993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  <w:lang w:eastAsia="ru-RU"/>
        </w:rPr>
      </w:pPr>
      <w:r>
        <w:rPr>
          <w:rFonts w:ascii="Times New Roman" w:hAnsi="Times New Roman"/>
          <w:b/>
          <w:sz w:val="28"/>
          <w:szCs w:val="20"/>
          <w:lang w:eastAsia="ru-RU"/>
        </w:rPr>
        <w:t>КОЛОМИЙСЬКА МІСЬКА РАДА</w:t>
      </w:r>
    </w:p>
    <w:p w:rsidR="0068334B" w:rsidRPr="00E523C1" w:rsidRDefault="0068334B" w:rsidP="00191993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  <w:lang w:eastAsia="ru-RU"/>
        </w:rPr>
      </w:pPr>
      <w:r w:rsidRPr="00E523C1">
        <w:rPr>
          <w:rFonts w:ascii="Times New Roman" w:hAnsi="Times New Roman"/>
          <w:b/>
          <w:sz w:val="28"/>
          <w:szCs w:val="20"/>
          <w:lang w:eastAsia="ru-RU"/>
        </w:rPr>
        <w:t xml:space="preserve">Виконавчий комітет </w:t>
      </w:r>
    </w:p>
    <w:p w:rsidR="0068334B" w:rsidRDefault="0068334B" w:rsidP="00191993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  <w:lang w:eastAsia="ru-RU"/>
        </w:rPr>
      </w:pPr>
      <w:r w:rsidRPr="00E523C1">
        <w:rPr>
          <w:rFonts w:ascii="Times New Roman" w:hAnsi="Times New Roman"/>
          <w:b/>
          <w:sz w:val="28"/>
          <w:szCs w:val="20"/>
          <w:lang w:eastAsia="ru-RU"/>
        </w:rPr>
        <w:t>Р І Ш Е Н Н Я</w:t>
      </w:r>
    </w:p>
    <w:p w:rsidR="0068334B" w:rsidRPr="00E523C1" w:rsidRDefault="0068334B" w:rsidP="00191993">
      <w:pPr>
        <w:spacing w:after="0" w:line="240" w:lineRule="auto"/>
        <w:jc w:val="center"/>
        <w:rPr>
          <w:rFonts w:ascii="Times New Roman" w:hAnsi="Times New Roman"/>
          <w:sz w:val="28"/>
          <w:szCs w:val="20"/>
          <w:lang w:eastAsia="ru-RU"/>
        </w:rPr>
      </w:pPr>
    </w:p>
    <w:p w:rsidR="0068334B" w:rsidRPr="00E523C1" w:rsidRDefault="0068334B" w:rsidP="00191993">
      <w:pPr>
        <w:spacing w:after="0" w:line="240" w:lineRule="auto"/>
        <w:rPr>
          <w:rFonts w:ascii="Times New Roman" w:hAnsi="Times New Roman"/>
          <w:sz w:val="28"/>
          <w:szCs w:val="20"/>
          <w:lang w:eastAsia="ru-RU"/>
        </w:rPr>
      </w:pPr>
      <w:r>
        <w:rPr>
          <w:rFonts w:ascii="Times New Roman" w:hAnsi="Times New Roman"/>
          <w:sz w:val="28"/>
          <w:szCs w:val="20"/>
          <w:lang w:eastAsia="ru-RU"/>
        </w:rPr>
        <w:t>від 04.11.2020 р.</w:t>
      </w:r>
      <w:r w:rsidRPr="00E523C1">
        <w:rPr>
          <w:rFonts w:ascii="Times New Roman" w:hAnsi="Times New Roman"/>
          <w:sz w:val="28"/>
          <w:szCs w:val="20"/>
          <w:lang w:eastAsia="ru-RU"/>
        </w:rPr>
        <w:tab/>
      </w:r>
      <w:r w:rsidRPr="00E523C1">
        <w:rPr>
          <w:rFonts w:ascii="Times New Roman" w:hAnsi="Times New Roman"/>
          <w:sz w:val="28"/>
          <w:szCs w:val="20"/>
          <w:lang w:eastAsia="ru-RU"/>
        </w:rPr>
        <w:tab/>
      </w:r>
      <w:r>
        <w:rPr>
          <w:rFonts w:ascii="Times New Roman" w:hAnsi="Times New Roman"/>
          <w:sz w:val="28"/>
          <w:szCs w:val="20"/>
          <w:lang w:eastAsia="ru-RU"/>
        </w:rPr>
        <w:tab/>
        <w:t xml:space="preserve">      </w:t>
      </w:r>
      <w:r w:rsidRPr="00E523C1">
        <w:rPr>
          <w:rFonts w:ascii="Times New Roman" w:hAnsi="Times New Roman"/>
          <w:sz w:val="28"/>
          <w:szCs w:val="20"/>
          <w:lang w:eastAsia="ru-RU"/>
        </w:rPr>
        <w:t>м. Коломия</w:t>
      </w:r>
      <w:r w:rsidRPr="00E523C1">
        <w:rPr>
          <w:rFonts w:ascii="Times New Roman" w:hAnsi="Times New Roman"/>
          <w:sz w:val="28"/>
          <w:szCs w:val="20"/>
          <w:lang w:eastAsia="ru-RU"/>
        </w:rPr>
        <w:tab/>
      </w:r>
      <w:r w:rsidRPr="00E523C1">
        <w:rPr>
          <w:rFonts w:ascii="Times New Roman" w:hAnsi="Times New Roman"/>
          <w:sz w:val="28"/>
          <w:szCs w:val="20"/>
          <w:lang w:eastAsia="ru-RU"/>
        </w:rPr>
        <w:tab/>
      </w:r>
      <w:r w:rsidRPr="00E523C1">
        <w:rPr>
          <w:rFonts w:ascii="Times New Roman" w:hAnsi="Times New Roman"/>
          <w:sz w:val="28"/>
          <w:szCs w:val="20"/>
          <w:lang w:eastAsia="ru-RU"/>
        </w:rPr>
        <w:tab/>
      </w:r>
      <w:r>
        <w:rPr>
          <w:rFonts w:ascii="Times New Roman" w:hAnsi="Times New Roman"/>
          <w:sz w:val="28"/>
          <w:szCs w:val="20"/>
          <w:lang w:eastAsia="ru-RU"/>
        </w:rPr>
        <w:tab/>
      </w:r>
      <w:r>
        <w:rPr>
          <w:rFonts w:ascii="Times New Roman" w:hAnsi="Times New Roman"/>
          <w:sz w:val="28"/>
          <w:szCs w:val="20"/>
          <w:lang w:eastAsia="ru-RU"/>
        </w:rPr>
        <w:tab/>
        <w:t xml:space="preserve">    </w:t>
      </w:r>
      <w:r w:rsidRPr="00E523C1">
        <w:rPr>
          <w:rFonts w:ascii="Times New Roman" w:hAnsi="Times New Roman"/>
          <w:sz w:val="28"/>
          <w:szCs w:val="20"/>
          <w:lang w:eastAsia="ru-RU"/>
        </w:rPr>
        <w:t>№</w:t>
      </w:r>
      <w:r>
        <w:rPr>
          <w:rFonts w:ascii="Times New Roman" w:hAnsi="Times New Roman"/>
          <w:sz w:val="28"/>
          <w:szCs w:val="20"/>
          <w:lang w:eastAsia="ru-RU"/>
        </w:rPr>
        <w:t xml:space="preserve"> 241</w:t>
      </w:r>
    </w:p>
    <w:p w:rsidR="0068334B" w:rsidRDefault="0068334B" w:rsidP="0019199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1E0"/>
      </w:tblPr>
      <w:tblGrid>
        <w:gridCol w:w="4248"/>
      </w:tblGrid>
      <w:tr w:rsidR="0068334B" w:rsidRPr="001C4DB4" w:rsidTr="009F4EEE">
        <w:tc>
          <w:tcPr>
            <w:tcW w:w="4248" w:type="dxa"/>
          </w:tcPr>
          <w:p w:rsidR="0068334B" w:rsidRPr="00CA1814" w:rsidRDefault="0068334B" w:rsidP="00CA181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2C1AC0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Про передачу на баланс 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>комунального некомерційного підприємства Коломийської міської ради «Коломийський міський центр первинної медико-санітарної допомоги» частину будівлі по вул. Шкільна, 34а с. Товмачик  Коломийського району</w:t>
            </w:r>
          </w:p>
        </w:tc>
      </w:tr>
    </w:tbl>
    <w:p w:rsidR="0068334B" w:rsidRPr="002C1AC0" w:rsidRDefault="0068334B" w:rsidP="00191993">
      <w:pPr>
        <w:tabs>
          <w:tab w:val="left" w:pos="-360"/>
          <w:tab w:val="left" w:pos="-180"/>
        </w:tabs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C1AC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Розглянувши звернення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комунального некомерційного підприємства Коломийської міської ради «Коломийський міський центр первинної медико-санітарної допомоги», </w:t>
      </w:r>
      <w:r w:rsidRPr="002C1AC0">
        <w:rPr>
          <w:rFonts w:ascii="Times New Roman" w:hAnsi="Times New Roman"/>
          <w:color w:val="000000"/>
          <w:sz w:val="28"/>
          <w:szCs w:val="28"/>
          <w:lang w:eastAsia="ru-RU"/>
        </w:rPr>
        <w:t>керуючись Законом України «Про місцеве самоврядування в Україні»,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виконавчий комітет міської ради, </w:t>
      </w:r>
      <w:r w:rsidRPr="002C1AC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68334B" w:rsidRPr="002C1AC0" w:rsidRDefault="0068334B" w:rsidP="00191993">
      <w:pPr>
        <w:tabs>
          <w:tab w:val="left" w:pos="-360"/>
          <w:tab w:val="left" w:pos="-180"/>
        </w:tabs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68334B" w:rsidRPr="002C1AC0" w:rsidRDefault="0068334B" w:rsidP="00A75E73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2C1AC0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в и р і ш и </w:t>
      </w: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>в</w:t>
      </w:r>
      <w:r w:rsidRPr="002C1AC0">
        <w:rPr>
          <w:rFonts w:ascii="Times New Roman" w:hAnsi="Times New Roman"/>
          <w:b/>
          <w:color w:val="000000"/>
          <w:sz w:val="28"/>
          <w:szCs w:val="28"/>
          <w:lang w:eastAsia="ru-RU"/>
        </w:rPr>
        <w:t>:</w:t>
      </w:r>
    </w:p>
    <w:p w:rsidR="0068334B" w:rsidRDefault="0068334B" w:rsidP="001728E8">
      <w:pPr>
        <w:tabs>
          <w:tab w:val="left" w:pos="1418"/>
        </w:tabs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0"/>
          <w:lang w:eastAsia="ru-RU"/>
        </w:rPr>
        <w:t xml:space="preserve">1. </w:t>
      </w:r>
      <w:r w:rsidRPr="00EA5B21">
        <w:rPr>
          <w:rFonts w:ascii="Times New Roman" w:hAnsi="Times New Roman"/>
          <w:color w:val="000000"/>
          <w:sz w:val="28"/>
          <w:szCs w:val="20"/>
          <w:lang w:eastAsia="ru-RU"/>
        </w:rPr>
        <w:t xml:space="preserve">Передати безоплатно з балансу </w:t>
      </w:r>
      <w:r>
        <w:rPr>
          <w:rFonts w:ascii="Times New Roman" w:hAnsi="Times New Roman"/>
          <w:color w:val="000000"/>
          <w:sz w:val="28"/>
          <w:szCs w:val="20"/>
          <w:lang w:eastAsia="ru-RU"/>
        </w:rPr>
        <w:t xml:space="preserve">Коломийської міської ради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на баланс комунального некомерційного підприємства Коломийської міської ради «Коломийський міський центр первинної медико-санітарної допомоги»,  частину будівлі сільської ради за адресою: вул. Шкільна, 34а,</w:t>
      </w:r>
      <w:r w:rsidRPr="00CA181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с. Товмачик, Коломийського району,  площею – 172,2 м</w:t>
      </w:r>
      <w:r w:rsidRPr="001C7A85">
        <w:rPr>
          <w:rFonts w:ascii="Times New Roman" w:hAnsi="Times New Roman"/>
          <w:color w:val="000000"/>
          <w:sz w:val="28"/>
          <w:szCs w:val="28"/>
          <w:vertAlign w:val="superscript"/>
          <w:lang w:eastAsia="ru-RU"/>
        </w:rPr>
        <w:t>2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( кабінети № 22, 29, 30, 31, 32, 33, 34, 35, 36  та частину коридору - 26,5м</w:t>
      </w:r>
      <w:r w:rsidRPr="001C7A85">
        <w:rPr>
          <w:rFonts w:ascii="Times New Roman" w:hAnsi="Times New Roman"/>
          <w:color w:val="000000"/>
          <w:sz w:val="28"/>
          <w:szCs w:val="28"/>
          <w:vertAlign w:val="superscript"/>
          <w:lang w:eastAsia="ru-RU"/>
        </w:rPr>
        <w:t>2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),</w:t>
      </w:r>
      <w:r w:rsidRPr="00CA374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початковою вартістю –  107144,33 грн., зносом – 2142,89 грн. та залишковою вартістю – 105001,44 грн., для розміщення амбулаторії загальної практики - сімейної медицини № 4 с. Товмачик.</w:t>
      </w:r>
    </w:p>
    <w:p w:rsidR="0068334B" w:rsidRPr="002C1AC0" w:rsidRDefault="0068334B" w:rsidP="001728E8">
      <w:pPr>
        <w:tabs>
          <w:tab w:val="left" w:pos="1418"/>
        </w:tabs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2.  Відділу бухгалтерського обліку та звітності Коломийської міської ради (Марія Лазарович), комунальному некомерційному підприємству Коломийської міської ради «Коломийський міський центр первинної медико-санітарної допомоги»,  </w:t>
      </w:r>
      <w:r w:rsidRPr="002C1AC0">
        <w:rPr>
          <w:rFonts w:ascii="Times New Roman" w:hAnsi="Times New Roman"/>
          <w:color w:val="000000"/>
          <w:sz w:val="28"/>
          <w:szCs w:val="28"/>
          <w:lang w:eastAsia="ru-RU"/>
        </w:rPr>
        <w:t>(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Марія Буртик)</w:t>
      </w:r>
      <w:r w:rsidRPr="002C1AC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відділу з питань майна комунальної власності Коломийської міської ради (Роман Мадерук), </w:t>
      </w:r>
      <w:r w:rsidRPr="002C1AC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оформити акт прийому-передачі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нежитлового приміщення </w:t>
      </w:r>
      <w:r w:rsidRPr="002C1AC0">
        <w:rPr>
          <w:rFonts w:ascii="Times New Roman" w:hAnsi="Times New Roman"/>
          <w:color w:val="000000"/>
          <w:sz w:val="28"/>
          <w:szCs w:val="28"/>
          <w:lang w:eastAsia="ru-RU"/>
        </w:rPr>
        <w:t>згідно чинного законодавства.</w:t>
      </w:r>
    </w:p>
    <w:p w:rsidR="0068334B" w:rsidRDefault="0068334B" w:rsidP="00191993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</w:t>
      </w:r>
      <w:r w:rsidRPr="002C1AC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Контроль за виконанням рішення покласти на заступника міського голови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Романа Остяка</w:t>
      </w:r>
      <w:r w:rsidRPr="002C1AC0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68334B" w:rsidRPr="002C1AC0" w:rsidRDefault="0068334B" w:rsidP="00191993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68334B" w:rsidRDefault="0068334B" w:rsidP="00191993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68334B" w:rsidRPr="00164F30" w:rsidRDefault="0068334B" w:rsidP="00164F30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2C1AC0">
        <w:rPr>
          <w:rFonts w:ascii="Times New Roman" w:hAnsi="Times New Roman"/>
          <w:b/>
          <w:color w:val="000000"/>
          <w:sz w:val="28"/>
          <w:szCs w:val="28"/>
          <w:lang w:eastAsia="ru-RU"/>
        </w:rPr>
        <w:t>Міський голова</w:t>
      </w:r>
      <w:r w:rsidRPr="002C1AC0">
        <w:rPr>
          <w:rFonts w:ascii="Times New Roman" w:hAnsi="Times New Roman"/>
          <w:b/>
          <w:color w:val="000000"/>
          <w:sz w:val="28"/>
          <w:szCs w:val="28"/>
          <w:lang w:eastAsia="ru-RU"/>
        </w:rPr>
        <w:tab/>
      </w:r>
      <w:r w:rsidRPr="002C1AC0">
        <w:rPr>
          <w:rFonts w:ascii="Times New Roman" w:hAnsi="Times New Roman"/>
          <w:b/>
          <w:color w:val="000000"/>
          <w:sz w:val="28"/>
          <w:szCs w:val="28"/>
          <w:lang w:eastAsia="ru-RU"/>
        </w:rPr>
        <w:tab/>
      </w:r>
      <w:r w:rsidRPr="002C1AC0">
        <w:rPr>
          <w:rFonts w:ascii="Times New Roman" w:hAnsi="Times New Roman"/>
          <w:b/>
          <w:color w:val="000000"/>
          <w:sz w:val="28"/>
          <w:szCs w:val="28"/>
          <w:lang w:eastAsia="ru-RU"/>
        </w:rPr>
        <w:tab/>
        <w:t xml:space="preserve">                                                                </w:t>
      </w: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Ігор </w:t>
      </w:r>
      <w:r w:rsidRPr="002C1AC0">
        <w:rPr>
          <w:rFonts w:ascii="Times New Roman" w:hAnsi="Times New Roman"/>
          <w:b/>
          <w:color w:val="000000"/>
          <w:sz w:val="28"/>
          <w:szCs w:val="28"/>
          <w:lang w:eastAsia="ru-RU"/>
        </w:rPr>
        <w:t>Слюзар</w:t>
      </w:r>
    </w:p>
    <w:tbl>
      <w:tblPr>
        <w:tblpPr w:leftFromText="180" w:rightFromText="180" w:vertAnchor="page" w:horzAnchor="margin" w:tblpY="1096"/>
        <w:tblW w:w="0" w:type="auto"/>
        <w:tblLook w:val="00A0"/>
      </w:tblPr>
      <w:tblGrid>
        <w:gridCol w:w="4927"/>
        <w:gridCol w:w="4927"/>
      </w:tblGrid>
      <w:tr w:rsidR="0068334B" w:rsidRPr="001C4DB4" w:rsidTr="003445A6">
        <w:trPr>
          <w:trHeight w:val="1074"/>
        </w:trPr>
        <w:tc>
          <w:tcPr>
            <w:tcW w:w="4927" w:type="dxa"/>
          </w:tcPr>
          <w:p w:rsidR="0068334B" w:rsidRPr="001C4DB4" w:rsidRDefault="0068334B" w:rsidP="003445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8334B" w:rsidRPr="001C4DB4" w:rsidRDefault="0068334B" w:rsidP="003445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C4DB4">
              <w:rPr>
                <w:rFonts w:ascii="Times New Roman" w:hAnsi="Times New Roman"/>
                <w:sz w:val="28"/>
                <w:szCs w:val="28"/>
              </w:rPr>
              <w:t>Заступник міського голови</w:t>
            </w:r>
          </w:p>
          <w:p w:rsidR="0068334B" w:rsidRPr="001C4DB4" w:rsidRDefault="0068334B" w:rsidP="003445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C4DB4">
              <w:rPr>
                <w:rFonts w:ascii="Times New Roman" w:hAnsi="Times New Roman"/>
                <w:b/>
                <w:sz w:val="28"/>
                <w:szCs w:val="28"/>
              </w:rPr>
              <w:t>Роман Остяк</w:t>
            </w:r>
            <w:r w:rsidRPr="001C4DB4">
              <w:rPr>
                <w:rFonts w:ascii="Times New Roman" w:hAnsi="Times New Roman"/>
                <w:sz w:val="28"/>
                <w:szCs w:val="28"/>
              </w:rPr>
              <w:t>___________________</w:t>
            </w:r>
          </w:p>
          <w:p w:rsidR="0068334B" w:rsidRPr="001C4DB4" w:rsidRDefault="0068334B" w:rsidP="003445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C4DB4">
              <w:rPr>
                <w:rFonts w:ascii="Times New Roman" w:hAnsi="Times New Roman"/>
                <w:sz w:val="28"/>
                <w:szCs w:val="28"/>
              </w:rPr>
              <w:t>„___” _________2020 р.</w:t>
            </w:r>
          </w:p>
          <w:p w:rsidR="0068334B" w:rsidRPr="001C4DB4" w:rsidRDefault="0068334B" w:rsidP="003445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8334B" w:rsidRPr="001C4DB4" w:rsidRDefault="0068334B" w:rsidP="003445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C4DB4">
              <w:rPr>
                <w:rFonts w:ascii="Times New Roman" w:hAnsi="Times New Roman"/>
                <w:sz w:val="28"/>
                <w:szCs w:val="28"/>
              </w:rPr>
              <w:t xml:space="preserve">Керуючий справами виконкому </w:t>
            </w:r>
          </w:p>
          <w:p w:rsidR="0068334B" w:rsidRPr="001C4DB4" w:rsidRDefault="0068334B" w:rsidP="003445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C4DB4">
              <w:rPr>
                <w:rFonts w:ascii="Times New Roman" w:hAnsi="Times New Roman"/>
                <w:b/>
                <w:sz w:val="28"/>
                <w:szCs w:val="28"/>
              </w:rPr>
              <w:t xml:space="preserve">Тарас Кухтар__________________ </w:t>
            </w:r>
            <w:r w:rsidRPr="001C4DB4">
              <w:rPr>
                <w:rFonts w:ascii="Times New Roman" w:hAnsi="Times New Roman"/>
                <w:sz w:val="28"/>
                <w:szCs w:val="28"/>
              </w:rPr>
              <w:t>„___” _________2020 р.</w:t>
            </w:r>
          </w:p>
          <w:p w:rsidR="0068334B" w:rsidRPr="001C4DB4" w:rsidRDefault="0068334B" w:rsidP="003445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8334B" w:rsidRPr="001C4DB4" w:rsidRDefault="0068334B" w:rsidP="003445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C4DB4">
              <w:rPr>
                <w:rFonts w:ascii="Times New Roman" w:hAnsi="Times New Roman"/>
                <w:sz w:val="28"/>
                <w:szCs w:val="28"/>
              </w:rPr>
              <w:t>Начальник юридичного відділу</w:t>
            </w:r>
          </w:p>
          <w:p w:rsidR="0068334B" w:rsidRPr="001C4DB4" w:rsidRDefault="0068334B" w:rsidP="003445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C4DB4">
              <w:rPr>
                <w:rFonts w:ascii="Times New Roman" w:hAnsi="Times New Roman"/>
                <w:sz w:val="28"/>
                <w:szCs w:val="28"/>
              </w:rPr>
              <w:t>міської ради</w:t>
            </w:r>
          </w:p>
          <w:p w:rsidR="0068334B" w:rsidRPr="001C4DB4" w:rsidRDefault="0068334B" w:rsidP="003445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C4DB4">
              <w:rPr>
                <w:rFonts w:ascii="Times New Roman" w:hAnsi="Times New Roman"/>
                <w:b/>
                <w:sz w:val="28"/>
                <w:szCs w:val="28"/>
              </w:rPr>
              <w:t xml:space="preserve">Любов Сончак_________________ </w:t>
            </w:r>
            <w:r w:rsidRPr="001C4DB4">
              <w:rPr>
                <w:rFonts w:ascii="Times New Roman" w:hAnsi="Times New Roman"/>
                <w:sz w:val="28"/>
                <w:szCs w:val="28"/>
              </w:rPr>
              <w:t>„___” _________2020 р.</w:t>
            </w:r>
          </w:p>
          <w:p w:rsidR="0068334B" w:rsidRPr="001C4DB4" w:rsidRDefault="0068334B" w:rsidP="003445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8334B" w:rsidRDefault="0068334B" w:rsidP="003445A6">
            <w:pPr>
              <w:pStyle w:val="Standard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Уповноважена</w:t>
            </w:r>
          </w:p>
          <w:p w:rsidR="0068334B" w:rsidRDefault="0068334B" w:rsidP="003445A6">
            <w:pPr>
              <w:pStyle w:val="Standard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особа з питань запобігання та</w:t>
            </w:r>
          </w:p>
          <w:p w:rsidR="0068334B" w:rsidRDefault="0068334B" w:rsidP="003445A6">
            <w:pPr>
              <w:pStyle w:val="Standard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виявлення корупції</w:t>
            </w:r>
          </w:p>
          <w:p w:rsidR="0068334B" w:rsidRPr="001C4DB4" w:rsidRDefault="0068334B" w:rsidP="003445A6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C4DB4">
              <w:rPr>
                <w:rFonts w:ascii="Times New Roman" w:hAnsi="Times New Roman"/>
                <w:b/>
                <w:bCs/>
                <w:sz w:val="28"/>
                <w:szCs w:val="28"/>
              </w:rPr>
              <w:t>Світлана Сенюк_________________</w:t>
            </w:r>
          </w:p>
          <w:p w:rsidR="0068334B" w:rsidRPr="001C4DB4" w:rsidRDefault="0068334B" w:rsidP="003445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C4DB4">
              <w:rPr>
                <w:rFonts w:ascii="Times New Roman" w:hAnsi="Times New Roman"/>
                <w:sz w:val="28"/>
                <w:szCs w:val="28"/>
              </w:rPr>
              <w:t>„___” _________2020 р.</w:t>
            </w:r>
          </w:p>
          <w:p w:rsidR="0068334B" w:rsidRPr="001C4DB4" w:rsidRDefault="0068334B" w:rsidP="003445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8334B" w:rsidRPr="001C4DB4" w:rsidRDefault="0068334B" w:rsidP="003445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8334B" w:rsidRPr="001C4DB4" w:rsidRDefault="0068334B" w:rsidP="003445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C4DB4">
              <w:rPr>
                <w:rFonts w:ascii="Times New Roman" w:hAnsi="Times New Roman"/>
                <w:sz w:val="28"/>
                <w:szCs w:val="28"/>
              </w:rPr>
              <w:t>В.о. начальника відділу з питань майна комунальної власності</w:t>
            </w:r>
          </w:p>
          <w:p w:rsidR="0068334B" w:rsidRPr="001C4DB4" w:rsidRDefault="0068334B" w:rsidP="003445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C4DB4">
              <w:rPr>
                <w:rFonts w:ascii="Times New Roman" w:hAnsi="Times New Roman"/>
                <w:sz w:val="28"/>
                <w:szCs w:val="28"/>
              </w:rPr>
              <w:t xml:space="preserve">міської ради </w:t>
            </w:r>
          </w:p>
          <w:p w:rsidR="0068334B" w:rsidRPr="001C4DB4" w:rsidRDefault="0068334B" w:rsidP="003445A6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C4DB4">
              <w:rPr>
                <w:rFonts w:ascii="Times New Roman" w:hAnsi="Times New Roman"/>
                <w:b/>
                <w:bCs/>
                <w:sz w:val="28"/>
                <w:szCs w:val="28"/>
              </w:rPr>
              <w:t>Ірина Гнатюк_________________</w:t>
            </w:r>
          </w:p>
          <w:p w:rsidR="0068334B" w:rsidRPr="001C4DB4" w:rsidRDefault="0068334B" w:rsidP="003445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C4DB4">
              <w:rPr>
                <w:rFonts w:ascii="Times New Roman" w:hAnsi="Times New Roman"/>
                <w:sz w:val="28"/>
                <w:szCs w:val="28"/>
              </w:rPr>
              <w:t>„___” _________2020 р.</w:t>
            </w:r>
          </w:p>
          <w:p w:rsidR="0068334B" w:rsidRPr="001C4DB4" w:rsidRDefault="0068334B" w:rsidP="003445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8334B" w:rsidRPr="001C4DB4" w:rsidRDefault="0068334B" w:rsidP="003445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8334B" w:rsidRPr="001C4DB4" w:rsidRDefault="0068334B" w:rsidP="003445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C4DB4">
              <w:rPr>
                <w:rFonts w:ascii="Times New Roman" w:hAnsi="Times New Roman"/>
                <w:sz w:val="28"/>
                <w:szCs w:val="28"/>
              </w:rPr>
              <w:t>Виконавець:</w:t>
            </w:r>
          </w:p>
          <w:p w:rsidR="0068334B" w:rsidRPr="001C4DB4" w:rsidRDefault="0068334B" w:rsidP="003445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C4DB4">
              <w:rPr>
                <w:rFonts w:ascii="Times New Roman" w:hAnsi="Times New Roman"/>
                <w:sz w:val="28"/>
                <w:szCs w:val="28"/>
              </w:rPr>
              <w:t xml:space="preserve">Спеціаліст  1 категорії відділу </w:t>
            </w:r>
          </w:p>
          <w:p w:rsidR="0068334B" w:rsidRPr="001C4DB4" w:rsidRDefault="0068334B" w:rsidP="003445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C4DB4">
              <w:rPr>
                <w:rFonts w:ascii="Times New Roman" w:hAnsi="Times New Roman"/>
                <w:sz w:val="28"/>
                <w:szCs w:val="28"/>
              </w:rPr>
              <w:t xml:space="preserve">з питань майна комунальної </w:t>
            </w:r>
          </w:p>
          <w:p w:rsidR="0068334B" w:rsidRPr="001C4DB4" w:rsidRDefault="0068334B" w:rsidP="003445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C4DB4">
              <w:rPr>
                <w:rFonts w:ascii="Times New Roman" w:hAnsi="Times New Roman"/>
                <w:sz w:val="28"/>
                <w:szCs w:val="28"/>
              </w:rPr>
              <w:t>власності  міської ради</w:t>
            </w:r>
          </w:p>
          <w:p w:rsidR="0068334B" w:rsidRPr="001C4DB4" w:rsidRDefault="0068334B" w:rsidP="003445A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C4DB4">
              <w:rPr>
                <w:rFonts w:ascii="Times New Roman" w:hAnsi="Times New Roman"/>
                <w:b/>
                <w:sz w:val="28"/>
                <w:szCs w:val="28"/>
              </w:rPr>
              <w:t>Оксана Воєдчук_____________</w:t>
            </w:r>
          </w:p>
          <w:p w:rsidR="0068334B" w:rsidRPr="001C4DB4" w:rsidRDefault="0068334B" w:rsidP="003445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C4DB4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C4DB4">
              <w:rPr>
                <w:rFonts w:ascii="Times New Roman" w:hAnsi="Times New Roman"/>
                <w:sz w:val="28"/>
                <w:szCs w:val="28"/>
              </w:rPr>
              <w:t>„___” ________2020 р.</w:t>
            </w:r>
          </w:p>
        </w:tc>
        <w:tc>
          <w:tcPr>
            <w:tcW w:w="4927" w:type="dxa"/>
          </w:tcPr>
          <w:p w:rsidR="0068334B" w:rsidRPr="001C4DB4" w:rsidRDefault="0068334B" w:rsidP="003445A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8334B" w:rsidRPr="001C4DB4" w:rsidRDefault="0068334B" w:rsidP="003445A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bookmarkStart w:id="0" w:name="_GoBack"/>
            <w:bookmarkEnd w:id="0"/>
            <w:r w:rsidRPr="001C4DB4">
              <w:rPr>
                <w:rFonts w:ascii="Times New Roman" w:hAnsi="Times New Roman"/>
                <w:b/>
                <w:sz w:val="26"/>
                <w:szCs w:val="26"/>
              </w:rPr>
              <w:t xml:space="preserve">Володимир Андріїшин </w:t>
            </w:r>
            <w:r w:rsidRPr="001C4DB4">
              <w:rPr>
                <w:rFonts w:ascii="Times New Roman" w:hAnsi="Times New Roman"/>
                <w:sz w:val="26"/>
                <w:szCs w:val="26"/>
              </w:rPr>
              <w:t>____________</w:t>
            </w:r>
          </w:p>
          <w:p w:rsidR="0068334B" w:rsidRPr="001C4DB4" w:rsidRDefault="0068334B" w:rsidP="003445A6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C4DB4">
              <w:rPr>
                <w:rFonts w:ascii="Times New Roman" w:hAnsi="Times New Roman"/>
                <w:sz w:val="26"/>
                <w:szCs w:val="26"/>
              </w:rPr>
              <w:t>„___” _________2020 р.</w:t>
            </w:r>
          </w:p>
          <w:p w:rsidR="0068334B" w:rsidRPr="001C4DB4" w:rsidRDefault="0068334B" w:rsidP="003445A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1C4DB4">
              <w:rPr>
                <w:rFonts w:ascii="Times New Roman" w:hAnsi="Times New Roman"/>
                <w:b/>
                <w:sz w:val="26"/>
                <w:szCs w:val="26"/>
              </w:rPr>
              <w:t>Любомир Білейчук________________</w:t>
            </w:r>
          </w:p>
          <w:p w:rsidR="0068334B" w:rsidRPr="001C4DB4" w:rsidRDefault="0068334B" w:rsidP="003445A6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C4DB4">
              <w:rPr>
                <w:rFonts w:ascii="Times New Roman" w:hAnsi="Times New Roman"/>
                <w:sz w:val="26"/>
                <w:szCs w:val="26"/>
              </w:rPr>
              <w:t>„___” _________2020 р.</w:t>
            </w:r>
          </w:p>
          <w:p w:rsidR="0068334B" w:rsidRPr="001C4DB4" w:rsidRDefault="0068334B" w:rsidP="003445A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1C4DB4">
              <w:rPr>
                <w:rFonts w:ascii="Times New Roman" w:hAnsi="Times New Roman"/>
                <w:b/>
                <w:sz w:val="26"/>
                <w:szCs w:val="26"/>
              </w:rPr>
              <w:t>Володимир Бойцан</w:t>
            </w:r>
            <w:r w:rsidRPr="001C4DB4">
              <w:rPr>
                <w:rFonts w:ascii="Times New Roman" w:hAnsi="Times New Roman"/>
                <w:sz w:val="26"/>
                <w:szCs w:val="26"/>
              </w:rPr>
              <w:t>________________</w:t>
            </w:r>
          </w:p>
          <w:p w:rsidR="0068334B" w:rsidRPr="001C4DB4" w:rsidRDefault="0068334B" w:rsidP="003445A6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C4DB4">
              <w:rPr>
                <w:rFonts w:ascii="Times New Roman" w:hAnsi="Times New Roman"/>
                <w:sz w:val="26"/>
                <w:szCs w:val="26"/>
              </w:rPr>
              <w:t>„___” _________2020 р.</w:t>
            </w:r>
          </w:p>
          <w:p w:rsidR="0068334B" w:rsidRPr="001C4DB4" w:rsidRDefault="0068334B" w:rsidP="003445A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1C4DB4">
              <w:rPr>
                <w:rFonts w:ascii="Times New Roman" w:hAnsi="Times New Roman"/>
                <w:b/>
                <w:sz w:val="26"/>
                <w:szCs w:val="26"/>
              </w:rPr>
              <w:t>Роман Бортейчук</w:t>
            </w:r>
            <w:r w:rsidRPr="001C4DB4">
              <w:rPr>
                <w:rFonts w:ascii="Times New Roman" w:hAnsi="Times New Roman"/>
                <w:sz w:val="26"/>
                <w:szCs w:val="26"/>
              </w:rPr>
              <w:t>_________________</w:t>
            </w:r>
          </w:p>
          <w:p w:rsidR="0068334B" w:rsidRPr="001C4DB4" w:rsidRDefault="0068334B" w:rsidP="003445A6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C4DB4">
              <w:rPr>
                <w:rFonts w:ascii="Times New Roman" w:hAnsi="Times New Roman"/>
                <w:sz w:val="26"/>
                <w:szCs w:val="26"/>
              </w:rPr>
              <w:t>„___” _________2020 р.</w:t>
            </w:r>
          </w:p>
          <w:p w:rsidR="0068334B" w:rsidRPr="001C4DB4" w:rsidRDefault="0068334B" w:rsidP="003445A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1C4DB4">
              <w:rPr>
                <w:rFonts w:ascii="Times New Roman" w:hAnsi="Times New Roman"/>
                <w:b/>
                <w:sz w:val="26"/>
                <w:szCs w:val="26"/>
              </w:rPr>
              <w:t>Олександра Базюк</w:t>
            </w:r>
            <w:r w:rsidRPr="001C4DB4">
              <w:rPr>
                <w:rFonts w:ascii="Times New Roman" w:hAnsi="Times New Roman"/>
                <w:sz w:val="26"/>
                <w:szCs w:val="26"/>
              </w:rPr>
              <w:t>________________</w:t>
            </w:r>
          </w:p>
          <w:p w:rsidR="0068334B" w:rsidRPr="001C4DB4" w:rsidRDefault="0068334B" w:rsidP="003445A6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C4DB4">
              <w:rPr>
                <w:rFonts w:ascii="Times New Roman" w:hAnsi="Times New Roman"/>
                <w:sz w:val="26"/>
                <w:szCs w:val="26"/>
              </w:rPr>
              <w:t>„___” _________2020 р.</w:t>
            </w:r>
          </w:p>
          <w:p w:rsidR="0068334B" w:rsidRPr="001C4DB4" w:rsidRDefault="0068334B" w:rsidP="003445A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1C4DB4">
              <w:rPr>
                <w:rFonts w:ascii="Times New Roman" w:hAnsi="Times New Roman"/>
                <w:b/>
                <w:sz w:val="26"/>
                <w:szCs w:val="26"/>
              </w:rPr>
              <w:t>Любомир Глушков</w:t>
            </w:r>
            <w:r w:rsidRPr="001C4DB4">
              <w:rPr>
                <w:rFonts w:ascii="Times New Roman" w:hAnsi="Times New Roman"/>
                <w:sz w:val="26"/>
                <w:szCs w:val="26"/>
              </w:rPr>
              <w:t>________________</w:t>
            </w:r>
          </w:p>
          <w:p w:rsidR="0068334B" w:rsidRPr="001C4DB4" w:rsidRDefault="0068334B" w:rsidP="003445A6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C4DB4">
              <w:rPr>
                <w:rFonts w:ascii="Times New Roman" w:hAnsi="Times New Roman"/>
                <w:sz w:val="26"/>
                <w:szCs w:val="26"/>
              </w:rPr>
              <w:t xml:space="preserve"> „___” _________2020 р.</w:t>
            </w:r>
          </w:p>
          <w:p w:rsidR="0068334B" w:rsidRPr="001C4DB4" w:rsidRDefault="0068334B" w:rsidP="003445A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1C4DB4">
              <w:rPr>
                <w:rFonts w:ascii="Times New Roman" w:hAnsi="Times New Roman"/>
                <w:b/>
                <w:sz w:val="26"/>
                <w:szCs w:val="26"/>
              </w:rPr>
              <w:t>Ігор Горецький</w:t>
            </w:r>
            <w:r w:rsidRPr="001C4DB4">
              <w:rPr>
                <w:rFonts w:ascii="Times New Roman" w:hAnsi="Times New Roman"/>
                <w:sz w:val="26"/>
                <w:szCs w:val="26"/>
              </w:rPr>
              <w:t>___________________</w:t>
            </w:r>
          </w:p>
          <w:p w:rsidR="0068334B" w:rsidRPr="001C4DB4" w:rsidRDefault="0068334B" w:rsidP="003445A6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C4DB4">
              <w:rPr>
                <w:rFonts w:ascii="Times New Roman" w:hAnsi="Times New Roman"/>
                <w:sz w:val="26"/>
                <w:szCs w:val="26"/>
              </w:rPr>
              <w:t>„___” _________2020 р.</w:t>
            </w:r>
          </w:p>
          <w:p w:rsidR="0068334B" w:rsidRPr="001C4DB4" w:rsidRDefault="0068334B" w:rsidP="003445A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1C4DB4">
              <w:rPr>
                <w:rFonts w:ascii="Times New Roman" w:hAnsi="Times New Roman"/>
                <w:b/>
                <w:sz w:val="26"/>
                <w:szCs w:val="26"/>
              </w:rPr>
              <w:t>Володимир Григорук______________</w:t>
            </w:r>
          </w:p>
          <w:p w:rsidR="0068334B" w:rsidRPr="001C4DB4" w:rsidRDefault="0068334B" w:rsidP="003445A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C4DB4">
              <w:rPr>
                <w:rFonts w:ascii="Times New Roman" w:hAnsi="Times New Roman"/>
                <w:sz w:val="26"/>
                <w:szCs w:val="26"/>
              </w:rPr>
              <w:t>„___” _________2020 р.</w:t>
            </w:r>
          </w:p>
          <w:p w:rsidR="0068334B" w:rsidRPr="001C4DB4" w:rsidRDefault="0068334B" w:rsidP="003445A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1C4DB4">
              <w:rPr>
                <w:rFonts w:ascii="Times New Roman" w:hAnsi="Times New Roman"/>
                <w:b/>
                <w:sz w:val="26"/>
                <w:szCs w:val="26"/>
              </w:rPr>
              <w:t>Віктор Григорчук_________________</w:t>
            </w:r>
          </w:p>
          <w:p w:rsidR="0068334B" w:rsidRPr="001C4DB4" w:rsidRDefault="0068334B" w:rsidP="003445A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C4DB4">
              <w:rPr>
                <w:rFonts w:ascii="Times New Roman" w:hAnsi="Times New Roman"/>
                <w:sz w:val="26"/>
                <w:szCs w:val="26"/>
              </w:rPr>
              <w:t>„___” _________2020 р.</w:t>
            </w:r>
          </w:p>
          <w:p w:rsidR="0068334B" w:rsidRPr="001C4DB4" w:rsidRDefault="0068334B" w:rsidP="003445A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1C4DB4">
              <w:rPr>
                <w:rFonts w:ascii="Times New Roman" w:hAnsi="Times New Roman"/>
                <w:b/>
                <w:sz w:val="26"/>
                <w:szCs w:val="26"/>
              </w:rPr>
              <w:t>Олег Дячук_______________________</w:t>
            </w:r>
          </w:p>
          <w:p w:rsidR="0068334B" w:rsidRPr="001C4DB4" w:rsidRDefault="0068334B" w:rsidP="003445A6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C4DB4">
              <w:rPr>
                <w:rFonts w:ascii="Times New Roman" w:hAnsi="Times New Roman"/>
                <w:sz w:val="26"/>
                <w:szCs w:val="26"/>
              </w:rPr>
              <w:t>„___” _________2020 р.</w:t>
            </w:r>
          </w:p>
          <w:p w:rsidR="0068334B" w:rsidRPr="001C4DB4" w:rsidRDefault="0068334B" w:rsidP="003445A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1C4DB4">
              <w:rPr>
                <w:rFonts w:ascii="Times New Roman" w:hAnsi="Times New Roman"/>
                <w:b/>
                <w:sz w:val="26"/>
                <w:szCs w:val="26"/>
              </w:rPr>
              <w:t>Андрій Козар</w:t>
            </w:r>
            <w:r w:rsidRPr="001C4DB4">
              <w:rPr>
                <w:rFonts w:ascii="Times New Roman" w:hAnsi="Times New Roman"/>
                <w:sz w:val="26"/>
                <w:szCs w:val="26"/>
              </w:rPr>
              <w:t>_____________________</w:t>
            </w:r>
          </w:p>
          <w:p w:rsidR="0068334B" w:rsidRPr="001C4DB4" w:rsidRDefault="0068334B" w:rsidP="003445A6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C4DB4">
              <w:rPr>
                <w:rFonts w:ascii="Times New Roman" w:hAnsi="Times New Roman"/>
                <w:sz w:val="26"/>
                <w:szCs w:val="26"/>
              </w:rPr>
              <w:t>„___” _________2020 р.</w:t>
            </w:r>
          </w:p>
          <w:p w:rsidR="0068334B" w:rsidRPr="001C4DB4" w:rsidRDefault="0068334B" w:rsidP="003445A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1C4DB4">
              <w:rPr>
                <w:rFonts w:ascii="Times New Roman" w:hAnsi="Times New Roman"/>
                <w:b/>
                <w:sz w:val="26"/>
                <w:szCs w:val="26"/>
              </w:rPr>
              <w:t>Роман Козлан</w:t>
            </w:r>
            <w:r w:rsidRPr="001C4DB4">
              <w:rPr>
                <w:rFonts w:ascii="Times New Roman" w:hAnsi="Times New Roman"/>
                <w:sz w:val="26"/>
                <w:szCs w:val="26"/>
              </w:rPr>
              <w:t>____________________</w:t>
            </w:r>
          </w:p>
          <w:p w:rsidR="0068334B" w:rsidRPr="001C4DB4" w:rsidRDefault="0068334B" w:rsidP="003445A6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C4DB4">
              <w:rPr>
                <w:rFonts w:ascii="Times New Roman" w:hAnsi="Times New Roman"/>
                <w:sz w:val="26"/>
                <w:szCs w:val="26"/>
              </w:rPr>
              <w:t>„___” _________2020 р.</w:t>
            </w:r>
          </w:p>
          <w:p w:rsidR="0068334B" w:rsidRPr="001C4DB4" w:rsidRDefault="0068334B" w:rsidP="003445A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1C4DB4">
              <w:rPr>
                <w:rFonts w:ascii="Times New Roman" w:hAnsi="Times New Roman"/>
                <w:b/>
                <w:sz w:val="26"/>
                <w:szCs w:val="26"/>
              </w:rPr>
              <w:t>Інна Колесник</w:t>
            </w:r>
            <w:r w:rsidRPr="001C4DB4">
              <w:rPr>
                <w:rFonts w:ascii="Times New Roman" w:hAnsi="Times New Roman"/>
                <w:sz w:val="26"/>
                <w:szCs w:val="26"/>
              </w:rPr>
              <w:t>___________________</w:t>
            </w:r>
          </w:p>
          <w:p w:rsidR="0068334B" w:rsidRPr="001C4DB4" w:rsidRDefault="0068334B" w:rsidP="003445A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1C4DB4">
              <w:rPr>
                <w:rFonts w:ascii="Times New Roman" w:hAnsi="Times New Roman"/>
                <w:sz w:val="26"/>
                <w:szCs w:val="26"/>
              </w:rPr>
              <w:t>„___” _________2020 р.</w:t>
            </w:r>
            <w:r w:rsidRPr="001C4DB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</w:p>
          <w:p w:rsidR="0068334B" w:rsidRPr="001C4DB4" w:rsidRDefault="0068334B" w:rsidP="003445A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1C4DB4">
              <w:rPr>
                <w:rFonts w:ascii="Times New Roman" w:hAnsi="Times New Roman"/>
                <w:b/>
                <w:sz w:val="26"/>
                <w:szCs w:val="26"/>
              </w:rPr>
              <w:t>Андрій Кузьмин__________________</w:t>
            </w:r>
          </w:p>
          <w:p w:rsidR="0068334B" w:rsidRPr="001C4DB4" w:rsidRDefault="0068334B" w:rsidP="003445A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1C4DB4">
              <w:rPr>
                <w:rFonts w:ascii="Times New Roman" w:hAnsi="Times New Roman"/>
                <w:sz w:val="26"/>
                <w:szCs w:val="26"/>
              </w:rPr>
              <w:t>„___” _________2020 р.</w:t>
            </w:r>
            <w:r w:rsidRPr="001C4DB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</w:p>
          <w:p w:rsidR="0068334B" w:rsidRPr="001C4DB4" w:rsidRDefault="0068334B" w:rsidP="003445A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1C4DB4">
              <w:rPr>
                <w:rFonts w:ascii="Times New Roman" w:hAnsi="Times New Roman"/>
                <w:b/>
                <w:sz w:val="26"/>
                <w:szCs w:val="26"/>
              </w:rPr>
              <w:t>Михайло Кушнірук</w:t>
            </w:r>
            <w:r w:rsidRPr="001C4DB4">
              <w:rPr>
                <w:rFonts w:ascii="Times New Roman" w:hAnsi="Times New Roman"/>
                <w:sz w:val="26"/>
                <w:szCs w:val="26"/>
              </w:rPr>
              <w:t>_______________</w:t>
            </w:r>
          </w:p>
          <w:p w:rsidR="0068334B" w:rsidRPr="001C4DB4" w:rsidRDefault="0068334B" w:rsidP="003445A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1C4DB4">
              <w:rPr>
                <w:rFonts w:ascii="Times New Roman" w:hAnsi="Times New Roman"/>
                <w:sz w:val="26"/>
                <w:szCs w:val="26"/>
              </w:rPr>
              <w:t>„___” _________2020 р.</w:t>
            </w:r>
            <w:r w:rsidRPr="001C4DB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</w:p>
          <w:p w:rsidR="0068334B" w:rsidRPr="001C4DB4" w:rsidRDefault="0068334B" w:rsidP="003445A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1C4DB4">
              <w:rPr>
                <w:rFonts w:ascii="Times New Roman" w:hAnsi="Times New Roman"/>
                <w:b/>
                <w:sz w:val="26"/>
                <w:szCs w:val="26"/>
              </w:rPr>
              <w:t>Василь Мочернюк________________</w:t>
            </w:r>
          </w:p>
          <w:p w:rsidR="0068334B" w:rsidRPr="001C4DB4" w:rsidRDefault="0068334B" w:rsidP="003445A6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C4DB4">
              <w:rPr>
                <w:rFonts w:ascii="Times New Roman" w:hAnsi="Times New Roman"/>
                <w:sz w:val="26"/>
                <w:szCs w:val="26"/>
              </w:rPr>
              <w:t>„___” _________2020 р.</w:t>
            </w:r>
          </w:p>
          <w:p w:rsidR="0068334B" w:rsidRPr="001C4DB4" w:rsidRDefault="0068334B" w:rsidP="003445A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1C4DB4">
              <w:rPr>
                <w:rFonts w:ascii="Times New Roman" w:hAnsi="Times New Roman"/>
                <w:b/>
                <w:sz w:val="26"/>
                <w:szCs w:val="26"/>
              </w:rPr>
              <w:t>Ірина Муцак_____________________</w:t>
            </w:r>
          </w:p>
          <w:p w:rsidR="0068334B" w:rsidRPr="001C4DB4" w:rsidRDefault="0068334B" w:rsidP="003445A6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C4DB4">
              <w:rPr>
                <w:rFonts w:ascii="Times New Roman" w:hAnsi="Times New Roman"/>
                <w:sz w:val="26"/>
                <w:szCs w:val="26"/>
              </w:rPr>
              <w:t>„___” _________2020 р.</w:t>
            </w:r>
          </w:p>
          <w:p w:rsidR="0068334B" w:rsidRPr="001C4DB4" w:rsidRDefault="0068334B" w:rsidP="003445A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1C4DB4">
              <w:rPr>
                <w:rFonts w:ascii="Times New Roman" w:hAnsi="Times New Roman"/>
                <w:b/>
                <w:sz w:val="26"/>
                <w:szCs w:val="26"/>
              </w:rPr>
              <w:t>Олег Осадчук</w:t>
            </w:r>
            <w:r w:rsidRPr="001C4DB4">
              <w:rPr>
                <w:rFonts w:ascii="Times New Roman" w:hAnsi="Times New Roman"/>
                <w:sz w:val="26"/>
                <w:szCs w:val="26"/>
              </w:rPr>
              <w:t>____________________</w:t>
            </w:r>
          </w:p>
          <w:p w:rsidR="0068334B" w:rsidRPr="001C4DB4" w:rsidRDefault="0068334B" w:rsidP="003445A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1C4DB4">
              <w:rPr>
                <w:rFonts w:ascii="Times New Roman" w:hAnsi="Times New Roman"/>
                <w:sz w:val="26"/>
                <w:szCs w:val="26"/>
              </w:rPr>
              <w:t>„___” _________2020 р.</w:t>
            </w:r>
            <w:r w:rsidRPr="001C4DB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</w:p>
          <w:p w:rsidR="0068334B" w:rsidRPr="001C4DB4" w:rsidRDefault="0068334B" w:rsidP="003445A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1C4DB4">
              <w:rPr>
                <w:rFonts w:ascii="Times New Roman" w:hAnsi="Times New Roman"/>
                <w:b/>
                <w:sz w:val="26"/>
                <w:szCs w:val="26"/>
              </w:rPr>
              <w:t>Віталій Риндич___________________</w:t>
            </w:r>
          </w:p>
          <w:p w:rsidR="0068334B" w:rsidRPr="001C4DB4" w:rsidRDefault="0068334B" w:rsidP="003445A6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C4DB4">
              <w:rPr>
                <w:rFonts w:ascii="Times New Roman" w:hAnsi="Times New Roman"/>
                <w:sz w:val="26"/>
                <w:szCs w:val="26"/>
              </w:rPr>
              <w:t>„___” _________2020 р.</w:t>
            </w:r>
          </w:p>
          <w:p w:rsidR="0068334B" w:rsidRPr="001C4DB4" w:rsidRDefault="0068334B" w:rsidP="003445A6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1C4DB4">
              <w:rPr>
                <w:rFonts w:ascii="Times New Roman" w:hAnsi="Times New Roman"/>
                <w:b/>
                <w:sz w:val="26"/>
                <w:szCs w:val="26"/>
              </w:rPr>
              <w:t>Олег Романюк____________________</w:t>
            </w:r>
          </w:p>
          <w:p w:rsidR="0068334B" w:rsidRPr="001C4DB4" w:rsidRDefault="0068334B" w:rsidP="003445A6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C4DB4">
              <w:rPr>
                <w:rFonts w:ascii="Times New Roman" w:hAnsi="Times New Roman"/>
                <w:sz w:val="26"/>
                <w:szCs w:val="26"/>
              </w:rPr>
              <w:t>„___” _________2020 р.</w:t>
            </w:r>
          </w:p>
          <w:p w:rsidR="0068334B" w:rsidRPr="001C4DB4" w:rsidRDefault="0068334B" w:rsidP="003445A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1C4DB4">
              <w:rPr>
                <w:rFonts w:ascii="Times New Roman" w:hAnsi="Times New Roman"/>
                <w:b/>
                <w:sz w:val="26"/>
                <w:szCs w:val="26"/>
              </w:rPr>
              <w:t>Ірина Трачук</w:t>
            </w:r>
            <w:r w:rsidRPr="001C4DB4">
              <w:rPr>
                <w:rFonts w:ascii="Times New Roman" w:hAnsi="Times New Roman"/>
                <w:sz w:val="26"/>
                <w:szCs w:val="26"/>
              </w:rPr>
              <w:t>_____________________</w:t>
            </w:r>
          </w:p>
          <w:p w:rsidR="0068334B" w:rsidRPr="001C4DB4" w:rsidRDefault="0068334B" w:rsidP="003445A6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1C4DB4">
              <w:rPr>
                <w:rFonts w:ascii="Times New Roman" w:hAnsi="Times New Roman"/>
                <w:sz w:val="26"/>
                <w:szCs w:val="26"/>
              </w:rPr>
              <w:t xml:space="preserve"> „___” _________2020 р.</w:t>
            </w:r>
            <w:r w:rsidRPr="001C4DB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</w:p>
          <w:p w:rsidR="0068334B" w:rsidRPr="001C4DB4" w:rsidRDefault="0068334B" w:rsidP="003445A6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1C4DB4">
              <w:rPr>
                <w:rFonts w:ascii="Times New Roman" w:hAnsi="Times New Roman"/>
                <w:b/>
                <w:sz w:val="26"/>
                <w:szCs w:val="26"/>
              </w:rPr>
              <w:t>Йосип Тодорів</w:t>
            </w:r>
            <w:r w:rsidRPr="001C4DB4">
              <w:rPr>
                <w:rFonts w:ascii="Times New Roman" w:hAnsi="Times New Roman"/>
                <w:sz w:val="26"/>
                <w:szCs w:val="26"/>
              </w:rPr>
              <w:t>____________________</w:t>
            </w:r>
          </w:p>
          <w:p w:rsidR="0068334B" w:rsidRPr="001C4DB4" w:rsidRDefault="0068334B" w:rsidP="003445A6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C4DB4">
              <w:rPr>
                <w:rFonts w:ascii="Times New Roman" w:hAnsi="Times New Roman"/>
                <w:sz w:val="26"/>
                <w:szCs w:val="26"/>
              </w:rPr>
              <w:t>„___” _________2020 р.</w:t>
            </w:r>
          </w:p>
          <w:p w:rsidR="0068334B" w:rsidRPr="001C4DB4" w:rsidRDefault="0068334B" w:rsidP="003445A6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1C4DB4">
              <w:rPr>
                <w:rFonts w:ascii="Times New Roman" w:hAnsi="Times New Roman"/>
                <w:b/>
                <w:sz w:val="26"/>
                <w:szCs w:val="26"/>
              </w:rPr>
              <w:t>Богдан Федорук</w:t>
            </w:r>
            <w:r w:rsidRPr="001C4DB4">
              <w:rPr>
                <w:rFonts w:ascii="Times New Roman" w:hAnsi="Times New Roman"/>
                <w:sz w:val="26"/>
                <w:szCs w:val="26"/>
              </w:rPr>
              <w:t>__________________</w:t>
            </w:r>
          </w:p>
          <w:p w:rsidR="0068334B" w:rsidRPr="001C4DB4" w:rsidRDefault="0068334B" w:rsidP="003445A6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C4DB4">
              <w:rPr>
                <w:rFonts w:ascii="Times New Roman" w:hAnsi="Times New Roman"/>
                <w:sz w:val="26"/>
                <w:szCs w:val="26"/>
              </w:rPr>
              <w:t>„___” _________2020 р.</w:t>
            </w:r>
          </w:p>
          <w:p w:rsidR="0068334B" w:rsidRPr="001C4DB4" w:rsidRDefault="0068334B" w:rsidP="003445A6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68334B" w:rsidRDefault="0068334B" w:rsidP="00591063"/>
    <w:p w:rsidR="0068334B" w:rsidRPr="00D17B15" w:rsidRDefault="0068334B">
      <w:pPr>
        <w:rPr>
          <w:rFonts w:ascii="Times New Roman" w:hAnsi="Times New Roman"/>
          <w:sz w:val="28"/>
          <w:szCs w:val="28"/>
        </w:rPr>
      </w:pPr>
    </w:p>
    <w:sectPr w:rsidR="0068334B" w:rsidRPr="00D17B15" w:rsidSect="005B2656">
      <w:pgSz w:w="11906" w:h="16838"/>
      <w:pgMar w:top="1134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UkrainianSchoolBook">
    <w:altName w:val="Courier New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6C75DE"/>
    <w:multiLevelType w:val="hybridMultilevel"/>
    <w:tmpl w:val="161209A0"/>
    <w:lvl w:ilvl="0" w:tplc="0422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654C2"/>
    <w:rsid w:val="000F6B93"/>
    <w:rsid w:val="00164F30"/>
    <w:rsid w:val="001728E8"/>
    <w:rsid w:val="00191993"/>
    <w:rsid w:val="001A55E4"/>
    <w:rsid w:val="001C16FE"/>
    <w:rsid w:val="001C4DB4"/>
    <w:rsid w:val="001C7A85"/>
    <w:rsid w:val="001D52BF"/>
    <w:rsid w:val="001D66F2"/>
    <w:rsid w:val="001E578D"/>
    <w:rsid w:val="00272D42"/>
    <w:rsid w:val="002C1AC0"/>
    <w:rsid w:val="003445A6"/>
    <w:rsid w:val="0036407B"/>
    <w:rsid w:val="003B3268"/>
    <w:rsid w:val="003C629A"/>
    <w:rsid w:val="003D42E5"/>
    <w:rsid w:val="00421EDC"/>
    <w:rsid w:val="004E5D4F"/>
    <w:rsid w:val="00591063"/>
    <w:rsid w:val="005B2656"/>
    <w:rsid w:val="00620359"/>
    <w:rsid w:val="0068334B"/>
    <w:rsid w:val="006F685A"/>
    <w:rsid w:val="007373C9"/>
    <w:rsid w:val="007503C6"/>
    <w:rsid w:val="00770691"/>
    <w:rsid w:val="007913DB"/>
    <w:rsid w:val="007E6D91"/>
    <w:rsid w:val="008808BC"/>
    <w:rsid w:val="0096124F"/>
    <w:rsid w:val="009801A1"/>
    <w:rsid w:val="009F4EEE"/>
    <w:rsid w:val="00A75E73"/>
    <w:rsid w:val="00A812F7"/>
    <w:rsid w:val="00AD0BBE"/>
    <w:rsid w:val="00B8792B"/>
    <w:rsid w:val="00C30434"/>
    <w:rsid w:val="00C84C85"/>
    <w:rsid w:val="00CA1814"/>
    <w:rsid w:val="00CA3741"/>
    <w:rsid w:val="00D17B15"/>
    <w:rsid w:val="00D258DE"/>
    <w:rsid w:val="00D654C2"/>
    <w:rsid w:val="00DC7A54"/>
    <w:rsid w:val="00E2607E"/>
    <w:rsid w:val="00E523C1"/>
    <w:rsid w:val="00EA5B21"/>
    <w:rsid w:val="00EC525F"/>
    <w:rsid w:val="00F04B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1993"/>
    <w:pPr>
      <w:spacing w:after="160" w:line="259" w:lineRule="auto"/>
    </w:pPr>
    <w:rPr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1D52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D52BF"/>
    <w:rPr>
      <w:rFonts w:ascii="Segoe UI" w:hAnsi="Segoe UI" w:cs="Segoe UI"/>
      <w:sz w:val="18"/>
      <w:szCs w:val="18"/>
      <w:lang w:val="uk-UA"/>
    </w:rPr>
  </w:style>
  <w:style w:type="paragraph" w:customStyle="1" w:styleId="Standard">
    <w:name w:val="Standard"/>
    <w:uiPriority w:val="99"/>
    <w:rsid w:val="00591063"/>
    <w:pPr>
      <w:widowControl w:val="0"/>
      <w:suppressAutoHyphens/>
      <w:autoSpaceDN w:val="0"/>
    </w:pPr>
    <w:rPr>
      <w:rFonts w:ascii="Times New Roman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3</Pages>
  <Words>562</Words>
  <Characters>3206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Гутовська Галина Іванівна</dc:creator>
  <cp:keywords/>
  <dc:description/>
  <cp:lastModifiedBy>Drukarky</cp:lastModifiedBy>
  <cp:revision>5</cp:revision>
  <cp:lastPrinted>2020-11-09T06:54:00Z</cp:lastPrinted>
  <dcterms:created xsi:type="dcterms:W3CDTF">2020-11-05T15:09:00Z</dcterms:created>
  <dcterms:modified xsi:type="dcterms:W3CDTF">2020-11-09T07:02:00Z</dcterms:modified>
</cp:coreProperties>
</file>