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CB8" w:rsidRDefault="00D22CB8" w:rsidP="000A3980">
      <w:pPr>
        <w:pStyle w:val="Standard"/>
        <w:jc w:val="center"/>
        <w:rPr>
          <w:sz w:val="16"/>
        </w:rPr>
      </w:pPr>
      <w:r w:rsidRPr="00945B4B">
        <w:rPr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.75pt;height:46.5pt;visibility:visible" filled="t">
            <v:imagedata r:id="rId4" o:title=""/>
          </v:shape>
        </w:pict>
      </w:r>
    </w:p>
    <w:p w:rsidR="00D22CB8" w:rsidRPr="002C6081" w:rsidRDefault="00D22CB8" w:rsidP="000A3980">
      <w:pPr>
        <w:pStyle w:val="Standard"/>
        <w:jc w:val="center"/>
        <w:rPr>
          <w:b/>
          <w:bCs/>
          <w:sz w:val="28"/>
          <w:szCs w:val="28"/>
          <w:lang w:val="ru-RU"/>
        </w:rPr>
      </w:pPr>
      <w:r w:rsidRPr="002C6081">
        <w:rPr>
          <w:b/>
          <w:bCs/>
          <w:sz w:val="28"/>
          <w:szCs w:val="28"/>
          <w:lang w:val="ru-RU"/>
        </w:rPr>
        <w:t>УКРАЇНА</w:t>
      </w:r>
    </w:p>
    <w:p w:rsidR="00D22CB8" w:rsidRDefault="00D22CB8" w:rsidP="000A3980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:rsidR="00D22CB8" w:rsidRDefault="00D22CB8" w:rsidP="000A3980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Р О З П О Р Я Д Ж Е Н Н Я</w:t>
      </w:r>
    </w:p>
    <w:p w:rsidR="00D22CB8" w:rsidRDefault="00D22CB8" w:rsidP="000A3980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:rsidR="00D22CB8" w:rsidRDefault="00D22CB8" w:rsidP="000A3980">
      <w:pPr>
        <w:pStyle w:val="Standard"/>
        <w:rPr>
          <w:sz w:val="28"/>
          <w:lang w:val="uk-UA"/>
        </w:rPr>
      </w:pPr>
    </w:p>
    <w:p w:rsidR="00D22CB8" w:rsidRPr="002C6081" w:rsidRDefault="00D22CB8" w:rsidP="000A3980">
      <w:pPr>
        <w:pStyle w:val="Standard"/>
        <w:rPr>
          <w:lang w:val="ru-RU"/>
        </w:rPr>
      </w:pPr>
      <w:r>
        <w:rPr>
          <w:sz w:val="28"/>
          <w:lang w:val="ru-RU"/>
        </w:rPr>
        <w:t xml:space="preserve">від  03.11.2020 р.      </w:t>
      </w:r>
      <w:r w:rsidRPr="002C6081">
        <w:rPr>
          <w:sz w:val="28"/>
          <w:lang w:val="ru-RU"/>
        </w:rPr>
        <w:t xml:space="preserve">                 </w:t>
      </w:r>
      <w:r>
        <w:rPr>
          <w:sz w:val="28"/>
          <w:lang w:val="ru-RU"/>
        </w:rPr>
        <w:t xml:space="preserve">  </w:t>
      </w:r>
      <w:r w:rsidRPr="002C6081">
        <w:rPr>
          <w:sz w:val="28"/>
          <w:lang w:val="ru-RU"/>
        </w:rPr>
        <w:t xml:space="preserve"> </w:t>
      </w:r>
      <w:r>
        <w:rPr>
          <w:sz w:val="28"/>
          <w:lang w:val="uk-UA"/>
        </w:rPr>
        <w:t xml:space="preserve">м. Коломия                                       </w:t>
      </w:r>
      <w:r w:rsidRPr="002C6081">
        <w:rPr>
          <w:sz w:val="28"/>
          <w:lang w:val="ru-RU"/>
        </w:rPr>
        <w:t>№</w:t>
      </w:r>
      <w:r>
        <w:rPr>
          <w:sz w:val="28"/>
          <w:lang w:val="ru-RU"/>
        </w:rPr>
        <w:t xml:space="preserve"> 336-р</w:t>
      </w:r>
    </w:p>
    <w:p w:rsidR="00D22CB8" w:rsidRPr="002C6081" w:rsidRDefault="00D22CB8" w:rsidP="000A3980">
      <w:pPr>
        <w:pStyle w:val="Standard"/>
        <w:rPr>
          <w:sz w:val="28"/>
          <w:lang w:val="ru-RU"/>
        </w:rPr>
      </w:pPr>
    </w:p>
    <w:p w:rsidR="00D22CB8" w:rsidRPr="002C6081" w:rsidRDefault="00D22CB8" w:rsidP="000A3980">
      <w:pPr>
        <w:pStyle w:val="Standard"/>
        <w:rPr>
          <w:sz w:val="28"/>
          <w:lang w:val="ru-RU"/>
        </w:rPr>
      </w:pPr>
    </w:p>
    <w:p w:rsidR="00D22CB8" w:rsidRDefault="00D22CB8" w:rsidP="000A3980">
      <w:pPr>
        <w:pStyle w:val="Standard"/>
        <w:rPr>
          <w:b/>
          <w:sz w:val="28"/>
          <w:lang w:val="uk-UA"/>
        </w:rPr>
      </w:pPr>
      <w:r>
        <w:rPr>
          <w:b/>
          <w:sz w:val="28"/>
          <w:lang w:val="uk-UA"/>
        </w:rPr>
        <w:t>Про перерахування коштів</w:t>
      </w:r>
    </w:p>
    <w:p w:rsidR="00D22CB8" w:rsidRDefault="00D22CB8" w:rsidP="000A3980">
      <w:pPr>
        <w:pStyle w:val="Standard"/>
        <w:jc w:val="both"/>
        <w:rPr>
          <w:sz w:val="28"/>
          <w:lang w:val="uk-UA"/>
        </w:rPr>
      </w:pPr>
    </w:p>
    <w:p w:rsidR="00D22CB8" w:rsidRPr="006B3F87" w:rsidRDefault="00D22CB8" w:rsidP="000A3980">
      <w:pPr>
        <w:pStyle w:val="Standard"/>
        <w:jc w:val="both"/>
        <w:rPr>
          <w:lang w:val="uk-UA"/>
        </w:rPr>
      </w:pPr>
      <w:r>
        <w:rPr>
          <w:sz w:val="28"/>
          <w:lang w:val="uk-UA"/>
        </w:rPr>
        <w:tab/>
        <w:t>В зв’язку з подачею апеляційної  скарги до Восьмого апеляційного   адміністративного суду на рішення Івано-Франківського  окружного адміністративного суду від 07.10.2020 року</w:t>
      </w:r>
      <w:r>
        <w:rPr>
          <w:sz w:val="28"/>
          <w:szCs w:val="34"/>
          <w:lang w:val="uk-UA"/>
        </w:rPr>
        <w:t xml:space="preserve"> по  адміністративному позову  МПП кафе «Волошка» до відділу з питань державного архітектурно-будівельного контролю міської ради  про визнання протиправним та скасування наказу №92 від 08.10.2018 «Про анулювання дозволу на виконання будівельних робіт»</w:t>
      </w:r>
      <w:r>
        <w:rPr>
          <w:sz w:val="28"/>
          <w:lang w:val="uk-UA"/>
        </w:rPr>
        <w:t xml:space="preserve"> -</w:t>
      </w:r>
    </w:p>
    <w:p w:rsidR="00D22CB8" w:rsidRDefault="00D22CB8" w:rsidP="000A3980">
      <w:pPr>
        <w:pStyle w:val="Standard"/>
        <w:jc w:val="both"/>
        <w:rPr>
          <w:sz w:val="28"/>
          <w:lang w:val="uk-UA"/>
        </w:rPr>
      </w:pPr>
      <w:r>
        <w:rPr>
          <w:sz w:val="28"/>
          <w:lang w:val="uk-UA"/>
        </w:rPr>
        <w:tab/>
        <w:t xml:space="preserve">Відділу бухгалтерського обліку та звітності міської ради (Марія Лазарович) перерахувати: Ук у Галиць.р м.Льв./Галицький/22030101, код отримувача (код за ЄДРПОУ) 38007573, Банк отримувача: Казначейство України (ЕАП), Код банку отримувача (МФО): 899998 , рахунок отримувача: </w:t>
      </w:r>
    </w:p>
    <w:p w:rsidR="00D22CB8" w:rsidRDefault="00D22CB8" w:rsidP="000A3980">
      <w:pPr>
        <w:pStyle w:val="Standard"/>
        <w:jc w:val="both"/>
        <w:rPr>
          <w:sz w:val="28"/>
          <w:lang w:val="uk-UA"/>
        </w:rPr>
      </w:pPr>
      <w:r>
        <w:rPr>
          <w:rFonts w:cs="Times New Roman"/>
          <w:sz w:val="28"/>
          <w:szCs w:val="28"/>
          <w:lang w:eastAsia="ru-RU"/>
        </w:rPr>
        <w:t>U</w:t>
      </w:r>
      <w:r>
        <w:rPr>
          <w:rFonts w:cs="Times New Roman"/>
          <w:sz w:val="28"/>
          <w:szCs w:val="28"/>
          <w:lang w:val="uk-UA" w:eastAsia="ru-RU"/>
        </w:rPr>
        <w:t>А</w:t>
      </w:r>
      <w:r w:rsidRPr="00457D19">
        <w:rPr>
          <w:rFonts w:cs="Times New Roman"/>
          <w:sz w:val="28"/>
          <w:szCs w:val="28"/>
          <w:lang w:val="ru-RU" w:eastAsia="ru-RU"/>
        </w:rPr>
        <w:t>218999980313161206081013004</w:t>
      </w:r>
      <w:r>
        <w:rPr>
          <w:sz w:val="28"/>
          <w:lang w:val="uk-UA"/>
        </w:rPr>
        <w:t xml:space="preserve">, код класифікації доходів бюджету 22030101. Призначення платежу: *;101; 04054334; Судовий збір  за </w:t>
      </w:r>
      <w:r>
        <w:rPr>
          <w:sz w:val="28"/>
          <w:szCs w:val="34"/>
          <w:lang w:val="uk-UA"/>
        </w:rPr>
        <w:t xml:space="preserve">позовом МПП кафе «Волошка», на рішення від 07.10.2020 року по справі №300/1927/20, </w:t>
      </w:r>
      <w:r>
        <w:rPr>
          <w:sz w:val="28"/>
          <w:lang w:val="uk-UA"/>
        </w:rPr>
        <w:t>Восьмий апеляційний адміністративний суд, кошти в сумі 3153 грн. 00 коп.</w:t>
      </w:r>
    </w:p>
    <w:p w:rsidR="00D22CB8" w:rsidRDefault="00D22CB8" w:rsidP="000A3980">
      <w:pPr>
        <w:pStyle w:val="Standard"/>
        <w:jc w:val="both"/>
        <w:rPr>
          <w:sz w:val="28"/>
          <w:lang w:val="uk-UA"/>
        </w:rPr>
      </w:pPr>
    </w:p>
    <w:p w:rsidR="00D22CB8" w:rsidRDefault="00D22CB8" w:rsidP="000A3980">
      <w:pPr>
        <w:pStyle w:val="Standard"/>
        <w:jc w:val="both"/>
        <w:rPr>
          <w:sz w:val="28"/>
          <w:lang w:val="uk-UA"/>
        </w:rPr>
      </w:pPr>
    </w:p>
    <w:p w:rsidR="00D22CB8" w:rsidRDefault="00D22CB8" w:rsidP="000A3980">
      <w:pPr>
        <w:pStyle w:val="Standard"/>
        <w:jc w:val="both"/>
        <w:rPr>
          <w:sz w:val="28"/>
          <w:lang w:val="uk-UA"/>
        </w:rPr>
      </w:pPr>
    </w:p>
    <w:p w:rsidR="00D22CB8" w:rsidRDefault="00D22CB8" w:rsidP="000A3980">
      <w:pPr>
        <w:pStyle w:val="Standard"/>
        <w:jc w:val="both"/>
        <w:rPr>
          <w:sz w:val="28"/>
          <w:lang w:val="uk-UA"/>
        </w:rPr>
      </w:pPr>
    </w:p>
    <w:p w:rsidR="00D22CB8" w:rsidRDefault="00D22CB8" w:rsidP="000A3980">
      <w:pPr>
        <w:pStyle w:val="Standard"/>
        <w:jc w:val="both"/>
        <w:rPr>
          <w:sz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Міський голова                                                                              Ігор СЛЮЗАР</w:t>
      </w: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p w:rsidR="00D22CB8" w:rsidRDefault="00D22CB8" w:rsidP="000A3980">
      <w:pPr>
        <w:pStyle w:val="Standard"/>
        <w:rPr>
          <w:sz w:val="28"/>
          <w:szCs w:val="28"/>
          <w:lang w:val="uk-UA"/>
        </w:rPr>
      </w:pPr>
    </w:p>
    <w:sectPr w:rsidR="00D22CB8" w:rsidSect="00360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4D3"/>
    <w:rsid w:val="000A3980"/>
    <w:rsid w:val="001210C6"/>
    <w:rsid w:val="00133C0D"/>
    <w:rsid w:val="002C6081"/>
    <w:rsid w:val="00302D6E"/>
    <w:rsid w:val="00360B16"/>
    <w:rsid w:val="00457D19"/>
    <w:rsid w:val="004603C1"/>
    <w:rsid w:val="00492F1F"/>
    <w:rsid w:val="005353EE"/>
    <w:rsid w:val="00663FA2"/>
    <w:rsid w:val="006B3F87"/>
    <w:rsid w:val="006C67A6"/>
    <w:rsid w:val="0085253E"/>
    <w:rsid w:val="008D44D3"/>
    <w:rsid w:val="009079CE"/>
    <w:rsid w:val="00945B4B"/>
    <w:rsid w:val="00D057C3"/>
    <w:rsid w:val="00D22CB8"/>
    <w:rsid w:val="00D96C28"/>
    <w:rsid w:val="00E14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980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0A3980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A39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3980"/>
    <w:rPr>
      <w:rFonts w:ascii="Segoe UI" w:eastAsia="Times New Roman" w:hAnsi="Segoe UI" w:cs="Segoe UI"/>
      <w:kern w:val="3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1</Pages>
  <Words>198</Words>
  <Characters>1132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Drukarky</cp:lastModifiedBy>
  <cp:revision>11</cp:revision>
  <cp:lastPrinted>2020-11-04T14:09:00Z</cp:lastPrinted>
  <dcterms:created xsi:type="dcterms:W3CDTF">2020-10-28T08:18:00Z</dcterms:created>
  <dcterms:modified xsi:type="dcterms:W3CDTF">2020-11-04T14:26:00Z</dcterms:modified>
</cp:coreProperties>
</file>