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2DE" w:rsidRDefault="002C72DE" w:rsidP="00FE301B">
      <w:pPr>
        <w:jc w:val="center"/>
        <w:rPr>
          <w:rFonts w:ascii="UkrainianSchoolBook" w:hAnsi="UkrainianSchoolBook"/>
          <w:sz w:val="16"/>
        </w:rPr>
      </w:pPr>
      <w:r w:rsidRPr="00AB6827">
        <w:rPr>
          <w:rFonts w:ascii="UkrainianSchoolBook" w:hAnsi="UkrainianSchoolBook"/>
          <w:noProof/>
          <w:sz w:val="16"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3.75pt;height:46.5pt;visibility:visible">
            <v:imagedata r:id="rId6" o:title=""/>
          </v:shape>
        </w:pict>
      </w:r>
    </w:p>
    <w:p w:rsidR="002C72DE" w:rsidRDefault="002C72DE" w:rsidP="00FE301B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:rsidR="002C72DE" w:rsidRDefault="002C72DE" w:rsidP="00FE301B">
      <w:pPr>
        <w:jc w:val="center"/>
        <w:rPr>
          <w:b/>
          <w:sz w:val="30"/>
        </w:rPr>
      </w:pPr>
      <w:r>
        <w:rPr>
          <w:b/>
          <w:sz w:val="30"/>
        </w:rPr>
        <w:t>місто Коломия Івано-Франківської області</w:t>
      </w:r>
    </w:p>
    <w:p w:rsidR="002C72DE" w:rsidRDefault="002C72DE" w:rsidP="00FE301B">
      <w:pPr>
        <w:jc w:val="center"/>
        <w:rPr>
          <w:b/>
          <w:sz w:val="30"/>
        </w:rPr>
      </w:pPr>
      <w:r>
        <w:rPr>
          <w:b/>
          <w:sz w:val="30"/>
        </w:rPr>
        <w:t>Р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О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З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П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О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Р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Я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Д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Ж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Е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Н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Н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Я</w:t>
      </w:r>
    </w:p>
    <w:p w:rsidR="002C72DE" w:rsidRDefault="002C72DE" w:rsidP="00FE301B">
      <w:pPr>
        <w:jc w:val="center"/>
        <w:rPr>
          <w:b/>
        </w:rPr>
      </w:pPr>
      <w:r>
        <w:rPr>
          <w:b/>
          <w:sz w:val="30"/>
        </w:rPr>
        <w:t>міського голови</w:t>
      </w:r>
    </w:p>
    <w:p w:rsidR="002C72DE" w:rsidRPr="00FE301B" w:rsidRDefault="002C72DE" w:rsidP="00FE301B">
      <w:pPr>
        <w:rPr>
          <w:sz w:val="16"/>
          <w:szCs w:val="16"/>
          <w:lang w:val="uk-UA"/>
        </w:rPr>
      </w:pPr>
    </w:p>
    <w:p w:rsidR="002C72DE" w:rsidRPr="00FE301B" w:rsidRDefault="002C72DE" w:rsidP="00FE301B">
      <w:pPr>
        <w:jc w:val="center"/>
        <w:rPr>
          <w:sz w:val="18"/>
          <w:szCs w:val="18"/>
          <w:lang w:val="uk-UA"/>
        </w:rPr>
      </w:pPr>
    </w:p>
    <w:p w:rsidR="002C72DE" w:rsidRDefault="002C72DE" w:rsidP="00FE301B">
      <w:pPr>
        <w:rPr>
          <w:lang w:val="uk-UA"/>
        </w:rPr>
      </w:pPr>
      <w:r>
        <w:t>від</w:t>
      </w:r>
      <w:r>
        <w:rPr>
          <w:lang w:val="uk-UA"/>
        </w:rPr>
        <w:t xml:space="preserve">  09.04.2020 р.                                 </w:t>
      </w:r>
      <w:r>
        <w:t>м. Коломия</w:t>
      </w:r>
      <w:r>
        <w:rPr>
          <w:lang w:val="uk-UA"/>
        </w:rPr>
        <w:t xml:space="preserve">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 </w:t>
      </w:r>
      <w:r>
        <w:t>№</w:t>
      </w:r>
      <w:r>
        <w:rPr>
          <w:lang w:val="uk-UA"/>
        </w:rPr>
        <w:t xml:space="preserve"> 120-р</w:t>
      </w:r>
    </w:p>
    <w:p w:rsidR="002C72DE" w:rsidRDefault="002C72DE" w:rsidP="00FE301B">
      <w:pPr>
        <w:rPr>
          <w:lang w:val="uk-UA"/>
        </w:rPr>
      </w:pPr>
    </w:p>
    <w:tbl>
      <w:tblPr>
        <w:tblW w:w="0" w:type="auto"/>
        <w:tblLayout w:type="fixed"/>
        <w:tblLook w:val="0000"/>
      </w:tblPr>
      <w:tblGrid>
        <w:gridCol w:w="4359"/>
      </w:tblGrid>
      <w:tr w:rsidR="002C72DE" w:rsidTr="002544CC">
        <w:tc>
          <w:tcPr>
            <w:tcW w:w="4359" w:type="dxa"/>
          </w:tcPr>
          <w:p w:rsidR="002C72DE" w:rsidRDefault="002C72DE" w:rsidP="002544CC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Про закріплення автотран-спортних засобів</w:t>
            </w:r>
          </w:p>
        </w:tc>
      </w:tr>
    </w:tbl>
    <w:p w:rsidR="002C72DE" w:rsidRDefault="002C72DE" w:rsidP="00FE301B">
      <w:pPr>
        <w:rPr>
          <w:lang w:val="uk-UA"/>
        </w:rPr>
      </w:pPr>
    </w:p>
    <w:p w:rsidR="002C72DE" w:rsidRDefault="002C72DE" w:rsidP="00FE301B">
      <w:pPr>
        <w:jc w:val="both"/>
        <w:rPr>
          <w:lang w:val="uk-UA"/>
        </w:rPr>
      </w:pPr>
      <w:r>
        <w:rPr>
          <w:lang w:val="uk-UA"/>
        </w:rPr>
        <w:tab/>
        <w:t xml:space="preserve">1. Закріпити легковий автомобіль </w:t>
      </w:r>
      <w:r>
        <w:rPr>
          <w:lang w:val="en-US"/>
        </w:rPr>
        <w:t>VOLKSWAGEN</w:t>
      </w:r>
      <w:r w:rsidRPr="001E02BC">
        <w:rPr>
          <w:lang w:val="uk-UA"/>
        </w:rPr>
        <w:t xml:space="preserve"> </w:t>
      </w:r>
      <w:r>
        <w:rPr>
          <w:lang w:val="en-US"/>
        </w:rPr>
        <w:t>PASSAT</w:t>
      </w:r>
      <w:r>
        <w:rPr>
          <w:lang w:val="uk-UA"/>
        </w:rPr>
        <w:t>, державний номерний знак АТ 0033ВН за Мочернюком Русланом Мирославовичем – водієм служби господарського забезпечення міської ради.</w:t>
      </w:r>
    </w:p>
    <w:p w:rsidR="002C72DE" w:rsidRDefault="002C72DE" w:rsidP="00FE301B">
      <w:pPr>
        <w:ind w:firstLine="708"/>
        <w:jc w:val="both"/>
        <w:rPr>
          <w:lang w:val="uk-UA"/>
        </w:rPr>
      </w:pPr>
      <w:r>
        <w:rPr>
          <w:lang w:val="uk-UA"/>
        </w:rPr>
        <w:t xml:space="preserve">2. Закріпити легковий автомобіль </w:t>
      </w:r>
      <w:r>
        <w:rPr>
          <w:lang w:val="en-US"/>
        </w:rPr>
        <w:t>EPIKA</w:t>
      </w:r>
      <w:r>
        <w:rPr>
          <w:lang w:val="uk-UA"/>
        </w:rPr>
        <w:t xml:space="preserve"> </w:t>
      </w:r>
      <w:r>
        <w:rPr>
          <w:lang w:val="en-US"/>
        </w:rPr>
        <w:t>LF</w:t>
      </w:r>
      <w:r>
        <w:rPr>
          <w:lang w:val="uk-UA"/>
        </w:rPr>
        <w:t xml:space="preserve"> 69 К, державний номерний знак АТ 0033 АР за Єрохіним Євгеном Олександровичем – водієм служби господарського забезпечення міської ради.</w:t>
      </w:r>
    </w:p>
    <w:p w:rsidR="002C72DE" w:rsidRDefault="002C72DE" w:rsidP="00FE301B">
      <w:pPr>
        <w:ind w:firstLine="708"/>
        <w:jc w:val="both"/>
        <w:rPr>
          <w:lang w:val="uk-UA"/>
        </w:rPr>
      </w:pPr>
      <w:r>
        <w:rPr>
          <w:lang w:val="uk-UA"/>
        </w:rPr>
        <w:t>3.  Закріпити легковий автомобіль ВАЗ 21061, державний номерний знак АТ 6181 АР за Нинєвським Ігорем Романовичем – начальником відділу муніципальної інспекції міської ради.</w:t>
      </w:r>
    </w:p>
    <w:p w:rsidR="002C72DE" w:rsidRDefault="002C72DE" w:rsidP="00FE301B">
      <w:pPr>
        <w:ind w:firstLine="708"/>
        <w:jc w:val="both"/>
        <w:rPr>
          <w:lang w:val="uk-UA"/>
        </w:rPr>
      </w:pPr>
      <w:r>
        <w:rPr>
          <w:lang w:val="uk-UA"/>
        </w:rPr>
        <w:t>4. Надати право особистого керування (користування) службовим автотранспортом міської ради:</w:t>
      </w:r>
    </w:p>
    <w:p w:rsidR="002C72DE" w:rsidRDefault="002C72DE" w:rsidP="00FE301B">
      <w:pPr>
        <w:ind w:firstLine="708"/>
        <w:jc w:val="both"/>
        <w:rPr>
          <w:lang w:val="uk-UA"/>
        </w:rPr>
      </w:pPr>
    </w:p>
    <w:tbl>
      <w:tblPr>
        <w:tblW w:w="0" w:type="auto"/>
        <w:tblLook w:val="01E0"/>
      </w:tblPr>
      <w:tblGrid>
        <w:gridCol w:w="3432"/>
        <w:gridCol w:w="6206"/>
      </w:tblGrid>
      <w:tr w:rsidR="002C72DE" w:rsidRPr="00E842BB" w:rsidTr="00127802">
        <w:tc>
          <w:tcPr>
            <w:tcW w:w="3432" w:type="dxa"/>
          </w:tcPr>
          <w:p w:rsidR="002C72DE" w:rsidRPr="00E842BB" w:rsidRDefault="002C72DE" w:rsidP="002544CC">
            <w:pPr>
              <w:jc w:val="both"/>
              <w:rPr>
                <w:b/>
                <w:lang w:val="uk-UA"/>
              </w:rPr>
            </w:pPr>
            <w:r w:rsidRPr="00E842BB">
              <w:rPr>
                <w:b/>
                <w:lang w:val="uk-UA"/>
              </w:rPr>
              <w:t xml:space="preserve">Слюзарю </w:t>
            </w:r>
          </w:p>
          <w:p w:rsidR="002C72DE" w:rsidRPr="00E842BB" w:rsidRDefault="002C72DE" w:rsidP="002544CC">
            <w:pPr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>Ігорю Богдановичу</w:t>
            </w:r>
          </w:p>
        </w:tc>
        <w:tc>
          <w:tcPr>
            <w:tcW w:w="6206" w:type="dxa"/>
          </w:tcPr>
          <w:p w:rsidR="002C72DE" w:rsidRPr="00E842BB" w:rsidRDefault="002C72DE" w:rsidP="002544CC">
            <w:pPr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>- міському голові</w:t>
            </w:r>
          </w:p>
        </w:tc>
      </w:tr>
      <w:tr w:rsidR="002C72DE" w:rsidRPr="00E842BB" w:rsidTr="00127802">
        <w:tc>
          <w:tcPr>
            <w:tcW w:w="3432" w:type="dxa"/>
          </w:tcPr>
          <w:p w:rsidR="002C72DE" w:rsidRDefault="002C72DE" w:rsidP="002544CC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Романюку</w:t>
            </w:r>
          </w:p>
          <w:p w:rsidR="002C72DE" w:rsidRPr="008F3B03" w:rsidRDefault="002C72DE" w:rsidP="002544CC">
            <w:pPr>
              <w:jc w:val="both"/>
              <w:rPr>
                <w:lang w:val="uk-UA"/>
              </w:rPr>
            </w:pPr>
            <w:r w:rsidRPr="008F3B03">
              <w:rPr>
                <w:lang w:val="uk-UA"/>
              </w:rPr>
              <w:t>Олег</w:t>
            </w:r>
            <w:r>
              <w:rPr>
                <w:lang w:val="uk-UA"/>
              </w:rPr>
              <w:t>у</w:t>
            </w:r>
            <w:r w:rsidRPr="008F3B03">
              <w:rPr>
                <w:lang w:val="uk-UA"/>
              </w:rPr>
              <w:t xml:space="preserve"> Іванович</w:t>
            </w:r>
            <w:r>
              <w:rPr>
                <w:lang w:val="uk-UA"/>
              </w:rPr>
              <w:t>у</w:t>
            </w:r>
          </w:p>
        </w:tc>
        <w:tc>
          <w:tcPr>
            <w:tcW w:w="6206" w:type="dxa"/>
          </w:tcPr>
          <w:p w:rsidR="002C72DE" w:rsidRPr="008F3B03" w:rsidRDefault="002C72DE" w:rsidP="002544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с</w:t>
            </w:r>
            <w:r w:rsidRPr="008F3B03">
              <w:rPr>
                <w:lang w:val="uk-UA"/>
              </w:rPr>
              <w:t>екретар</w:t>
            </w:r>
            <w:r>
              <w:rPr>
                <w:lang w:val="uk-UA"/>
              </w:rPr>
              <w:t>у</w:t>
            </w:r>
            <w:r w:rsidRPr="008F3B03">
              <w:rPr>
                <w:lang w:val="uk-UA"/>
              </w:rPr>
              <w:t xml:space="preserve"> міської ради</w:t>
            </w:r>
          </w:p>
        </w:tc>
      </w:tr>
      <w:tr w:rsidR="002C72DE" w:rsidRPr="00E842BB" w:rsidTr="00127802">
        <w:tc>
          <w:tcPr>
            <w:tcW w:w="3432" w:type="dxa"/>
          </w:tcPr>
          <w:p w:rsidR="002C72DE" w:rsidRPr="001F57E5" w:rsidRDefault="002C72DE" w:rsidP="002544CC">
            <w:pPr>
              <w:jc w:val="both"/>
              <w:rPr>
                <w:b/>
                <w:lang w:val="uk-UA"/>
              </w:rPr>
            </w:pPr>
            <w:r w:rsidRPr="001F57E5">
              <w:rPr>
                <w:b/>
                <w:lang w:val="uk-UA"/>
              </w:rPr>
              <w:t>Бойцану</w:t>
            </w:r>
          </w:p>
          <w:p w:rsidR="002C72DE" w:rsidRDefault="002C72DE" w:rsidP="002544CC">
            <w:pPr>
              <w:jc w:val="both"/>
              <w:rPr>
                <w:b/>
                <w:lang w:val="uk-UA"/>
              </w:rPr>
            </w:pPr>
            <w:r>
              <w:rPr>
                <w:lang w:val="uk-UA"/>
              </w:rPr>
              <w:t>Володимиру Васильовичу</w:t>
            </w:r>
          </w:p>
        </w:tc>
        <w:tc>
          <w:tcPr>
            <w:tcW w:w="6206" w:type="dxa"/>
          </w:tcPr>
          <w:p w:rsidR="002C72DE" w:rsidRPr="00E842BB" w:rsidRDefault="002C72DE" w:rsidP="002544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заступнику міського голови</w:t>
            </w:r>
          </w:p>
        </w:tc>
      </w:tr>
      <w:tr w:rsidR="002C72DE" w:rsidRPr="00E842BB" w:rsidTr="00127802">
        <w:tc>
          <w:tcPr>
            <w:tcW w:w="3432" w:type="dxa"/>
          </w:tcPr>
          <w:p w:rsidR="002C72DE" w:rsidRPr="001F57E5" w:rsidRDefault="002C72DE" w:rsidP="002544CC">
            <w:pPr>
              <w:jc w:val="both"/>
              <w:rPr>
                <w:b/>
                <w:lang w:val="uk-UA"/>
              </w:rPr>
            </w:pPr>
            <w:r w:rsidRPr="001F57E5">
              <w:rPr>
                <w:b/>
                <w:lang w:val="uk-UA"/>
              </w:rPr>
              <w:t xml:space="preserve">Дячуку </w:t>
            </w:r>
          </w:p>
          <w:p w:rsidR="002C72DE" w:rsidRDefault="002C72DE" w:rsidP="002544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Олегу Дмитровичу</w:t>
            </w:r>
          </w:p>
        </w:tc>
        <w:tc>
          <w:tcPr>
            <w:tcW w:w="6206" w:type="dxa"/>
          </w:tcPr>
          <w:p w:rsidR="002C72DE" w:rsidRDefault="002C72DE" w:rsidP="002544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заступнику міського голови</w:t>
            </w:r>
          </w:p>
        </w:tc>
      </w:tr>
      <w:tr w:rsidR="002C72DE" w:rsidRPr="00E842BB" w:rsidTr="00127802">
        <w:tc>
          <w:tcPr>
            <w:tcW w:w="3432" w:type="dxa"/>
          </w:tcPr>
          <w:p w:rsidR="002C72DE" w:rsidRPr="001F57E5" w:rsidRDefault="002C72DE" w:rsidP="002544CC">
            <w:pPr>
              <w:jc w:val="both"/>
              <w:rPr>
                <w:b/>
                <w:lang w:val="uk-UA"/>
              </w:rPr>
            </w:pPr>
            <w:r w:rsidRPr="001F57E5">
              <w:rPr>
                <w:b/>
                <w:lang w:val="uk-UA"/>
              </w:rPr>
              <w:t>Остяку</w:t>
            </w:r>
          </w:p>
          <w:p w:rsidR="002C72DE" w:rsidRDefault="002C72DE" w:rsidP="002544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Роману Адамовичу</w:t>
            </w:r>
          </w:p>
        </w:tc>
        <w:tc>
          <w:tcPr>
            <w:tcW w:w="6206" w:type="dxa"/>
          </w:tcPr>
          <w:p w:rsidR="002C72DE" w:rsidRDefault="002C72DE" w:rsidP="002544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заступнику міського голови</w:t>
            </w:r>
          </w:p>
        </w:tc>
      </w:tr>
      <w:tr w:rsidR="002C72DE" w:rsidRPr="00E842BB" w:rsidTr="00127802">
        <w:tc>
          <w:tcPr>
            <w:tcW w:w="3432" w:type="dxa"/>
          </w:tcPr>
          <w:p w:rsidR="002C72DE" w:rsidRPr="001F57E5" w:rsidRDefault="002C72DE" w:rsidP="002544CC">
            <w:pPr>
              <w:jc w:val="both"/>
              <w:rPr>
                <w:b/>
                <w:lang w:val="uk-UA"/>
              </w:rPr>
            </w:pPr>
            <w:r w:rsidRPr="001F57E5">
              <w:rPr>
                <w:b/>
                <w:lang w:val="uk-UA"/>
              </w:rPr>
              <w:t>Федоруку</w:t>
            </w:r>
          </w:p>
          <w:p w:rsidR="002C72DE" w:rsidRDefault="002C72DE" w:rsidP="002544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Богдану Миколайовичу</w:t>
            </w:r>
          </w:p>
        </w:tc>
        <w:tc>
          <w:tcPr>
            <w:tcW w:w="6206" w:type="dxa"/>
          </w:tcPr>
          <w:p w:rsidR="002C72DE" w:rsidRDefault="002C72DE" w:rsidP="002544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- заступнику міського голови </w:t>
            </w:r>
          </w:p>
        </w:tc>
      </w:tr>
      <w:tr w:rsidR="002C72DE" w:rsidRPr="00E842BB" w:rsidTr="00127802">
        <w:tc>
          <w:tcPr>
            <w:tcW w:w="3432" w:type="dxa"/>
          </w:tcPr>
          <w:p w:rsidR="002C72DE" w:rsidRDefault="002C72DE" w:rsidP="002544CC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Кухтару</w:t>
            </w:r>
          </w:p>
          <w:p w:rsidR="002C72DE" w:rsidRPr="008F3B03" w:rsidRDefault="002C72DE" w:rsidP="002544CC">
            <w:pPr>
              <w:jc w:val="both"/>
              <w:rPr>
                <w:lang w:val="uk-UA"/>
              </w:rPr>
            </w:pPr>
            <w:r w:rsidRPr="008F3B03">
              <w:rPr>
                <w:lang w:val="uk-UA"/>
              </w:rPr>
              <w:t>Тарас</w:t>
            </w:r>
            <w:r>
              <w:rPr>
                <w:lang w:val="uk-UA"/>
              </w:rPr>
              <w:t>у</w:t>
            </w:r>
            <w:r w:rsidRPr="008F3B03">
              <w:rPr>
                <w:lang w:val="uk-UA"/>
              </w:rPr>
              <w:t xml:space="preserve"> Миронович</w:t>
            </w:r>
            <w:r>
              <w:rPr>
                <w:lang w:val="uk-UA"/>
              </w:rPr>
              <w:t>у</w:t>
            </w:r>
          </w:p>
        </w:tc>
        <w:tc>
          <w:tcPr>
            <w:tcW w:w="6206" w:type="dxa"/>
          </w:tcPr>
          <w:p w:rsidR="002C72DE" w:rsidRPr="008F3B03" w:rsidRDefault="002C72DE" w:rsidP="002544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к</w:t>
            </w:r>
            <w:r w:rsidRPr="008F3B03">
              <w:rPr>
                <w:lang w:val="uk-UA"/>
              </w:rPr>
              <w:t>еруюч</w:t>
            </w:r>
            <w:r>
              <w:rPr>
                <w:lang w:val="uk-UA"/>
              </w:rPr>
              <w:t>ому</w:t>
            </w:r>
            <w:r w:rsidRPr="008F3B03">
              <w:rPr>
                <w:lang w:val="uk-UA"/>
              </w:rPr>
              <w:t xml:space="preserve"> справами виконкому міської ради</w:t>
            </w:r>
          </w:p>
        </w:tc>
      </w:tr>
      <w:tr w:rsidR="002C72DE" w:rsidRPr="00E842BB" w:rsidTr="00127802">
        <w:tc>
          <w:tcPr>
            <w:tcW w:w="3432" w:type="dxa"/>
          </w:tcPr>
          <w:p w:rsidR="002C72DE" w:rsidRDefault="002C72DE" w:rsidP="002544CC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Кушніруку</w:t>
            </w:r>
          </w:p>
          <w:p w:rsidR="002C72DE" w:rsidRPr="008F3B03" w:rsidRDefault="002C72DE" w:rsidP="002544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Михайлу</w:t>
            </w:r>
            <w:r w:rsidRPr="008F3B03">
              <w:rPr>
                <w:lang w:val="uk-UA"/>
              </w:rPr>
              <w:t xml:space="preserve"> Федорович</w:t>
            </w:r>
            <w:r>
              <w:rPr>
                <w:lang w:val="uk-UA"/>
              </w:rPr>
              <w:t>у</w:t>
            </w:r>
          </w:p>
        </w:tc>
        <w:tc>
          <w:tcPr>
            <w:tcW w:w="6206" w:type="dxa"/>
          </w:tcPr>
          <w:p w:rsidR="002C72DE" w:rsidRDefault="002C72DE" w:rsidP="002544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- раднику міського голови </w:t>
            </w:r>
          </w:p>
        </w:tc>
      </w:tr>
      <w:tr w:rsidR="002C72DE" w:rsidRPr="00E842BB" w:rsidTr="00127802">
        <w:tc>
          <w:tcPr>
            <w:tcW w:w="3432" w:type="dxa"/>
          </w:tcPr>
          <w:p w:rsidR="002C72DE" w:rsidRPr="008F3B03" w:rsidRDefault="002C72DE" w:rsidP="002544CC">
            <w:pPr>
              <w:jc w:val="both"/>
              <w:rPr>
                <w:b/>
                <w:lang w:val="uk-UA"/>
              </w:rPr>
            </w:pPr>
            <w:r w:rsidRPr="008F3B03">
              <w:rPr>
                <w:b/>
                <w:lang w:val="uk-UA"/>
              </w:rPr>
              <w:t>Варварову</w:t>
            </w:r>
          </w:p>
          <w:p w:rsidR="002C72DE" w:rsidRDefault="002C72DE" w:rsidP="002544CC">
            <w:pPr>
              <w:jc w:val="both"/>
              <w:rPr>
                <w:b/>
                <w:lang w:val="uk-UA"/>
              </w:rPr>
            </w:pPr>
            <w:r>
              <w:rPr>
                <w:lang w:val="uk-UA"/>
              </w:rPr>
              <w:t>Сергію Анатолійовичу</w:t>
            </w:r>
          </w:p>
        </w:tc>
        <w:tc>
          <w:tcPr>
            <w:tcW w:w="6206" w:type="dxa"/>
          </w:tcPr>
          <w:p w:rsidR="002C72DE" w:rsidRDefault="002C72DE" w:rsidP="002544C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- </w:t>
            </w:r>
            <w:r w:rsidRPr="00E842BB">
              <w:rPr>
                <w:lang w:val="uk-UA"/>
              </w:rPr>
              <w:t>завідувач</w:t>
            </w:r>
            <w:r>
              <w:rPr>
                <w:lang w:val="uk-UA"/>
              </w:rPr>
              <w:t>у</w:t>
            </w:r>
            <w:r w:rsidRPr="00E842BB">
              <w:rPr>
                <w:lang w:val="uk-UA"/>
              </w:rPr>
              <w:t xml:space="preserve"> господарством служби господарського забезпечення міської ради</w:t>
            </w:r>
          </w:p>
        </w:tc>
      </w:tr>
    </w:tbl>
    <w:p w:rsidR="002C72DE" w:rsidRDefault="002C72DE" w:rsidP="00FE301B">
      <w:pPr>
        <w:jc w:val="both"/>
        <w:rPr>
          <w:lang w:val="uk-UA"/>
        </w:rPr>
      </w:pPr>
      <w:r>
        <w:rPr>
          <w:lang w:val="uk-UA"/>
        </w:rPr>
        <w:tab/>
      </w:r>
    </w:p>
    <w:p w:rsidR="002C72DE" w:rsidRDefault="002C72DE" w:rsidP="00FE301B">
      <w:pPr>
        <w:ind w:firstLine="708"/>
        <w:jc w:val="both"/>
        <w:rPr>
          <w:lang w:val="uk-UA"/>
        </w:rPr>
      </w:pPr>
      <w:r>
        <w:rPr>
          <w:lang w:val="uk-UA"/>
        </w:rPr>
        <w:t>5. Обслуговування службового автотранспорту міської ради покласти на:</w:t>
      </w:r>
    </w:p>
    <w:p w:rsidR="002C72DE" w:rsidRDefault="002C72DE" w:rsidP="00FE301B">
      <w:pPr>
        <w:ind w:firstLine="708"/>
        <w:jc w:val="both"/>
        <w:rPr>
          <w:lang w:val="uk-UA"/>
        </w:rPr>
      </w:pPr>
    </w:p>
    <w:tbl>
      <w:tblPr>
        <w:tblW w:w="0" w:type="auto"/>
        <w:tblLook w:val="01E0"/>
      </w:tblPr>
      <w:tblGrid>
        <w:gridCol w:w="3487"/>
        <w:gridCol w:w="6367"/>
      </w:tblGrid>
      <w:tr w:rsidR="002C72DE" w:rsidRPr="00E842BB" w:rsidTr="002544CC">
        <w:tc>
          <w:tcPr>
            <w:tcW w:w="3487" w:type="dxa"/>
          </w:tcPr>
          <w:p w:rsidR="002C72DE" w:rsidRPr="00E842BB" w:rsidRDefault="002C72DE" w:rsidP="002544CC">
            <w:pPr>
              <w:jc w:val="both"/>
              <w:rPr>
                <w:b/>
                <w:lang w:val="uk-UA"/>
              </w:rPr>
            </w:pPr>
            <w:r w:rsidRPr="00E842BB">
              <w:rPr>
                <w:b/>
                <w:lang w:val="uk-UA"/>
              </w:rPr>
              <w:t>Варварова</w:t>
            </w:r>
          </w:p>
          <w:p w:rsidR="002C72DE" w:rsidRPr="00E842BB" w:rsidRDefault="002C72DE" w:rsidP="002544CC">
            <w:pPr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 xml:space="preserve">Сергія Анатолійовича </w:t>
            </w:r>
          </w:p>
        </w:tc>
        <w:tc>
          <w:tcPr>
            <w:tcW w:w="6367" w:type="dxa"/>
          </w:tcPr>
          <w:p w:rsidR="002C72DE" w:rsidRPr="00E842BB" w:rsidRDefault="002C72DE" w:rsidP="002544CC">
            <w:pPr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>- завідувача господарством служби господарського забезпечення міської ради</w:t>
            </w:r>
          </w:p>
        </w:tc>
      </w:tr>
      <w:tr w:rsidR="002C72DE" w:rsidRPr="00E842BB" w:rsidTr="002544CC">
        <w:tc>
          <w:tcPr>
            <w:tcW w:w="3487" w:type="dxa"/>
          </w:tcPr>
          <w:p w:rsidR="002C72DE" w:rsidRPr="00E842BB" w:rsidRDefault="002C72DE" w:rsidP="002544CC">
            <w:pPr>
              <w:jc w:val="both"/>
              <w:rPr>
                <w:b/>
                <w:lang w:val="uk-UA"/>
              </w:rPr>
            </w:pPr>
            <w:r w:rsidRPr="00E842BB">
              <w:rPr>
                <w:b/>
                <w:lang w:val="uk-UA"/>
              </w:rPr>
              <w:t xml:space="preserve">Єрохіна </w:t>
            </w:r>
          </w:p>
          <w:p w:rsidR="002C72DE" w:rsidRPr="00E842BB" w:rsidRDefault="002C72DE" w:rsidP="002544CC">
            <w:pPr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>Євгена Олександровича</w:t>
            </w:r>
          </w:p>
        </w:tc>
        <w:tc>
          <w:tcPr>
            <w:tcW w:w="6367" w:type="dxa"/>
          </w:tcPr>
          <w:p w:rsidR="002C72DE" w:rsidRPr="00E842BB" w:rsidRDefault="002C72DE" w:rsidP="002544CC">
            <w:pPr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>- водія служби господарського забезпечення міської ради</w:t>
            </w:r>
          </w:p>
        </w:tc>
      </w:tr>
      <w:tr w:rsidR="002C72DE" w:rsidRPr="00E842BB" w:rsidTr="002544CC">
        <w:tc>
          <w:tcPr>
            <w:tcW w:w="3487" w:type="dxa"/>
          </w:tcPr>
          <w:p w:rsidR="002C72DE" w:rsidRPr="00E842BB" w:rsidRDefault="002C72DE" w:rsidP="002544CC">
            <w:pPr>
              <w:jc w:val="both"/>
              <w:rPr>
                <w:b/>
                <w:lang w:val="uk-UA"/>
              </w:rPr>
            </w:pPr>
            <w:r w:rsidRPr="00E842BB">
              <w:rPr>
                <w:b/>
                <w:lang w:val="uk-UA"/>
              </w:rPr>
              <w:t>Мочернюка</w:t>
            </w:r>
          </w:p>
          <w:p w:rsidR="002C72DE" w:rsidRPr="00E842BB" w:rsidRDefault="002C72DE" w:rsidP="002544CC">
            <w:pPr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>Руслана Мирославовича</w:t>
            </w:r>
          </w:p>
        </w:tc>
        <w:tc>
          <w:tcPr>
            <w:tcW w:w="6367" w:type="dxa"/>
          </w:tcPr>
          <w:p w:rsidR="002C72DE" w:rsidRPr="00E842BB" w:rsidRDefault="002C72DE" w:rsidP="002544CC">
            <w:pPr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>- водія служби господарського забезпечення міської ради</w:t>
            </w:r>
          </w:p>
        </w:tc>
      </w:tr>
    </w:tbl>
    <w:p w:rsidR="002C72DE" w:rsidRDefault="002C72DE" w:rsidP="00FE301B">
      <w:pPr>
        <w:ind w:firstLine="708"/>
        <w:jc w:val="both"/>
        <w:rPr>
          <w:lang w:val="uk-UA"/>
        </w:rPr>
      </w:pPr>
    </w:p>
    <w:p w:rsidR="002C72DE" w:rsidRPr="00127802" w:rsidRDefault="002C72DE" w:rsidP="00FE301B">
      <w:pPr>
        <w:jc w:val="both"/>
        <w:rPr>
          <w:lang w:val="uk-UA"/>
        </w:rPr>
      </w:pPr>
      <w:r>
        <w:rPr>
          <w:lang w:val="uk-UA"/>
        </w:rPr>
        <w:tab/>
        <w:t xml:space="preserve">6. Вважати  таким, що втратило чинність розпорядження міського голови від 27.05.2019 р. № 178-р. « </w:t>
      </w:r>
      <w:r w:rsidRPr="00127802">
        <w:rPr>
          <w:lang w:val="uk-UA"/>
        </w:rPr>
        <w:t>Про закріплення автотранспортних засобів».</w:t>
      </w:r>
    </w:p>
    <w:p w:rsidR="002C72DE" w:rsidRDefault="002C72DE" w:rsidP="00FE301B">
      <w:pPr>
        <w:jc w:val="both"/>
        <w:rPr>
          <w:lang w:val="uk-UA"/>
        </w:rPr>
      </w:pPr>
      <w:r>
        <w:rPr>
          <w:lang w:val="uk-UA"/>
        </w:rPr>
        <w:tab/>
        <w:t>7. Контроль за виконанням даного розпорядження залишаю за собою.</w:t>
      </w:r>
    </w:p>
    <w:p w:rsidR="002C72DE" w:rsidRDefault="002C72DE" w:rsidP="00FE301B">
      <w:pPr>
        <w:rPr>
          <w:lang w:val="uk-UA"/>
        </w:rPr>
      </w:pPr>
    </w:p>
    <w:p w:rsidR="002C72DE" w:rsidRDefault="002C72DE" w:rsidP="00FE301B">
      <w:pPr>
        <w:rPr>
          <w:lang w:val="uk-UA"/>
        </w:rPr>
      </w:pPr>
    </w:p>
    <w:p w:rsidR="002C72DE" w:rsidRDefault="002C72DE" w:rsidP="00FE301B">
      <w:pPr>
        <w:rPr>
          <w:lang w:val="uk-UA"/>
        </w:rPr>
      </w:pPr>
    </w:p>
    <w:p w:rsidR="002C72DE" w:rsidRDefault="002C72DE" w:rsidP="00FE301B">
      <w:pPr>
        <w:rPr>
          <w:lang w:val="uk-UA"/>
        </w:rPr>
      </w:pPr>
    </w:p>
    <w:p w:rsidR="002C72DE" w:rsidRDefault="002C72DE" w:rsidP="00FE301B">
      <w:pPr>
        <w:rPr>
          <w:lang w:val="uk-UA"/>
        </w:rPr>
      </w:pPr>
    </w:p>
    <w:p w:rsidR="002C72DE" w:rsidRDefault="002C72DE" w:rsidP="00FE301B">
      <w:pPr>
        <w:rPr>
          <w:b/>
          <w:lang w:val="uk-UA"/>
        </w:rPr>
      </w:pPr>
      <w:r>
        <w:rPr>
          <w:b/>
          <w:lang w:val="uk-UA"/>
        </w:rPr>
        <w:t>Міський голова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</w:t>
      </w:r>
      <w:r>
        <w:rPr>
          <w:b/>
          <w:lang w:val="uk-UA"/>
        </w:rPr>
        <w:tab/>
        <w:t xml:space="preserve">  Ігор  Слюзар</w:t>
      </w:r>
    </w:p>
    <w:p w:rsidR="002C72DE" w:rsidRDefault="002C72DE"/>
    <w:p w:rsidR="002C72DE" w:rsidRDefault="002C72DE"/>
    <w:p w:rsidR="002C72DE" w:rsidRDefault="002C72DE"/>
    <w:p w:rsidR="002C72DE" w:rsidRDefault="002C72DE"/>
    <w:p w:rsidR="002C72DE" w:rsidRDefault="002C72DE"/>
    <w:p w:rsidR="002C72DE" w:rsidRDefault="002C72DE"/>
    <w:p w:rsidR="002C72DE" w:rsidRDefault="002C72DE"/>
    <w:p w:rsidR="002C72DE" w:rsidRDefault="002C72DE"/>
    <w:p w:rsidR="002C72DE" w:rsidRDefault="002C72DE"/>
    <w:p w:rsidR="002C72DE" w:rsidRDefault="002C72DE"/>
    <w:p w:rsidR="002C72DE" w:rsidRDefault="002C72DE"/>
    <w:p w:rsidR="002C72DE" w:rsidRDefault="002C72DE"/>
    <w:p w:rsidR="002C72DE" w:rsidRDefault="002C72DE"/>
    <w:p w:rsidR="002C72DE" w:rsidRDefault="002C72DE"/>
    <w:p w:rsidR="002C72DE" w:rsidRDefault="002C72DE"/>
    <w:p w:rsidR="002C72DE" w:rsidRDefault="002C72DE"/>
    <w:p w:rsidR="002C72DE" w:rsidRDefault="002C72DE"/>
    <w:p w:rsidR="002C72DE" w:rsidRDefault="002C72DE"/>
    <w:p w:rsidR="002C72DE" w:rsidRDefault="002C72DE"/>
    <w:p w:rsidR="002C72DE" w:rsidRDefault="002C72DE"/>
    <w:p w:rsidR="002C72DE" w:rsidRDefault="002C72DE"/>
    <w:p w:rsidR="002C72DE" w:rsidRDefault="002C72DE"/>
    <w:p w:rsidR="002C72DE" w:rsidRDefault="002C72DE"/>
    <w:p w:rsidR="002C72DE" w:rsidRDefault="002C72DE"/>
    <w:p w:rsidR="002C72DE" w:rsidRPr="00C8491B" w:rsidRDefault="002C72DE">
      <w:pPr>
        <w:rPr>
          <w:lang w:val="uk-UA"/>
        </w:rPr>
      </w:pPr>
    </w:p>
    <w:sectPr w:rsidR="002C72DE" w:rsidRPr="00C8491B" w:rsidSect="00813387">
      <w:headerReference w:type="even" r:id="rId7"/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2DE" w:rsidRDefault="002C72DE">
      <w:r>
        <w:separator/>
      </w:r>
    </w:p>
  </w:endnote>
  <w:endnote w:type="continuationSeparator" w:id="0">
    <w:p w:rsidR="002C72DE" w:rsidRDefault="002C72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UkrainianSchoolBook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2DE" w:rsidRDefault="002C72DE">
      <w:r>
        <w:separator/>
      </w:r>
    </w:p>
  </w:footnote>
  <w:footnote w:type="continuationSeparator" w:id="0">
    <w:p w:rsidR="002C72DE" w:rsidRDefault="002C72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2DE" w:rsidRDefault="002C72DE" w:rsidP="00DD53D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C72DE" w:rsidRDefault="002C72D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2DE" w:rsidRDefault="002C72DE" w:rsidP="00DD53D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C72DE" w:rsidRDefault="002C72D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301B"/>
    <w:rsid w:val="00127802"/>
    <w:rsid w:val="001E02BC"/>
    <w:rsid w:val="001F57E5"/>
    <w:rsid w:val="002544CC"/>
    <w:rsid w:val="002C72DE"/>
    <w:rsid w:val="003064E9"/>
    <w:rsid w:val="00370289"/>
    <w:rsid w:val="007F546B"/>
    <w:rsid w:val="00813387"/>
    <w:rsid w:val="0086275F"/>
    <w:rsid w:val="008A6D3B"/>
    <w:rsid w:val="008F3B03"/>
    <w:rsid w:val="00AB6827"/>
    <w:rsid w:val="00AF0A81"/>
    <w:rsid w:val="00C8491B"/>
    <w:rsid w:val="00D12332"/>
    <w:rsid w:val="00DD53D5"/>
    <w:rsid w:val="00E842BB"/>
    <w:rsid w:val="00FB60F4"/>
    <w:rsid w:val="00FE3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01B"/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E301B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E301B"/>
    <w:rPr>
      <w:rFonts w:ascii="Times New Roman" w:hAnsi="Times New Roman" w:cs="Times New Roman"/>
      <w:sz w:val="28"/>
      <w:szCs w:val="28"/>
      <w:lang w:val="ru-RU" w:eastAsia="ru-RU"/>
    </w:rPr>
  </w:style>
  <w:style w:type="character" w:styleId="PageNumber">
    <w:name w:val="page number"/>
    <w:basedOn w:val="DefaultParagraphFont"/>
    <w:uiPriority w:val="99"/>
    <w:rsid w:val="00FE301B"/>
    <w:rPr>
      <w:rFonts w:cs="Times New Roman"/>
    </w:rPr>
  </w:style>
  <w:style w:type="table" w:styleId="TableGrid">
    <w:name w:val="Table Grid"/>
    <w:basedOn w:val="TableNormal"/>
    <w:uiPriority w:val="99"/>
    <w:rsid w:val="00127802"/>
    <w:rPr>
      <w:sz w:val="20"/>
      <w:szCs w:val="20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1233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12332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2</Pages>
  <Words>305</Words>
  <Characters>1740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Волчинська Наталія Миколаївна</dc:creator>
  <cp:keywords/>
  <dc:description/>
  <cp:lastModifiedBy>Drukarky</cp:lastModifiedBy>
  <cp:revision>3</cp:revision>
  <cp:lastPrinted>2020-04-10T07:11:00Z</cp:lastPrinted>
  <dcterms:created xsi:type="dcterms:W3CDTF">2020-04-09T10:19:00Z</dcterms:created>
  <dcterms:modified xsi:type="dcterms:W3CDTF">2020-04-10T08:06:00Z</dcterms:modified>
</cp:coreProperties>
</file>